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64874CC8"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162881">
        <w:rPr>
          <w:b/>
          <w:bCs/>
          <w:sz w:val="30"/>
          <w:szCs w:val="30"/>
        </w:rPr>
        <w:t>35</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162881">
        <w:rPr>
          <w:b/>
          <w:bCs/>
          <w:sz w:val="30"/>
          <w:szCs w:val="30"/>
        </w:rPr>
        <w:t>08</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162881">
        <w:rPr>
          <w:b/>
          <w:bCs/>
          <w:sz w:val="30"/>
          <w:szCs w:val="30"/>
        </w:rPr>
        <w:t>822</w:t>
      </w:r>
      <w:r>
        <w:rPr>
          <w:b/>
          <w:bCs/>
          <w:sz w:val="30"/>
          <w:szCs w:val="30"/>
        </w:rPr>
        <w:fldChar w:fldCharType="end"/>
      </w:r>
      <w:r>
        <w:rPr>
          <w:b/>
          <w:bCs/>
          <w:sz w:val="30"/>
          <w:szCs w:val="30"/>
        </w:rPr>
        <w:t xml:space="preserve"> – </w:t>
      </w:r>
      <w:r w:rsidR="00AF145A">
        <w:rPr>
          <w:b/>
          <w:bCs/>
          <w:sz w:val="30"/>
          <w:szCs w:val="30"/>
        </w:rPr>
        <w:t>89</w:t>
      </w:r>
      <w:r w:rsidR="003E0ABC">
        <w:rPr>
          <w:b/>
          <w:bCs/>
          <w:sz w:val="30"/>
          <w:szCs w:val="30"/>
        </w:rPr>
        <w:t>2</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1C87DE5B"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162881">
        <w:rPr>
          <w:b/>
          <w:sz w:val="24"/>
        </w:rPr>
        <w:t>October 15, 2020</w:t>
      </w:r>
      <w:r>
        <w:rPr>
          <w:b/>
          <w:sz w:val="24"/>
        </w:rPr>
        <w:fldChar w:fldCharType="end"/>
      </w:r>
    </w:p>
    <w:p w14:paraId="06290F74" w14:textId="77777777" w:rsidR="00D52FD0" w:rsidRDefault="00D52FD0" w:rsidP="00D52FD0">
      <w:pPr>
        <w:jc w:val="center"/>
        <w:rPr>
          <w:b/>
        </w:rPr>
      </w:pPr>
    </w:p>
    <w:p w14:paraId="3ADFF658" w14:textId="77777777" w:rsidR="00BB1065" w:rsidRDefault="00BB1065" w:rsidP="00BB1065">
      <w:pPr>
        <w:pStyle w:val="oahRegisterTOC1"/>
      </w:pPr>
    </w:p>
    <w:p w14:paraId="7C614015" w14:textId="351D29F9" w:rsidR="00BB1065" w:rsidRDefault="00BB1065" w:rsidP="00BB1065">
      <w:pPr>
        <w:pStyle w:val="oahRegisterTOC1"/>
      </w:pPr>
      <w:r>
        <w:tab/>
        <w:t>I.</w:t>
      </w:r>
      <w:r>
        <w:tab/>
        <w:t>EXECUTIVE ORDERS</w:t>
      </w:r>
    </w:p>
    <w:p w14:paraId="0B0C4394" w14:textId="6DF652AC" w:rsidR="00BB1065" w:rsidRDefault="00BB1065" w:rsidP="00BB1065">
      <w:pPr>
        <w:pStyle w:val="oahRegisterTOC3"/>
      </w:pPr>
      <w:r>
        <w:tab/>
      </w:r>
      <w:r>
        <w:tab/>
      </w:r>
      <w:r>
        <w:tab/>
        <w:t xml:space="preserve">Executive Order No. </w:t>
      </w:r>
      <w:r w:rsidR="0081378D">
        <w:t>164-165</w:t>
      </w:r>
      <w:r>
        <w:tab/>
        <w:t>822 – 828</w:t>
      </w:r>
    </w:p>
    <w:p w14:paraId="35F9396F" w14:textId="77777777" w:rsidR="00BB1065" w:rsidRDefault="00BB1065" w:rsidP="00BB1065">
      <w:pPr>
        <w:pStyle w:val="oahRegisterTOC1"/>
      </w:pPr>
    </w:p>
    <w:p w14:paraId="5CE6012F" w14:textId="6876F09A" w:rsidR="00BB1065" w:rsidRDefault="00BB1065" w:rsidP="00BB1065">
      <w:pPr>
        <w:pStyle w:val="oahRegisterTOC1"/>
      </w:pPr>
      <w:r>
        <w:tab/>
        <w:t>II.</w:t>
      </w:r>
      <w:r>
        <w:tab/>
        <w:t>IN ADDITION</w:t>
      </w:r>
    </w:p>
    <w:p w14:paraId="64BAB27D" w14:textId="0BC815F0" w:rsidR="00BB1065" w:rsidRDefault="00BB1065" w:rsidP="00BB1065">
      <w:pPr>
        <w:pStyle w:val="oahRegisterTOC3"/>
      </w:pPr>
      <w:r>
        <w:tab/>
      </w:r>
      <w:r>
        <w:tab/>
      </w:r>
      <w:r>
        <w:tab/>
      </w:r>
      <w:r w:rsidR="0081378D">
        <w:t xml:space="preserve">Labor, Department of-Notice of Verbatim </w:t>
      </w:r>
      <w:r w:rsidR="0070083A">
        <w:t xml:space="preserve">Adoption </w:t>
      </w:r>
      <w:r w:rsidR="0081378D">
        <w:t>of Federal Standards</w:t>
      </w:r>
      <w:r>
        <w:tab/>
        <w:t>829 – 83</w:t>
      </w:r>
      <w:r w:rsidR="0081378D">
        <w:t>0</w:t>
      </w:r>
    </w:p>
    <w:p w14:paraId="0EE0FDD8" w14:textId="77777777" w:rsidR="00BB1065" w:rsidRDefault="00BB1065" w:rsidP="00BB1065">
      <w:pPr>
        <w:pStyle w:val="oahRegisterTOC1"/>
      </w:pPr>
    </w:p>
    <w:p w14:paraId="5FDB49DA" w14:textId="255A28EE" w:rsidR="00BB1065" w:rsidRDefault="00BB1065" w:rsidP="00BB1065">
      <w:pPr>
        <w:pStyle w:val="oahRegisterTOC1"/>
      </w:pPr>
      <w:r>
        <w:tab/>
        <w:t>III.</w:t>
      </w:r>
      <w:r>
        <w:tab/>
        <w:t>PROPOSED RULES</w:t>
      </w:r>
    </w:p>
    <w:p w14:paraId="252AEC6D" w14:textId="7BA28F0D" w:rsidR="00BB1065" w:rsidRDefault="00BB1065" w:rsidP="00BB1065">
      <w:pPr>
        <w:pStyle w:val="oahRegisterTOC2"/>
      </w:pPr>
      <w:r>
        <w:tab/>
      </w:r>
      <w:r>
        <w:tab/>
        <w:t>Environmental Quality, Department of</w:t>
      </w:r>
    </w:p>
    <w:p w14:paraId="7099D16E" w14:textId="29BCE320" w:rsidR="0081378D" w:rsidRDefault="0081378D" w:rsidP="0081378D">
      <w:pPr>
        <w:pStyle w:val="oahRegisterTOC3"/>
      </w:pPr>
      <w:r>
        <w:tab/>
      </w:r>
      <w:r>
        <w:tab/>
      </w:r>
      <w:r>
        <w:tab/>
        <w:t>Department</w:t>
      </w:r>
      <w:r>
        <w:tab/>
        <w:t>83</w:t>
      </w:r>
      <w:r w:rsidR="003E0ABC">
        <w:t>1</w:t>
      </w:r>
      <w:r>
        <w:t xml:space="preserve"> – 84</w:t>
      </w:r>
      <w:r w:rsidR="003E0ABC">
        <w:t>2</w:t>
      </w:r>
    </w:p>
    <w:p w14:paraId="3C2DFE88" w14:textId="19D6EEFE" w:rsidR="00BB1065" w:rsidRDefault="00BB1065" w:rsidP="00BB1065">
      <w:pPr>
        <w:pStyle w:val="oahRegisterTOC3"/>
      </w:pPr>
      <w:r>
        <w:tab/>
      </w:r>
      <w:r>
        <w:tab/>
      </w:r>
      <w:r>
        <w:tab/>
        <w:t>Coastal Resources Commission</w:t>
      </w:r>
      <w:r>
        <w:tab/>
        <w:t>84</w:t>
      </w:r>
      <w:r w:rsidR="003E0ABC">
        <w:t>2</w:t>
      </w:r>
      <w:r>
        <w:t xml:space="preserve"> – 84</w:t>
      </w:r>
      <w:r w:rsidR="003E0ABC">
        <w:t>8</w:t>
      </w:r>
    </w:p>
    <w:p w14:paraId="50B5C228" w14:textId="314D3DF4" w:rsidR="00BB1065" w:rsidRDefault="00BB1065" w:rsidP="00BB1065">
      <w:pPr>
        <w:pStyle w:val="oahRegisterTOC2"/>
      </w:pPr>
      <w:r>
        <w:tab/>
      </w:r>
      <w:r>
        <w:tab/>
        <w:t>Occupational Licensing Boards and Commissions</w:t>
      </w:r>
    </w:p>
    <w:p w14:paraId="1716EE43" w14:textId="254F0B70" w:rsidR="00BB1065" w:rsidRDefault="00BB1065" w:rsidP="00BB1065">
      <w:pPr>
        <w:pStyle w:val="oahRegisterTOC3"/>
      </w:pPr>
      <w:r>
        <w:tab/>
      </w:r>
      <w:r>
        <w:tab/>
      </w:r>
      <w:r>
        <w:tab/>
        <w:t>Pharmacy, Board of</w:t>
      </w:r>
      <w:r>
        <w:tab/>
        <w:t>84</w:t>
      </w:r>
      <w:r w:rsidR="003E0ABC">
        <w:t>8</w:t>
      </w:r>
      <w:r>
        <w:t xml:space="preserve"> – 8</w:t>
      </w:r>
      <w:r w:rsidR="003E0ABC">
        <w:t>49</w:t>
      </w:r>
    </w:p>
    <w:p w14:paraId="07B77D9A" w14:textId="77777777" w:rsidR="00BB1065" w:rsidRDefault="00BB1065" w:rsidP="00BB1065">
      <w:pPr>
        <w:pStyle w:val="oahRegisterTOC1"/>
      </w:pPr>
    </w:p>
    <w:p w14:paraId="72CF0F1F" w14:textId="5EA8AB10" w:rsidR="00BB1065" w:rsidRDefault="00BB1065" w:rsidP="00BB1065">
      <w:pPr>
        <w:pStyle w:val="oahRegisterTOC1"/>
      </w:pPr>
      <w:r>
        <w:tab/>
        <w:t>IV.</w:t>
      </w:r>
      <w:r>
        <w:tab/>
        <w:t>EMERGENCY RULES</w:t>
      </w:r>
    </w:p>
    <w:p w14:paraId="390C178D" w14:textId="77777777" w:rsidR="00BB1065" w:rsidRDefault="00BB1065" w:rsidP="00BB1065">
      <w:pPr>
        <w:pStyle w:val="oahRegisterTOC2"/>
      </w:pPr>
      <w:r>
        <w:tab/>
      </w:r>
      <w:r>
        <w:tab/>
        <w:t>Health and Human Services, Department of</w:t>
      </w:r>
    </w:p>
    <w:p w14:paraId="5F39F6FA" w14:textId="73572CF3" w:rsidR="00BB1065" w:rsidRDefault="00BB1065" w:rsidP="00BB1065">
      <w:pPr>
        <w:pStyle w:val="oahRegisterTOC3"/>
      </w:pPr>
      <w:r>
        <w:tab/>
      </w:r>
      <w:r>
        <w:tab/>
      </w:r>
      <w:r>
        <w:tab/>
        <w:t>Public Health, Commission for</w:t>
      </w:r>
      <w:r>
        <w:tab/>
        <w:t>85</w:t>
      </w:r>
      <w:r w:rsidR="003E0ABC">
        <w:t>0</w:t>
      </w:r>
      <w:r>
        <w:t xml:space="preserve"> – 85</w:t>
      </w:r>
      <w:r w:rsidR="003E0ABC">
        <w:t>2</w:t>
      </w:r>
    </w:p>
    <w:p w14:paraId="495BB7D8" w14:textId="77777777" w:rsidR="00BB1065" w:rsidRDefault="00BB1065" w:rsidP="00BB1065">
      <w:pPr>
        <w:pStyle w:val="oahRegisterTOC1"/>
      </w:pPr>
    </w:p>
    <w:p w14:paraId="12164566" w14:textId="35D86306" w:rsidR="00BB1065" w:rsidRDefault="00BB1065" w:rsidP="00BB1065">
      <w:pPr>
        <w:pStyle w:val="oahRegisterTOC1"/>
      </w:pPr>
      <w:r>
        <w:tab/>
        <w:t>V.</w:t>
      </w:r>
      <w:r>
        <w:tab/>
        <w:t>TEMPORARY RULES</w:t>
      </w:r>
    </w:p>
    <w:p w14:paraId="70A850BD" w14:textId="77777777" w:rsidR="00BB1065" w:rsidRDefault="00BB1065" w:rsidP="00BB1065">
      <w:pPr>
        <w:pStyle w:val="oahRegisterTOC2"/>
      </w:pPr>
      <w:r>
        <w:tab/>
      </w:r>
      <w:r>
        <w:tab/>
        <w:t>Commerce, Department of</w:t>
      </w:r>
    </w:p>
    <w:p w14:paraId="00CD5E78" w14:textId="15FE5FAC" w:rsidR="00BB1065" w:rsidRDefault="00BB1065" w:rsidP="00BB1065">
      <w:pPr>
        <w:pStyle w:val="oahRegisterTOC3"/>
      </w:pPr>
      <w:r>
        <w:tab/>
      </w:r>
      <w:r>
        <w:tab/>
      </w:r>
      <w:r>
        <w:tab/>
        <w:t>Employment Security, Division of</w:t>
      </w:r>
      <w:r>
        <w:tab/>
        <w:t>85</w:t>
      </w:r>
      <w:r w:rsidR="003E0ABC">
        <w:t>3</w:t>
      </w:r>
      <w:r>
        <w:t xml:space="preserve"> – 85</w:t>
      </w:r>
      <w:r w:rsidR="003E0ABC">
        <w:t>4</w:t>
      </w:r>
    </w:p>
    <w:p w14:paraId="65A5BBC5" w14:textId="77777777" w:rsidR="00BB1065" w:rsidRDefault="00BB1065" w:rsidP="00BB1065">
      <w:pPr>
        <w:pStyle w:val="oahRegisterTOC2"/>
      </w:pPr>
      <w:r>
        <w:tab/>
      </w:r>
      <w:r>
        <w:tab/>
        <w:t>Environmental Quality, Department of</w:t>
      </w:r>
    </w:p>
    <w:p w14:paraId="75591FF7" w14:textId="127D8F8D" w:rsidR="00BB1065" w:rsidRDefault="00BB1065" w:rsidP="00BB1065">
      <w:pPr>
        <w:pStyle w:val="oahRegisterTOC3"/>
      </w:pPr>
      <w:r>
        <w:tab/>
      </w:r>
      <w:r>
        <w:tab/>
      </w:r>
      <w:r>
        <w:tab/>
        <w:t>Wildlife Resources Commission</w:t>
      </w:r>
      <w:r>
        <w:tab/>
        <w:t>85</w:t>
      </w:r>
      <w:r w:rsidR="003E0ABC">
        <w:t>4</w:t>
      </w:r>
      <w:r>
        <w:t xml:space="preserve"> – 86</w:t>
      </w:r>
      <w:r w:rsidR="003E0ABC">
        <w:t>8</w:t>
      </w:r>
    </w:p>
    <w:p w14:paraId="75C471EF" w14:textId="2CDBB482" w:rsidR="00BB1065" w:rsidRDefault="00BB1065" w:rsidP="00BB1065">
      <w:pPr>
        <w:pStyle w:val="oahRegisterTOC2"/>
      </w:pPr>
      <w:r>
        <w:tab/>
      </w:r>
      <w:r>
        <w:tab/>
        <w:t>Occupational Licensing Boards and Commissions</w:t>
      </w:r>
    </w:p>
    <w:p w14:paraId="1C0747DF" w14:textId="37AE55C1" w:rsidR="00BB1065" w:rsidRDefault="00BB1065" w:rsidP="00BB1065">
      <w:pPr>
        <w:pStyle w:val="oahRegisterTOC3"/>
      </w:pPr>
      <w:r>
        <w:tab/>
      </w:r>
      <w:r>
        <w:tab/>
      </w:r>
      <w:r>
        <w:tab/>
        <w:t>Physical Therapy Examiners, Board of</w:t>
      </w:r>
      <w:r>
        <w:tab/>
        <w:t>86</w:t>
      </w:r>
      <w:r w:rsidR="003E0ABC">
        <w:t>8</w:t>
      </w:r>
      <w:r>
        <w:t xml:space="preserve"> – 8</w:t>
      </w:r>
      <w:r w:rsidR="003E0ABC">
        <w:t>69</w:t>
      </w:r>
    </w:p>
    <w:p w14:paraId="252FCD01" w14:textId="77777777" w:rsidR="00BB1065" w:rsidRDefault="00BB1065" w:rsidP="00BB1065">
      <w:pPr>
        <w:pStyle w:val="oahRegisterTOC1"/>
      </w:pPr>
    </w:p>
    <w:p w14:paraId="57BF20E0" w14:textId="76DD8BC4" w:rsidR="00BB1065" w:rsidRPr="00BB1065" w:rsidRDefault="00BB1065" w:rsidP="00BB1065">
      <w:pPr>
        <w:pStyle w:val="oahRegisterTOC1"/>
        <w:rPr>
          <w:b w:val="0"/>
        </w:rPr>
      </w:pPr>
      <w:r>
        <w:tab/>
        <w:t>VI.</w:t>
      </w:r>
      <w:r>
        <w:tab/>
        <w:t>RULES REVIEW COMMISSION</w:t>
      </w:r>
      <w:r w:rsidRPr="00BB1065">
        <w:rPr>
          <w:b w:val="0"/>
        </w:rPr>
        <w:tab/>
        <w:t>87</w:t>
      </w:r>
      <w:r w:rsidR="003E0ABC">
        <w:rPr>
          <w:b w:val="0"/>
        </w:rPr>
        <w:t>0</w:t>
      </w:r>
      <w:r w:rsidRPr="00BB1065">
        <w:rPr>
          <w:b w:val="0"/>
        </w:rPr>
        <w:t xml:space="preserve"> – 8</w:t>
      </w:r>
      <w:r w:rsidR="003E0ABC">
        <w:rPr>
          <w:b w:val="0"/>
        </w:rPr>
        <w:t>89</w:t>
      </w:r>
    </w:p>
    <w:p w14:paraId="5CC4D179" w14:textId="77777777" w:rsidR="00BB1065" w:rsidRDefault="00BB1065" w:rsidP="00BB1065">
      <w:pPr>
        <w:pStyle w:val="oahRegisterTOC1"/>
      </w:pPr>
    </w:p>
    <w:p w14:paraId="4191EB7A" w14:textId="0B126BF8" w:rsidR="00BB1065" w:rsidRDefault="00BB1065" w:rsidP="00BB1065">
      <w:pPr>
        <w:pStyle w:val="oahRegisterTOC1"/>
      </w:pPr>
      <w:r>
        <w:tab/>
        <w:t>VII.</w:t>
      </w:r>
      <w:r>
        <w:tab/>
        <w:t>CONTESTED CASE DECISIONS</w:t>
      </w:r>
    </w:p>
    <w:p w14:paraId="1E2BA2D4" w14:textId="394A8194" w:rsidR="00BB1065" w:rsidRDefault="00BB1065" w:rsidP="00BB1065">
      <w:pPr>
        <w:pStyle w:val="oahRegisterTOC3"/>
      </w:pPr>
      <w:r>
        <w:tab/>
      </w:r>
      <w:r>
        <w:tab/>
      </w:r>
      <w:r>
        <w:tab/>
        <w:t>Index to ALJ Decisions</w:t>
      </w:r>
      <w:r>
        <w:tab/>
        <w:t>89</w:t>
      </w:r>
      <w:r w:rsidR="003E0ABC">
        <w:t>0</w:t>
      </w:r>
      <w:r>
        <w:t xml:space="preserve"> – 89</w:t>
      </w:r>
      <w:r w:rsidR="003E0ABC">
        <w:t>2</w:t>
      </w:r>
    </w:p>
    <w:p w14:paraId="73CEF496" w14:textId="16037852" w:rsidR="00BB1065" w:rsidRDefault="00BB1065" w:rsidP="00D52FD0">
      <w:pPr>
        <w:tabs>
          <w:tab w:val="decimal" w:pos="2160"/>
          <w:tab w:val="left" w:pos="2340"/>
          <w:tab w:val="left" w:pos="2520"/>
          <w:tab w:val="left" w:leader="dot" w:pos="8640"/>
        </w:tabs>
        <w:outlineLvl w:val="0"/>
        <w:rPr>
          <w:b/>
          <w:bCs/>
        </w:rPr>
      </w:pPr>
    </w:p>
    <w:p w14:paraId="7A12E627" w14:textId="421464F2" w:rsidR="00BB1065" w:rsidRDefault="00BB1065" w:rsidP="00D52FD0">
      <w:pPr>
        <w:tabs>
          <w:tab w:val="decimal" w:pos="2160"/>
          <w:tab w:val="left" w:pos="2340"/>
          <w:tab w:val="left" w:pos="2520"/>
          <w:tab w:val="left" w:leader="dot" w:pos="8640"/>
        </w:tabs>
        <w:outlineLvl w:val="0"/>
        <w:rPr>
          <w:b/>
          <w:bCs/>
        </w:rPr>
      </w:pPr>
    </w:p>
    <w:p w14:paraId="23717EA5" w14:textId="5414348A" w:rsidR="00BB1065" w:rsidRDefault="00BB1065" w:rsidP="00D52FD0">
      <w:pPr>
        <w:tabs>
          <w:tab w:val="decimal" w:pos="2160"/>
          <w:tab w:val="left" w:pos="2340"/>
          <w:tab w:val="left" w:pos="2520"/>
          <w:tab w:val="left" w:leader="dot" w:pos="8640"/>
        </w:tabs>
        <w:outlineLvl w:val="0"/>
        <w:rPr>
          <w:b/>
          <w:bCs/>
        </w:rPr>
      </w:pPr>
    </w:p>
    <w:p w14:paraId="26307F9B" w14:textId="77777777" w:rsidR="00BB1065" w:rsidRDefault="00BB1065" w:rsidP="00D52FD0">
      <w:pPr>
        <w:tabs>
          <w:tab w:val="decimal" w:pos="2160"/>
          <w:tab w:val="left" w:pos="2340"/>
          <w:tab w:val="left" w:pos="2520"/>
          <w:tab w:val="left" w:leader="dot" w:pos="8640"/>
        </w:tabs>
        <w:outlineLvl w:val="0"/>
        <w:rPr>
          <w:b/>
          <w:bCs/>
        </w:rPr>
      </w:pPr>
    </w:p>
    <w:p w14:paraId="4101C3C8" w14:textId="77777777" w:rsidR="00FB04D4" w:rsidRDefault="00FB04D4" w:rsidP="00D52FD0">
      <w:pPr>
        <w:tabs>
          <w:tab w:val="decimal" w:pos="2160"/>
          <w:tab w:val="left" w:pos="2340"/>
          <w:tab w:val="left" w:pos="2520"/>
          <w:tab w:val="left" w:leader="dot" w:pos="8640"/>
        </w:tabs>
        <w:outlineLvl w:val="0"/>
        <w:rPr>
          <w:b/>
          <w:bCs/>
        </w:rPr>
      </w:pPr>
    </w:p>
    <w:p w14:paraId="7BC0A333" w14:textId="77777777" w:rsidR="00FB04D4" w:rsidRDefault="00FB04D4" w:rsidP="00D52FD0">
      <w:pPr>
        <w:tabs>
          <w:tab w:val="decimal" w:pos="2160"/>
          <w:tab w:val="left" w:pos="2340"/>
          <w:tab w:val="left" w:pos="2520"/>
          <w:tab w:val="left" w:leader="dot" w:pos="8640"/>
        </w:tabs>
        <w:outlineLvl w:val="0"/>
        <w:rPr>
          <w:b/>
          <w:bCs/>
        </w:rPr>
      </w:pPr>
    </w:p>
    <w:p w14:paraId="2841C9AC" w14:textId="03A8BC11" w:rsidR="00FB04D4" w:rsidRDefault="00FB04D4" w:rsidP="00D52FD0">
      <w:pPr>
        <w:tabs>
          <w:tab w:val="decimal" w:pos="2160"/>
          <w:tab w:val="left" w:pos="2340"/>
          <w:tab w:val="left" w:pos="2520"/>
          <w:tab w:val="left" w:leader="dot" w:pos="8640"/>
        </w:tabs>
        <w:outlineLvl w:val="0"/>
        <w:rPr>
          <w:b/>
          <w:bCs/>
        </w:rPr>
      </w:pPr>
    </w:p>
    <w:p w14:paraId="7B438DAC" w14:textId="77777777" w:rsidR="00AF145A" w:rsidRDefault="00AF145A"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580431CA" w14:textId="77777777" w:rsidR="00262BBC" w:rsidRDefault="00262BBC" w:rsidP="00262BBC">
      <w:pPr>
        <w:ind w:left="1260"/>
        <w:rPr>
          <w:b/>
        </w:rPr>
      </w:pPr>
      <w:r>
        <w:rPr>
          <w:b/>
        </w:rPr>
        <w:t>PUBLISHED BY</w:t>
      </w:r>
    </w:p>
    <w:p w14:paraId="33F6F151" w14:textId="77777777" w:rsidR="00262BBC" w:rsidRDefault="00262BBC" w:rsidP="00262BBC">
      <w:pPr>
        <w:tabs>
          <w:tab w:val="right" w:pos="9630"/>
        </w:tabs>
        <w:ind w:left="1260"/>
        <w:rPr>
          <w:b/>
          <w:i/>
        </w:rPr>
      </w:pPr>
      <w:r>
        <w:rPr>
          <w:b/>
          <w:i/>
        </w:rPr>
        <w:t>The Office of Administrative Hearings</w:t>
      </w:r>
    </w:p>
    <w:p w14:paraId="23948F96" w14:textId="77777777" w:rsidR="00262BBC" w:rsidRDefault="00262BBC" w:rsidP="00262BBC">
      <w:pPr>
        <w:tabs>
          <w:tab w:val="right" w:pos="9630"/>
        </w:tabs>
        <w:ind w:left="1260"/>
        <w:rPr>
          <w:b/>
          <w:i/>
        </w:rPr>
      </w:pPr>
      <w:r>
        <w:rPr>
          <w:b/>
          <w:i/>
        </w:rPr>
        <w:t>Rules Division</w:t>
      </w:r>
      <w:r>
        <w:rPr>
          <w:b/>
          <w:i/>
        </w:rPr>
        <w:tab/>
        <w:t>Julian Mann III, Director</w:t>
      </w:r>
    </w:p>
    <w:p w14:paraId="15553B32" w14:textId="77777777" w:rsidR="00262BBC" w:rsidRDefault="00262BBC" w:rsidP="00262BBC">
      <w:pPr>
        <w:tabs>
          <w:tab w:val="right" w:pos="9630"/>
        </w:tabs>
        <w:ind w:left="1260"/>
        <w:rPr>
          <w:b/>
          <w:i/>
        </w:rPr>
      </w:pPr>
      <w:r>
        <w:rPr>
          <w:b/>
          <w:i/>
        </w:rPr>
        <w:t>6714 Mail Service Center</w:t>
      </w:r>
      <w:r>
        <w:rPr>
          <w:b/>
          <w:i/>
        </w:rPr>
        <w:tab/>
        <w:t>Molly Masich, Codifier of Rules</w:t>
      </w:r>
    </w:p>
    <w:p w14:paraId="01CCAE81" w14:textId="77777777" w:rsidR="00262BBC" w:rsidRDefault="00262BBC" w:rsidP="00262BBC">
      <w:pPr>
        <w:tabs>
          <w:tab w:val="right" w:pos="9630"/>
        </w:tabs>
        <w:ind w:left="1260"/>
        <w:rPr>
          <w:b/>
          <w:i/>
        </w:rPr>
      </w:pPr>
      <w:r>
        <w:rPr>
          <w:b/>
          <w:i/>
        </w:rPr>
        <w:t>Raleigh, NC  27699-6714</w:t>
      </w:r>
      <w:r>
        <w:rPr>
          <w:b/>
          <w:i/>
        </w:rPr>
        <w:tab/>
        <w:t>Dana McGhee, Publications Coordinator</w:t>
      </w:r>
    </w:p>
    <w:p w14:paraId="244F4D54" w14:textId="17314AF8" w:rsidR="00262BBC" w:rsidRDefault="00262BBC" w:rsidP="00262BBC">
      <w:pPr>
        <w:tabs>
          <w:tab w:val="right" w:pos="9630"/>
        </w:tabs>
        <w:ind w:left="1260"/>
        <w:rPr>
          <w:b/>
          <w:i/>
        </w:rPr>
      </w:pPr>
      <w:r>
        <w:rPr>
          <w:b/>
          <w:i/>
        </w:rPr>
        <w:t xml:space="preserve">Telephone </w:t>
      </w:r>
      <w:bookmarkStart w:id="0" w:name="_Hlk38444297"/>
      <w:r w:rsidR="00FE2E7C" w:rsidRPr="00FE2E7C">
        <w:rPr>
          <w:b/>
          <w:i/>
        </w:rPr>
        <w:t>984-236-1850</w:t>
      </w:r>
      <w:bookmarkEnd w:id="0"/>
      <w:r>
        <w:rPr>
          <w:b/>
          <w:i/>
        </w:rPr>
        <w:tab/>
        <w:t xml:space="preserve">Lindsay </w:t>
      </w:r>
      <w:r w:rsidR="00851281">
        <w:rPr>
          <w:b/>
          <w:i/>
        </w:rPr>
        <w:t>Silvester</w:t>
      </w:r>
      <w:r>
        <w:rPr>
          <w:b/>
          <w:i/>
        </w:rPr>
        <w:t>, Editorial Assistant</w:t>
      </w:r>
    </w:p>
    <w:p w14:paraId="1156476B" w14:textId="57FEBE65" w:rsidR="00262BBC" w:rsidRDefault="00262BBC" w:rsidP="00262BBC">
      <w:pPr>
        <w:tabs>
          <w:tab w:val="right" w:pos="9630"/>
        </w:tabs>
        <w:ind w:left="1260"/>
        <w:rPr>
          <w:b/>
          <w:i/>
        </w:rPr>
      </w:pPr>
      <w:r>
        <w:rPr>
          <w:b/>
          <w:i/>
        </w:rPr>
        <w:t xml:space="preserve">Fax </w:t>
      </w:r>
      <w:r w:rsidR="00FE2E7C">
        <w:rPr>
          <w:b/>
          <w:i/>
        </w:rPr>
        <w:t>984-236-194</w:t>
      </w:r>
      <w:r w:rsidR="00E81FEE">
        <w:rPr>
          <w:b/>
          <w:i/>
        </w:rPr>
        <w:t>7</w:t>
      </w:r>
      <w:r>
        <w:rPr>
          <w:b/>
          <w:i/>
        </w:rPr>
        <w:tab/>
        <w:t>Cathy Matthews-Thayer, Editorial Assistant</w:t>
      </w:r>
    </w:p>
    <w:p w14:paraId="35FE8B52" w14:textId="77777777" w:rsidR="00D52FD0" w:rsidRDefault="00D52FD0" w:rsidP="00D52FD0">
      <w:pPr>
        <w:tabs>
          <w:tab w:val="right" w:pos="9630"/>
        </w:tabs>
        <w:ind w:left="1260"/>
        <w:rPr>
          <w:b/>
          <w:i/>
        </w:rPr>
      </w:pPr>
      <w:r>
        <w:rPr>
          <w:b/>
          <w:i/>
        </w:rPr>
        <w:tab/>
      </w: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4F8794D0" w14:textId="1D51B7E9"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r>
      <w:r w:rsidR="00064B2E" w:rsidRPr="00064B2E">
        <w:t>984-236-1934</w:t>
      </w:r>
    </w:p>
    <w:p w14:paraId="1F64C821" w14:textId="3FF30730"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r>
      <w:r w:rsidR="00064B2E" w:rsidRPr="00064B2E">
        <w:t>984-236-1937</w:t>
      </w:r>
    </w:p>
    <w:p w14:paraId="785E6849" w14:textId="50F0953A"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Lindsay </w:t>
      </w:r>
      <w:r w:rsidR="00851281">
        <w:t>Silvester</w:t>
      </w:r>
      <w:r>
        <w:t>, Editorial Assistant</w:t>
      </w:r>
      <w:r>
        <w:tab/>
        <w:t>lindsay.</w:t>
      </w:r>
      <w:r w:rsidR="00851281">
        <w:t>silvester</w:t>
      </w:r>
      <w:r>
        <w:t>@oah.nc.gov</w:t>
      </w:r>
      <w:r>
        <w:tab/>
      </w:r>
      <w:r w:rsidR="00064B2E" w:rsidRPr="00064B2E">
        <w:t>984-236-1938</w:t>
      </w:r>
    </w:p>
    <w:p w14:paraId="58D3B19A" w14:textId="1596CEE7"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00064B2E" w:rsidRPr="00064B2E">
        <w:t>984-236-1901</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4D95226F"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r>
      <w:r w:rsidR="00064B2E" w:rsidRPr="00064B2E">
        <w:t>984-236-1939</w:t>
      </w:r>
    </w:p>
    <w:p w14:paraId="0F7DAB1B" w14:textId="29DD056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Ashley Snyder, Commission Counsel</w:t>
      </w:r>
      <w:r>
        <w:tab/>
      </w:r>
      <w:r w:rsidRPr="00E42198">
        <w:t>ashley.snyder@oah.nc.gov</w:t>
      </w:r>
      <w:r>
        <w:tab/>
      </w:r>
      <w:r>
        <w:tab/>
      </w:r>
      <w:r w:rsidR="00064B2E" w:rsidRPr="00064B2E">
        <w:t>984-236-1941</w:t>
      </w:r>
    </w:p>
    <w:p w14:paraId="1F2407B9" w14:textId="5F0EE631" w:rsidR="004F7AD1" w:rsidRDefault="004F7AD1"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Karlene Turrentine, Commission Counsel</w:t>
      </w:r>
      <w:r>
        <w:tab/>
      </w:r>
      <w:r w:rsidRPr="004F7AD1">
        <w:t>karlene.turrentine@oah.nc.gov</w:t>
      </w:r>
      <w:r>
        <w:tab/>
        <w:t>984-236-1948</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52952C0A" w14:textId="77777777" w:rsidR="00A64D42" w:rsidRPr="00A64D42" w:rsidRDefault="00A64D42" w:rsidP="00A64D42">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3FC755C6" w14:textId="77777777" w:rsidR="00A64D42" w:rsidRPr="00A64D42" w:rsidRDefault="00A64D42" w:rsidP="00A64D42">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5D32541C" w14:textId="77777777" w:rsidR="00A64D42" w:rsidRPr="00A64D42" w:rsidRDefault="00A64D42" w:rsidP="00A64D42">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6ED1A570" w14:textId="77777777" w:rsidR="00A64D42" w:rsidRPr="00A64D42" w:rsidRDefault="00A64D42" w:rsidP="00A64D42">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6B1EE912" w14:textId="77777777" w:rsidR="002B1DDA" w:rsidRPr="00154994" w:rsidRDefault="002B1DDA" w:rsidP="002B1DDA">
      <w:pPr>
        <w:jc w:val="center"/>
        <w:rPr>
          <w:b/>
          <w:bCs/>
          <w:kern w:val="0"/>
          <w:szCs w:val="24"/>
        </w:rPr>
      </w:pPr>
      <w:r w:rsidRPr="00154994">
        <w:rPr>
          <w:b/>
          <w:bCs/>
          <w:kern w:val="0"/>
          <w:szCs w:val="24"/>
        </w:rPr>
        <w:lastRenderedPageBreak/>
        <w:t>NORTH CAROLINA REGISTER</w:t>
      </w:r>
    </w:p>
    <w:p w14:paraId="1BE03C9F" w14:textId="77777777" w:rsidR="002B1DDA" w:rsidRPr="00154994" w:rsidRDefault="002B1DDA" w:rsidP="002B1DDA">
      <w:pPr>
        <w:jc w:val="center"/>
        <w:rPr>
          <w:kern w:val="0"/>
          <w:szCs w:val="24"/>
        </w:rPr>
      </w:pPr>
      <w:r w:rsidRPr="00154994">
        <w:rPr>
          <w:kern w:val="0"/>
          <w:szCs w:val="24"/>
        </w:rPr>
        <w:t>Publication Schedule for January 2020 – December 2020</w:t>
      </w:r>
    </w:p>
    <w:p w14:paraId="04825497" w14:textId="77777777" w:rsidR="002B1DDA" w:rsidRPr="00154994" w:rsidRDefault="002B1DDA" w:rsidP="002B1DDA">
      <w:pPr>
        <w:jc w:val="center"/>
        <w:rPr>
          <w:kern w:val="0"/>
          <w:sz w:val="8"/>
          <w:szCs w:val="8"/>
        </w:rPr>
      </w:pPr>
    </w:p>
    <w:tbl>
      <w:tblPr>
        <w:tblW w:w="12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800"/>
      </w:tblGrid>
      <w:tr w:rsidR="002B1DDA" w:rsidRPr="00154994" w14:paraId="66CA84DE" w14:textId="77777777" w:rsidTr="00EF6218">
        <w:trPr>
          <w:cantSplit/>
          <w:trHeight w:val="863"/>
          <w:jc w:val="center"/>
        </w:trPr>
        <w:tc>
          <w:tcPr>
            <w:tcW w:w="3235" w:type="dxa"/>
            <w:gridSpan w:val="3"/>
            <w:tcBorders>
              <w:right w:val="single" w:sz="4" w:space="0" w:color="auto"/>
            </w:tcBorders>
            <w:vAlign w:val="center"/>
          </w:tcPr>
          <w:p w14:paraId="16F3DA82" w14:textId="77777777" w:rsidR="002B1DDA" w:rsidRPr="00154994" w:rsidRDefault="002B1DDA" w:rsidP="00EF6218">
            <w:pPr>
              <w:jc w:val="center"/>
              <w:rPr>
                <w:kern w:val="0"/>
                <w:sz w:val="19"/>
                <w:szCs w:val="24"/>
              </w:rPr>
            </w:pPr>
            <w:r w:rsidRPr="00154994">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241262CD" w14:textId="77777777" w:rsidR="002B1DDA" w:rsidRPr="00154994" w:rsidRDefault="002B1DDA" w:rsidP="00EF6218">
            <w:pPr>
              <w:jc w:val="center"/>
              <w:rPr>
                <w:b/>
                <w:kern w:val="0"/>
                <w:sz w:val="22"/>
                <w:szCs w:val="22"/>
              </w:rPr>
            </w:pPr>
            <w:r w:rsidRPr="00154994">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70652770" w14:textId="77777777" w:rsidR="002B1DDA" w:rsidRPr="00154994" w:rsidRDefault="002B1DDA" w:rsidP="00EF6218">
            <w:pPr>
              <w:jc w:val="center"/>
              <w:rPr>
                <w:b/>
                <w:kern w:val="0"/>
                <w:sz w:val="22"/>
                <w:szCs w:val="22"/>
              </w:rPr>
            </w:pPr>
            <w:r w:rsidRPr="00154994">
              <w:rPr>
                <w:b/>
                <w:kern w:val="0"/>
                <w:sz w:val="22"/>
                <w:szCs w:val="22"/>
              </w:rPr>
              <w:t>PERMANENT RULE</w:t>
            </w:r>
          </w:p>
        </w:tc>
        <w:tc>
          <w:tcPr>
            <w:tcW w:w="1800" w:type="dxa"/>
            <w:vAlign w:val="center"/>
          </w:tcPr>
          <w:p w14:paraId="73A6F323" w14:textId="77777777" w:rsidR="002B1DDA" w:rsidRPr="00154994" w:rsidRDefault="002B1DDA" w:rsidP="00EF6218">
            <w:pPr>
              <w:jc w:val="center"/>
              <w:rPr>
                <w:b/>
                <w:kern w:val="0"/>
                <w:sz w:val="22"/>
                <w:szCs w:val="22"/>
              </w:rPr>
            </w:pPr>
            <w:r w:rsidRPr="00154994">
              <w:rPr>
                <w:b/>
                <w:kern w:val="0"/>
                <w:sz w:val="22"/>
                <w:szCs w:val="22"/>
              </w:rPr>
              <w:t>TEMPORARY RULES</w:t>
            </w:r>
          </w:p>
        </w:tc>
      </w:tr>
      <w:tr w:rsidR="002B1DDA" w:rsidRPr="00154994" w14:paraId="611673E9" w14:textId="77777777" w:rsidTr="00EF6218">
        <w:trPr>
          <w:cantSplit/>
          <w:trHeight w:val="1304"/>
          <w:jc w:val="center"/>
        </w:trPr>
        <w:tc>
          <w:tcPr>
            <w:tcW w:w="1075" w:type="dxa"/>
            <w:vAlign w:val="center"/>
          </w:tcPr>
          <w:p w14:paraId="02581BEF" w14:textId="77777777" w:rsidR="002B1DDA" w:rsidRPr="00154994" w:rsidRDefault="002B1DDA" w:rsidP="00EF6218">
            <w:pPr>
              <w:jc w:val="center"/>
              <w:rPr>
                <w:kern w:val="0"/>
                <w:sz w:val="19"/>
                <w:szCs w:val="24"/>
              </w:rPr>
            </w:pPr>
            <w:r w:rsidRPr="00154994">
              <w:rPr>
                <w:kern w:val="0"/>
                <w:sz w:val="19"/>
                <w:szCs w:val="24"/>
              </w:rPr>
              <w:t>Volume &amp; issue number</w:t>
            </w:r>
          </w:p>
        </w:tc>
        <w:tc>
          <w:tcPr>
            <w:tcW w:w="1080" w:type="dxa"/>
            <w:vAlign w:val="center"/>
          </w:tcPr>
          <w:p w14:paraId="093446CA" w14:textId="77777777" w:rsidR="002B1DDA" w:rsidRPr="00154994" w:rsidRDefault="002B1DDA" w:rsidP="00EF6218">
            <w:pPr>
              <w:jc w:val="center"/>
              <w:rPr>
                <w:kern w:val="0"/>
                <w:sz w:val="19"/>
                <w:szCs w:val="24"/>
              </w:rPr>
            </w:pPr>
            <w:r w:rsidRPr="00154994">
              <w:rPr>
                <w:kern w:val="0"/>
                <w:sz w:val="19"/>
                <w:szCs w:val="24"/>
              </w:rPr>
              <w:t>Issue date</w:t>
            </w:r>
          </w:p>
        </w:tc>
        <w:tc>
          <w:tcPr>
            <w:tcW w:w="1080" w:type="dxa"/>
            <w:tcBorders>
              <w:right w:val="single" w:sz="4" w:space="0" w:color="auto"/>
            </w:tcBorders>
            <w:vAlign w:val="center"/>
          </w:tcPr>
          <w:p w14:paraId="358C783F" w14:textId="77777777" w:rsidR="002B1DDA" w:rsidRPr="00154994" w:rsidRDefault="002B1DDA" w:rsidP="00EF6218">
            <w:pPr>
              <w:jc w:val="center"/>
              <w:rPr>
                <w:kern w:val="0"/>
                <w:sz w:val="19"/>
                <w:szCs w:val="24"/>
              </w:rPr>
            </w:pPr>
            <w:r w:rsidRPr="00154994">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68EDD095" w14:textId="77777777" w:rsidR="002B1DDA" w:rsidRPr="00154994" w:rsidRDefault="002B1DDA" w:rsidP="00EF6218">
            <w:pPr>
              <w:jc w:val="center"/>
              <w:rPr>
                <w:kern w:val="0"/>
                <w:sz w:val="19"/>
                <w:szCs w:val="24"/>
              </w:rPr>
            </w:pPr>
            <w:r w:rsidRPr="00154994">
              <w:rPr>
                <w:kern w:val="0"/>
                <w:sz w:val="19"/>
                <w:szCs w:val="24"/>
              </w:rPr>
              <w:t>Earliest date for public hearing</w:t>
            </w:r>
          </w:p>
        </w:tc>
        <w:tc>
          <w:tcPr>
            <w:tcW w:w="1440" w:type="dxa"/>
            <w:tcBorders>
              <w:left w:val="single" w:sz="4" w:space="0" w:color="auto"/>
            </w:tcBorders>
            <w:vAlign w:val="center"/>
          </w:tcPr>
          <w:p w14:paraId="0667CE88" w14:textId="77777777" w:rsidR="002B1DDA" w:rsidRPr="00154994" w:rsidRDefault="002B1DDA" w:rsidP="00EF6218">
            <w:pPr>
              <w:jc w:val="center"/>
              <w:rPr>
                <w:kern w:val="0"/>
                <w:sz w:val="19"/>
                <w:szCs w:val="24"/>
              </w:rPr>
            </w:pPr>
            <w:r w:rsidRPr="00154994">
              <w:rPr>
                <w:kern w:val="0"/>
                <w:sz w:val="19"/>
                <w:szCs w:val="24"/>
              </w:rPr>
              <w:t>End of required comment</w:t>
            </w:r>
          </w:p>
          <w:p w14:paraId="576AE82F" w14:textId="77777777" w:rsidR="002B1DDA" w:rsidRPr="00154994" w:rsidRDefault="002B1DDA" w:rsidP="00EF6218">
            <w:pPr>
              <w:jc w:val="center"/>
              <w:rPr>
                <w:kern w:val="0"/>
                <w:sz w:val="19"/>
                <w:szCs w:val="24"/>
              </w:rPr>
            </w:pPr>
            <w:r w:rsidRPr="00154994">
              <w:rPr>
                <w:kern w:val="0"/>
                <w:sz w:val="19"/>
                <w:szCs w:val="24"/>
              </w:rPr>
              <w:t>Period</w:t>
            </w:r>
          </w:p>
        </w:tc>
        <w:tc>
          <w:tcPr>
            <w:tcW w:w="1710" w:type="dxa"/>
            <w:vAlign w:val="center"/>
          </w:tcPr>
          <w:p w14:paraId="3B5A366E" w14:textId="77777777" w:rsidR="002B1DDA" w:rsidRPr="00154994" w:rsidRDefault="002B1DDA" w:rsidP="00EF6218">
            <w:pPr>
              <w:jc w:val="center"/>
              <w:rPr>
                <w:kern w:val="0"/>
                <w:sz w:val="19"/>
                <w:szCs w:val="24"/>
              </w:rPr>
            </w:pPr>
            <w:r w:rsidRPr="00154994">
              <w:rPr>
                <w:kern w:val="0"/>
                <w:sz w:val="19"/>
                <w:szCs w:val="24"/>
              </w:rPr>
              <w:t>Deadline to submit to RRC</w:t>
            </w:r>
          </w:p>
          <w:p w14:paraId="0EE6EE42" w14:textId="77777777" w:rsidR="002B1DDA" w:rsidRPr="00154994" w:rsidRDefault="002B1DDA" w:rsidP="00EF6218">
            <w:pPr>
              <w:jc w:val="center"/>
              <w:rPr>
                <w:kern w:val="0"/>
                <w:sz w:val="19"/>
                <w:szCs w:val="24"/>
              </w:rPr>
            </w:pPr>
            <w:r w:rsidRPr="00154994">
              <w:rPr>
                <w:kern w:val="0"/>
                <w:sz w:val="19"/>
                <w:szCs w:val="24"/>
              </w:rPr>
              <w:t>for review at</w:t>
            </w:r>
          </w:p>
          <w:p w14:paraId="4C4F1AB7" w14:textId="77777777" w:rsidR="002B1DDA" w:rsidRPr="00154994" w:rsidRDefault="002B1DDA" w:rsidP="00EF6218">
            <w:pPr>
              <w:jc w:val="center"/>
              <w:rPr>
                <w:kern w:val="0"/>
                <w:sz w:val="19"/>
                <w:szCs w:val="24"/>
              </w:rPr>
            </w:pPr>
            <w:r w:rsidRPr="00154994">
              <w:rPr>
                <w:kern w:val="0"/>
                <w:sz w:val="19"/>
                <w:szCs w:val="24"/>
              </w:rPr>
              <w:t>next meeting</w:t>
            </w:r>
          </w:p>
        </w:tc>
        <w:tc>
          <w:tcPr>
            <w:tcW w:w="1080" w:type="dxa"/>
            <w:vAlign w:val="center"/>
          </w:tcPr>
          <w:p w14:paraId="11C0B5ED" w14:textId="77777777" w:rsidR="002B1DDA" w:rsidRPr="00154994" w:rsidRDefault="002B1DDA" w:rsidP="00EF6218">
            <w:pPr>
              <w:jc w:val="center"/>
              <w:rPr>
                <w:kern w:val="0"/>
                <w:sz w:val="19"/>
                <w:szCs w:val="24"/>
              </w:rPr>
            </w:pPr>
            <w:r w:rsidRPr="00154994">
              <w:rPr>
                <w:kern w:val="0"/>
                <w:sz w:val="19"/>
                <w:szCs w:val="24"/>
              </w:rPr>
              <w:t>RRC Meeting Date</w:t>
            </w:r>
          </w:p>
        </w:tc>
        <w:tc>
          <w:tcPr>
            <w:tcW w:w="1440" w:type="dxa"/>
            <w:vAlign w:val="center"/>
          </w:tcPr>
          <w:p w14:paraId="290FF79A" w14:textId="77777777" w:rsidR="002B1DDA" w:rsidRPr="00154994" w:rsidRDefault="002B1DDA" w:rsidP="00EF6218">
            <w:pPr>
              <w:jc w:val="center"/>
              <w:rPr>
                <w:kern w:val="0"/>
                <w:sz w:val="19"/>
                <w:szCs w:val="24"/>
              </w:rPr>
            </w:pPr>
            <w:r w:rsidRPr="00154994">
              <w:rPr>
                <w:kern w:val="0"/>
                <w:sz w:val="19"/>
                <w:szCs w:val="24"/>
              </w:rPr>
              <w:t xml:space="preserve">Earliest Eff. </w:t>
            </w:r>
          </w:p>
          <w:p w14:paraId="649A92C1" w14:textId="77777777" w:rsidR="002B1DDA" w:rsidRPr="00154994" w:rsidRDefault="002B1DDA" w:rsidP="00EF6218">
            <w:pPr>
              <w:jc w:val="center"/>
              <w:rPr>
                <w:kern w:val="0"/>
                <w:sz w:val="19"/>
                <w:szCs w:val="24"/>
              </w:rPr>
            </w:pPr>
            <w:r w:rsidRPr="00154994">
              <w:rPr>
                <w:kern w:val="0"/>
                <w:sz w:val="19"/>
                <w:szCs w:val="24"/>
              </w:rPr>
              <w:t>Date of</w:t>
            </w:r>
          </w:p>
          <w:p w14:paraId="18FCDEB7" w14:textId="77777777" w:rsidR="002B1DDA" w:rsidRPr="00154994" w:rsidRDefault="002B1DDA" w:rsidP="00EF6218">
            <w:pPr>
              <w:jc w:val="center"/>
              <w:rPr>
                <w:kern w:val="0"/>
                <w:sz w:val="19"/>
                <w:szCs w:val="24"/>
              </w:rPr>
            </w:pPr>
            <w:r w:rsidRPr="00154994">
              <w:rPr>
                <w:kern w:val="0"/>
                <w:sz w:val="19"/>
                <w:szCs w:val="24"/>
              </w:rPr>
              <w:t>Permanent Rule</w:t>
            </w:r>
          </w:p>
        </w:tc>
        <w:tc>
          <w:tcPr>
            <w:tcW w:w="1800" w:type="dxa"/>
            <w:vAlign w:val="center"/>
          </w:tcPr>
          <w:p w14:paraId="37F8DBD6" w14:textId="77777777" w:rsidR="002B1DDA" w:rsidRPr="00154994" w:rsidRDefault="002B1DDA" w:rsidP="00EF6218">
            <w:pPr>
              <w:jc w:val="center"/>
              <w:rPr>
                <w:kern w:val="0"/>
                <w:sz w:val="19"/>
                <w:szCs w:val="24"/>
              </w:rPr>
            </w:pPr>
            <w:r w:rsidRPr="00154994">
              <w:rPr>
                <w:kern w:val="0"/>
                <w:sz w:val="19"/>
                <w:szCs w:val="24"/>
              </w:rPr>
              <w:t>270</w:t>
            </w:r>
            <w:r w:rsidRPr="00154994">
              <w:rPr>
                <w:kern w:val="0"/>
                <w:sz w:val="19"/>
                <w:szCs w:val="24"/>
                <w:vertAlign w:val="superscript"/>
              </w:rPr>
              <w:t>th</w:t>
            </w:r>
            <w:r w:rsidRPr="00154994">
              <w:rPr>
                <w:kern w:val="0"/>
                <w:sz w:val="19"/>
                <w:szCs w:val="24"/>
              </w:rPr>
              <w:t xml:space="preserve"> day from publication in the Register</w:t>
            </w:r>
          </w:p>
        </w:tc>
      </w:tr>
      <w:tr w:rsidR="002B1DDA" w:rsidRPr="00154994" w14:paraId="2FD50F68" w14:textId="77777777" w:rsidTr="00EF6218">
        <w:trPr>
          <w:trHeight w:val="332"/>
          <w:jc w:val="center"/>
        </w:trPr>
        <w:tc>
          <w:tcPr>
            <w:tcW w:w="1075" w:type="dxa"/>
            <w:vAlign w:val="center"/>
          </w:tcPr>
          <w:p w14:paraId="3569A350" w14:textId="77777777" w:rsidR="002B1DDA" w:rsidRPr="00154994" w:rsidRDefault="002B1DDA" w:rsidP="00EF6218">
            <w:pPr>
              <w:jc w:val="center"/>
              <w:rPr>
                <w:kern w:val="0"/>
                <w:sz w:val="18"/>
                <w:szCs w:val="18"/>
              </w:rPr>
            </w:pPr>
            <w:r w:rsidRPr="00154994">
              <w:rPr>
                <w:kern w:val="0"/>
                <w:sz w:val="18"/>
                <w:szCs w:val="18"/>
              </w:rPr>
              <w:t>34:13</w:t>
            </w:r>
          </w:p>
        </w:tc>
        <w:tc>
          <w:tcPr>
            <w:tcW w:w="1080" w:type="dxa"/>
            <w:vAlign w:val="center"/>
          </w:tcPr>
          <w:p w14:paraId="30AAFC98" w14:textId="77777777" w:rsidR="002B1DDA" w:rsidRPr="00154994" w:rsidRDefault="002B1DDA" w:rsidP="00EF6218">
            <w:pPr>
              <w:jc w:val="center"/>
              <w:rPr>
                <w:kern w:val="0"/>
                <w:sz w:val="18"/>
                <w:szCs w:val="18"/>
              </w:rPr>
            </w:pPr>
            <w:r w:rsidRPr="00154994">
              <w:rPr>
                <w:kern w:val="0"/>
                <w:sz w:val="18"/>
                <w:szCs w:val="18"/>
              </w:rPr>
              <w:t>01/02/20</w:t>
            </w:r>
          </w:p>
        </w:tc>
        <w:tc>
          <w:tcPr>
            <w:tcW w:w="1080" w:type="dxa"/>
            <w:tcBorders>
              <w:right w:val="single" w:sz="4" w:space="0" w:color="auto"/>
            </w:tcBorders>
            <w:vAlign w:val="center"/>
          </w:tcPr>
          <w:p w14:paraId="2AA92677" w14:textId="77777777" w:rsidR="002B1DDA" w:rsidRPr="00154994" w:rsidRDefault="002B1DDA" w:rsidP="00EF6218">
            <w:pPr>
              <w:jc w:val="center"/>
              <w:rPr>
                <w:kern w:val="0"/>
                <w:sz w:val="18"/>
                <w:szCs w:val="18"/>
              </w:rPr>
            </w:pPr>
            <w:r w:rsidRPr="00154994">
              <w:rPr>
                <w:kern w:val="0"/>
                <w:sz w:val="18"/>
                <w:szCs w:val="18"/>
              </w:rPr>
              <w:t>12/06/19</w:t>
            </w:r>
          </w:p>
        </w:tc>
        <w:tc>
          <w:tcPr>
            <w:tcW w:w="1350" w:type="dxa"/>
            <w:tcBorders>
              <w:top w:val="single" w:sz="4" w:space="0" w:color="auto"/>
              <w:left w:val="single" w:sz="4" w:space="0" w:color="auto"/>
              <w:bottom w:val="single" w:sz="4" w:space="0" w:color="auto"/>
              <w:right w:val="single" w:sz="4" w:space="0" w:color="auto"/>
            </w:tcBorders>
            <w:vAlign w:val="center"/>
          </w:tcPr>
          <w:p w14:paraId="36357581" w14:textId="77777777" w:rsidR="002B1DDA" w:rsidRPr="00154994" w:rsidRDefault="002B1DDA" w:rsidP="00EF6218">
            <w:pPr>
              <w:jc w:val="center"/>
              <w:rPr>
                <w:kern w:val="0"/>
                <w:sz w:val="18"/>
                <w:szCs w:val="18"/>
              </w:rPr>
            </w:pPr>
            <w:r w:rsidRPr="00154994">
              <w:rPr>
                <w:kern w:val="0"/>
                <w:sz w:val="18"/>
                <w:szCs w:val="18"/>
              </w:rPr>
              <w:t>01/17/20</w:t>
            </w:r>
          </w:p>
        </w:tc>
        <w:tc>
          <w:tcPr>
            <w:tcW w:w="1440" w:type="dxa"/>
            <w:tcBorders>
              <w:left w:val="single" w:sz="4" w:space="0" w:color="auto"/>
            </w:tcBorders>
            <w:vAlign w:val="center"/>
          </w:tcPr>
          <w:p w14:paraId="3BE99A46" w14:textId="77777777" w:rsidR="002B1DDA" w:rsidRPr="00154994" w:rsidRDefault="002B1DDA" w:rsidP="00EF6218">
            <w:pPr>
              <w:jc w:val="center"/>
              <w:rPr>
                <w:kern w:val="0"/>
                <w:sz w:val="18"/>
                <w:szCs w:val="18"/>
              </w:rPr>
            </w:pPr>
            <w:r w:rsidRPr="00154994">
              <w:rPr>
                <w:kern w:val="0"/>
                <w:sz w:val="18"/>
                <w:szCs w:val="18"/>
              </w:rPr>
              <w:t>03/02/20</w:t>
            </w:r>
          </w:p>
        </w:tc>
        <w:tc>
          <w:tcPr>
            <w:tcW w:w="1710" w:type="dxa"/>
            <w:vAlign w:val="center"/>
          </w:tcPr>
          <w:p w14:paraId="0BD0430E" w14:textId="77777777" w:rsidR="002B1DDA" w:rsidRPr="00154994" w:rsidRDefault="002B1DDA" w:rsidP="00EF6218">
            <w:pPr>
              <w:jc w:val="center"/>
              <w:rPr>
                <w:kern w:val="0"/>
                <w:sz w:val="18"/>
                <w:szCs w:val="18"/>
              </w:rPr>
            </w:pPr>
            <w:r w:rsidRPr="00154994">
              <w:rPr>
                <w:kern w:val="0"/>
                <w:sz w:val="18"/>
                <w:szCs w:val="18"/>
              </w:rPr>
              <w:t>03/20/20</w:t>
            </w:r>
          </w:p>
        </w:tc>
        <w:tc>
          <w:tcPr>
            <w:tcW w:w="1080" w:type="dxa"/>
            <w:vAlign w:val="center"/>
          </w:tcPr>
          <w:p w14:paraId="4FA91879" w14:textId="77777777" w:rsidR="002B1DDA" w:rsidRPr="00154994" w:rsidRDefault="002B1DDA" w:rsidP="00EF6218">
            <w:pPr>
              <w:jc w:val="center"/>
              <w:rPr>
                <w:kern w:val="0"/>
                <w:sz w:val="18"/>
                <w:szCs w:val="18"/>
              </w:rPr>
            </w:pPr>
            <w:r w:rsidRPr="00154994">
              <w:rPr>
                <w:kern w:val="0"/>
                <w:sz w:val="18"/>
                <w:szCs w:val="18"/>
              </w:rPr>
              <w:t>04/16/20</w:t>
            </w:r>
          </w:p>
        </w:tc>
        <w:tc>
          <w:tcPr>
            <w:tcW w:w="1440" w:type="dxa"/>
            <w:vAlign w:val="center"/>
          </w:tcPr>
          <w:p w14:paraId="251CB020" w14:textId="77777777" w:rsidR="002B1DDA" w:rsidRPr="00154994" w:rsidRDefault="002B1DDA" w:rsidP="00EF6218">
            <w:pPr>
              <w:jc w:val="center"/>
              <w:rPr>
                <w:kern w:val="0"/>
                <w:sz w:val="18"/>
                <w:szCs w:val="18"/>
              </w:rPr>
            </w:pPr>
            <w:r w:rsidRPr="00154994">
              <w:rPr>
                <w:kern w:val="0"/>
                <w:sz w:val="18"/>
                <w:szCs w:val="18"/>
              </w:rPr>
              <w:t>05/01/20</w:t>
            </w:r>
          </w:p>
        </w:tc>
        <w:tc>
          <w:tcPr>
            <w:tcW w:w="1800" w:type="dxa"/>
            <w:vAlign w:val="center"/>
          </w:tcPr>
          <w:p w14:paraId="589D911E" w14:textId="77777777" w:rsidR="002B1DDA" w:rsidRPr="00154994" w:rsidRDefault="002B1DDA" w:rsidP="00EF6218">
            <w:pPr>
              <w:jc w:val="center"/>
              <w:rPr>
                <w:kern w:val="0"/>
                <w:sz w:val="18"/>
                <w:szCs w:val="18"/>
              </w:rPr>
            </w:pPr>
            <w:r w:rsidRPr="00154994">
              <w:rPr>
                <w:kern w:val="0"/>
                <w:sz w:val="18"/>
                <w:szCs w:val="18"/>
              </w:rPr>
              <w:t>09/28/20</w:t>
            </w:r>
          </w:p>
        </w:tc>
      </w:tr>
      <w:tr w:rsidR="002B1DDA" w:rsidRPr="00154994" w14:paraId="7A2B464B" w14:textId="77777777" w:rsidTr="00EF6218">
        <w:trPr>
          <w:trHeight w:val="288"/>
          <w:jc w:val="center"/>
        </w:trPr>
        <w:tc>
          <w:tcPr>
            <w:tcW w:w="1075" w:type="dxa"/>
            <w:vAlign w:val="center"/>
          </w:tcPr>
          <w:p w14:paraId="1BBCC4A7" w14:textId="77777777" w:rsidR="002B1DDA" w:rsidRPr="00154994" w:rsidRDefault="002B1DDA" w:rsidP="00EF6218">
            <w:pPr>
              <w:jc w:val="center"/>
              <w:rPr>
                <w:kern w:val="0"/>
                <w:sz w:val="18"/>
                <w:szCs w:val="18"/>
              </w:rPr>
            </w:pPr>
            <w:r w:rsidRPr="00154994">
              <w:rPr>
                <w:kern w:val="0"/>
                <w:sz w:val="18"/>
                <w:szCs w:val="18"/>
              </w:rPr>
              <w:t>34:14</w:t>
            </w:r>
          </w:p>
        </w:tc>
        <w:tc>
          <w:tcPr>
            <w:tcW w:w="1080" w:type="dxa"/>
            <w:vAlign w:val="center"/>
          </w:tcPr>
          <w:p w14:paraId="33D0F32A" w14:textId="77777777" w:rsidR="002B1DDA" w:rsidRPr="00154994" w:rsidRDefault="002B1DDA" w:rsidP="00EF6218">
            <w:pPr>
              <w:jc w:val="center"/>
              <w:rPr>
                <w:kern w:val="0"/>
                <w:sz w:val="18"/>
                <w:szCs w:val="18"/>
              </w:rPr>
            </w:pPr>
            <w:r w:rsidRPr="00154994">
              <w:rPr>
                <w:kern w:val="0"/>
                <w:sz w:val="18"/>
                <w:szCs w:val="18"/>
              </w:rPr>
              <w:t>01/15/20</w:t>
            </w:r>
          </w:p>
        </w:tc>
        <w:tc>
          <w:tcPr>
            <w:tcW w:w="1080" w:type="dxa"/>
            <w:tcBorders>
              <w:right w:val="single" w:sz="4" w:space="0" w:color="auto"/>
            </w:tcBorders>
            <w:vAlign w:val="center"/>
          </w:tcPr>
          <w:p w14:paraId="720D6A72" w14:textId="77777777" w:rsidR="002B1DDA" w:rsidRPr="00154994" w:rsidRDefault="002B1DDA" w:rsidP="00EF6218">
            <w:pPr>
              <w:jc w:val="center"/>
              <w:rPr>
                <w:kern w:val="0"/>
                <w:sz w:val="18"/>
                <w:szCs w:val="18"/>
              </w:rPr>
            </w:pPr>
            <w:r w:rsidRPr="00154994">
              <w:rPr>
                <w:kern w:val="0"/>
                <w:sz w:val="18"/>
                <w:szCs w:val="18"/>
              </w:rPr>
              <w:t>12/19/19</w:t>
            </w:r>
          </w:p>
        </w:tc>
        <w:tc>
          <w:tcPr>
            <w:tcW w:w="1350" w:type="dxa"/>
            <w:tcBorders>
              <w:top w:val="single" w:sz="4" w:space="0" w:color="auto"/>
              <w:left w:val="single" w:sz="4" w:space="0" w:color="auto"/>
              <w:bottom w:val="single" w:sz="4" w:space="0" w:color="auto"/>
              <w:right w:val="single" w:sz="4" w:space="0" w:color="auto"/>
            </w:tcBorders>
            <w:vAlign w:val="center"/>
          </w:tcPr>
          <w:p w14:paraId="07B98F9A" w14:textId="77777777" w:rsidR="002B1DDA" w:rsidRPr="00154994" w:rsidRDefault="002B1DDA" w:rsidP="00EF6218">
            <w:pPr>
              <w:jc w:val="center"/>
              <w:rPr>
                <w:kern w:val="0"/>
                <w:sz w:val="18"/>
                <w:szCs w:val="18"/>
              </w:rPr>
            </w:pPr>
            <w:r w:rsidRPr="00154994">
              <w:rPr>
                <w:kern w:val="0"/>
                <w:sz w:val="18"/>
                <w:szCs w:val="18"/>
              </w:rPr>
              <w:t>01/30/20</w:t>
            </w:r>
          </w:p>
        </w:tc>
        <w:tc>
          <w:tcPr>
            <w:tcW w:w="1440" w:type="dxa"/>
            <w:tcBorders>
              <w:left w:val="single" w:sz="4" w:space="0" w:color="auto"/>
            </w:tcBorders>
            <w:vAlign w:val="center"/>
          </w:tcPr>
          <w:p w14:paraId="74C6C7E8" w14:textId="77777777" w:rsidR="002B1DDA" w:rsidRPr="00154994" w:rsidRDefault="002B1DDA" w:rsidP="00EF6218">
            <w:pPr>
              <w:jc w:val="center"/>
              <w:rPr>
                <w:kern w:val="0"/>
                <w:sz w:val="18"/>
                <w:szCs w:val="18"/>
              </w:rPr>
            </w:pPr>
            <w:r w:rsidRPr="00154994">
              <w:rPr>
                <w:kern w:val="0"/>
                <w:sz w:val="18"/>
                <w:szCs w:val="18"/>
              </w:rPr>
              <w:t>03/16/20</w:t>
            </w:r>
          </w:p>
        </w:tc>
        <w:tc>
          <w:tcPr>
            <w:tcW w:w="1710" w:type="dxa"/>
            <w:vAlign w:val="center"/>
          </w:tcPr>
          <w:p w14:paraId="08EFFBA2" w14:textId="77777777" w:rsidR="002B1DDA" w:rsidRPr="00154994" w:rsidRDefault="002B1DDA" w:rsidP="00EF6218">
            <w:pPr>
              <w:jc w:val="center"/>
              <w:rPr>
                <w:kern w:val="0"/>
                <w:sz w:val="18"/>
                <w:szCs w:val="18"/>
              </w:rPr>
            </w:pPr>
            <w:r w:rsidRPr="00154994">
              <w:rPr>
                <w:kern w:val="0"/>
                <w:sz w:val="18"/>
                <w:szCs w:val="18"/>
              </w:rPr>
              <w:t>03/20/20</w:t>
            </w:r>
          </w:p>
        </w:tc>
        <w:tc>
          <w:tcPr>
            <w:tcW w:w="1080" w:type="dxa"/>
            <w:vAlign w:val="center"/>
          </w:tcPr>
          <w:p w14:paraId="79951C23" w14:textId="77777777" w:rsidR="002B1DDA" w:rsidRPr="00154994" w:rsidRDefault="002B1DDA" w:rsidP="00EF6218">
            <w:pPr>
              <w:jc w:val="center"/>
              <w:rPr>
                <w:kern w:val="0"/>
                <w:sz w:val="18"/>
                <w:szCs w:val="18"/>
              </w:rPr>
            </w:pPr>
            <w:r w:rsidRPr="00154994">
              <w:rPr>
                <w:kern w:val="0"/>
                <w:sz w:val="18"/>
                <w:szCs w:val="18"/>
              </w:rPr>
              <w:t>04/16/20</w:t>
            </w:r>
          </w:p>
        </w:tc>
        <w:tc>
          <w:tcPr>
            <w:tcW w:w="1440" w:type="dxa"/>
            <w:vAlign w:val="center"/>
          </w:tcPr>
          <w:p w14:paraId="686563F2" w14:textId="77777777" w:rsidR="002B1DDA" w:rsidRPr="00154994" w:rsidRDefault="002B1DDA" w:rsidP="00EF6218">
            <w:pPr>
              <w:jc w:val="center"/>
              <w:rPr>
                <w:kern w:val="0"/>
                <w:sz w:val="18"/>
                <w:szCs w:val="18"/>
              </w:rPr>
            </w:pPr>
            <w:r w:rsidRPr="00154994">
              <w:rPr>
                <w:kern w:val="0"/>
                <w:sz w:val="18"/>
                <w:szCs w:val="18"/>
              </w:rPr>
              <w:t>05/01/20</w:t>
            </w:r>
          </w:p>
        </w:tc>
        <w:tc>
          <w:tcPr>
            <w:tcW w:w="1800" w:type="dxa"/>
            <w:vAlign w:val="center"/>
          </w:tcPr>
          <w:p w14:paraId="14B83739" w14:textId="77777777" w:rsidR="002B1DDA" w:rsidRPr="00154994" w:rsidRDefault="002B1DDA" w:rsidP="00EF6218">
            <w:pPr>
              <w:jc w:val="center"/>
              <w:rPr>
                <w:kern w:val="0"/>
                <w:sz w:val="18"/>
                <w:szCs w:val="18"/>
              </w:rPr>
            </w:pPr>
            <w:r w:rsidRPr="00154994">
              <w:rPr>
                <w:kern w:val="0"/>
                <w:sz w:val="18"/>
                <w:szCs w:val="18"/>
              </w:rPr>
              <w:t>10/11/20</w:t>
            </w:r>
          </w:p>
        </w:tc>
      </w:tr>
      <w:tr w:rsidR="002B1DDA" w:rsidRPr="00154994" w14:paraId="7106F9EE" w14:textId="77777777" w:rsidTr="00EF6218">
        <w:trPr>
          <w:trHeight w:val="288"/>
          <w:jc w:val="center"/>
        </w:trPr>
        <w:tc>
          <w:tcPr>
            <w:tcW w:w="1075" w:type="dxa"/>
            <w:vAlign w:val="center"/>
          </w:tcPr>
          <w:p w14:paraId="69349B1D" w14:textId="77777777" w:rsidR="002B1DDA" w:rsidRPr="00154994" w:rsidRDefault="002B1DDA" w:rsidP="00EF6218">
            <w:pPr>
              <w:jc w:val="center"/>
              <w:rPr>
                <w:kern w:val="0"/>
                <w:sz w:val="18"/>
                <w:szCs w:val="18"/>
              </w:rPr>
            </w:pPr>
            <w:r w:rsidRPr="00154994">
              <w:rPr>
                <w:kern w:val="0"/>
                <w:sz w:val="18"/>
                <w:szCs w:val="18"/>
              </w:rPr>
              <w:t>34:15</w:t>
            </w:r>
          </w:p>
        </w:tc>
        <w:tc>
          <w:tcPr>
            <w:tcW w:w="1080" w:type="dxa"/>
            <w:vAlign w:val="center"/>
          </w:tcPr>
          <w:p w14:paraId="222F88B8" w14:textId="77777777" w:rsidR="002B1DDA" w:rsidRPr="00154994" w:rsidRDefault="002B1DDA" w:rsidP="00EF6218">
            <w:pPr>
              <w:jc w:val="center"/>
              <w:rPr>
                <w:kern w:val="0"/>
                <w:sz w:val="18"/>
                <w:szCs w:val="18"/>
              </w:rPr>
            </w:pPr>
            <w:r w:rsidRPr="00154994">
              <w:rPr>
                <w:kern w:val="0"/>
                <w:sz w:val="18"/>
                <w:szCs w:val="18"/>
              </w:rPr>
              <w:t>02/03/20</w:t>
            </w:r>
          </w:p>
        </w:tc>
        <w:tc>
          <w:tcPr>
            <w:tcW w:w="1080" w:type="dxa"/>
            <w:tcBorders>
              <w:right w:val="single" w:sz="4" w:space="0" w:color="auto"/>
            </w:tcBorders>
            <w:vAlign w:val="center"/>
          </w:tcPr>
          <w:p w14:paraId="149CC4E0" w14:textId="77777777" w:rsidR="002B1DDA" w:rsidRPr="00154994" w:rsidRDefault="002B1DDA" w:rsidP="00EF6218">
            <w:pPr>
              <w:jc w:val="center"/>
              <w:rPr>
                <w:kern w:val="0"/>
                <w:sz w:val="18"/>
                <w:szCs w:val="18"/>
              </w:rPr>
            </w:pPr>
            <w:r w:rsidRPr="00154994">
              <w:rPr>
                <w:kern w:val="0"/>
                <w:sz w:val="18"/>
                <w:szCs w:val="18"/>
              </w:rPr>
              <w:t>01/10/20</w:t>
            </w:r>
          </w:p>
        </w:tc>
        <w:tc>
          <w:tcPr>
            <w:tcW w:w="1350" w:type="dxa"/>
            <w:tcBorders>
              <w:top w:val="single" w:sz="4" w:space="0" w:color="auto"/>
              <w:left w:val="single" w:sz="4" w:space="0" w:color="auto"/>
              <w:bottom w:val="single" w:sz="4" w:space="0" w:color="auto"/>
              <w:right w:val="single" w:sz="4" w:space="0" w:color="auto"/>
            </w:tcBorders>
            <w:vAlign w:val="center"/>
          </w:tcPr>
          <w:p w14:paraId="5D398A88" w14:textId="77777777" w:rsidR="002B1DDA" w:rsidRPr="00154994" w:rsidRDefault="002B1DDA" w:rsidP="00EF6218">
            <w:pPr>
              <w:jc w:val="center"/>
              <w:rPr>
                <w:kern w:val="0"/>
                <w:sz w:val="18"/>
                <w:szCs w:val="18"/>
              </w:rPr>
            </w:pPr>
            <w:r w:rsidRPr="00154994">
              <w:rPr>
                <w:kern w:val="0"/>
                <w:sz w:val="18"/>
                <w:szCs w:val="18"/>
              </w:rPr>
              <w:t>02/18/20</w:t>
            </w:r>
          </w:p>
        </w:tc>
        <w:tc>
          <w:tcPr>
            <w:tcW w:w="1440" w:type="dxa"/>
            <w:tcBorders>
              <w:left w:val="single" w:sz="4" w:space="0" w:color="auto"/>
            </w:tcBorders>
            <w:vAlign w:val="center"/>
          </w:tcPr>
          <w:p w14:paraId="0384765A" w14:textId="77777777" w:rsidR="002B1DDA" w:rsidRPr="00154994" w:rsidRDefault="002B1DDA" w:rsidP="00EF6218">
            <w:pPr>
              <w:jc w:val="center"/>
              <w:rPr>
                <w:kern w:val="0"/>
                <w:sz w:val="18"/>
                <w:szCs w:val="18"/>
              </w:rPr>
            </w:pPr>
            <w:r w:rsidRPr="00154994">
              <w:rPr>
                <w:kern w:val="0"/>
                <w:sz w:val="18"/>
                <w:szCs w:val="18"/>
              </w:rPr>
              <w:t>04/03/20</w:t>
            </w:r>
          </w:p>
        </w:tc>
        <w:tc>
          <w:tcPr>
            <w:tcW w:w="1710" w:type="dxa"/>
            <w:vAlign w:val="center"/>
          </w:tcPr>
          <w:p w14:paraId="0BBD003D" w14:textId="77777777" w:rsidR="002B1DDA" w:rsidRPr="00154994" w:rsidRDefault="002B1DDA" w:rsidP="00EF6218">
            <w:pPr>
              <w:jc w:val="center"/>
              <w:rPr>
                <w:kern w:val="0"/>
                <w:sz w:val="18"/>
                <w:szCs w:val="18"/>
              </w:rPr>
            </w:pPr>
            <w:r w:rsidRPr="00154994">
              <w:rPr>
                <w:kern w:val="0"/>
                <w:sz w:val="18"/>
                <w:szCs w:val="18"/>
              </w:rPr>
              <w:t>04/20/20</w:t>
            </w:r>
          </w:p>
        </w:tc>
        <w:tc>
          <w:tcPr>
            <w:tcW w:w="1080" w:type="dxa"/>
            <w:vAlign w:val="center"/>
          </w:tcPr>
          <w:p w14:paraId="6CBED7B5" w14:textId="77777777" w:rsidR="002B1DDA" w:rsidRPr="00154994" w:rsidRDefault="002B1DDA" w:rsidP="00EF6218">
            <w:pPr>
              <w:jc w:val="center"/>
              <w:rPr>
                <w:kern w:val="0"/>
                <w:sz w:val="18"/>
                <w:szCs w:val="18"/>
              </w:rPr>
            </w:pPr>
            <w:r w:rsidRPr="00154994">
              <w:rPr>
                <w:kern w:val="0"/>
                <w:sz w:val="18"/>
                <w:szCs w:val="18"/>
              </w:rPr>
              <w:t>05/21/20</w:t>
            </w:r>
          </w:p>
        </w:tc>
        <w:tc>
          <w:tcPr>
            <w:tcW w:w="1440" w:type="dxa"/>
            <w:vAlign w:val="center"/>
          </w:tcPr>
          <w:p w14:paraId="706639C1" w14:textId="77777777" w:rsidR="002B1DDA" w:rsidRPr="00154994" w:rsidRDefault="002B1DDA" w:rsidP="00EF6218">
            <w:pPr>
              <w:jc w:val="center"/>
              <w:rPr>
                <w:kern w:val="0"/>
                <w:sz w:val="18"/>
                <w:szCs w:val="18"/>
              </w:rPr>
            </w:pPr>
            <w:r w:rsidRPr="00154994">
              <w:rPr>
                <w:kern w:val="0"/>
                <w:sz w:val="18"/>
                <w:szCs w:val="18"/>
              </w:rPr>
              <w:t>06/01/20</w:t>
            </w:r>
          </w:p>
        </w:tc>
        <w:tc>
          <w:tcPr>
            <w:tcW w:w="1800" w:type="dxa"/>
            <w:vAlign w:val="center"/>
          </w:tcPr>
          <w:p w14:paraId="1CC29CD3" w14:textId="77777777" w:rsidR="002B1DDA" w:rsidRPr="00154994" w:rsidRDefault="002B1DDA" w:rsidP="00EF6218">
            <w:pPr>
              <w:jc w:val="center"/>
              <w:rPr>
                <w:kern w:val="0"/>
                <w:sz w:val="18"/>
                <w:szCs w:val="18"/>
              </w:rPr>
            </w:pPr>
            <w:r w:rsidRPr="00154994">
              <w:rPr>
                <w:kern w:val="0"/>
                <w:sz w:val="18"/>
                <w:szCs w:val="18"/>
              </w:rPr>
              <w:t>10/30/20</w:t>
            </w:r>
          </w:p>
        </w:tc>
      </w:tr>
      <w:tr w:rsidR="002B1DDA" w:rsidRPr="00154994" w14:paraId="771D7CD3" w14:textId="77777777" w:rsidTr="00EF6218">
        <w:trPr>
          <w:trHeight w:val="288"/>
          <w:jc w:val="center"/>
        </w:trPr>
        <w:tc>
          <w:tcPr>
            <w:tcW w:w="1075" w:type="dxa"/>
            <w:vAlign w:val="center"/>
          </w:tcPr>
          <w:p w14:paraId="33AF10E7" w14:textId="77777777" w:rsidR="002B1DDA" w:rsidRPr="00154994" w:rsidRDefault="002B1DDA" w:rsidP="00EF6218">
            <w:pPr>
              <w:jc w:val="center"/>
              <w:rPr>
                <w:kern w:val="0"/>
                <w:sz w:val="18"/>
                <w:szCs w:val="18"/>
              </w:rPr>
            </w:pPr>
            <w:r w:rsidRPr="00154994">
              <w:rPr>
                <w:kern w:val="0"/>
                <w:sz w:val="18"/>
                <w:szCs w:val="18"/>
              </w:rPr>
              <w:t>34:16</w:t>
            </w:r>
          </w:p>
        </w:tc>
        <w:tc>
          <w:tcPr>
            <w:tcW w:w="1080" w:type="dxa"/>
            <w:vAlign w:val="center"/>
          </w:tcPr>
          <w:p w14:paraId="5E28480E" w14:textId="77777777" w:rsidR="002B1DDA" w:rsidRPr="00154994" w:rsidRDefault="002B1DDA" w:rsidP="00EF6218">
            <w:pPr>
              <w:jc w:val="center"/>
              <w:rPr>
                <w:kern w:val="0"/>
                <w:sz w:val="18"/>
                <w:szCs w:val="18"/>
              </w:rPr>
            </w:pPr>
            <w:r w:rsidRPr="00154994">
              <w:rPr>
                <w:kern w:val="0"/>
                <w:sz w:val="18"/>
                <w:szCs w:val="18"/>
              </w:rPr>
              <w:t>02/17/20</w:t>
            </w:r>
          </w:p>
        </w:tc>
        <w:tc>
          <w:tcPr>
            <w:tcW w:w="1080" w:type="dxa"/>
            <w:tcBorders>
              <w:right w:val="single" w:sz="4" w:space="0" w:color="auto"/>
            </w:tcBorders>
            <w:vAlign w:val="center"/>
          </w:tcPr>
          <w:p w14:paraId="4A612EA1" w14:textId="77777777" w:rsidR="002B1DDA" w:rsidRPr="00154994" w:rsidRDefault="002B1DDA" w:rsidP="00EF6218">
            <w:pPr>
              <w:jc w:val="center"/>
              <w:rPr>
                <w:kern w:val="0"/>
                <w:sz w:val="18"/>
                <w:szCs w:val="18"/>
              </w:rPr>
            </w:pPr>
            <w:r w:rsidRPr="00154994">
              <w:rPr>
                <w:kern w:val="0"/>
                <w:sz w:val="18"/>
                <w:szCs w:val="18"/>
              </w:rPr>
              <w:t>01/27/20</w:t>
            </w:r>
          </w:p>
        </w:tc>
        <w:tc>
          <w:tcPr>
            <w:tcW w:w="1350" w:type="dxa"/>
            <w:tcBorders>
              <w:top w:val="single" w:sz="4" w:space="0" w:color="auto"/>
              <w:left w:val="single" w:sz="4" w:space="0" w:color="auto"/>
              <w:bottom w:val="single" w:sz="4" w:space="0" w:color="auto"/>
              <w:right w:val="single" w:sz="4" w:space="0" w:color="auto"/>
            </w:tcBorders>
            <w:vAlign w:val="center"/>
          </w:tcPr>
          <w:p w14:paraId="0D46C5C3" w14:textId="77777777" w:rsidR="002B1DDA" w:rsidRPr="00154994" w:rsidRDefault="002B1DDA" w:rsidP="00EF6218">
            <w:pPr>
              <w:jc w:val="center"/>
              <w:rPr>
                <w:kern w:val="0"/>
                <w:sz w:val="18"/>
                <w:szCs w:val="18"/>
              </w:rPr>
            </w:pPr>
            <w:r w:rsidRPr="00154994">
              <w:rPr>
                <w:kern w:val="0"/>
                <w:sz w:val="18"/>
                <w:szCs w:val="18"/>
              </w:rPr>
              <w:t>03/03/20</w:t>
            </w:r>
          </w:p>
        </w:tc>
        <w:tc>
          <w:tcPr>
            <w:tcW w:w="1440" w:type="dxa"/>
            <w:tcBorders>
              <w:left w:val="single" w:sz="4" w:space="0" w:color="auto"/>
            </w:tcBorders>
            <w:vAlign w:val="center"/>
          </w:tcPr>
          <w:p w14:paraId="6F1D7333" w14:textId="77777777" w:rsidR="002B1DDA" w:rsidRPr="00154994" w:rsidRDefault="002B1DDA" w:rsidP="00EF6218">
            <w:pPr>
              <w:jc w:val="center"/>
              <w:rPr>
                <w:kern w:val="0"/>
                <w:sz w:val="18"/>
                <w:szCs w:val="18"/>
              </w:rPr>
            </w:pPr>
            <w:r w:rsidRPr="00154994">
              <w:rPr>
                <w:kern w:val="0"/>
                <w:sz w:val="18"/>
                <w:szCs w:val="18"/>
              </w:rPr>
              <w:t>04/17/20</w:t>
            </w:r>
          </w:p>
        </w:tc>
        <w:tc>
          <w:tcPr>
            <w:tcW w:w="1710" w:type="dxa"/>
            <w:vAlign w:val="center"/>
          </w:tcPr>
          <w:p w14:paraId="57D94F8E" w14:textId="77777777" w:rsidR="002B1DDA" w:rsidRPr="00154994" w:rsidRDefault="002B1DDA" w:rsidP="00EF6218">
            <w:pPr>
              <w:jc w:val="center"/>
              <w:rPr>
                <w:kern w:val="0"/>
                <w:sz w:val="18"/>
                <w:szCs w:val="18"/>
              </w:rPr>
            </w:pPr>
            <w:r w:rsidRPr="00154994">
              <w:rPr>
                <w:kern w:val="0"/>
                <w:sz w:val="18"/>
                <w:szCs w:val="18"/>
              </w:rPr>
              <w:t>04/20/20</w:t>
            </w:r>
          </w:p>
        </w:tc>
        <w:tc>
          <w:tcPr>
            <w:tcW w:w="1080" w:type="dxa"/>
            <w:vAlign w:val="center"/>
          </w:tcPr>
          <w:p w14:paraId="46CDE74F" w14:textId="77777777" w:rsidR="002B1DDA" w:rsidRPr="00154994" w:rsidRDefault="002B1DDA" w:rsidP="00EF6218">
            <w:pPr>
              <w:jc w:val="center"/>
              <w:rPr>
                <w:kern w:val="0"/>
                <w:sz w:val="18"/>
                <w:szCs w:val="18"/>
              </w:rPr>
            </w:pPr>
            <w:r w:rsidRPr="00154994">
              <w:rPr>
                <w:kern w:val="0"/>
                <w:sz w:val="18"/>
                <w:szCs w:val="18"/>
              </w:rPr>
              <w:t>05/21/20</w:t>
            </w:r>
          </w:p>
        </w:tc>
        <w:tc>
          <w:tcPr>
            <w:tcW w:w="1440" w:type="dxa"/>
            <w:vAlign w:val="center"/>
          </w:tcPr>
          <w:p w14:paraId="642F8AAD" w14:textId="77777777" w:rsidR="002B1DDA" w:rsidRPr="00154994" w:rsidRDefault="002B1DDA" w:rsidP="00EF6218">
            <w:pPr>
              <w:jc w:val="center"/>
              <w:rPr>
                <w:kern w:val="0"/>
                <w:sz w:val="18"/>
                <w:szCs w:val="18"/>
              </w:rPr>
            </w:pPr>
            <w:r w:rsidRPr="00154994">
              <w:rPr>
                <w:kern w:val="0"/>
                <w:sz w:val="18"/>
                <w:szCs w:val="18"/>
              </w:rPr>
              <w:t>06/01/20</w:t>
            </w:r>
          </w:p>
        </w:tc>
        <w:tc>
          <w:tcPr>
            <w:tcW w:w="1800" w:type="dxa"/>
            <w:vAlign w:val="center"/>
          </w:tcPr>
          <w:p w14:paraId="0EE80BE8" w14:textId="77777777" w:rsidR="002B1DDA" w:rsidRPr="00154994" w:rsidRDefault="002B1DDA" w:rsidP="00EF6218">
            <w:pPr>
              <w:jc w:val="center"/>
              <w:rPr>
                <w:kern w:val="0"/>
                <w:sz w:val="18"/>
                <w:szCs w:val="18"/>
              </w:rPr>
            </w:pPr>
            <w:r w:rsidRPr="00154994">
              <w:rPr>
                <w:kern w:val="0"/>
                <w:sz w:val="18"/>
                <w:szCs w:val="18"/>
              </w:rPr>
              <w:t>11/13/20</w:t>
            </w:r>
          </w:p>
        </w:tc>
      </w:tr>
      <w:tr w:rsidR="002B1DDA" w:rsidRPr="00154994" w14:paraId="61F871D9" w14:textId="77777777" w:rsidTr="00EF6218">
        <w:trPr>
          <w:trHeight w:val="288"/>
          <w:jc w:val="center"/>
        </w:trPr>
        <w:tc>
          <w:tcPr>
            <w:tcW w:w="1075" w:type="dxa"/>
            <w:vAlign w:val="center"/>
          </w:tcPr>
          <w:p w14:paraId="414A97AC" w14:textId="77777777" w:rsidR="002B1DDA" w:rsidRPr="00154994" w:rsidRDefault="002B1DDA" w:rsidP="00EF6218">
            <w:pPr>
              <w:jc w:val="center"/>
              <w:rPr>
                <w:kern w:val="0"/>
                <w:sz w:val="18"/>
                <w:szCs w:val="18"/>
              </w:rPr>
            </w:pPr>
            <w:r w:rsidRPr="00154994">
              <w:rPr>
                <w:kern w:val="0"/>
                <w:sz w:val="18"/>
                <w:szCs w:val="18"/>
              </w:rPr>
              <w:t>34:17</w:t>
            </w:r>
          </w:p>
        </w:tc>
        <w:tc>
          <w:tcPr>
            <w:tcW w:w="1080" w:type="dxa"/>
            <w:vAlign w:val="center"/>
          </w:tcPr>
          <w:p w14:paraId="65A98669" w14:textId="77777777" w:rsidR="002B1DDA" w:rsidRPr="00154994" w:rsidRDefault="002B1DDA" w:rsidP="00EF6218">
            <w:pPr>
              <w:jc w:val="center"/>
              <w:rPr>
                <w:kern w:val="0"/>
                <w:sz w:val="18"/>
                <w:szCs w:val="18"/>
              </w:rPr>
            </w:pPr>
            <w:r w:rsidRPr="00154994">
              <w:rPr>
                <w:kern w:val="0"/>
                <w:sz w:val="18"/>
                <w:szCs w:val="18"/>
              </w:rPr>
              <w:t>03/02/20</w:t>
            </w:r>
          </w:p>
        </w:tc>
        <w:tc>
          <w:tcPr>
            <w:tcW w:w="1080" w:type="dxa"/>
            <w:tcBorders>
              <w:right w:val="single" w:sz="4" w:space="0" w:color="auto"/>
            </w:tcBorders>
            <w:vAlign w:val="center"/>
          </w:tcPr>
          <w:p w14:paraId="33965DAF" w14:textId="77777777" w:rsidR="002B1DDA" w:rsidRPr="00154994" w:rsidRDefault="002B1DDA" w:rsidP="00EF6218">
            <w:pPr>
              <w:jc w:val="center"/>
              <w:rPr>
                <w:kern w:val="0"/>
                <w:sz w:val="18"/>
                <w:szCs w:val="18"/>
              </w:rPr>
            </w:pPr>
            <w:r w:rsidRPr="00154994">
              <w:rPr>
                <w:kern w:val="0"/>
                <w:sz w:val="18"/>
                <w:szCs w:val="18"/>
              </w:rPr>
              <w:t>02/10/20</w:t>
            </w:r>
          </w:p>
        </w:tc>
        <w:tc>
          <w:tcPr>
            <w:tcW w:w="1350" w:type="dxa"/>
            <w:tcBorders>
              <w:top w:val="single" w:sz="4" w:space="0" w:color="auto"/>
              <w:left w:val="single" w:sz="4" w:space="0" w:color="auto"/>
              <w:bottom w:val="single" w:sz="4" w:space="0" w:color="auto"/>
              <w:right w:val="single" w:sz="4" w:space="0" w:color="auto"/>
            </w:tcBorders>
            <w:vAlign w:val="center"/>
          </w:tcPr>
          <w:p w14:paraId="2A94DFDD" w14:textId="77777777" w:rsidR="002B1DDA" w:rsidRPr="00154994" w:rsidRDefault="002B1DDA" w:rsidP="00EF6218">
            <w:pPr>
              <w:jc w:val="center"/>
              <w:rPr>
                <w:kern w:val="0"/>
                <w:sz w:val="18"/>
                <w:szCs w:val="18"/>
              </w:rPr>
            </w:pPr>
            <w:r w:rsidRPr="00154994">
              <w:rPr>
                <w:kern w:val="0"/>
                <w:sz w:val="18"/>
                <w:szCs w:val="18"/>
              </w:rPr>
              <w:t>03/17/20</w:t>
            </w:r>
          </w:p>
        </w:tc>
        <w:tc>
          <w:tcPr>
            <w:tcW w:w="1440" w:type="dxa"/>
            <w:tcBorders>
              <w:left w:val="single" w:sz="4" w:space="0" w:color="auto"/>
            </w:tcBorders>
            <w:vAlign w:val="center"/>
          </w:tcPr>
          <w:p w14:paraId="2C5CDA3B" w14:textId="77777777" w:rsidR="002B1DDA" w:rsidRPr="00154994" w:rsidRDefault="002B1DDA" w:rsidP="00EF6218">
            <w:pPr>
              <w:jc w:val="center"/>
              <w:rPr>
                <w:kern w:val="0"/>
                <w:sz w:val="18"/>
                <w:szCs w:val="18"/>
              </w:rPr>
            </w:pPr>
            <w:r w:rsidRPr="00154994">
              <w:rPr>
                <w:kern w:val="0"/>
                <w:sz w:val="18"/>
                <w:szCs w:val="18"/>
              </w:rPr>
              <w:t>05/01/20</w:t>
            </w:r>
          </w:p>
        </w:tc>
        <w:tc>
          <w:tcPr>
            <w:tcW w:w="1710" w:type="dxa"/>
            <w:vAlign w:val="center"/>
          </w:tcPr>
          <w:p w14:paraId="012CE513" w14:textId="77777777" w:rsidR="002B1DDA" w:rsidRPr="00154994" w:rsidRDefault="002B1DDA" w:rsidP="00EF6218">
            <w:pPr>
              <w:jc w:val="center"/>
              <w:rPr>
                <w:kern w:val="0"/>
                <w:sz w:val="18"/>
                <w:szCs w:val="18"/>
              </w:rPr>
            </w:pPr>
            <w:r w:rsidRPr="00154994">
              <w:rPr>
                <w:kern w:val="0"/>
                <w:sz w:val="18"/>
                <w:szCs w:val="18"/>
              </w:rPr>
              <w:t>05/20/20</w:t>
            </w:r>
          </w:p>
        </w:tc>
        <w:tc>
          <w:tcPr>
            <w:tcW w:w="1080" w:type="dxa"/>
            <w:vAlign w:val="center"/>
          </w:tcPr>
          <w:p w14:paraId="325CC300" w14:textId="77777777" w:rsidR="002B1DDA" w:rsidRPr="00154994" w:rsidRDefault="002B1DDA" w:rsidP="00EF6218">
            <w:pPr>
              <w:jc w:val="center"/>
              <w:rPr>
                <w:kern w:val="0"/>
                <w:sz w:val="18"/>
                <w:szCs w:val="18"/>
              </w:rPr>
            </w:pPr>
            <w:r w:rsidRPr="00154994">
              <w:rPr>
                <w:kern w:val="0"/>
                <w:sz w:val="18"/>
                <w:szCs w:val="18"/>
              </w:rPr>
              <w:t>06/18/20</w:t>
            </w:r>
          </w:p>
        </w:tc>
        <w:tc>
          <w:tcPr>
            <w:tcW w:w="1440" w:type="dxa"/>
            <w:vAlign w:val="center"/>
          </w:tcPr>
          <w:p w14:paraId="2BB19A37" w14:textId="77777777" w:rsidR="002B1DDA" w:rsidRPr="00154994" w:rsidRDefault="002B1DDA" w:rsidP="00EF6218">
            <w:pPr>
              <w:jc w:val="center"/>
              <w:rPr>
                <w:kern w:val="0"/>
                <w:sz w:val="18"/>
                <w:szCs w:val="18"/>
              </w:rPr>
            </w:pPr>
            <w:r w:rsidRPr="00154994">
              <w:rPr>
                <w:kern w:val="0"/>
                <w:sz w:val="18"/>
                <w:szCs w:val="18"/>
              </w:rPr>
              <w:t>07/01/20</w:t>
            </w:r>
          </w:p>
        </w:tc>
        <w:tc>
          <w:tcPr>
            <w:tcW w:w="1800" w:type="dxa"/>
            <w:vAlign w:val="center"/>
          </w:tcPr>
          <w:p w14:paraId="5775EC56" w14:textId="77777777" w:rsidR="002B1DDA" w:rsidRPr="00154994" w:rsidRDefault="002B1DDA" w:rsidP="00EF6218">
            <w:pPr>
              <w:jc w:val="center"/>
              <w:rPr>
                <w:kern w:val="0"/>
                <w:sz w:val="18"/>
                <w:szCs w:val="18"/>
              </w:rPr>
            </w:pPr>
            <w:r w:rsidRPr="00154994">
              <w:rPr>
                <w:kern w:val="0"/>
                <w:sz w:val="18"/>
                <w:szCs w:val="18"/>
              </w:rPr>
              <w:t>11/27/20</w:t>
            </w:r>
          </w:p>
        </w:tc>
      </w:tr>
      <w:tr w:rsidR="002B1DDA" w:rsidRPr="00154994" w14:paraId="5C7934E4" w14:textId="77777777" w:rsidTr="00EF6218">
        <w:trPr>
          <w:trHeight w:val="288"/>
          <w:jc w:val="center"/>
        </w:trPr>
        <w:tc>
          <w:tcPr>
            <w:tcW w:w="1075" w:type="dxa"/>
            <w:vAlign w:val="center"/>
          </w:tcPr>
          <w:p w14:paraId="133488D2" w14:textId="77777777" w:rsidR="002B1DDA" w:rsidRPr="00154994" w:rsidRDefault="002B1DDA" w:rsidP="00EF6218">
            <w:pPr>
              <w:jc w:val="center"/>
              <w:rPr>
                <w:kern w:val="0"/>
                <w:sz w:val="18"/>
                <w:szCs w:val="18"/>
              </w:rPr>
            </w:pPr>
            <w:r w:rsidRPr="00154994">
              <w:rPr>
                <w:kern w:val="0"/>
                <w:sz w:val="18"/>
                <w:szCs w:val="18"/>
              </w:rPr>
              <w:t>34:18</w:t>
            </w:r>
          </w:p>
        </w:tc>
        <w:tc>
          <w:tcPr>
            <w:tcW w:w="1080" w:type="dxa"/>
            <w:vAlign w:val="center"/>
          </w:tcPr>
          <w:p w14:paraId="6171A4D9" w14:textId="77777777" w:rsidR="002B1DDA" w:rsidRPr="00154994" w:rsidRDefault="002B1DDA" w:rsidP="00EF6218">
            <w:pPr>
              <w:jc w:val="center"/>
              <w:rPr>
                <w:kern w:val="0"/>
                <w:sz w:val="18"/>
                <w:szCs w:val="18"/>
              </w:rPr>
            </w:pPr>
            <w:r w:rsidRPr="00154994">
              <w:rPr>
                <w:kern w:val="0"/>
                <w:sz w:val="18"/>
                <w:szCs w:val="18"/>
              </w:rPr>
              <w:t>03/16/20</w:t>
            </w:r>
          </w:p>
        </w:tc>
        <w:tc>
          <w:tcPr>
            <w:tcW w:w="1080" w:type="dxa"/>
            <w:tcBorders>
              <w:right w:val="single" w:sz="4" w:space="0" w:color="auto"/>
            </w:tcBorders>
            <w:vAlign w:val="center"/>
          </w:tcPr>
          <w:p w14:paraId="5FCDFA63" w14:textId="77777777" w:rsidR="002B1DDA" w:rsidRPr="00154994" w:rsidRDefault="002B1DDA" w:rsidP="00EF6218">
            <w:pPr>
              <w:jc w:val="center"/>
              <w:rPr>
                <w:kern w:val="0"/>
                <w:sz w:val="18"/>
                <w:szCs w:val="18"/>
              </w:rPr>
            </w:pPr>
            <w:r w:rsidRPr="00154994">
              <w:rPr>
                <w:kern w:val="0"/>
                <w:sz w:val="18"/>
                <w:szCs w:val="18"/>
              </w:rPr>
              <w:t>02/24/20</w:t>
            </w:r>
          </w:p>
        </w:tc>
        <w:tc>
          <w:tcPr>
            <w:tcW w:w="1350" w:type="dxa"/>
            <w:tcBorders>
              <w:top w:val="single" w:sz="4" w:space="0" w:color="auto"/>
              <w:left w:val="single" w:sz="4" w:space="0" w:color="auto"/>
              <w:bottom w:val="single" w:sz="4" w:space="0" w:color="auto"/>
              <w:right w:val="single" w:sz="4" w:space="0" w:color="auto"/>
            </w:tcBorders>
            <w:vAlign w:val="center"/>
          </w:tcPr>
          <w:p w14:paraId="7C0B94D5" w14:textId="77777777" w:rsidR="002B1DDA" w:rsidRPr="00154994" w:rsidRDefault="002B1DDA" w:rsidP="00EF6218">
            <w:pPr>
              <w:jc w:val="center"/>
              <w:rPr>
                <w:kern w:val="0"/>
                <w:sz w:val="18"/>
                <w:szCs w:val="18"/>
              </w:rPr>
            </w:pPr>
            <w:r w:rsidRPr="00154994">
              <w:rPr>
                <w:kern w:val="0"/>
                <w:sz w:val="18"/>
                <w:szCs w:val="18"/>
              </w:rPr>
              <w:t>03/31/20</w:t>
            </w:r>
          </w:p>
        </w:tc>
        <w:tc>
          <w:tcPr>
            <w:tcW w:w="1440" w:type="dxa"/>
            <w:tcBorders>
              <w:left w:val="single" w:sz="4" w:space="0" w:color="auto"/>
            </w:tcBorders>
            <w:vAlign w:val="center"/>
          </w:tcPr>
          <w:p w14:paraId="6359ACA8" w14:textId="77777777" w:rsidR="002B1DDA" w:rsidRPr="00154994" w:rsidRDefault="002B1DDA" w:rsidP="00EF6218">
            <w:pPr>
              <w:jc w:val="center"/>
              <w:rPr>
                <w:kern w:val="0"/>
                <w:sz w:val="18"/>
                <w:szCs w:val="18"/>
              </w:rPr>
            </w:pPr>
            <w:r w:rsidRPr="00154994">
              <w:rPr>
                <w:kern w:val="0"/>
                <w:sz w:val="18"/>
                <w:szCs w:val="18"/>
              </w:rPr>
              <w:t>05/15/20</w:t>
            </w:r>
          </w:p>
        </w:tc>
        <w:tc>
          <w:tcPr>
            <w:tcW w:w="1710" w:type="dxa"/>
            <w:vAlign w:val="center"/>
          </w:tcPr>
          <w:p w14:paraId="02419DD9" w14:textId="77777777" w:rsidR="002B1DDA" w:rsidRPr="00154994" w:rsidRDefault="002B1DDA" w:rsidP="00EF6218">
            <w:pPr>
              <w:jc w:val="center"/>
              <w:rPr>
                <w:kern w:val="0"/>
                <w:sz w:val="18"/>
                <w:szCs w:val="18"/>
              </w:rPr>
            </w:pPr>
            <w:r w:rsidRPr="00154994">
              <w:rPr>
                <w:kern w:val="0"/>
                <w:sz w:val="18"/>
                <w:szCs w:val="18"/>
              </w:rPr>
              <w:t>05/20/20</w:t>
            </w:r>
          </w:p>
        </w:tc>
        <w:tc>
          <w:tcPr>
            <w:tcW w:w="1080" w:type="dxa"/>
            <w:vAlign w:val="center"/>
          </w:tcPr>
          <w:p w14:paraId="2A514821" w14:textId="77777777" w:rsidR="002B1DDA" w:rsidRPr="00154994" w:rsidRDefault="002B1DDA" w:rsidP="00EF6218">
            <w:pPr>
              <w:jc w:val="center"/>
              <w:rPr>
                <w:kern w:val="0"/>
                <w:sz w:val="18"/>
                <w:szCs w:val="18"/>
              </w:rPr>
            </w:pPr>
            <w:r w:rsidRPr="00154994">
              <w:rPr>
                <w:kern w:val="0"/>
                <w:sz w:val="18"/>
                <w:szCs w:val="18"/>
              </w:rPr>
              <w:t>06/18/20</w:t>
            </w:r>
          </w:p>
        </w:tc>
        <w:tc>
          <w:tcPr>
            <w:tcW w:w="1440" w:type="dxa"/>
            <w:vAlign w:val="center"/>
          </w:tcPr>
          <w:p w14:paraId="0B48D99C" w14:textId="77777777" w:rsidR="002B1DDA" w:rsidRPr="00154994" w:rsidRDefault="002B1DDA" w:rsidP="00EF6218">
            <w:pPr>
              <w:jc w:val="center"/>
              <w:rPr>
                <w:kern w:val="0"/>
                <w:sz w:val="18"/>
                <w:szCs w:val="18"/>
              </w:rPr>
            </w:pPr>
            <w:r w:rsidRPr="00154994">
              <w:rPr>
                <w:kern w:val="0"/>
                <w:sz w:val="18"/>
                <w:szCs w:val="18"/>
              </w:rPr>
              <w:t>07/01/20</w:t>
            </w:r>
          </w:p>
        </w:tc>
        <w:tc>
          <w:tcPr>
            <w:tcW w:w="1800" w:type="dxa"/>
            <w:vAlign w:val="center"/>
          </w:tcPr>
          <w:p w14:paraId="04D0E1F5" w14:textId="77777777" w:rsidR="002B1DDA" w:rsidRPr="00154994" w:rsidRDefault="002B1DDA" w:rsidP="00EF6218">
            <w:pPr>
              <w:jc w:val="center"/>
              <w:rPr>
                <w:kern w:val="0"/>
                <w:sz w:val="18"/>
                <w:szCs w:val="18"/>
              </w:rPr>
            </w:pPr>
            <w:r w:rsidRPr="00154994">
              <w:rPr>
                <w:kern w:val="0"/>
                <w:sz w:val="18"/>
                <w:szCs w:val="18"/>
              </w:rPr>
              <w:t>12/11/20</w:t>
            </w:r>
          </w:p>
        </w:tc>
      </w:tr>
      <w:tr w:rsidR="002B1DDA" w:rsidRPr="00154994" w14:paraId="11BD7977" w14:textId="77777777" w:rsidTr="00EF6218">
        <w:trPr>
          <w:trHeight w:val="288"/>
          <w:jc w:val="center"/>
        </w:trPr>
        <w:tc>
          <w:tcPr>
            <w:tcW w:w="1075" w:type="dxa"/>
            <w:vAlign w:val="center"/>
          </w:tcPr>
          <w:p w14:paraId="30EEF435" w14:textId="77777777" w:rsidR="002B1DDA" w:rsidRPr="00154994" w:rsidRDefault="002B1DDA" w:rsidP="00EF6218">
            <w:pPr>
              <w:jc w:val="center"/>
              <w:rPr>
                <w:kern w:val="0"/>
                <w:sz w:val="18"/>
                <w:szCs w:val="18"/>
              </w:rPr>
            </w:pPr>
            <w:r w:rsidRPr="00154994">
              <w:rPr>
                <w:kern w:val="0"/>
                <w:sz w:val="18"/>
                <w:szCs w:val="18"/>
              </w:rPr>
              <w:t>34:19</w:t>
            </w:r>
          </w:p>
        </w:tc>
        <w:tc>
          <w:tcPr>
            <w:tcW w:w="1080" w:type="dxa"/>
            <w:vAlign w:val="center"/>
          </w:tcPr>
          <w:p w14:paraId="5A1B65E0" w14:textId="77777777" w:rsidR="002B1DDA" w:rsidRPr="00154994" w:rsidRDefault="002B1DDA" w:rsidP="00EF6218">
            <w:pPr>
              <w:jc w:val="center"/>
              <w:rPr>
                <w:kern w:val="0"/>
                <w:sz w:val="18"/>
                <w:szCs w:val="18"/>
              </w:rPr>
            </w:pPr>
            <w:r w:rsidRPr="00154994">
              <w:rPr>
                <w:kern w:val="0"/>
                <w:sz w:val="18"/>
                <w:szCs w:val="18"/>
              </w:rPr>
              <w:t>04/01/20</w:t>
            </w:r>
          </w:p>
        </w:tc>
        <w:tc>
          <w:tcPr>
            <w:tcW w:w="1080" w:type="dxa"/>
            <w:tcBorders>
              <w:right w:val="single" w:sz="4" w:space="0" w:color="auto"/>
            </w:tcBorders>
            <w:vAlign w:val="center"/>
          </w:tcPr>
          <w:p w14:paraId="68202D4C" w14:textId="77777777" w:rsidR="002B1DDA" w:rsidRPr="00154994" w:rsidRDefault="002B1DDA" w:rsidP="00EF6218">
            <w:pPr>
              <w:jc w:val="center"/>
              <w:rPr>
                <w:kern w:val="0"/>
                <w:sz w:val="18"/>
                <w:szCs w:val="18"/>
              </w:rPr>
            </w:pPr>
            <w:r w:rsidRPr="00154994">
              <w:rPr>
                <w:kern w:val="0"/>
                <w:sz w:val="18"/>
                <w:szCs w:val="18"/>
              </w:rPr>
              <w:t>03/11/20</w:t>
            </w:r>
          </w:p>
        </w:tc>
        <w:tc>
          <w:tcPr>
            <w:tcW w:w="1350" w:type="dxa"/>
            <w:tcBorders>
              <w:top w:val="single" w:sz="4" w:space="0" w:color="auto"/>
              <w:left w:val="single" w:sz="4" w:space="0" w:color="auto"/>
              <w:bottom w:val="single" w:sz="4" w:space="0" w:color="auto"/>
              <w:right w:val="single" w:sz="4" w:space="0" w:color="auto"/>
            </w:tcBorders>
            <w:vAlign w:val="center"/>
          </w:tcPr>
          <w:p w14:paraId="35769E2B" w14:textId="77777777" w:rsidR="002B1DDA" w:rsidRPr="00154994" w:rsidRDefault="002B1DDA" w:rsidP="00EF6218">
            <w:pPr>
              <w:jc w:val="center"/>
              <w:rPr>
                <w:kern w:val="0"/>
                <w:sz w:val="18"/>
                <w:szCs w:val="18"/>
              </w:rPr>
            </w:pPr>
            <w:r w:rsidRPr="00154994">
              <w:rPr>
                <w:kern w:val="0"/>
                <w:sz w:val="18"/>
                <w:szCs w:val="18"/>
              </w:rPr>
              <w:t>04/16/20</w:t>
            </w:r>
          </w:p>
        </w:tc>
        <w:tc>
          <w:tcPr>
            <w:tcW w:w="1440" w:type="dxa"/>
            <w:tcBorders>
              <w:left w:val="single" w:sz="4" w:space="0" w:color="auto"/>
            </w:tcBorders>
            <w:vAlign w:val="center"/>
          </w:tcPr>
          <w:p w14:paraId="229E9E21" w14:textId="77777777" w:rsidR="002B1DDA" w:rsidRPr="00154994" w:rsidRDefault="002B1DDA" w:rsidP="00EF6218">
            <w:pPr>
              <w:jc w:val="center"/>
              <w:rPr>
                <w:kern w:val="0"/>
                <w:sz w:val="18"/>
                <w:szCs w:val="18"/>
              </w:rPr>
            </w:pPr>
            <w:r w:rsidRPr="00154994">
              <w:rPr>
                <w:kern w:val="0"/>
                <w:sz w:val="18"/>
                <w:szCs w:val="18"/>
              </w:rPr>
              <w:t>06/01/20</w:t>
            </w:r>
          </w:p>
        </w:tc>
        <w:tc>
          <w:tcPr>
            <w:tcW w:w="1710" w:type="dxa"/>
            <w:vAlign w:val="center"/>
          </w:tcPr>
          <w:p w14:paraId="3A252EE8" w14:textId="77777777" w:rsidR="002B1DDA" w:rsidRPr="00154994" w:rsidRDefault="002B1DDA" w:rsidP="00EF6218">
            <w:pPr>
              <w:jc w:val="center"/>
              <w:rPr>
                <w:kern w:val="0"/>
                <w:sz w:val="18"/>
                <w:szCs w:val="18"/>
              </w:rPr>
            </w:pPr>
            <w:r w:rsidRPr="00154994">
              <w:rPr>
                <w:kern w:val="0"/>
                <w:sz w:val="18"/>
                <w:szCs w:val="18"/>
              </w:rPr>
              <w:t>06/22/20</w:t>
            </w:r>
          </w:p>
        </w:tc>
        <w:tc>
          <w:tcPr>
            <w:tcW w:w="1080" w:type="dxa"/>
            <w:vAlign w:val="center"/>
          </w:tcPr>
          <w:p w14:paraId="3F8548BB" w14:textId="77777777" w:rsidR="002B1DDA" w:rsidRPr="00154994" w:rsidRDefault="002B1DDA" w:rsidP="00EF6218">
            <w:pPr>
              <w:jc w:val="center"/>
              <w:rPr>
                <w:kern w:val="0"/>
                <w:sz w:val="18"/>
                <w:szCs w:val="18"/>
              </w:rPr>
            </w:pPr>
            <w:r w:rsidRPr="00154994">
              <w:rPr>
                <w:kern w:val="0"/>
                <w:sz w:val="18"/>
                <w:szCs w:val="18"/>
              </w:rPr>
              <w:t>07/16/20</w:t>
            </w:r>
          </w:p>
        </w:tc>
        <w:tc>
          <w:tcPr>
            <w:tcW w:w="1440" w:type="dxa"/>
            <w:vAlign w:val="center"/>
          </w:tcPr>
          <w:p w14:paraId="77440E97" w14:textId="77777777" w:rsidR="002B1DDA" w:rsidRPr="00154994" w:rsidRDefault="002B1DDA" w:rsidP="00EF6218">
            <w:pPr>
              <w:jc w:val="center"/>
              <w:rPr>
                <w:kern w:val="0"/>
                <w:sz w:val="18"/>
                <w:szCs w:val="18"/>
              </w:rPr>
            </w:pPr>
            <w:r w:rsidRPr="00154994">
              <w:rPr>
                <w:kern w:val="0"/>
                <w:sz w:val="18"/>
                <w:szCs w:val="18"/>
              </w:rPr>
              <w:t>08/01/20</w:t>
            </w:r>
          </w:p>
        </w:tc>
        <w:tc>
          <w:tcPr>
            <w:tcW w:w="1800" w:type="dxa"/>
            <w:vAlign w:val="center"/>
          </w:tcPr>
          <w:p w14:paraId="08F09CD6" w14:textId="77777777" w:rsidR="002B1DDA" w:rsidRPr="00154994" w:rsidRDefault="002B1DDA" w:rsidP="00EF6218">
            <w:pPr>
              <w:jc w:val="center"/>
              <w:rPr>
                <w:kern w:val="0"/>
                <w:sz w:val="18"/>
                <w:szCs w:val="18"/>
              </w:rPr>
            </w:pPr>
            <w:r w:rsidRPr="00154994">
              <w:rPr>
                <w:kern w:val="0"/>
                <w:sz w:val="18"/>
                <w:szCs w:val="18"/>
              </w:rPr>
              <w:t>12/27/20</w:t>
            </w:r>
          </w:p>
        </w:tc>
      </w:tr>
      <w:tr w:rsidR="002B1DDA" w:rsidRPr="00154994" w14:paraId="0F1F217C" w14:textId="77777777" w:rsidTr="00EF6218">
        <w:trPr>
          <w:trHeight w:val="288"/>
          <w:jc w:val="center"/>
        </w:trPr>
        <w:tc>
          <w:tcPr>
            <w:tcW w:w="1075" w:type="dxa"/>
            <w:vAlign w:val="center"/>
          </w:tcPr>
          <w:p w14:paraId="2CE974CB" w14:textId="77777777" w:rsidR="002B1DDA" w:rsidRPr="00154994" w:rsidRDefault="002B1DDA" w:rsidP="00EF6218">
            <w:pPr>
              <w:jc w:val="center"/>
              <w:rPr>
                <w:kern w:val="0"/>
                <w:sz w:val="18"/>
                <w:szCs w:val="18"/>
              </w:rPr>
            </w:pPr>
            <w:r w:rsidRPr="00154994">
              <w:rPr>
                <w:kern w:val="0"/>
                <w:sz w:val="18"/>
                <w:szCs w:val="18"/>
              </w:rPr>
              <w:t>34:20</w:t>
            </w:r>
          </w:p>
        </w:tc>
        <w:tc>
          <w:tcPr>
            <w:tcW w:w="1080" w:type="dxa"/>
            <w:vAlign w:val="center"/>
          </w:tcPr>
          <w:p w14:paraId="133249D2" w14:textId="77777777" w:rsidR="002B1DDA" w:rsidRPr="00154994" w:rsidRDefault="002B1DDA" w:rsidP="00EF6218">
            <w:pPr>
              <w:jc w:val="center"/>
              <w:rPr>
                <w:kern w:val="0"/>
                <w:sz w:val="18"/>
                <w:szCs w:val="18"/>
              </w:rPr>
            </w:pPr>
            <w:r w:rsidRPr="00154994">
              <w:rPr>
                <w:kern w:val="0"/>
                <w:sz w:val="18"/>
                <w:szCs w:val="18"/>
              </w:rPr>
              <w:t>04/15/20</w:t>
            </w:r>
          </w:p>
        </w:tc>
        <w:tc>
          <w:tcPr>
            <w:tcW w:w="1080" w:type="dxa"/>
            <w:tcBorders>
              <w:right w:val="single" w:sz="4" w:space="0" w:color="auto"/>
            </w:tcBorders>
            <w:vAlign w:val="center"/>
          </w:tcPr>
          <w:p w14:paraId="0B46A800" w14:textId="77777777" w:rsidR="002B1DDA" w:rsidRPr="00154994" w:rsidRDefault="002B1DDA" w:rsidP="00EF6218">
            <w:pPr>
              <w:jc w:val="center"/>
              <w:rPr>
                <w:kern w:val="0"/>
                <w:sz w:val="18"/>
                <w:szCs w:val="18"/>
              </w:rPr>
            </w:pPr>
            <w:r w:rsidRPr="00154994">
              <w:rPr>
                <w:kern w:val="0"/>
                <w:sz w:val="18"/>
                <w:szCs w:val="18"/>
              </w:rPr>
              <w:t>03/24/20</w:t>
            </w:r>
          </w:p>
        </w:tc>
        <w:tc>
          <w:tcPr>
            <w:tcW w:w="1350" w:type="dxa"/>
            <w:tcBorders>
              <w:top w:val="single" w:sz="4" w:space="0" w:color="auto"/>
              <w:left w:val="single" w:sz="4" w:space="0" w:color="auto"/>
              <w:bottom w:val="single" w:sz="4" w:space="0" w:color="auto"/>
              <w:right w:val="single" w:sz="4" w:space="0" w:color="auto"/>
            </w:tcBorders>
            <w:vAlign w:val="center"/>
          </w:tcPr>
          <w:p w14:paraId="30A7D002" w14:textId="77777777" w:rsidR="002B1DDA" w:rsidRPr="00154994" w:rsidRDefault="002B1DDA" w:rsidP="00EF6218">
            <w:pPr>
              <w:jc w:val="center"/>
              <w:rPr>
                <w:kern w:val="0"/>
                <w:sz w:val="18"/>
                <w:szCs w:val="18"/>
              </w:rPr>
            </w:pPr>
            <w:r w:rsidRPr="00154994">
              <w:rPr>
                <w:kern w:val="0"/>
                <w:sz w:val="18"/>
                <w:szCs w:val="18"/>
              </w:rPr>
              <w:t>04/30/20</w:t>
            </w:r>
          </w:p>
        </w:tc>
        <w:tc>
          <w:tcPr>
            <w:tcW w:w="1440" w:type="dxa"/>
            <w:tcBorders>
              <w:left w:val="single" w:sz="4" w:space="0" w:color="auto"/>
            </w:tcBorders>
            <w:vAlign w:val="center"/>
          </w:tcPr>
          <w:p w14:paraId="30E3A58F" w14:textId="77777777" w:rsidR="002B1DDA" w:rsidRPr="00154994" w:rsidRDefault="002B1DDA" w:rsidP="00EF6218">
            <w:pPr>
              <w:jc w:val="center"/>
              <w:rPr>
                <w:kern w:val="0"/>
                <w:sz w:val="18"/>
                <w:szCs w:val="18"/>
              </w:rPr>
            </w:pPr>
            <w:r w:rsidRPr="00154994">
              <w:rPr>
                <w:kern w:val="0"/>
                <w:sz w:val="18"/>
                <w:szCs w:val="18"/>
              </w:rPr>
              <w:t>06/15/20</w:t>
            </w:r>
          </w:p>
        </w:tc>
        <w:tc>
          <w:tcPr>
            <w:tcW w:w="1710" w:type="dxa"/>
            <w:vAlign w:val="center"/>
          </w:tcPr>
          <w:p w14:paraId="285327B5" w14:textId="77777777" w:rsidR="002B1DDA" w:rsidRPr="00154994" w:rsidRDefault="002B1DDA" w:rsidP="00EF6218">
            <w:pPr>
              <w:jc w:val="center"/>
              <w:rPr>
                <w:kern w:val="0"/>
                <w:sz w:val="18"/>
                <w:szCs w:val="18"/>
              </w:rPr>
            </w:pPr>
            <w:r w:rsidRPr="00154994">
              <w:rPr>
                <w:kern w:val="0"/>
                <w:sz w:val="18"/>
                <w:szCs w:val="18"/>
              </w:rPr>
              <w:t>06/22/20</w:t>
            </w:r>
          </w:p>
        </w:tc>
        <w:tc>
          <w:tcPr>
            <w:tcW w:w="1080" w:type="dxa"/>
            <w:vAlign w:val="center"/>
          </w:tcPr>
          <w:p w14:paraId="19270C8B" w14:textId="77777777" w:rsidR="002B1DDA" w:rsidRPr="00154994" w:rsidRDefault="002B1DDA" w:rsidP="00EF6218">
            <w:pPr>
              <w:jc w:val="center"/>
              <w:rPr>
                <w:kern w:val="0"/>
                <w:sz w:val="18"/>
                <w:szCs w:val="18"/>
              </w:rPr>
            </w:pPr>
            <w:r w:rsidRPr="00154994">
              <w:rPr>
                <w:kern w:val="0"/>
                <w:sz w:val="18"/>
                <w:szCs w:val="18"/>
              </w:rPr>
              <w:t>07/16/20</w:t>
            </w:r>
          </w:p>
        </w:tc>
        <w:tc>
          <w:tcPr>
            <w:tcW w:w="1440" w:type="dxa"/>
            <w:vAlign w:val="center"/>
          </w:tcPr>
          <w:p w14:paraId="0A18F668" w14:textId="77777777" w:rsidR="002B1DDA" w:rsidRPr="00154994" w:rsidRDefault="002B1DDA" w:rsidP="00EF6218">
            <w:pPr>
              <w:jc w:val="center"/>
              <w:rPr>
                <w:kern w:val="0"/>
                <w:sz w:val="18"/>
                <w:szCs w:val="18"/>
              </w:rPr>
            </w:pPr>
            <w:r w:rsidRPr="00154994">
              <w:rPr>
                <w:kern w:val="0"/>
                <w:sz w:val="18"/>
                <w:szCs w:val="18"/>
              </w:rPr>
              <w:t>08/01/20</w:t>
            </w:r>
          </w:p>
        </w:tc>
        <w:tc>
          <w:tcPr>
            <w:tcW w:w="1800" w:type="dxa"/>
            <w:vAlign w:val="center"/>
          </w:tcPr>
          <w:p w14:paraId="7AB1B950" w14:textId="77777777" w:rsidR="002B1DDA" w:rsidRPr="00154994" w:rsidRDefault="002B1DDA" w:rsidP="00EF6218">
            <w:pPr>
              <w:jc w:val="center"/>
              <w:rPr>
                <w:kern w:val="0"/>
                <w:sz w:val="18"/>
                <w:szCs w:val="18"/>
              </w:rPr>
            </w:pPr>
            <w:r w:rsidRPr="00154994">
              <w:rPr>
                <w:kern w:val="0"/>
                <w:sz w:val="18"/>
                <w:szCs w:val="18"/>
              </w:rPr>
              <w:t>01/10/21</w:t>
            </w:r>
          </w:p>
        </w:tc>
      </w:tr>
      <w:tr w:rsidR="002B1DDA" w:rsidRPr="00154994" w14:paraId="78735FE6" w14:textId="77777777" w:rsidTr="00EF6218">
        <w:trPr>
          <w:trHeight w:val="288"/>
          <w:jc w:val="center"/>
        </w:trPr>
        <w:tc>
          <w:tcPr>
            <w:tcW w:w="1075" w:type="dxa"/>
            <w:vAlign w:val="center"/>
          </w:tcPr>
          <w:p w14:paraId="3854496B" w14:textId="77777777" w:rsidR="002B1DDA" w:rsidRPr="00154994" w:rsidRDefault="002B1DDA" w:rsidP="00EF6218">
            <w:pPr>
              <w:jc w:val="center"/>
              <w:rPr>
                <w:kern w:val="0"/>
                <w:sz w:val="18"/>
                <w:szCs w:val="18"/>
              </w:rPr>
            </w:pPr>
            <w:r w:rsidRPr="00154994">
              <w:rPr>
                <w:kern w:val="0"/>
                <w:sz w:val="18"/>
                <w:szCs w:val="18"/>
              </w:rPr>
              <w:t>34:21</w:t>
            </w:r>
          </w:p>
        </w:tc>
        <w:tc>
          <w:tcPr>
            <w:tcW w:w="1080" w:type="dxa"/>
            <w:vAlign w:val="center"/>
          </w:tcPr>
          <w:p w14:paraId="149170A1" w14:textId="77777777" w:rsidR="002B1DDA" w:rsidRPr="00154994" w:rsidRDefault="002B1DDA" w:rsidP="00EF6218">
            <w:pPr>
              <w:jc w:val="center"/>
              <w:rPr>
                <w:kern w:val="0"/>
                <w:sz w:val="18"/>
                <w:szCs w:val="18"/>
              </w:rPr>
            </w:pPr>
            <w:r w:rsidRPr="00154994">
              <w:rPr>
                <w:kern w:val="0"/>
                <w:sz w:val="18"/>
                <w:szCs w:val="18"/>
              </w:rPr>
              <w:t>05/01/20</w:t>
            </w:r>
          </w:p>
        </w:tc>
        <w:tc>
          <w:tcPr>
            <w:tcW w:w="1080" w:type="dxa"/>
            <w:tcBorders>
              <w:right w:val="single" w:sz="4" w:space="0" w:color="auto"/>
            </w:tcBorders>
            <w:vAlign w:val="center"/>
          </w:tcPr>
          <w:p w14:paraId="2A9A9367" w14:textId="77777777" w:rsidR="002B1DDA" w:rsidRPr="00154994" w:rsidRDefault="002B1DDA" w:rsidP="00EF6218">
            <w:pPr>
              <w:jc w:val="center"/>
              <w:rPr>
                <w:kern w:val="0"/>
                <w:sz w:val="18"/>
                <w:szCs w:val="18"/>
              </w:rPr>
            </w:pPr>
            <w:r w:rsidRPr="00154994">
              <w:rPr>
                <w:kern w:val="0"/>
                <w:sz w:val="18"/>
                <w:szCs w:val="18"/>
              </w:rPr>
              <w:t>04/09/20</w:t>
            </w:r>
          </w:p>
        </w:tc>
        <w:tc>
          <w:tcPr>
            <w:tcW w:w="1350" w:type="dxa"/>
            <w:tcBorders>
              <w:top w:val="single" w:sz="4" w:space="0" w:color="auto"/>
              <w:left w:val="single" w:sz="4" w:space="0" w:color="auto"/>
              <w:bottom w:val="single" w:sz="4" w:space="0" w:color="auto"/>
              <w:right w:val="single" w:sz="4" w:space="0" w:color="auto"/>
            </w:tcBorders>
            <w:vAlign w:val="center"/>
          </w:tcPr>
          <w:p w14:paraId="071591C4" w14:textId="77777777" w:rsidR="002B1DDA" w:rsidRPr="00154994" w:rsidRDefault="002B1DDA" w:rsidP="00EF6218">
            <w:pPr>
              <w:jc w:val="center"/>
              <w:rPr>
                <w:kern w:val="0"/>
                <w:sz w:val="18"/>
                <w:szCs w:val="18"/>
              </w:rPr>
            </w:pPr>
            <w:r w:rsidRPr="00154994">
              <w:rPr>
                <w:kern w:val="0"/>
                <w:sz w:val="18"/>
                <w:szCs w:val="18"/>
              </w:rPr>
              <w:t>05/16/20</w:t>
            </w:r>
          </w:p>
        </w:tc>
        <w:tc>
          <w:tcPr>
            <w:tcW w:w="1440" w:type="dxa"/>
            <w:tcBorders>
              <w:left w:val="single" w:sz="4" w:space="0" w:color="auto"/>
            </w:tcBorders>
            <w:vAlign w:val="center"/>
          </w:tcPr>
          <w:p w14:paraId="6185BA48" w14:textId="77777777" w:rsidR="002B1DDA" w:rsidRPr="00154994" w:rsidRDefault="002B1DDA" w:rsidP="00EF6218">
            <w:pPr>
              <w:jc w:val="center"/>
              <w:rPr>
                <w:kern w:val="0"/>
                <w:sz w:val="18"/>
                <w:szCs w:val="18"/>
              </w:rPr>
            </w:pPr>
            <w:r w:rsidRPr="00154994">
              <w:rPr>
                <w:kern w:val="0"/>
                <w:sz w:val="18"/>
                <w:szCs w:val="18"/>
              </w:rPr>
              <w:t>06/30/20</w:t>
            </w:r>
          </w:p>
        </w:tc>
        <w:tc>
          <w:tcPr>
            <w:tcW w:w="1710" w:type="dxa"/>
            <w:vAlign w:val="center"/>
          </w:tcPr>
          <w:p w14:paraId="62485131" w14:textId="77777777" w:rsidR="002B1DDA" w:rsidRPr="00154994" w:rsidRDefault="002B1DDA" w:rsidP="00EF6218">
            <w:pPr>
              <w:jc w:val="center"/>
              <w:rPr>
                <w:kern w:val="0"/>
                <w:sz w:val="18"/>
                <w:szCs w:val="18"/>
              </w:rPr>
            </w:pPr>
            <w:r w:rsidRPr="00154994">
              <w:rPr>
                <w:kern w:val="0"/>
                <w:sz w:val="18"/>
                <w:szCs w:val="18"/>
              </w:rPr>
              <w:t>07/20/20</w:t>
            </w:r>
          </w:p>
        </w:tc>
        <w:tc>
          <w:tcPr>
            <w:tcW w:w="1080" w:type="dxa"/>
            <w:vAlign w:val="center"/>
          </w:tcPr>
          <w:p w14:paraId="0B5FBA5E" w14:textId="77777777" w:rsidR="002B1DDA" w:rsidRPr="00154994" w:rsidRDefault="002B1DDA" w:rsidP="00EF6218">
            <w:pPr>
              <w:jc w:val="center"/>
              <w:rPr>
                <w:kern w:val="0"/>
                <w:sz w:val="18"/>
                <w:szCs w:val="18"/>
              </w:rPr>
            </w:pPr>
            <w:r w:rsidRPr="00154994">
              <w:rPr>
                <w:kern w:val="0"/>
                <w:sz w:val="18"/>
                <w:szCs w:val="18"/>
              </w:rPr>
              <w:t>08/20/20</w:t>
            </w:r>
          </w:p>
        </w:tc>
        <w:tc>
          <w:tcPr>
            <w:tcW w:w="1440" w:type="dxa"/>
            <w:vAlign w:val="center"/>
          </w:tcPr>
          <w:p w14:paraId="727D5B66" w14:textId="77777777" w:rsidR="002B1DDA" w:rsidRPr="00154994" w:rsidRDefault="002B1DDA" w:rsidP="00EF6218">
            <w:pPr>
              <w:jc w:val="center"/>
              <w:rPr>
                <w:kern w:val="0"/>
                <w:sz w:val="18"/>
                <w:szCs w:val="18"/>
              </w:rPr>
            </w:pPr>
            <w:r w:rsidRPr="00154994">
              <w:rPr>
                <w:kern w:val="0"/>
                <w:sz w:val="18"/>
                <w:szCs w:val="18"/>
              </w:rPr>
              <w:t>09/01/20</w:t>
            </w:r>
          </w:p>
        </w:tc>
        <w:tc>
          <w:tcPr>
            <w:tcW w:w="1800" w:type="dxa"/>
            <w:vAlign w:val="center"/>
          </w:tcPr>
          <w:p w14:paraId="4E283B2F" w14:textId="77777777" w:rsidR="002B1DDA" w:rsidRPr="00154994" w:rsidRDefault="002B1DDA" w:rsidP="00EF6218">
            <w:pPr>
              <w:jc w:val="center"/>
              <w:rPr>
                <w:kern w:val="0"/>
                <w:sz w:val="18"/>
                <w:szCs w:val="18"/>
              </w:rPr>
            </w:pPr>
            <w:r w:rsidRPr="00154994">
              <w:rPr>
                <w:kern w:val="0"/>
                <w:sz w:val="18"/>
                <w:szCs w:val="18"/>
              </w:rPr>
              <w:t>01/26/21</w:t>
            </w:r>
          </w:p>
        </w:tc>
      </w:tr>
      <w:tr w:rsidR="002B1DDA" w:rsidRPr="00154994" w14:paraId="62357333" w14:textId="77777777" w:rsidTr="00EF6218">
        <w:trPr>
          <w:trHeight w:val="288"/>
          <w:jc w:val="center"/>
        </w:trPr>
        <w:tc>
          <w:tcPr>
            <w:tcW w:w="1075" w:type="dxa"/>
            <w:vAlign w:val="center"/>
          </w:tcPr>
          <w:p w14:paraId="7D32F4FC" w14:textId="77777777" w:rsidR="002B1DDA" w:rsidRPr="00154994" w:rsidRDefault="002B1DDA" w:rsidP="00EF6218">
            <w:pPr>
              <w:jc w:val="center"/>
              <w:rPr>
                <w:kern w:val="0"/>
                <w:sz w:val="18"/>
                <w:szCs w:val="18"/>
              </w:rPr>
            </w:pPr>
            <w:r w:rsidRPr="00154994">
              <w:rPr>
                <w:kern w:val="0"/>
                <w:sz w:val="18"/>
                <w:szCs w:val="18"/>
              </w:rPr>
              <w:t>34:22</w:t>
            </w:r>
          </w:p>
        </w:tc>
        <w:tc>
          <w:tcPr>
            <w:tcW w:w="1080" w:type="dxa"/>
            <w:vAlign w:val="center"/>
          </w:tcPr>
          <w:p w14:paraId="26ED6042" w14:textId="77777777" w:rsidR="002B1DDA" w:rsidRPr="00154994" w:rsidRDefault="002B1DDA" w:rsidP="00EF6218">
            <w:pPr>
              <w:jc w:val="center"/>
              <w:rPr>
                <w:kern w:val="0"/>
                <w:sz w:val="18"/>
                <w:szCs w:val="18"/>
              </w:rPr>
            </w:pPr>
            <w:r w:rsidRPr="00154994">
              <w:rPr>
                <w:kern w:val="0"/>
                <w:sz w:val="18"/>
                <w:szCs w:val="18"/>
              </w:rPr>
              <w:t>05/15/20</w:t>
            </w:r>
          </w:p>
        </w:tc>
        <w:tc>
          <w:tcPr>
            <w:tcW w:w="1080" w:type="dxa"/>
            <w:tcBorders>
              <w:right w:val="single" w:sz="4" w:space="0" w:color="auto"/>
            </w:tcBorders>
            <w:vAlign w:val="center"/>
          </w:tcPr>
          <w:p w14:paraId="7B928F6D" w14:textId="77777777" w:rsidR="002B1DDA" w:rsidRPr="00154994" w:rsidRDefault="002B1DDA" w:rsidP="00EF6218">
            <w:pPr>
              <w:jc w:val="center"/>
              <w:rPr>
                <w:kern w:val="0"/>
                <w:sz w:val="18"/>
                <w:szCs w:val="18"/>
              </w:rPr>
            </w:pPr>
            <w:r w:rsidRPr="00154994">
              <w:rPr>
                <w:kern w:val="0"/>
                <w:sz w:val="18"/>
                <w:szCs w:val="18"/>
              </w:rPr>
              <w:t>04/24/20</w:t>
            </w:r>
          </w:p>
        </w:tc>
        <w:tc>
          <w:tcPr>
            <w:tcW w:w="1350" w:type="dxa"/>
            <w:tcBorders>
              <w:top w:val="single" w:sz="4" w:space="0" w:color="auto"/>
              <w:left w:val="single" w:sz="4" w:space="0" w:color="auto"/>
              <w:bottom w:val="single" w:sz="4" w:space="0" w:color="auto"/>
              <w:right w:val="single" w:sz="4" w:space="0" w:color="auto"/>
            </w:tcBorders>
            <w:vAlign w:val="center"/>
          </w:tcPr>
          <w:p w14:paraId="4095456E" w14:textId="77777777" w:rsidR="002B1DDA" w:rsidRPr="00154994" w:rsidRDefault="002B1DDA" w:rsidP="00EF6218">
            <w:pPr>
              <w:jc w:val="center"/>
              <w:rPr>
                <w:kern w:val="0"/>
                <w:sz w:val="18"/>
                <w:szCs w:val="18"/>
              </w:rPr>
            </w:pPr>
            <w:r w:rsidRPr="00154994">
              <w:rPr>
                <w:kern w:val="0"/>
                <w:sz w:val="18"/>
                <w:szCs w:val="18"/>
              </w:rPr>
              <w:t>05/30/20</w:t>
            </w:r>
          </w:p>
        </w:tc>
        <w:tc>
          <w:tcPr>
            <w:tcW w:w="1440" w:type="dxa"/>
            <w:tcBorders>
              <w:left w:val="single" w:sz="4" w:space="0" w:color="auto"/>
            </w:tcBorders>
            <w:vAlign w:val="center"/>
          </w:tcPr>
          <w:p w14:paraId="3995581D" w14:textId="77777777" w:rsidR="002B1DDA" w:rsidRPr="00154994" w:rsidRDefault="002B1DDA" w:rsidP="00EF6218">
            <w:pPr>
              <w:jc w:val="center"/>
              <w:rPr>
                <w:kern w:val="0"/>
                <w:sz w:val="18"/>
                <w:szCs w:val="18"/>
              </w:rPr>
            </w:pPr>
            <w:r w:rsidRPr="00154994">
              <w:rPr>
                <w:kern w:val="0"/>
                <w:sz w:val="18"/>
                <w:szCs w:val="18"/>
              </w:rPr>
              <w:t>07/14/20</w:t>
            </w:r>
          </w:p>
        </w:tc>
        <w:tc>
          <w:tcPr>
            <w:tcW w:w="1710" w:type="dxa"/>
            <w:vAlign w:val="center"/>
          </w:tcPr>
          <w:p w14:paraId="3162317E" w14:textId="77777777" w:rsidR="002B1DDA" w:rsidRPr="00154994" w:rsidRDefault="002B1DDA" w:rsidP="00EF6218">
            <w:pPr>
              <w:jc w:val="center"/>
              <w:rPr>
                <w:kern w:val="0"/>
                <w:sz w:val="18"/>
                <w:szCs w:val="18"/>
              </w:rPr>
            </w:pPr>
            <w:r w:rsidRPr="00154994">
              <w:rPr>
                <w:kern w:val="0"/>
                <w:sz w:val="18"/>
                <w:szCs w:val="18"/>
              </w:rPr>
              <w:t>07/20/20</w:t>
            </w:r>
          </w:p>
        </w:tc>
        <w:tc>
          <w:tcPr>
            <w:tcW w:w="1080" w:type="dxa"/>
            <w:vAlign w:val="center"/>
          </w:tcPr>
          <w:p w14:paraId="1F118A43" w14:textId="77777777" w:rsidR="002B1DDA" w:rsidRPr="00154994" w:rsidRDefault="002B1DDA" w:rsidP="00EF6218">
            <w:pPr>
              <w:jc w:val="center"/>
              <w:rPr>
                <w:kern w:val="0"/>
                <w:sz w:val="18"/>
                <w:szCs w:val="18"/>
              </w:rPr>
            </w:pPr>
            <w:r w:rsidRPr="00154994">
              <w:rPr>
                <w:kern w:val="0"/>
                <w:sz w:val="18"/>
                <w:szCs w:val="18"/>
              </w:rPr>
              <w:t>08/20/20</w:t>
            </w:r>
          </w:p>
        </w:tc>
        <w:tc>
          <w:tcPr>
            <w:tcW w:w="1440" w:type="dxa"/>
            <w:vAlign w:val="center"/>
          </w:tcPr>
          <w:p w14:paraId="7EF1FDDC" w14:textId="77777777" w:rsidR="002B1DDA" w:rsidRPr="00154994" w:rsidRDefault="002B1DDA" w:rsidP="00EF6218">
            <w:pPr>
              <w:jc w:val="center"/>
              <w:rPr>
                <w:kern w:val="0"/>
                <w:sz w:val="18"/>
                <w:szCs w:val="18"/>
              </w:rPr>
            </w:pPr>
            <w:r w:rsidRPr="00154994">
              <w:rPr>
                <w:kern w:val="0"/>
                <w:sz w:val="18"/>
                <w:szCs w:val="18"/>
              </w:rPr>
              <w:t>09/01/20</w:t>
            </w:r>
          </w:p>
        </w:tc>
        <w:tc>
          <w:tcPr>
            <w:tcW w:w="1800" w:type="dxa"/>
            <w:vAlign w:val="center"/>
          </w:tcPr>
          <w:p w14:paraId="24A4D2BD" w14:textId="77777777" w:rsidR="002B1DDA" w:rsidRPr="00154994" w:rsidRDefault="002B1DDA" w:rsidP="00EF6218">
            <w:pPr>
              <w:jc w:val="center"/>
              <w:rPr>
                <w:kern w:val="0"/>
                <w:sz w:val="18"/>
                <w:szCs w:val="18"/>
              </w:rPr>
            </w:pPr>
            <w:r w:rsidRPr="00154994">
              <w:rPr>
                <w:kern w:val="0"/>
                <w:sz w:val="18"/>
                <w:szCs w:val="18"/>
              </w:rPr>
              <w:t>02/09/21</w:t>
            </w:r>
          </w:p>
        </w:tc>
      </w:tr>
      <w:tr w:rsidR="002B1DDA" w:rsidRPr="00154994" w14:paraId="03391912" w14:textId="77777777" w:rsidTr="00EF6218">
        <w:trPr>
          <w:trHeight w:val="288"/>
          <w:jc w:val="center"/>
        </w:trPr>
        <w:tc>
          <w:tcPr>
            <w:tcW w:w="1075" w:type="dxa"/>
            <w:vAlign w:val="center"/>
          </w:tcPr>
          <w:p w14:paraId="379163DD" w14:textId="77777777" w:rsidR="002B1DDA" w:rsidRPr="00154994" w:rsidRDefault="002B1DDA" w:rsidP="00EF6218">
            <w:pPr>
              <w:jc w:val="center"/>
              <w:rPr>
                <w:kern w:val="0"/>
                <w:sz w:val="18"/>
                <w:szCs w:val="18"/>
              </w:rPr>
            </w:pPr>
            <w:r w:rsidRPr="00154994">
              <w:rPr>
                <w:kern w:val="0"/>
                <w:sz w:val="18"/>
                <w:szCs w:val="18"/>
              </w:rPr>
              <w:t>34:23</w:t>
            </w:r>
          </w:p>
        </w:tc>
        <w:tc>
          <w:tcPr>
            <w:tcW w:w="1080" w:type="dxa"/>
            <w:vAlign w:val="center"/>
          </w:tcPr>
          <w:p w14:paraId="5FB0E42F" w14:textId="77777777" w:rsidR="002B1DDA" w:rsidRPr="00154994" w:rsidRDefault="002B1DDA" w:rsidP="00EF6218">
            <w:pPr>
              <w:jc w:val="center"/>
              <w:rPr>
                <w:kern w:val="0"/>
                <w:sz w:val="18"/>
                <w:szCs w:val="18"/>
              </w:rPr>
            </w:pPr>
            <w:r w:rsidRPr="00154994">
              <w:rPr>
                <w:kern w:val="0"/>
                <w:sz w:val="18"/>
                <w:szCs w:val="18"/>
              </w:rPr>
              <w:t>06/01/20</w:t>
            </w:r>
          </w:p>
        </w:tc>
        <w:tc>
          <w:tcPr>
            <w:tcW w:w="1080" w:type="dxa"/>
            <w:tcBorders>
              <w:right w:val="single" w:sz="4" w:space="0" w:color="auto"/>
            </w:tcBorders>
            <w:vAlign w:val="center"/>
          </w:tcPr>
          <w:p w14:paraId="202EC32E" w14:textId="77777777" w:rsidR="002B1DDA" w:rsidRPr="00154994" w:rsidRDefault="002B1DDA" w:rsidP="00EF6218">
            <w:pPr>
              <w:jc w:val="center"/>
              <w:rPr>
                <w:kern w:val="0"/>
                <w:sz w:val="18"/>
                <w:szCs w:val="18"/>
              </w:rPr>
            </w:pPr>
            <w:r w:rsidRPr="00154994">
              <w:rPr>
                <w:kern w:val="0"/>
                <w:sz w:val="18"/>
                <w:szCs w:val="18"/>
              </w:rPr>
              <w:t>05/08/20</w:t>
            </w:r>
          </w:p>
        </w:tc>
        <w:tc>
          <w:tcPr>
            <w:tcW w:w="1350" w:type="dxa"/>
            <w:tcBorders>
              <w:top w:val="single" w:sz="4" w:space="0" w:color="auto"/>
              <w:left w:val="single" w:sz="4" w:space="0" w:color="auto"/>
              <w:bottom w:val="single" w:sz="4" w:space="0" w:color="auto"/>
              <w:right w:val="single" w:sz="4" w:space="0" w:color="auto"/>
            </w:tcBorders>
            <w:vAlign w:val="center"/>
          </w:tcPr>
          <w:p w14:paraId="3D0288F6" w14:textId="77777777" w:rsidR="002B1DDA" w:rsidRPr="00154994" w:rsidRDefault="002B1DDA" w:rsidP="00EF6218">
            <w:pPr>
              <w:jc w:val="center"/>
              <w:rPr>
                <w:kern w:val="0"/>
                <w:sz w:val="18"/>
                <w:szCs w:val="18"/>
              </w:rPr>
            </w:pPr>
            <w:r w:rsidRPr="00154994">
              <w:rPr>
                <w:kern w:val="0"/>
                <w:sz w:val="18"/>
                <w:szCs w:val="18"/>
              </w:rPr>
              <w:t>06/16/20</w:t>
            </w:r>
          </w:p>
        </w:tc>
        <w:tc>
          <w:tcPr>
            <w:tcW w:w="1440" w:type="dxa"/>
            <w:tcBorders>
              <w:left w:val="single" w:sz="4" w:space="0" w:color="auto"/>
            </w:tcBorders>
            <w:vAlign w:val="center"/>
          </w:tcPr>
          <w:p w14:paraId="254D29A0" w14:textId="77777777" w:rsidR="002B1DDA" w:rsidRPr="00154994" w:rsidRDefault="002B1DDA" w:rsidP="00EF6218">
            <w:pPr>
              <w:jc w:val="center"/>
              <w:rPr>
                <w:kern w:val="0"/>
                <w:sz w:val="18"/>
                <w:szCs w:val="18"/>
              </w:rPr>
            </w:pPr>
            <w:r w:rsidRPr="00154994">
              <w:rPr>
                <w:kern w:val="0"/>
                <w:sz w:val="18"/>
                <w:szCs w:val="18"/>
              </w:rPr>
              <w:t>07/31/20</w:t>
            </w:r>
          </w:p>
        </w:tc>
        <w:tc>
          <w:tcPr>
            <w:tcW w:w="1710" w:type="dxa"/>
            <w:vAlign w:val="center"/>
          </w:tcPr>
          <w:p w14:paraId="1C4293F4" w14:textId="77777777" w:rsidR="002B1DDA" w:rsidRPr="00154994" w:rsidRDefault="002B1DDA" w:rsidP="00EF6218">
            <w:pPr>
              <w:jc w:val="center"/>
              <w:rPr>
                <w:kern w:val="0"/>
                <w:sz w:val="18"/>
                <w:szCs w:val="18"/>
              </w:rPr>
            </w:pPr>
            <w:r w:rsidRPr="00154994">
              <w:rPr>
                <w:kern w:val="0"/>
                <w:sz w:val="18"/>
                <w:szCs w:val="18"/>
              </w:rPr>
              <w:t>08/20/20</w:t>
            </w:r>
          </w:p>
        </w:tc>
        <w:tc>
          <w:tcPr>
            <w:tcW w:w="1080" w:type="dxa"/>
            <w:vAlign w:val="center"/>
          </w:tcPr>
          <w:p w14:paraId="4132AD4A" w14:textId="77777777" w:rsidR="002B1DDA" w:rsidRPr="00154994" w:rsidRDefault="002B1DDA" w:rsidP="00EF6218">
            <w:pPr>
              <w:jc w:val="center"/>
              <w:rPr>
                <w:kern w:val="0"/>
                <w:sz w:val="18"/>
                <w:szCs w:val="18"/>
              </w:rPr>
            </w:pPr>
            <w:r w:rsidRPr="00154994">
              <w:rPr>
                <w:kern w:val="0"/>
                <w:sz w:val="18"/>
                <w:szCs w:val="18"/>
              </w:rPr>
              <w:t>09/17/20</w:t>
            </w:r>
          </w:p>
        </w:tc>
        <w:tc>
          <w:tcPr>
            <w:tcW w:w="1440" w:type="dxa"/>
            <w:vAlign w:val="center"/>
          </w:tcPr>
          <w:p w14:paraId="502ECBD2" w14:textId="77777777" w:rsidR="002B1DDA" w:rsidRPr="00154994" w:rsidRDefault="002B1DDA" w:rsidP="00EF6218">
            <w:pPr>
              <w:jc w:val="center"/>
              <w:rPr>
                <w:kern w:val="0"/>
                <w:sz w:val="18"/>
                <w:szCs w:val="18"/>
              </w:rPr>
            </w:pPr>
            <w:r w:rsidRPr="00154994">
              <w:rPr>
                <w:kern w:val="0"/>
                <w:sz w:val="18"/>
                <w:szCs w:val="18"/>
              </w:rPr>
              <w:t>10/01/20</w:t>
            </w:r>
          </w:p>
        </w:tc>
        <w:tc>
          <w:tcPr>
            <w:tcW w:w="1800" w:type="dxa"/>
            <w:vAlign w:val="center"/>
          </w:tcPr>
          <w:p w14:paraId="2E4E0C42" w14:textId="77777777" w:rsidR="002B1DDA" w:rsidRPr="00154994" w:rsidRDefault="002B1DDA" w:rsidP="00EF6218">
            <w:pPr>
              <w:jc w:val="center"/>
              <w:rPr>
                <w:kern w:val="0"/>
                <w:sz w:val="18"/>
                <w:szCs w:val="18"/>
              </w:rPr>
            </w:pPr>
            <w:r w:rsidRPr="00154994">
              <w:rPr>
                <w:kern w:val="0"/>
                <w:sz w:val="18"/>
                <w:szCs w:val="18"/>
              </w:rPr>
              <w:t>02/26/21</w:t>
            </w:r>
          </w:p>
        </w:tc>
      </w:tr>
      <w:tr w:rsidR="002B1DDA" w:rsidRPr="00154994" w14:paraId="07B993C9" w14:textId="77777777" w:rsidTr="00EF6218">
        <w:trPr>
          <w:trHeight w:val="288"/>
          <w:jc w:val="center"/>
        </w:trPr>
        <w:tc>
          <w:tcPr>
            <w:tcW w:w="1075" w:type="dxa"/>
            <w:vAlign w:val="center"/>
          </w:tcPr>
          <w:p w14:paraId="408379E4" w14:textId="77777777" w:rsidR="002B1DDA" w:rsidRPr="00154994" w:rsidRDefault="002B1DDA" w:rsidP="00EF6218">
            <w:pPr>
              <w:jc w:val="center"/>
              <w:rPr>
                <w:kern w:val="0"/>
                <w:sz w:val="18"/>
                <w:szCs w:val="18"/>
              </w:rPr>
            </w:pPr>
            <w:r w:rsidRPr="00154994">
              <w:rPr>
                <w:kern w:val="0"/>
                <w:sz w:val="18"/>
                <w:szCs w:val="18"/>
              </w:rPr>
              <w:t>34:24</w:t>
            </w:r>
          </w:p>
        </w:tc>
        <w:tc>
          <w:tcPr>
            <w:tcW w:w="1080" w:type="dxa"/>
            <w:vAlign w:val="center"/>
          </w:tcPr>
          <w:p w14:paraId="0EE7FC12" w14:textId="77777777" w:rsidR="002B1DDA" w:rsidRPr="00154994" w:rsidRDefault="002B1DDA" w:rsidP="00EF6218">
            <w:pPr>
              <w:jc w:val="center"/>
              <w:rPr>
                <w:kern w:val="0"/>
                <w:sz w:val="18"/>
                <w:szCs w:val="18"/>
              </w:rPr>
            </w:pPr>
            <w:r w:rsidRPr="00154994">
              <w:rPr>
                <w:kern w:val="0"/>
                <w:sz w:val="18"/>
                <w:szCs w:val="18"/>
              </w:rPr>
              <w:t>06/15/20</w:t>
            </w:r>
          </w:p>
        </w:tc>
        <w:tc>
          <w:tcPr>
            <w:tcW w:w="1080" w:type="dxa"/>
            <w:tcBorders>
              <w:right w:val="single" w:sz="4" w:space="0" w:color="auto"/>
            </w:tcBorders>
            <w:vAlign w:val="center"/>
          </w:tcPr>
          <w:p w14:paraId="74BDF9A8" w14:textId="77777777" w:rsidR="002B1DDA" w:rsidRPr="00154994" w:rsidRDefault="002B1DDA" w:rsidP="00EF6218">
            <w:pPr>
              <w:jc w:val="center"/>
              <w:rPr>
                <w:kern w:val="0"/>
                <w:sz w:val="18"/>
                <w:szCs w:val="18"/>
              </w:rPr>
            </w:pPr>
            <w:r w:rsidRPr="00154994">
              <w:rPr>
                <w:kern w:val="0"/>
                <w:sz w:val="18"/>
                <w:szCs w:val="18"/>
              </w:rPr>
              <w:t>05/22/20</w:t>
            </w:r>
          </w:p>
        </w:tc>
        <w:tc>
          <w:tcPr>
            <w:tcW w:w="1350" w:type="dxa"/>
            <w:tcBorders>
              <w:top w:val="single" w:sz="4" w:space="0" w:color="auto"/>
              <w:left w:val="single" w:sz="4" w:space="0" w:color="auto"/>
              <w:bottom w:val="single" w:sz="4" w:space="0" w:color="auto"/>
              <w:right w:val="single" w:sz="4" w:space="0" w:color="auto"/>
            </w:tcBorders>
            <w:vAlign w:val="center"/>
          </w:tcPr>
          <w:p w14:paraId="371F87EF" w14:textId="77777777" w:rsidR="002B1DDA" w:rsidRPr="00154994" w:rsidRDefault="002B1DDA" w:rsidP="00EF6218">
            <w:pPr>
              <w:jc w:val="center"/>
              <w:rPr>
                <w:kern w:val="0"/>
                <w:sz w:val="18"/>
                <w:szCs w:val="18"/>
              </w:rPr>
            </w:pPr>
            <w:r w:rsidRPr="00154994">
              <w:rPr>
                <w:kern w:val="0"/>
                <w:sz w:val="18"/>
                <w:szCs w:val="18"/>
              </w:rPr>
              <w:t>06/30/20</w:t>
            </w:r>
          </w:p>
        </w:tc>
        <w:tc>
          <w:tcPr>
            <w:tcW w:w="1440" w:type="dxa"/>
            <w:tcBorders>
              <w:left w:val="single" w:sz="4" w:space="0" w:color="auto"/>
            </w:tcBorders>
            <w:vAlign w:val="center"/>
          </w:tcPr>
          <w:p w14:paraId="4FAEB6DD" w14:textId="77777777" w:rsidR="002B1DDA" w:rsidRPr="00154994" w:rsidRDefault="002B1DDA" w:rsidP="00EF6218">
            <w:pPr>
              <w:jc w:val="center"/>
              <w:rPr>
                <w:kern w:val="0"/>
                <w:sz w:val="18"/>
                <w:szCs w:val="18"/>
              </w:rPr>
            </w:pPr>
            <w:r w:rsidRPr="00154994">
              <w:rPr>
                <w:kern w:val="0"/>
                <w:sz w:val="18"/>
                <w:szCs w:val="18"/>
              </w:rPr>
              <w:t>08/14/20</w:t>
            </w:r>
          </w:p>
        </w:tc>
        <w:tc>
          <w:tcPr>
            <w:tcW w:w="1710" w:type="dxa"/>
            <w:vAlign w:val="center"/>
          </w:tcPr>
          <w:p w14:paraId="7CAA0A5B" w14:textId="77777777" w:rsidR="002B1DDA" w:rsidRPr="00154994" w:rsidRDefault="002B1DDA" w:rsidP="00EF6218">
            <w:pPr>
              <w:jc w:val="center"/>
              <w:rPr>
                <w:kern w:val="0"/>
                <w:sz w:val="18"/>
                <w:szCs w:val="18"/>
              </w:rPr>
            </w:pPr>
            <w:r w:rsidRPr="00154994">
              <w:rPr>
                <w:kern w:val="0"/>
                <w:sz w:val="18"/>
                <w:szCs w:val="18"/>
              </w:rPr>
              <w:t>08/20/20</w:t>
            </w:r>
          </w:p>
        </w:tc>
        <w:tc>
          <w:tcPr>
            <w:tcW w:w="1080" w:type="dxa"/>
            <w:vAlign w:val="center"/>
          </w:tcPr>
          <w:p w14:paraId="225C4F9A" w14:textId="77777777" w:rsidR="002B1DDA" w:rsidRPr="00154994" w:rsidRDefault="002B1DDA" w:rsidP="00EF6218">
            <w:pPr>
              <w:jc w:val="center"/>
              <w:rPr>
                <w:kern w:val="0"/>
                <w:sz w:val="18"/>
                <w:szCs w:val="18"/>
              </w:rPr>
            </w:pPr>
            <w:r w:rsidRPr="00154994">
              <w:rPr>
                <w:kern w:val="0"/>
                <w:sz w:val="18"/>
                <w:szCs w:val="18"/>
              </w:rPr>
              <w:t>09/17/20</w:t>
            </w:r>
          </w:p>
        </w:tc>
        <w:tc>
          <w:tcPr>
            <w:tcW w:w="1440" w:type="dxa"/>
            <w:vAlign w:val="center"/>
          </w:tcPr>
          <w:p w14:paraId="4A669B3D" w14:textId="77777777" w:rsidR="002B1DDA" w:rsidRPr="00154994" w:rsidRDefault="002B1DDA" w:rsidP="00EF6218">
            <w:pPr>
              <w:jc w:val="center"/>
              <w:rPr>
                <w:kern w:val="0"/>
                <w:sz w:val="18"/>
                <w:szCs w:val="18"/>
              </w:rPr>
            </w:pPr>
            <w:r w:rsidRPr="00154994">
              <w:rPr>
                <w:kern w:val="0"/>
                <w:sz w:val="18"/>
                <w:szCs w:val="18"/>
              </w:rPr>
              <w:t>10/01/20</w:t>
            </w:r>
          </w:p>
        </w:tc>
        <w:tc>
          <w:tcPr>
            <w:tcW w:w="1800" w:type="dxa"/>
            <w:vAlign w:val="center"/>
          </w:tcPr>
          <w:p w14:paraId="5D5E5A43" w14:textId="77777777" w:rsidR="002B1DDA" w:rsidRPr="00154994" w:rsidRDefault="002B1DDA" w:rsidP="00EF6218">
            <w:pPr>
              <w:jc w:val="center"/>
              <w:rPr>
                <w:kern w:val="0"/>
                <w:sz w:val="18"/>
                <w:szCs w:val="18"/>
              </w:rPr>
            </w:pPr>
            <w:r w:rsidRPr="00154994">
              <w:rPr>
                <w:kern w:val="0"/>
                <w:sz w:val="18"/>
                <w:szCs w:val="18"/>
              </w:rPr>
              <w:t>03/12/21</w:t>
            </w:r>
          </w:p>
        </w:tc>
      </w:tr>
      <w:tr w:rsidR="002B1DDA" w:rsidRPr="00154994" w14:paraId="29F2D0D4" w14:textId="77777777" w:rsidTr="00EF6218">
        <w:trPr>
          <w:trHeight w:val="288"/>
          <w:jc w:val="center"/>
        </w:trPr>
        <w:tc>
          <w:tcPr>
            <w:tcW w:w="1075" w:type="dxa"/>
            <w:vAlign w:val="center"/>
          </w:tcPr>
          <w:p w14:paraId="75673885" w14:textId="77777777" w:rsidR="002B1DDA" w:rsidRPr="00154994" w:rsidRDefault="002B1DDA" w:rsidP="00EF6218">
            <w:pPr>
              <w:jc w:val="center"/>
              <w:rPr>
                <w:kern w:val="0"/>
                <w:sz w:val="18"/>
                <w:szCs w:val="18"/>
              </w:rPr>
            </w:pPr>
            <w:r w:rsidRPr="00154994">
              <w:rPr>
                <w:kern w:val="0"/>
                <w:sz w:val="18"/>
                <w:szCs w:val="18"/>
              </w:rPr>
              <w:t>35:01</w:t>
            </w:r>
          </w:p>
        </w:tc>
        <w:tc>
          <w:tcPr>
            <w:tcW w:w="1080" w:type="dxa"/>
            <w:vAlign w:val="center"/>
          </w:tcPr>
          <w:p w14:paraId="13F0307E" w14:textId="77777777" w:rsidR="002B1DDA" w:rsidRPr="00154994" w:rsidRDefault="002B1DDA" w:rsidP="00EF6218">
            <w:pPr>
              <w:jc w:val="center"/>
              <w:rPr>
                <w:kern w:val="0"/>
                <w:sz w:val="18"/>
                <w:szCs w:val="18"/>
              </w:rPr>
            </w:pPr>
            <w:r w:rsidRPr="00154994">
              <w:rPr>
                <w:kern w:val="0"/>
                <w:sz w:val="18"/>
                <w:szCs w:val="18"/>
              </w:rPr>
              <w:t>07/01/20</w:t>
            </w:r>
          </w:p>
        </w:tc>
        <w:tc>
          <w:tcPr>
            <w:tcW w:w="1080" w:type="dxa"/>
            <w:tcBorders>
              <w:right w:val="single" w:sz="4" w:space="0" w:color="auto"/>
            </w:tcBorders>
            <w:vAlign w:val="center"/>
          </w:tcPr>
          <w:p w14:paraId="00811417" w14:textId="77777777" w:rsidR="002B1DDA" w:rsidRPr="00154994" w:rsidRDefault="002B1DDA" w:rsidP="00EF6218">
            <w:pPr>
              <w:jc w:val="center"/>
              <w:rPr>
                <w:kern w:val="0"/>
                <w:sz w:val="18"/>
                <w:szCs w:val="18"/>
              </w:rPr>
            </w:pPr>
            <w:r w:rsidRPr="00154994">
              <w:rPr>
                <w:kern w:val="0"/>
                <w:sz w:val="18"/>
                <w:szCs w:val="18"/>
              </w:rPr>
              <w:t>06/10/20</w:t>
            </w:r>
          </w:p>
        </w:tc>
        <w:tc>
          <w:tcPr>
            <w:tcW w:w="1350" w:type="dxa"/>
            <w:tcBorders>
              <w:top w:val="single" w:sz="4" w:space="0" w:color="auto"/>
              <w:left w:val="single" w:sz="4" w:space="0" w:color="auto"/>
              <w:bottom w:val="single" w:sz="4" w:space="0" w:color="auto"/>
              <w:right w:val="single" w:sz="4" w:space="0" w:color="auto"/>
            </w:tcBorders>
            <w:vAlign w:val="center"/>
          </w:tcPr>
          <w:p w14:paraId="72EC6050" w14:textId="77777777" w:rsidR="002B1DDA" w:rsidRPr="00154994" w:rsidRDefault="002B1DDA" w:rsidP="00EF6218">
            <w:pPr>
              <w:jc w:val="center"/>
              <w:rPr>
                <w:kern w:val="0"/>
                <w:sz w:val="18"/>
                <w:szCs w:val="18"/>
              </w:rPr>
            </w:pPr>
            <w:r w:rsidRPr="00154994">
              <w:rPr>
                <w:kern w:val="0"/>
                <w:sz w:val="18"/>
                <w:szCs w:val="18"/>
              </w:rPr>
              <w:t>07/16/20</w:t>
            </w:r>
          </w:p>
        </w:tc>
        <w:tc>
          <w:tcPr>
            <w:tcW w:w="1440" w:type="dxa"/>
            <w:tcBorders>
              <w:left w:val="single" w:sz="4" w:space="0" w:color="auto"/>
            </w:tcBorders>
            <w:vAlign w:val="center"/>
          </w:tcPr>
          <w:p w14:paraId="7137D279" w14:textId="77777777" w:rsidR="002B1DDA" w:rsidRPr="00154994" w:rsidRDefault="002B1DDA" w:rsidP="00EF6218">
            <w:pPr>
              <w:jc w:val="center"/>
              <w:rPr>
                <w:kern w:val="0"/>
                <w:sz w:val="18"/>
                <w:szCs w:val="18"/>
              </w:rPr>
            </w:pPr>
            <w:r w:rsidRPr="00154994">
              <w:rPr>
                <w:kern w:val="0"/>
                <w:sz w:val="18"/>
                <w:szCs w:val="18"/>
              </w:rPr>
              <w:t>08/31/20</w:t>
            </w:r>
          </w:p>
        </w:tc>
        <w:tc>
          <w:tcPr>
            <w:tcW w:w="1710" w:type="dxa"/>
            <w:vAlign w:val="center"/>
          </w:tcPr>
          <w:p w14:paraId="0592699E" w14:textId="77777777" w:rsidR="002B1DDA" w:rsidRPr="00154994" w:rsidRDefault="002B1DDA" w:rsidP="00EF6218">
            <w:pPr>
              <w:jc w:val="center"/>
              <w:rPr>
                <w:kern w:val="0"/>
                <w:sz w:val="18"/>
                <w:szCs w:val="18"/>
              </w:rPr>
            </w:pPr>
            <w:r w:rsidRPr="00154994">
              <w:rPr>
                <w:kern w:val="0"/>
                <w:sz w:val="18"/>
                <w:szCs w:val="18"/>
              </w:rPr>
              <w:t>09/21/20</w:t>
            </w:r>
          </w:p>
        </w:tc>
        <w:tc>
          <w:tcPr>
            <w:tcW w:w="1080" w:type="dxa"/>
            <w:vAlign w:val="center"/>
          </w:tcPr>
          <w:p w14:paraId="5CEA7709" w14:textId="77777777" w:rsidR="002B1DDA" w:rsidRPr="00154994" w:rsidRDefault="002B1DDA" w:rsidP="00EF6218">
            <w:pPr>
              <w:jc w:val="center"/>
              <w:rPr>
                <w:kern w:val="0"/>
                <w:sz w:val="18"/>
                <w:szCs w:val="18"/>
              </w:rPr>
            </w:pPr>
            <w:r w:rsidRPr="00154994">
              <w:rPr>
                <w:kern w:val="0"/>
                <w:sz w:val="18"/>
                <w:szCs w:val="18"/>
              </w:rPr>
              <w:t>10/15/20</w:t>
            </w:r>
          </w:p>
        </w:tc>
        <w:tc>
          <w:tcPr>
            <w:tcW w:w="1440" w:type="dxa"/>
            <w:vAlign w:val="center"/>
          </w:tcPr>
          <w:p w14:paraId="29E58DA8" w14:textId="77777777" w:rsidR="002B1DDA" w:rsidRPr="00154994" w:rsidRDefault="002B1DDA" w:rsidP="00EF6218">
            <w:pPr>
              <w:jc w:val="center"/>
              <w:rPr>
                <w:kern w:val="0"/>
                <w:sz w:val="18"/>
                <w:szCs w:val="18"/>
              </w:rPr>
            </w:pPr>
            <w:r w:rsidRPr="00154994">
              <w:rPr>
                <w:kern w:val="0"/>
                <w:sz w:val="18"/>
                <w:szCs w:val="18"/>
              </w:rPr>
              <w:t>11/01/20</w:t>
            </w:r>
          </w:p>
        </w:tc>
        <w:tc>
          <w:tcPr>
            <w:tcW w:w="1800" w:type="dxa"/>
            <w:vAlign w:val="center"/>
          </w:tcPr>
          <w:p w14:paraId="66782365" w14:textId="77777777" w:rsidR="002B1DDA" w:rsidRPr="00154994" w:rsidRDefault="002B1DDA" w:rsidP="00EF6218">
            <w:pPr>
              <w:jc w:val="center"/>
              <w:rPr>
                <w:kern w:val="0"/>
                <w:sz w:val="18"/>
                <w:szCs w:val="18"/>
              </w:rPr>
            </w:pPr>
            <w:r w:rsidRPr="00154994">
              <w:rPr>
                <w:kern w:val="0"/>
                <w:sz w:val="18"/>
                <w:szCs w:val="18"/>
              </w:rPr>
              <w:t>03/28/21</w:t>
            </w:r>
          </w:p>
        </w:tc>
      </w:tr>
      <w:tr w:rsidR="002B1DDA" w:rsidRPr="00154994" w14:paraId="1CDAB72D" w14:textId="77777777" w:rsidTr="00EF6218">
        <w:trPr>
          <w:trHeight w:val="288"/>
          <w:jc w:val="center"/>
        </w:trPr>
        <w:tc>
          <w:tcPr>
            <w:tcW w:w="1075" w:type="dxa"/>
            <w:vAlign w:val="center"/>
          </w:tcPr>
          <w:p w14:paraId="63422783" w14:textId="77777777" w:rsidR="002B1DDA" w:rsidRPr="00154994" w:rsidRDefault="002B1DDA" w:rsidP="00EF6218">
            <w:pPr>
              <w:jc w:val="center"/>
              <w:rPr>
                <w:kern w:val="0"/>
                <w:sz w:val="18"/>
                <w:szCs w:val="18"/>
              </w:rPr>
            </w:pPr>
            <w:r w:rsidRPr="00154994">
              <w:rPr>
                <w:kern w:val="0"/>
                <w:sz w:val="18"/>
                <w:szCs w:val="18"/>
              </w:rPr>
              <w:t>35:02</w:t>
            </w:r>
          </w:p>
        </w:tc>
        <w:tc>
          <w:tcPr>
            <w:tcW w:w="1080" w:type="dxa"/>
            <w:vAlign w:val="center"/>
          </w:tcPr>
          <w:p w14:paraId="7BF2A5E7" w14:textId="77777777" w:rsidR="002B1DDA" w:rsidRPr="00154994" w:rsidRDefault="002B1DDA" w:rsidP="00EF6218">
            <w:pPr>
              <w:jc w:val="center"/>
              <w:rPr>
                <w:kern w:val="0"/>
                <w:sz w:val="18"/>
                <w:szCs w:val="18"/>
              </w:rPr>
            </w:pPr>
            <w:r w:rsidRPr="00154994">
              <w:rPr>
                <w:kern w:val="0"/>
                <w:sz w:val="18"/>
                <w:szCs w:val="18"/>
              </w:rPr>
              <w:t>07/15/20</w:t>
            </w:r>
          </w:p>
        </w:tc>
        <w:tc>
          <w:tcPr>
            <w:tcW w:w="1080" w:type="dxa"/>
            <w:tcBorders>
              <w:right w:val="single" w:sz="4" w:space="0" w:color="auto"/>
            </w:tcBorders>
            <w:vAlign w:val="center"/>
          </w:tcPr>
          <w:p w14:paraId="26D37C8A" w14:textId="77777777" w:rsidR="002B1DDA" w:rsidRPr="00154994" w:rsidRDefault="002B1DDA" w:rsidP="00EF6218">
            <w:pPr>
              <w:jc w:val="center"/>
              <w:rPr>
                <w:kern w:val="0"/>
                <w:sz w:val="18"/>
                <w:szCs w:val="18"/>
              </w:rPr>
            </w:pPr>
            <w:r w:rsidRPr="00154994">
              <w:rPr>
                <w:kern w:val="0"/>
                <w:sz w:val="18"/>
                <w:szCs w:val="18"/>
              </w:rPr>
              <w:t>06/23/20</w:t>
            </w:r>
          </w:p>
        </w:tc>
        <w:tc>
          <w:tcPr>
            <w:tcW w:w="1350" w:type="dxa"/>
            <w:tcBorders>
              <w:top w:val="single" w:sz="4" w:space="0" w:color="auto"/>
              <w:left w:val="single" w:sz="4" w:space="0" w:color="auto"/>
              <w:bottom w:val="single" w:sz="4" w:space="0" w:color="auto"/>
              <w:right w:val="single" w:sz="4" w:space="0" w:color="auto"/>
            </w:tcBorders>
            <w:vAlign w:val="center"/>
          </w:tcPr>
          <w:p w14:paraId="1A5D8A15" w14:textId="77777777" w:rsidR="002B1DDA" w:rsidRPr="00154994" w:rsidRDefault="002B1DDA" w:rsidP="00EF6218">
            <w:pPr>
              <w:jc w:val="center"/>
              <w:rPr>
                <w:kern w:val="0"/>
                <w:sz w:val="18"/>
                <w:szCs w:val="18"/>
              </w:rPr>
            </w:pPr>
            <w:r w:rsidRPr="00154994">
              <w:rPr>
                <w:kern w:val="0"/>
                <w:sz w:val="18"/>
                <w:szCs w:val="18"/>
              </w:rPr>
              <w:t>07/30/20</w:t>
            </w:r>
          </w:p>
        </w:tc>
        <w:tc>
          <w:tcPr>
            <w:tcW w:w="1440" w:type="dxa"/>
            <w:tcBorders>
              <w:left w:val="single" w:sz="4" w:space="0" w:color="auto"/>
            </w:tcBorders>
            <w:vAlign w:val="center"/>
          </w:tcPr>
          <w:p w14:paraId="11871A34" w14:textId="77777777" w:rsidR="002B1DDA" w:rsidRPr="00154994" w:rsidRDefault="002B1DDA" w:rsidP="00EF6218">
            <w:pPr>
              <w:jc w:val="center"/>
              <w:rPr>
                <w:kern w:val="0"/>
                <w:sz w:val="18"/>
                <w:szCs w:val="18"/>
              </w:rPr>
            </w:pPr>
            <w:r w:rsidRPr="00154994">
              <w:rPr>
                <w:kern w:val="0"/>
                <w:sz w:val="18"/>
                <w:szCs w:val="18"/>
              </w:rPr>
              <w:t>09/14/20</w:t>
            </w:r>
          </w:p>
        </w:tc>
        <w:tc>
          <w:tcPr>
            <w:tcW w:w="1710" w:type="dxa"/>
            <w:vAlign w:val="center"/>
          </w:tcPr>
          <w:p w14:paraId="0704F6D0" w14:textId="77777777" w:rsidR="002B1DDA" w:rsidRPr="00154994" w:rsidRDefault="002B1DDA" w:rsidP="00EF6218">
            <w:pPr>
              <w:jc w:val="center"/>
              <w:rPr>
                <w:kern w:val="0"/>
                <w:sz w:val="18"/>
                <w:szCs w:val="18"/>
              </w:rPr>
            </w:pPr>
            <w:r w:rsidRPr="00154994">
              <w:rPr>
                <w:kern w:val="0"/>
                <w:sz w:val="18"/>
                <w:szCs w:val="18"/>
              </w:rPr>
              <w:t>09/21/20</w:t>
            </w:r>
          </w:p>
        </w:tc>
        <w:tc>
          <w:tcPr>
            <w:tcW w:w="1080" w:type="dxa"/>
            <w:vAlign w:val="center"/>
          </w:tcPr>
          <w:p w14:paraId="647D4CB2" w14:textId="77777777" w:rsidR="002B1DDA" w:rsidRPr="00154994" w:rsidRDefault="002B1DDA" w:rsidP="00EF6218">
            <w:pPr>
              <w:jc w:val="center"/>
              <w:rPr>
                <w:kern w:val="0"/>
                <w:sz w:val="18"/>
                <w:szCs w:val="18"/>
              </w:rPr>
            </w:pPr>
            <w:r w:rsidRPr="00154994">
              <w:rPr>
                <w:kern w:val="0"/>
                <w:sz w:val="18"/>
                <w:szCs w:val="18"/>
              </w:rPr>
              <w:t>10/15/20</w:t>
            </w:r>
          </w:p>
        </w:tc>
        <w:tc>
          <w:tcPr>
            <w:tcW w:w="1440" w:type="dxa"/>
            <w:vAlign w:val="center"/>
          </w:tcPr>
          <w:p w14:paraId="35F43F47" w14:textId="77777777" w:rsidR="002B1DDA" w:rsidRPr="00154994" w:rsidRDefault="002B1DDA" w:rsidP="00EF6218">
            <w:pPr>
              <w:jc w:val="center"/>
              <w:rPr>
                <w:kern w:val="0"/>
                <w:sz w:val="18"/>
                <w:szCs w:val="18"/>
              </w:rPr>
            </w:pPr>
            <w:r w:rsidRPr="00154994">
              <w:rPr>
                <w:kern w:val="0"/>
                <w:sz w:val="18"/>
                <w:szCs w:val="18"/>
              </w:rPr>
              <w:t>11/01/20</w:t>
            </w:r>
          </w:p>
        </w:tc>
        <w:tc>
          <w:tcPr>
            <w:tcW w:w="1800" w:type="dxa"/>
            <w:vAlign w:val="center"/>
          </w:tcPr>
          <w:p w14:paraId="762C4EDF" w14:textId="77777777" w:rsidR="002B1DDA" w:rsidRPr="00154994" w:rsidRDefault="002B1DDA" w:rsidP="00EF6218">
            <w:pPr>
              <w:jc w:val="center"/>
              <w:rPr>
                <w:kern w:val="0"/>
                <w:sz w:val="18"/>
                <w:szCs w:val="18"/>
              </w:rPr>
            </w:pPr>
            <w:r w:rsidRPr="00154994">
              <w:rPr>
                <w:kern w:val="0"/>
                <w:sz w:val="18"/>
                <w:szCs w:val="18"/>
              </w:rPr>
              <w:t>04/11/21</w:t>
            </w:r>
          </w:p>
        </w:tc>
      </w:tr>
      <w:tr w:rsidR="002B1DDA" w:rsidRPr="00154994" w14:paraId="4584F1E2" w14:textId="77777777" w:rsidTr="00EF6218">
        <w:trPr>
          <w:trHeight w:val="288"/>
          <w:jc w:val="center"/>
        </w:trPr>
        <w:tc>
          <w:tcPr>
            <w:tcW w:w="1075" w:type="dxa"/>
            <w:vAlign w:val="center"/>
          </w:tcPr>
          <w:p w14:paraId="0DB1FE0F" w14:textId="77777777" w:rsidR="002B1DDA" w:rsidRPr="00154994" w:rsidRDefault="002B1DDA" w:rsidP="00EF6218">
            <w:pPr>
              <w:jc w:val="center"/>
              <w:rPr>
                <w:kern w:val="0"/>
                <w:sz w:val="18"/>
                <w:szCs w:val="18"/>
              </w:rPr>
            </w:pPr>
            <w:r w:rsidRPr="00154994">
              <w:rPr>
                <w:kern w:val="0"/>
                <w:sz w:val="18"/>
                <w:szCs w:val="18"/>
              </w:rPr>
              <w:t>35:03</w:t>
            </w:r>
          </w:p>
        </w:tc>
        <w:tc>
          <w:tcPr>
            <w:tcW w:w="1080" w:type="dxa"/>
            <w:vAlign w:val="center"/>
          </w:tcPr>
          <w:p w14:paraId="006C4E95" w14:textId="77777777" w:rsidR="002B1DDA" w:rsidRPr="00154994" w:rsidRDefault="002B1DDA" w:rsidP="00EF6218">
            <w:pPr>
              <w:jc w:val="center"/>
              <w:rPr>
                <w:kern w:val="0"/>
                <w:sz w:val="18"/>
                <w:szCs w:val="18"/>
              </w:rPr>
            </w:pPr>
            <w:r w:rsidRPr="00154994">
              <w:rPr>
                <w:kern w:val="0"/>
                <w:sz w:val="18"/>
                <w:szCs w:val="18"/>
              </w:rPr>
              <w:t>08/03/20</w:t>
            </w:r>
          </w:p>
        </w:tc>
        <w:tc>
          <w:tcPr>
            <w:tcW w:w="1080" w:type="dxa"/>
            <w:tcBorders>
              <w:right w:val="single" w:sz="4" w:space="0" w:color="auto"/>
            </w:tcBorders>
            <w:vAlign w:val="center"/>
          </w:tcPr>
          <w:p w14:paraId="560F6865" w14:textId="77777777" w:rsidR="002B1DDA" w:rsidRPr="00154994" w:rsidRDefault="002B1DDA" w:rsidP="00EF6218">
            <w:pPr>
              <w:jc w:val="center"/>
              <w:rPr>
                <w:kern w:val="0"/>
                <w:sz w:val="18"/>
                <w:szCs w:val="18"/>
              </w:rPr>
            </w:pPr>
            <w:r w:rsidRPr="00154994">
              <w:rPr>
                <w:kern w:val="0"/>
                <w:sz w:val="18"/>
                <w:szCs w:val="18"/>
              </w:rPr>
              <w:t>07/13/20</w:t>
            </w:r>
          </w:p>
        </w:tc>
        <w:tc>
          <w:tcPr>
            <w:tcW w:w="1350" w:type="dxa"/>
            <w:tcBorders>
              <w:top w:val="single" w:sz="4" w:space="0" w:color="auto"/>
              <w:left w:val="single" w:sz="4" w:space="0" w:color="auto"/>
              <w:bottom w:val="single" w:sz="4" w:space="0" w:color="auto"/>
              <w:right w:val="single" w:sz="4" w:space="0" w:color="auto"/>
            </w:tcBorders>
            <w:vAlign w:val="center"/>
          </w:tcPr>
          <w:p w14:paraId="2824C25C" w14:textId="77777777" w:rsidR="002B1DDA" w:rsidRPr="00154994" w:rsidRDefault="002B1DDA" w:rsidP="00EF6218">
            <w:pPr>
              <w:jc w:val="center"/>
              <w:rPr>
                <w:kern w:val="0"/>
                <w:sz w:val="18"/>
                <w:szCs w:val="18"/>
              </w:rPr>
            </w:pPr>
            <w:r w:rsidRPr="00154994">
              <w:rPr>
                <w:kern w:val="0"/>
                <w:sz w:val="18"/>
                <w:szCs w:val="18"/>
              </w:rPr>
              <w:t>08/18/20</w:t>
            </w:r>
          </w:p>
        </w:tc>
        <w:tc>
          <w:tcPr>
            <w:tcW w:w="1440" w:type="dxa"/>
            <w:tcBorders>
              <w:left w:val="single" w:sz="4" w:space="0" w:color="auto"/>
            </w:tcBorders>
            <w:vAlign w:val="center"/>
          </w:tcPr>
          <w:p w14:paraId="2541164B" w14:textId="77777777" w:rsidR="002B1DDA" w:rsidRPr="00154994" w:rsidRDefault="002B1DDA" w:rsidP="00EF6218">
            <w:pPr>
              <w:jc w:val="center"/>
              <w:rPr>
                <w:kern w:val="0"/>
                <w:sz w:val="18"/>
                <w:szCs w:val="18"/>
              </w:rPr>
            </w:pPr>
            <w:r w:rsidRPr="00154994">
              <w:rPr>
                <w:kern w:val="0"/>
                <w:sz w:val="18"/>
                <w:szCs w:val="18"/>
              </w:rPr>
              <w:t>10/02/20</w:t>
            </w:r>
          </w:p>
        </w:tc>
        <w:tc>
          <w:tcPr>
            <w:tcW w:w="1710" w:type="dxa"/>
            <w:vAlign w:val="center"/>
          </w:tcPr>
          <w:p w14:paraId="4D01110A" w14:textId="77777777" w:rsidR="002B1DDA" w:rsidRPr="00154994" w:rsidRDefault="002B1DDA" w:rsidP="00EF6218">
            <w:pPr>
              <w:jc w:val="center"/>
              <w:rPr>
                <w:kern w:val="0"/>
                <w:sz w:val="18"/>
                <w:szCs w:val="18"/>
              </w:rPr>
            </w:pPr>
            <w:r w:rsidRPr="00154994">
              <w:rPr>
                <w:kern w:val="0"/>
                <w:sz w:val="18"/>
                <w:szCs w:val="18"/>
              </w:rPr>
              <w:t>10/20/20</w:t>
            </w:r>
          </w:p>
        </w:tc>
        <w:tc>
          <w:tcPr>
            <w:tcW w:w="1080" w:type="dxa"/>
            <w:vAlign w:val="center"/>
          </w:tcPr>
          <w:p w14:paraId="3CF785A6" w14:textId="77777777" w:rsidR="002B1DDA" w:rsidRPr="00154994" w:rsidRDefault="002B1DDA" w:rsidP="00EF6218">
            <w:pPr>
              <w:jc w:val="center"/>
              <w:rPr>
                <w:kern w:val="0"/>
                <w:sz w:val="18"/>
                <w:szCs w:val="18"/>
              </w:rPr>
            </w:pPr>
            <w:r w:rsidRPr="00154994">
              <w:rPr>
                <w:kern w:val="0"/>
                <w:sz w:val="18"/>
                <w:szCs w:val="18"/>
              </w:rPr>
              <w:t>11/19/20</w:t>
            </w:r>
          </w:p>
        </w:tc>
        <w:tc>
          <w:tcPr>
            <w:tcW w:w="1440" w:type="dxa"/>
            <w:vAlign w:val="center"/>
          </w:tcPr>
          <w:p w14:paraId="7ECF030C" w14:textId="77777777" w:rsidR="002B1DDA" w:rsidRPr="00154994" w:rsidRDefault="002B1DDA" w:rsidP="00EF6218">
            <w:pPr>
              <w:jc w:val="center"/>
              <w:rPr>
                <w:kern w:val="0"/>
                <w:sz w:val="18"/>
                <w:szCs w:val="18"/>
              </w:rPr>
            </w:pPr>
            <w:r w:rsidRPr="00154994">
              <w:rPr>
                <w:kern w:val="0"/>
                <w:sz w:val="18"/>
                <w:szCs w:val="18"/>
              </w:rPr>
              <w:t>12/01/20</w:t>
            </w:r>
          </w:p>
        </w:tc>
        <w:tc>
          <w:tcPr>
            <w:tcW w:w="1800" w:type="dxa"/>
            <w:vAlign w:val="center"/>
          </w:tcPr>
          <w:p w14:paraId="66B4EA14" w14:textId="77777777" w:rsidR="002B1DDA" w:rsidRPr="00154994" w:rsidRDefault="002B1DDA" w:rsidP="00EF6218">
            <w:pPr>
              <w:jc w:val="center"/>
              <w:rPr>
                <w:kern w:val="0"/>
                <w:sz w:val="18"/>
                <w:szCs w:val="18"/>
              </w:rPr>
            </w:pPr>
            <w:r w:rsidRPr="00154994">
              <w:rPr>
                <w:kern w:val="0"/>
                <w:sz w:val="18"/>
                <w:szCs w:val="18"/>
              </w:rPr>
              <w:t>04/30/21</w:t>
            </w:r>
          </w:p>
        </w:tc>
      </w:tr>
      <w:tr w:rsidR="002B1DDA" w:rsidRPr="00154994" w14:paraId="6E1D7BC6" w14:textId="77777777" w:rsidTr="00EF6218">
        <w:trPr>
          <w:trHeight w:val="288"/>
          <w:jc w:val="center"/>
        </w:trPr>
        <w:tc>
          <w:tcPr>
            <w:tcW w:w="1075" w:type="dxa"/>
            <w:vAlign w:val="center"/>
          </w:tcPr>
          <w:p w14:paraId="1840452B" w14:textId="77777777" w:rsidR="002B1DDA" w:rsidRPr="00154994" w:rsidRDefault="002B1DDA" w:rsidP="00EF6218">
            <w:pPr>
              <w:jc w:val="center"/>
              <w:rPr>
                <w:kern w:val="0"/>
                <w:sz w:val="18"/>
                <w:szCs w:val="18"/>
              </w:rPr>
            </w:pPr>
            <w:r w:rsidRPr="00154994">
              <w:rPr>
                <w:kern w:val="0"/>
                <w:sz w:val="18"/>
                <w:szCs w:val="18"/>
              </w:rPr>
              <w:t>35:04</w:t>
            </w:r>
          </w:p>
        </w:tc>
        <w:tc>
          <w:tcPr>
            <w:tcW w:w="1080" w:type="dxa"/>
            <w:vAlign w:val="center"/>
          </w:tcPr>
          <w:p w14:paraId="74AA42D5" w14:textId="77777777" w:rsidR="002B1DDA" w:rsidRPr="00154994" w:rsidRDefault="002B1DDA" w:rsidP="00EF6218">
            <w:pPr>
              <w:jc w:val="center"/>
              <w:rPr>
                <w:kern w:val="0"/>
                <w:sz w:val="18"/>
                <w:szCs w:val="18"/>
              </w:rPr>
            </w:pPr>
            <w:r w:rsidRPr="00154994">
              <w:rPr>
                <w:kern w:val="0"/>
                <w:sz w:val="18"/>
                <w:szCs w:val="18"/>
              </w:rPr>
              <w:t>08/17/20</w:t>
            </w:r>
          </w:p>
        </w:tc>
        <w:tc>
          <w:tcPr>
            <w:tcW w:w="1080" w:type="dxa"/>
            <w:tcBorders>
              <w:right w:val="single" w:sz="4" w:space="0" w:color="auto"/>
            </w:tcBorders>
            <w:vAlign w:val="center"/>
          </w:tcPr>
          <w:p w14:paraId="42D2D8C5" w14:textId="77777777" w:rsidR="002B1DDA" w:rsidRPr="00154994" w:rsidRDefault="002B1DDA" w:rsidP="00EF6218">
            <w:pPr>
              <w:jc w:val="center"/>
              <w:rPr>
                <w:kern w:val="0"/>
                <w:sz w:val="18"/>
                <w:szCs w:val="18"/>
              </w:rPr>
            </w:pPr>
            <w:r w:rsidRPr="00154994">
              <w:rPr>
                <w:kern w:val="0"/>
                <w:sz w:val="18"/>
                <w:szCs w:val="18"/>
              </w:rPr>
              <w:t>07/27/20</w:t>
            </w:r>
          </w:p>
        </w:tc>
        <w:tc>
          <w:tcPr>
            <w:tcW w:w="1350" w:type="dxa"/>
            <w:tcBorders>
              <w:top w:val="single" w:sz="4" w:space="0" w:color="auto"/>
              <w:left w:val="single" w:sz="4" w:space="0" w:color="auto"/>
              <w:bottom w:val="single" w:sz="4" w:space="0" w:color="auto"/>
              <w:right w:val="single" w:sz="4" w:space="0" w:color="auto"/>
            </w:tcBorders>
            <w:vAlign w:val="center"/>
          </w:tcPr>
          <w:p w14:paraId="2DD2CCEB" w14:textId="77777777" w:rsidR="002B1DDA" w:rsidRPr="00154994" w:rsidRDefault="002B1DDA" w:rsidP="00EF6218">
            <w:pPr>
              <w:jc w:val="center"/>
              <w:rPr>
                <w:kern w:val="0"/>
                <w:sz w:val="18"/>
                <w:szCs w:val="18"/>
              </w:rPr>
            </w:pPr>
            <w:r w:rsidRPr="00154994">
              <w:rPr>
                <w:kern w:val="0"/>
                <w:sz w:val="18"/>
                <w:szCs w:val="18"/>
              </w:rPr>
              <w:t>09/01/20</w:t>
            </w:r>
          </w:p>
        </w:tc>
        <w:tc>
          <w:tcPr>
            <w:tcW w:w="1440" w:type="dxa"/>
            <w:tcBorders>
              <w:left w:val="single" w:sz="4" w:space="0" w:color="auto"/>
            </w:tcBorders>
            <w:vAlign w:val="center"/>
          </w:tcPr>
          <w:p w14:paraId="0B0C1490" w14:textId="77777777" w:rsidR="002B1DDA" w:rsidRPr="00154994" w:rsidRDefault="002B1DDA" w:rsidP="00EF6218">
            <w:pPr>
              <w:jc w:val="center"/>
              <w:rPr>
                <w:kern w:val="0"/>
                <w:sz w:val="18"/>
                <w:szCs w:val="18"/>
              </w:rPr>
            </w:pPr>
            <w:r w:rsidRPr="00154994">
              <w:rPr>
                <w:kern w:val="0"/>
                <w:sz w:val="18"/>
                <w:szCs w:val="18"/>
              </w:rPr>
              <w:t>10/16/20</w:t>
            </w:r>
          </w:p>
        </w:tc>
        <w:tc>
          <w:tcPr>
            <w:tcW w:w="1710" w:type="dxa"/>
            <w:vAlign w:val="center"/>
          </w:tcPr>
          <w:p w14:paraId="697D8CD6" w14:textId="77777777" w:rsidR="002B1DDA" w:rsidRPr="00154994" w:rsidRDefault="002B1DDA" w:rsidP="00EF6218">
            <w:pPr>
              <w:jc w:val="center"/>
              <w:rPr>
                <w:kern w:val="0"/>
                <w:sz w:val="18"/>
                <w:szCs w:val="18"/>
              </w:rPr>
            </w:pPr>
            <w:r w:rsidRPr="00154994">
              <w:rPr>
                <w:kern w:val="0"/>
                <w:sz w:val="18"/>
                <w:szCs w:val="18"/>
              </w:rPr>
              <w:t>10/20/20</w:t>
            </w:r>
          </w:p>
        </w:tc>
        <w:tc>
          <w:tcPr>
            <w:tcW w:w="1080" w:type="dxa"/>
            <w:vAlign w:val="center"/>
          </w:tcPr>
          <w:p w14:paraId="1090D43F" w14:textId="77777777" w:rsidR="002B1DDA" w:rsidRPr="00154994" w:rsidRDefault="002B1DDA" w:rsidP="00EF6218">
            <w:pPr>
              <w:jc w:val="center"/>
              <w:rPr>
                <w:kern w:val="0"/>
                <w:sz w:val="18"/>
                <w:szCs w:val="18"/>
              </w:rPr>
            </w:pPr>
            <w:r w:rsidRPr="00154994">
              <w:rPr>
                <w:kern w:val="0"/>
                <w:sz w:val="18"/>
                <w:szCs w:val="18"/>
              </w:rPr>
              <w:t>11/19/20</w:t>
            </w:r>
          </w:p>
        </w:tc>
        <w:tc>
          <w:tcPr>
            <w:tcW w:w="1440" w:type="dxa"/>
            <w:vAlign w:val="center"/>
          </w:tcPr>
          <w:p w14:paraId="1F2B3AF2" w14:textId="77777777" w:rsidR="002B1DDA" w:rsidRPr="00154994" w:rsidRDefault="002B1DDA" w:rsidP="00EF6218">
            <w:pPr>
              <w:jc w:val="center"/>
              <w:rPr>
                <w:kern w:val="0"/>
                <w:sz w:val="18"/>
                <w:szCs w:val="18"/>
              </w:rPr>
            </w:pPr>
            <w:r w:rsidRPr="00154994">
              <w:rPr>
                <w:kern w:val="0"/>
                <w:sz w:val="18"/>
                <w:szCs w:val="18"/>
              </w:rPr>
              <w:t>12/01/20</w:t>
            </w:r>
          </w:p>
        </w:tc>
        <w:tc>
          <w:tcPr>
            <w:tcW w:w="1800" w:type="dxa"/>
            <w:vAlign w:val="center"/>
          </w:tcPr>
          <w:p w14:paraId="58812962" w14:textId="77777777" w:rsidR="002B1DDA" w:rsidRPr="00154994" w:rsidRDefault="002B1DDA" w:rsidP="00EF6218">
            <w:pPr>
              <w:jc w:val="center"/>
              <w:rPr>
                <w:kern w:val="0"/>
                <w:sz w:val="18"/>
                <w:szCs w:val="18"/>
              </w:rPr>
            </w:pPr>
            <w:r w:rsidRPr="00154994">
              <w:rPr>
                <w:kern w:val="0"/>
                <w:sz w:val="18"/>
                <w:szCs w:val="18"/>
              </w:rPr>
              <w:t>05/14/21</w:t>
            </w:r>
          </w:p>
        </w:tc>
      </w:tr>
      <w:tr w:rsidR="002B1DDA" w:rsidRPr="00154994" w14:paraId="5D6675AA" w14:textId="77777777" w:rsidTr="00EF6218">
        <w:trPr>
          <w:trHeight w:val="288"/>
          <w:jc w:val="center"/>
        </w:trPr>
        <w:tc>
          <w:tcPr>
            <w:tcW w:w="1075" w:type="dxa"/>
            <w:vAlign w:val="center"/>
          </w:tcPr>
          <w:p w14:paraId="7C225FB3" w14:textId="77777777" w:rsidR="002B1DDA" w:rsidRPr="00154994" w:rsidRDefault="002B1DDA" w:rsidP="00EF6218">
            <w:pPr>
              <w:jc w:val="center"/>
              <w:rPr>
                <w:kern w:val="0"/>
                <w:sz w:val="18"/>
                <w:szCs w:val="18"/>
              </w:rPr>
            </w:pPr>
            <w:r w:rsidRPr="00154994">
              <w:rPr>
                <w:kern w:val="0"/>
                <w:sz w:val="18"/>
                <w:szCs w:val="18"/>
              </w:rPr>
              <w:t>35:05</w:t>
            </w:r>
          </w:p>
        </w:tc>
        <w:tc>
          <w:tcPr>
            <w:tcW w:w="1080" w:type="dxa"/>
            <w:vAlign w:val="center"/>
          </w:tcPr>
          <w:p w14:paraId="4DBE5122" w14:textId="77777777" w:rsidR="002B1DDA" w:rsidRPr="00154994" w:rsidRDefault="002B1DDA" w:rsidP="00EF6218">
            <w:pPr>
              <w:jc w:val="center"/>
              <w:rPr>
                <w:kern w:val="0"/>
                <w:sz w:val="18"/>
                <w:szCs w:val="18"/>
              </w:rPr>
            </w:pPr>
            <w:r w:rsidRPr="00154994">
              <w:rPr>
                <w:kern w:val="0"/>
                <w:sz w:val="18"/>
                <w:szCs w:val="18"/>
              </w:rPr>
              <w:t>09/01/20</w:t>
            </w:r>
          </w:p>
        </w:tc>
        <w:tc>
          <w:tcPr>
            <w:tcW w:w="1080" w:type="dxa"/>
            <w:tcBorders>
              <w:right w:val="single" w:sz="4" w:space="0" w:color="auto"/>
            </w:tcBorders>
            <w:vAlign w:val="center"/>
          </w:tcPr>
          <w:p w14:paraId="193B6FFA" w14:textId="77777777" w:rsidR="002B1DDA" w:rsidRPr="00154994" w:rsidRDefault="002B1DDA" w:rsidP="00EF6218">
            <w:pPr>
              <w:jc w:val="center"/>
              <w:rPr>
                <w:kern w:val="0"/>
                <w:sz w:val="18"/>
                <w:szCs w:val="18"/>
              </w:rPr>
            </w:pPr>
            <w:r w:rsidRPr="00154994">
              <w:rPr>
                <w:kern w:val="0"/>
                <w:sz w:val="18"/>
                <w:szCs w:val="18"/>
              </w:rPr>
              <w:t>08/11/20</w:t>
            </w:r>
          </w:p>
        </w:tc>
        <w:tc>
          <w:tcPr>
            <w:tcW w:w="1350" w:type="dxa"/>
            <w:tcBorders>
              <w:top w:val="single" w:sz="4" w:space="0" w:color="auto"/>
              <w:left w:val="single" w:sz="4" w:space="0" w:color="auto"/>
              <w:bottom w:val="single" w:sz="4" w:space="0" w:color="auto"/>
              <w:right w:val="single" w:sz="4" w:space="0" w:color="auto"/>
            </w:tcBorders>
            <w:vAlign w:val="center"/>
          </w:tcPr>
          <w:p w14:paraId="18438F82" w14:textId="77777777" w:rsidR="002B1DDA" w:rsidRPr="00154994" w:rsidRDefault="002B1DDA" w:rsidP="00EF6218">
            <w:pPr>
              <w:jc w:val="center"/>
              <w:rPr>
                <w:kern w:val="0"/>
                <w:sz w:val="18"/>
                <w:szCs w:val="18"/>
              </w:rPr>
            </w:pPr>
            <w:r w:rsidRPr="00154994">
              <w:rPr>
                <w:kern w:val="0"/>
                <w:sz w:val="18"/>
                <w:szCs w:val="18"/>
              </w:rPr>
              <w:t>09/16/20</w:t>
            </w:r>
          </w:p>
        </w:tc>
        <w:tc>
          <w:tcPr>
            <w:tcW w:w="1440" w:type="dxa"/>
            <w:tcBorders>
              <w:left w:val="single" w:sz="4" w:space="0" w:color="auto"/>
            </w:tcBorders>
            <w:vAlign w:val="center"/>
          </w:tcPr>
          <w:p w14:paraId="72E51EDA" w14:textId="77777777" w:rsidR="002B1DDA" w:rsidRPr="00154994" w:rsidRDefault="002B1DDA" w:rsidP="00EF6218">
            <w:pPr>
              <w:jc w:val="center"/>
              <w:rPr>
                <w:kern w:val="0"/>
                <w:sz w:val="18"/>
                <w:szCs w:val="18"/>
              </w:rPr>
            </w:pPr>
            <w:r w:rsidRPr="00154994">
              <w:rPr>
                <w:kern w:val="0"/>
                <w:sz w:val="18"/>
                <w:szCs w:val="18"/>
              </w:rPr>
              <w:t>11/02/20</w:t>
            </w:r>
          </w:p>
        </w:tc>
        <w:tc>
          <w:tcPr>
            <w:tcW w:w="1710" w:type="dxa"/>
            <w:vAlign w:val="center"/>
          </w:tcPr>
          <w:p w14:paraId="5ADD8CFA" w14:textId="77777777" w:rsidR="002B1DDA" w:rsidRPr="00154994" w:rsidRDefault="002B1DDA" w:rsidP="00EF6218">
            <w:pPr>
              <w:jc w:val="center"/>
              <w:rPr>
                <w:kern w:val="0"/>
                <w:sz w:val="18"/>
                <w:szCs w:val="18"/>
              </w:rPr>
            </w:pPr>
            <w:r w:rsidRPr="00154994">
              <w:rPr>
                <w:kern w:val="0"/>
                <w:sz w:val="18"/>
                <w:szCs w:val="18"/>
              </w:rPr>
              <w:t>11/20/20</w:t>
            </w:r>
          </w:p>
        </w:tc>
        <w:tc>
          <w:tcPr>
            <w:tcW w:w="1080" w:type="dxa"/>
            <w:vAlign w:val="center"/>
          </w:tcPr>
          <w:p w14:paraId="00762F5C" w14:textId="77777777" w:rsidR="002B1DDA" w:rsidRPr="00154994" w:rsidRDefault="002B1DDA" w:rsidP="00EF6218">
            <w:pPr>
              <w:jc w:val="center"/>
              <w:rPr>
                <w:kern w:val="0"/>
                <w:sz w:val="18"/>
                <w:szCs w:val="18"/>
              </w:rPr>
            </w:pPr>
            <w:r w:rsidRPr="00154994">
              <w:rPr>
                <w:kern w:val="0"/>
                <w:sz w:val="18"/>
                <w:szCs w:val="18"/>
              </w:rPr>
              <w:t>12/17/20</w:t>
            </w:r>
          </w:p>
        </w:tc>
        <w:tc>
          <w:tcPr>
            <w:tcW w:w="1440" w:type="dxa"/>
            <w:vAlign w:val="center"/>
          </w:tcPr>
          <w:p w14:paraId="51039C69" w14:textId="77777777" w:rsidR="002B1DDA" w:rsidRPr="00154994" w:rsidRDefault="002B1DDA" w:rsidP="00EF6218">
            <w:pPr>
              <w:jc w:val="center"/>
              <w:rPr>
                <w:kern w:val="0"/>
                <w:sz w:val="18"/>
                <w:szCs w:val="18"/>
              </w:rPr>
            </w:pPr>
            <w:r w:rsidRPr="00154994">
              <w:rPr>
                <w:kern w:val="0"/>
                <w:sz w:val="18"/>
                <w:szCs w:val="18"/>
              </w:rPr>
              <w:t>01/01/21</w:t>
            </w:r>
          </w:p>
        </w:tc>
        <w:tc>
          <w:tcPr>
            <w:tcW w:w="1800" w:type="dxa"/>
            <w:vAlign w:val="center"/>
          </w:tcPr>
          <w:p w14:paraId="129446A2" w14:textId="77777777" w:rsidR="002B1DDA" w:rsidRPr="00154994" w:rsidRDefault="002B1DDA" w:rsidP="00EF6218">
            <w:pPr>
              <w:jc w:val="center"/>
              <w:rPr>
                <w:kern w:val="0"/>
                <w:sz w:val="18"/>
                <w:szCs w:val="18"/>
              </w:rPr>
            </w:pPr>
            <w:r w:rsidRPr="00154994">
              <w:rPr>
                <w:kern w:val="0"/>
                <w:sz w:val="18"/>
                <w:szCs w:val="18"/>
              </w:rPr>
              <w:t>05/29/21</w:t>
            </w:r>
          </w:p>
        </w:tc>
      </w:tr>
      <w:tr w:rsidR="002B1DDA" w:rsidRPr="00154994" w14:paraId="166C1491" w14:textId="77777777" w:rsidTr="00EF6218">
        <w:trPr>
          <w:trHeight w:val="288"/>
          <w:jc w:val="center"/>
        </w:trPr>
        <w:tc>
          <w:tcPr>
            <w:tcW w:w="1075" w:type="dxa"/>
            <w:vAlign w:val="center"/>
          </w:tcPr>
          <w:p w14:paraId="3EBCD92B" w14:textId="77777777" w:rsidR="002B1DDA" w:rsidRPr="00154994" w:rsidRDefault="002B1DDA" w:rsidP="00EF6218">
            <w:pPr>
              <w:jc w:val="center"/>
              <w:rPr>
                <w:kern w:val="0"/>
                <w:sz w:val="18"/>
                <w:szCs w:val="18"/>
              </w:rPr>
            </w:pPr>
            <w:r w:rsidRPr="00154994">
              <w:rPr>
                <w:kern w:val="0"/>
                <w:sz w:val="18"/>
                <w:szCs w:val="18"/>
              </w:rPr>
              <w:t>35:06</w:t>
            </w:r>
          </w:p>
        </w:tc>
        <w:tc>
          <w:tcPr>
            <w:tcW w:w="1080" w:type="dxa"/>
            <w:vAlign w:val="center"/>
          </w:tcPr>
          <w:p w14:paraId="6DE41B5D" w14:textId="77777777" w:rsidR="002B1DDA" w:rsidRPr="00154994" w:rsidRDefault="002B1DDA" w:rsidP="00EF6218">
            <w:pPr>
              <w:jc w:val="center"/>
              <w:rPr>
                <w:kern w:val="0"/>
                <w:sz w:val="18"/>
                <w:szCs w:val="18"/>
              </w:rPr>
            </w:pPr>
            <w:r w:rsidRPr="00154994">
              <w:rPr>
                <w:kern w:val="0"/>
                <w:sz w:val="18"/>
                <w:szCs w:val="18"/>
              </w:rPr>
              <w:t>09/15/20</w:t>
            </w:r>
          </w:p>
        </w:tc>
        <w:tc>
          <w:tcPr>
            <w:tcW w:w="1080" w:type="dxa"/>
            <w:tcBorders>
              <w:right w:val="single" w:sz="4" w:space="0" w:color="auto"/>
            </w:tcBorders>
            <w:vAlign w:val="center"/>
          </w:tcPr>
          <w:p w14:paraId="62FAA955" w14:textId="77777777" w:rsidR="002B1DDA" w:rsidRPr="00154994" w:rsidRDefault="002B1DDA" w:rsidP="00EF6218">
            <w:pPr>
              <w:jc w:val="center"/>
              <w:rPr>
                <w:kern w:val="0"/>
                <w:sz w:val="18"/>
                <w:szCs w:val="18"/>
              </w:rPr>
            </w:pPr>
            <w:r w:rsidRPr="00154994">
              <w:rPr>
                <w:kern w:val="0"/>
                <w:sz w:val="18"/>
                <w:szCs w:val="18"/>
              </w:rPr>
              <w:t>08/24/20</w:t>
            </w:r>
          </w:p>
        </w:tc>
        <w:tc>
          <w:tcPr>
            <w:tcW w:w="1350" w:type="dxa"/>
            <w:tcBorders>
              <w:top w:val="single" w:sz="4" w:space="0" w:color="auto"/>
              <w:left w:val="single" w:sz="4" w:space="0" w:color="auto"/>
              <w:bottom w:val="single" w:sz="4" w:space="0" w:color="auto"/>
              <w:right w:val="single" w:sz="4" w:space="0" w:color="auto"/>
            </w:tcBorders>
            <w:vAlign w:val="center"/>
          </w:tcPr>
          <w:p w14:paraId="453F071B" w14:textId="77777777" w:rsidR="002B1DDA" w:rsidRPr="00154994" w:rsidRDefault="002B1DDA" w:rsidP="00EF6218">
            <w:pPr>
              <w:jc w:val="center"/>
              <w:rPr>
                <w:kern w:val="0"/>
                <w:sz w:val="18"/>
                <w:szCs w:val="18"/>
              </w:rPr>
            </w:pPr>
            <w:r w:rsidRPr="00154994">
              <w:rPr>
                <w:kern w:val="0"/>
                <w:sz w:val="18"/>
                <w:szCs w:val="18"/>
              </w:rPr>
              <w:t>09/30/20</w:t>
            </w:r>
          </w:p>
        </w:tc>
        <w:tc>
          <w:tcPr>
            <w:tcW w:w="1440" w:type="dxa"/>
            <w:tcBorders>
              <w:left w:val="single" w:sz="4" w:space="0" w:color="auto"/>
            </w:tcBorders>
            <w:vAlign w:val="center"/>
          </w:tcPr>
          <w:p w14:paraId="1E007FDC" w14:textId="77777777" w:rsidR="002B1DDA" w:rsidRPr="00154994" w:rsidRDefault="002B1DDA" w:rsidP="00EF6218">
            <w:pPr>
              <w:jc w:val="center"/>
              <w:rPr>
                <w:kern w:val="0"/>
                <w:sz w:val="18"/>
                <w:szCs w:val="18"/>
              </w:rPr>
            </w:pPr>
            <w:r w:rsidRPr="00154994">
              <w:rPr>
                <w:kern w:val="0"/>
                <w:sz w:val="18"/>
                <w:szCs w:val="18"/>
              </w:rPr>
              <w:t>11/16/20</w:t>
            </w:r>
          </w:p>
        </w:tc>
        <w:tc>
          <w:tcPr>
            <w:tcW w:w="1710" w:type="dxa"/>
            <w:vAlign w:val="center"/>
          </w:tcPr>
          <w:p w14:paraId="1435E7BA" w14:textId="77777777" w:rsidR="002B1DDA" w:rsidRPr="00154994" w:rsidRDefault="002B1DDA" w:rsidP="00EF6218">
            <w:pPr>
              <w:jc w:val="center"/>
              <w:rPr>
                <w:kern w:val="0"/>
                <w:sz w:val="18"/>
                <w:szCs w:val="18"/>
              </w:rPr>
            </w:pPr>
            <w:r w:rsidRPr="00154994">
              <w:rPr>
                <w:kern w:val="0"/>
                <w:sz w:val="18"/>
                <w:szCs w:val="18"/>
              </w:rPr>
              <w:t>11/20/20</w:t>
            </w:r>
          </w:p>
        </w:tc>
        <w:tc>
          <w:tcPr>
            <w:tcW w:w="1080" w:type="dxa"/>
            <w:vAlign w:val="center"/>
          </w:tcPr>
          <w:p w14:paraId="73078503" w14:textId="77777777" w:rsidR="002B1DDA" w:rsidRPr="00154994" w:rsidRDefault="002B1DDA" w:rsidP="00EF6218">
            <w:pPr>
              <w:jc w:val="center"/>
              <w:rPr>
                <w:kern w:val="0"/>
                <w:sz w:val="18"/>
                <w:szCs w:val="18"/>
              </w:rPr>
            </w:pPr>
            <w:r w:rsidRPr="00154994">
              <w:rPr>
                <w:kern w:val="0"/>
                <w:sz w:val="18"/>
                <w:szCs w:val="18"/>
              </w:rPr>
              <w:t>12/17/20</w:t>
            </w:r>
          </w:p>
        </w:tc>
        <w:tc>
          <w:tcPr>
            <w:tcW w:w="1440" w:type="dxa"/>
            <w:vAlign w:val="center"/>
          </w:tcPr>
          <w:p w14:paraId="0286B802" w14:textId="77777777" w:rsidR="002B1DDA" w:rsidRPr="00154994" w:rsidRDefault="002B1DDA" w:rsidP="00EF6218">
            <w:pPr>
              <w:jc w:val="center"/>
              <w:rPr>
                <w:kern w:val="0"/>
                <w:sz w:val="18"/>
                <w:szCs w:val="18"/>
              </w:rPr>
            </w:pPr>
            <w:r w:rsidRPr="00154994">
              <w:rPr>
                <w:kern w:val="0"/>
                <w:sz w:val="18"/>
                <w:szCs w:val="18"/>
              </w:rPr>
              <w:t>01/01/21</w:t>
            </w:r>
          </w:p>
        </w:tc>
        <w:tc>
          <w:tcPr>
            <w:tcW w:w="1800" w:type="dxa"/>
            <w:vAlign w:val="center"/>
          </w:tcPr>
          <w:p w14:paraId="054DD835" w14:textId="77777777" w:rsidR="002B1DDA" w:rsidRPr="00154994" w:rsidRDefault="002B1DDA" w:rsidP="00EF6218">
            <w:pPr>
              <w:jc w:val="center"/>
              <w:rPr>
                <w:kern w:val="0"/>
                <w:sz w:val="18"/>
                <w:szCs w:val="18"/>
              </w:rPr>
            </w:pPr>
            <w:r w:rsidRPr="00154994">
              <w:rPr>
                <w:kern w:val="0"/>
                <w:sz w:val="18"/>
                <w:szCs w:val="18"/>
              </w:rPr>
              <w:t>06/12/21</w:t>
            </w:r>
          </w:p>
        </w:tc>
      </w:tr>
      <w:tr w:rsidR="002B1DDA" w:rsidRPr="00154994" w14:paraId="4B70746D" w14:textId="77777777" w:rsidTr="00EF6218">
        <w:trPr>
          <w:trHeight w:val="288"/>
          <w:jc w:val="center"/>
        </w:trPr>
        <w:tc>
          <w:tcPr>
            <w:tcW w:w="1075" w:type="dxa"/>
            <w:vAlign w:val="center"/>
          </w:tcPr>
          <w:p w14:paraId="4B5DC8B2" w14:textId="77777777" w:rsidR="002B1DDA" w:rsidRPr="00154994" w:rsidRDefault="002B1DDA" w:rsidP="00EF6218">
            <w:pPr>
              <w:jc w:val="center"/>
              <w:rPr>
                <w:kern w:val="0"/>
                <w:sz w:val="18"/>
                <w:szCs w:val="18"/>
              </w:rPr>
            </w:pPr>
            <w:r w:rsidRPr="00154994">
              <w:rPr>
                <w:kern w:val="0"/>
                <w:sz w:val="18"/>
                <w:szCs w:val="18"/>
              </w:rPr>
              <w:t>35:07</w:t>
            </w:r>
          </w:p>
        </w:tc>
        <w:tc>
          <w:tcPr>
            <w:tcW w:w="1080" w:type="dxa"/>
            <w:vAlign w:val="center"/>
          </w:tcPr>
          <w:p w14:paraId="67E930F0" w14:textId="77777777" w:rsidR="002B1DDA" w:rsidRPr="00154994" w:rsidRDefault="002B1DDA" w:rsidP="00EF6218">
            <w:pPr>
              <w:jc w:val="center"/>
              <w:rPr>
                <w:kern w:val="0"/>
                <w:sz w:val="18"/>
                <w:szCs w:val="18"/>
              </w:rPr>
            </w:pPr>
            <w:r w:rsidRPr="00154994">
              <w:rPr>
                <w:kern w:val="0"/>
                <w:sz w:val="18"/>
                <w:szCs w:val="18"/>
              </w:rPr>
              <w:t>10/01/20</w:t>
            </w:r>
          </w:p>
        </w:tc>
        <w:tc>
          <w:tcPr>
            <w:tcW w:w="1080" w:type="dxa"/>
            <w:tcBorders>
              <w:right w:val="single" w:sz="4" w:space="0" w:color="auto"/>
            </w:tcBorders>
            <w:vAlign w:val="center"/>
          </w:tcPr>
          <w:p w14:paraId="7807484B" w14:textId="77777777" w:rsidR="002B1DDA" w:rsidRPr="00154994" w:rsidRDefault="002B1DDA" w:rsidP="00EF6218">
            <w:pPr>
              <w:jc w:val="center"/>
              <w:rPr>
                <w:kern w:val="0"/>
                <w:sz w:val="18"/>
                <w:szCs w:val="18"/>
              </w:rPr>
            </w:pPr>
            <w:r w:rsidRPr="00154994">
              <w:rPr>
                <w:kern w:val="0"/>
                <w:sz w:val="18"/>
                <w:szCs w:val="18"/>
              </w:rPr>
              <w:t>09/10/20</w:t>
            </w:r>
          </w:p>
        </w:tc>
        <w:tc>
          <w:tcPr>
            <w:tcW w:w="1350" w:type="dxa"/>
            <w:tcBorders>
              <w:top w:val="single" w:sz="4" w:space="0" w:color="auto"/>
              <w:left w:val="single" w:sz="4" w:space="0" w:color="auto"/>
              <w:bottom w:val="single" w:sz="4" w:space="0" w:color="auto"/>
              <w:right w:val="single" w:sz="4" w:space="0" w:color="auto"/>
            </w:tcBorders>
            <w:vAlign w:val="center"/>
          </w:tcPr>
          <w:p w14:paraId="4A6D4EAB" w14:textId="77777777" w:rsidR="002B1DDA" w:rsidRPr="00154994" w:rsidRDefault="002B1DDA" w:rsidP="00EF6218">
            <w:pPr>
              <w:jc w:val="center"/>
              <w:rPr>
                <w:kern w:val="0"/>
                <w:sz w:val="18"/>
                <w:szCs w:val="18"/>
              </w:rPr>
            </w:pPr>
            <w:r w:rsidRPr="00154994">
              <w:rPr>
                <w:kern w:val="0"/>
                <w:sz w:val="18"/>
                <w:szCs w:val="18"/>
              </w:rPr>
              <w:t>10/16/20</w:t>
            </w:r>
          </w:p>
        </w:tc>
        <w:tc>
          <w:tcPr>
            <w:tcW w:w="1440" w:type="dxa"/>
            <w:tcBorders>
              <w:left w:val="single" w:sz="4" w:space="0" w:color="auto"/>
            </w:tcBorders>
            <w:vAlign w:val="center"/>
          </w:tcPr>
          <w:p w14:paraId="5E6FE5D6" w14:textId="77777777" w:rsidR="002B1DDA" w:rsidRPr="00154994" w:rsidRDefault="002B1DDA" w:rsidP="00EF6218">
            <w:pPr>
              <w:jc w:val="center"/>
              <w:rPr>
                <w:kern w:val="0"/>
                <w:sz w:val="18"/>
                <w:szCs w:val="18"/>
              </w:rPr>
            </w:pPr>
            <w:r w:rsidRPr="00154994">
              <w:rPr>
                <w:kern w:val="0"/>
                <w:sz w:val="18"/>
                <w:szCs w:val="18"/>
              </w:rPr>
              <w:t>11/30/20</w:t>
            </w:r>
          </w:p>
        </w:tc>
        <w:tc>
          <w:tcPr>
            <w:tcW w:w="1710" w:type="dxa"/>
            <w:vAlign w:val="center"/>
          </w:tcPr>
          <w:p w14:paraId="05D13C48" w14:textId="77777777" w:rsidR="002B1DDA" w:rsidRPr="00154994" w:rsidRDefault="002B1DDA" w:rsidP="00EF6218">
            <w:pPr>
              <w:jc w:val="center"/>
              <w:rPr>
                <w:kern w:val="0"/>
                <w:sz w:val="18"/>
                <w:szCs w:val="18"/>
              </w:rPr>
            </w:pPr>
            <w:r w:rsidRPr="00154994">
              <w:rPr>
                <w:kern w:val="0"/>
                <w:sz w:val="18"/>
                <w:szCs w:val="18"/>
              </w:rPr>
              <w:t>12/21/20</w:t>
            </w:r>
          </w:p>
        </w:tc>
        <w:tc>
          <w:tcPr>
            <w:tcW w:w="1080" w:type="dxa"/>
            <w:vAlign w:val="center"/>
          </w:tcPr>
          <w:p w14:paraId="47023B19" w14:textId="77777777" w:rsidR="002B1DDA" w:rsidRPr="00154994" w:rsidRDefault="002B1DDA" w:rsidP="00EF6218">
            <w:pPr>
              <w:jc w:val="center"/>
              <w:rPr>
                <w:kern w:val="0"/>
                <w:sz w:val="18"/>
                <w:szCs w:val="18"/>
              </w:rPr>
            </w:pPr>
            <w:r w:rsidRPr="00154994">
              <w:rPr>
                <w:kern w:val="0"/>
                <w:sz w:val="18"/>
                <w:szCs w:val="18"/>
              </w:rPr>
              <w:t>01/21/21</w:t>
            </w:r>
          </w:p>
        </w:tc>
        <w:tc>
          <w:tcPr>
            <w:tcW w:w="1440" w:type="dxa"/>
            <w:vAlign w:val="center"/>
          </w:tcPr>
          <w:p w14:paraId="3BA1F69D" w14:textId="77777777" w:rsidR="002B1DDA" w:rsidRPr="00154994" w:rsidRDefault="002B1DDA" w:rsidP="00EF6218">
            <w:pPr>
              <w:jc w:val="center"/>
              <w:rPr>
                <w:kern w:val="0"/>
                <w:sz w:val="18"/>
                <w:szCs w:val="18"/>
              </w:rPr>
            </w:pPr>
            <w:r w:rsidRPr="00154994">
              <w:rPr>
                <w:kern w:val="0"/>
                <w:sz w:val="18"/>
                <w:szCs w:val="18"/>
              </w:rPr>
              <w:t>02/01/21</w:t>
            </w:r>
          </w:p>
        </w:tc>
        <w:tc>
          <w:tcPr>
            <w:tcW w:w="1800" w:type="dxa"/>
            <w:vAlign w:val="center"/>
          </w:tcPr>
          <w:p w14:paraId="4F7EB848" w14:textId="77777777" w:rsidR="002B1DDA" w:rsidRPr="00154994" w:rsidRDefault="002B1DDA" w:rsidP="00EF6218">
            <w:pPr>
              <w:jc w:val="center"/>
              <w:rPr>
                <w:kern w:val="0"/>
                <w:sz w:val="18"/>
                <w:szCs w:val="18"/>
              </w:rPr>
            </w:pPr>
            <w:r w:rsidRPr="00154994">
              <w:rPr>
                <w:kern w:val="0"/>
                <w:sz w:val="18"/>
                <w:szCs w:val="18"/>
              </w:rPr>
              <w:t>06/28/21</w:t>
            </w:r>
          </w:p>
        </w:tc>
      </w:tr>
      <w:tr w:rsidR="002B1DDA" w:rsidRPr="00154994" w14:paraId="72E85F91" w14:textId="77777777" w:rsidTr="00EF6218">
        <w:trPr>
          <w:trHeight w:val="288"/>
          <w:jc w:val="center"/>
        </w:trPr>
        <w:tc>
          <w:tcPr>
            <w:tcW w:w="1075" w:type="dxa"/>
            <w:vAlign w:val="center"/>
          </w:tcPr>
          <w:p w14:paraId="342F645F" w14:textId="77777777" w:rsidR="002B1DDA" w:rsidRPr="00154994" w:rsidRDefault="002B1DDA" w:rsidP="00EF6218">
            <w:pPr>
              <w:jc w:val="center"/>
              <w:rPr>
                <w:kern w:val="0"/>
                <w:sz w:val="18"/>
                <w:szCs w:val="18"/>
              </w:rPr>
            </w:pPr>
            <w:r w:rsidRPr="00154994">
              <w:rPr>
                <w:kern w:val="0"/>
                <w:sz w:val="18"/>
                <w:szCs w:val="18"/>
              </w:rPr>
              <w:t>35:08</w:t>
            </w:r>
          </w:p>
        </w:tc>
        <w:tc>
          <w:tcPr>
            <w:tcW w:w="1080" w:type="dxa"/>
            <w:vAlign w:val="center"/>
          </w:tcPr>
          <w:p w14:paraId="192A6422" w14:textId="77777777" w:rsidR="002B1DDA" w:rsidRPr="00154994" w:rsidRDefault="002B1DDA" w:rsidP="00EF6218">
            <w:pPr>
              <w:jc w:val="center"/>
              <w:rPr>
                <w:kern w:val="0"/>
                <w:sz w:val="18"/>
                <w:szCs w:val="18"/>
              </w:rPr>
            </w:pPr>
            <w:r w:rsidRPr="00154994">
              <w:rPr>
                <w:kern w:val="0"/>
                <w:sz w:val="18"/>
                <w:szCs w:val="18"/>
              </w:rPr>
              <w:t>10/15/20</w:t>
            </w:r>
          </w:p>
        </w:tc>
        <w:tc>
          <w:tcPr>
            <w:tcW w:w="1080" w:type="dxa"/>
            <w:tcBorders>
              <w:right w:val="single" w:sz="4" w:space="0" w:color="auto"/>
            </w:tcBorders>
            <w:vAlign w:val="center"/>
          </w:tcPr>
          <w:p w14:paraId="0A503B1B" w14:textId="77777777" w:rsidR="002B1DDA" w:rsidRPr="00154994" w:rsidRDefault="002B1DDA" w:rsidP="00EF6218">
            <w:pPr>
              <w:jc w:val="center"/>
              <w:rPr>
                <w:kern w:val="0"/>
                <w:sz w:val="18"/>
                <w:szCs w:val="18"/>
              </w:rPr>
            </w:pPr>
            <w:r w:rsidRPr="00154994">
              <w:rPr>
                <w:kern w:val="0"/>
                <w:sz w:val="18"/>
                <w:szCs w:val="18"/>
              </w:rPr>
              <w:t>09/24/20</w:t>
            </w:r>
          </w:p>
        </w:tc>
        <w:tc>
          <w:tcPr>
            <w:tcW w:w="1350" w:type="dxa"/>
            <w:tcBorders>
              <w:top w:val="single" w:sz="4" w:space="0" w:color="auto"/>
              <w:left w:val="single" w:sz="4" w:space="0" w:color="auto"/>
              <w:bottom w:val="single" w:sz="4" w:space="0" w:color="auto"/>
              <w:right w:val="single" w:sz="4" w:space="0" w:color="auto"/>
            </w:tcBorders>
            <w:vAlign w:val="center"/>
          </w:tcPr>
          <w:p w14:paraId="42F82A9D" w14:textId="77777777" w:rsidR="002B1DDA" w:rsidRPr="00154994" w:rsidRDefault="002B1DDA" w:rsidP="00EF6218">
            <w:pPr>
              <w:jc w:val="center"/>
              <w:rPr>
                <w:kern w:val="0"/>
                <w:sz w:val="18"/>
                <w:szCs w:val="18"/>
              </w:rPr>
            </w:pPr>
            <w:r w:rsidRPr="00154994">
              <w:rPr>
                <w:kern w:val="0"/>
                <w:sz w:val="18"/>
                <w:szCs w:val="18"/>
              </w:rPr>
              <w:t>10/30/20</w:t>
            </w:r>
          </w:p>
        </w:tc>
        <w:tc>
          <w:tcPr>
            <w:tcW w:w="1440" w:type="dxa"/>
            <w:tcBorders>
              <w:left w:val="single" w:sz="4" w:space="0" w:color="auto"/>
            </w:tcBorders>
            <w:vAlign w:val="center"/>
          </w:tcPr>
          <w:p w14:paraId="45879E87" w14:textId="77777777" w:rsidR="002B1DDA" w:rsidRPr="00154994" w:rsidRDefault="002B1DDA" w:rsidP="00EF6218">
            <w:pPr>
              <w:jc w:val="center"/>
              <w:rPr>
                <w:kern w:val="0"/>
                <w:sz w:val="18"/>
                <w:szCs w:val="18"/>
              </w:rPr>
            </w:pPr>
            <w:r w:rsidRPr="00154994">
              <w:rPr>
                <w:kern w:val="0"/>
                <w:sz w:val="18"/>
                <w:szCs w:val="18"/>
              </w:rPr>
              <w:t>12/14/20</w:t>
            </w:r>
          </w:p>
        </w:tc>
        <w:tc>
          <w:tcPr>
            <w:tcW w:w="1710" w:type="dxa"/>
            <w:vAlign w:val="center"/>
          </w:tcPr>
          <w:p w14:paraId="7ED9848B" w14:textId="77777777" w:rsidR="002B1DDA" w:rsidRPr="00154994" w:rsidRDefault="002B1DDA" w:rsidP="00EF6218">
            <w:pPr>
              <w:jc w:val="center"/>
              <w:rPr>
                <w:kern w:val="0"/>
                <w:sz w:val="18"/>
                <w:szCs w:val="18"/>
              </w:rPr>
            </w:pPr>
            <w:r w:rsidRPr="00154994">
              <w:rPr>
                <w:kern w:val="0"/>
                <w:sz w:val="18"/>
                <w:szCs w:val="18"/>
              </w:rPr>
              <w:t>12/21/20</w:t>
            </w:r>
          </w:p>
        </w:tc>
        <w:tc>
          <w:tcPr>
            <w:tcW w:w="1080" w:type="dxa"/>
            <w:vAlign w:val="center"/>
          </w:tcPr>
          <w:p w14:paraId="79BED116" w14:textId="77777777" w:rsidR="002B1DDA" w:rsidRPr="00154994" w:rsidRDefault="002B1DDA" w:rsidP="00EF6218">
            <w:pPr>
              <w:jc w:val="center"/>
              <w:rPr>
                <w:kern w:val="0"/>
                <w:sz w:val="18"/>
                <w:szCs w:val="18"/>
              </w:rPr>
            </w:pPr>
            <w:r w:rsidRPr="00154994">
              <w:rPr>
                <w:kern w:val="0"/>
                <w:sz w:val="18"/>
                <w:szCs w:val="18"/>
              </w:rPr>
              <w:t>01/21/21</w:t>
            </w:r>
          </w:p>
        </w:tc>
        <w:tc>
          <w:tcPr>
            <w:tcW w:w="1440" w:type="dxa"/>
            <w:vAlign w:val="center"/>
          </w:tcPr>
          <w:p w14:paraId="28683E4B" w14:textId="77777777" w:rsidR="002B1DDA" w:rsidRPr="00154994" w:rsidRDefault="002B1DDA" w:rsidP="00EF6218">
            <w:pPr>
              <w:jc w:val="center"/>
              <w:rPr>
                <w:kern w:val="0"/>
                <w:sz w:val="18"/>
                <w:szCs w:val="18"/>
              </w:rPr>
            </w:pPr>
            <w:r w:rsidRPr="00154994">
              <w:rPr>
                <w:kern w:val="0"/>
                <w:sz w:val="18"/>
                <w:szCs w:val="18"/>
              </w:rPr>
              <w:t>02/01/21</w:t>
            </w:r>
          </w:p>
        </w:tc>
        <w:tc>
          <w:tcPr>
            <w:tcW w:w="1800" w:type="dxa"/>
            <w:vAlign w:val="center"/>
          </w:tcPr>
          <w:p w14:paraId="422A7C1E" w14:textId="77777777" w:rsidR="002B1DDA" w:rsidRPr="00154994" w:rsidRDefault="002B1DDA" w:rsidP="00EF6218">
            <w:pPr>
              <w:jc w:val="center"/>
              <w:rPr>
                <w:kern w:val="0"/>
                <w:sz w:val="18"/>
                <w:szCs w:val="18"/>
              </w:rPr>
            </w:pPr>
            <w:r w:rsidRPr="00154994">
              <w:rPr>
                <w:kern w:val="0"/>
                <w:sz w:val="18"/>
                <w:szCs w:val="18"/>
              </w:rPr>
              <w:t>07/12/21</w:t>
            </w:r>
          </w:p>
        </w:tc>
      </w:tr>
      <w:tr w:rsidR="002B1DDA" w:rsidRPr="00154994" w14:paraId="0BC46408" w14:textId="77777777" w:rsidTr="00EF6218">
        <w:trPr>
          <w:trHeight w:val="288"/>
          <w:jc w:val="center"/>
        </w:trPr>
        <w:tc>
          <w:tcPr>
            <w:tcW w:w="1075" w:type="dxa"/>
            <w:vAlign w:val="center"/>
          </w:tcPr>
          <w:p w14:paraId="57A72141" w14:textId="77777777" w:rsidR="002B1DDA" w:rsidRPr="00154994" w:rsidRDefault="002B1DDA" w:rsidP="00EF6218">
            <w:pPr>
              <w:jc w:val="center"/>
              <w:rPr>
                <w:kern w:val="0"/>
                <w:sz w:val="18"/>
                <w:szCs w:val="18"/>
              </w:rPr>
            </w:pPr>
            <w:r w:rsidRPr="00154994">
              <w:rPr>
                <w:kern w:val="0"/>
                <w:sz w:val="18"/>
                <w:szCs w:val="18"/>
              </w:rPr>
              <w:t>35:09</w:t>
            </w:r>
          </w:p>
        </w:tc>
        <w:tc>
          <w:tcPr>
            <w:tcW w:w="1080" w:type="dxa"/>
            <w:vAlign w:val="center"/>
          </w:tcPr>
          <w:p w14:paraId="41B3A3E3" w14:textId="77777777" w:rsidR="002B1DDA" w:rsidRPr="00154994" w:rsidRDefault="002B1DDA" w:rsidP="00EF6218">
            <w:pPr>
              <w:jc w:val="center"/>
              <w:rPr>
                <w:kern w:val="0"/>
                <w:sz w:val="18"/>
                <w:szCs w:val="18"/>
              </w:rPr>
            </w:pPr>
            <w:r w:rsidRPr="00154994">
              <w:rPr>
                <w:kern w:val="0"/>
                <w:sz w:val="18"/>
                <w:szCs w:val="18"/>
              </w:rPr>
              <w:t>11/02/20</w:t>
            </w:r>
          </w:p>
        </w:tc>
        <w:tc>
          <w:tcPr>
            <w:tcW w:w="1080" w:type="dxa"/>
            <w:tcBorders>
              <w:right w:val="single" w:sz="4" w:space="0" w:color="auto"/>
            </w:tcBorders>
            <w:vAlign w:val="center"/>
          </w:tcPr>
          <w:p w14:paraId="23A31D2C" w14:textId="77777777" w:rsidR="002B1DDA" w:rsidRPr="00154994" w:rsidRDefault="002B1DDA" w:rsidP="00EF6218">
            <w:pPr>
              <w:jc w:val="center"/>
              <w:rPr>
                <w:kern w:val="0"/>
                <w:sz w:val="18"/>
                <w:szCs w:val="18"/>
              </w:rPr>
            </w:pPr>
            <w:r w:rsidRPr="00154994">
              <w:rPr>
                <w:kern w:val="0"/>
                <w:sz w:val="18"/>
                <w:szCs w:val="18"/>
              </w:rPr>
              <w:t>10/12/20</w:t>
            </w:r>
          </w:p>
        </w:tc>
        <w:tc>
          <w:tcPr>
            <w:tcW w:w="1350" w:type="dxa"/>
            <w:tcBorders>
              <w:top w:val="single" w:sz="4" w:space="0" w:color="auto"/>
              <w:left w:val="single" w:sz="4" w:space="0" w:color="auto"/>
              <w:bottom w:val="single" w:sz="4" w:space="0" w:color="auto"/>
              <w:right w:val="single" w:sz="4" w:space="0" w:color="auto"/>
            </w:tcBorders>
            <w:vAlign w:val="center"/>
          </w:tcPr>
          <w:p w14:paraId="43A2F56E" w14:textId="77777777" w:rsidR="002B1DDA" w:rsidRPr="00154994" w:rsidRDefault="002B1DDA" w:rsidP="00EF6218">
            <w:pPr>
              <w:jc w:val="center"/>
              <w:rPr>
                <w:kern w:val="0"/>
                <w:sz w:val="18"/>
                <w:szCs w:val="18"/>
              </w:rPr>
            </w:pPr>
            <w:r w:rsidRPr="00154994">
              <w:rPr>
                <w:kern w:val="0"/>
                <w:sz w:val="18"/>
                <w:szCs w:val="18"/>
              </w:rPr>
              <w:t>11/17/20</w:t>
            </w:r>
          </w:p>
        </w:tc>
        <w:tc>
          <w:tcPr>
            <w:tcW w:w="1440" w:type="dxa"/>
            <w:tcBorders>
              <w:left w:val="single" w:sz="4" w:space="0" w:color="auto"/>
            </w:tcBorders>
            <w:vAlign w:val="center"/>
          </w:tcPr>
          <w:p w14:paraId="5DAE4BA2" w14:textId="77777777" w:rsidR="002B1DDA" w:rsidRPr="00154994" w:rsidRDefault="002B1DDA" w:rsidP="00EF6218">
            <w:pPr>
              <w:jc w:val="center"/>
              <w:rPr>
                <w:kern w:val="0"/>
                <w:sz w:val="18"/>
                <w:szCs w:val="18"/>
              </w:rPr>
            </w:pPr>
            <w:r w:rsidRPr="00154994">
              <w:rPr>
                <w:kern w:val="0"/>
                <w:sz w:val="18"/>
                <w:szCs w:val="18"/>
              </w:rPr>
              <w:t>01/04/21</w:t>
            </w:r>
          </w:p>
        </w:tc>
        <w:tc>
          <w:tcPr>
            <w:tcW w:w="1710" w:type="dxa"/>
            <w:vAlign w:val="center"/>
          </w:tcPr>
          <w:p w14:paraId="02987B6B" w14:textId="77777777" w:rsidR="002B1DDA" w:rsidRPr="00154994" w:rsidRDefault="002B1DDA" w:rsidP="00EF6218">
            <w:pPr>
              <w:jc w:val="center"/>
              <w:rPr>
                <w:kern w:val="0"/>
                <w:sz w:val="18"/>
                <w:szCs w:val="18"/>
              </w:rPr>
            </w:pPr>
            <w:r w:rsidRPr="00154994">
              <w:rPr>
                <w:kern w:val="0"/>
                <w:sz w:val="18"/>
                <w:szCs w:val="18"/>
              </w:rPr>
              <w:t>01/20/21</w:t>
            </w:r>
          </w:p>
        </w:tc>
        <w:tc>
          <w:tcPr>
            <w:tcW w:w="1080" w:type="dxa"/>
            <w:vAlign w:val="center"/>
          </w:tcPr>
          <w:p w14:paraId="2EC36B20" w14:textId="77777777" w:rsidR="002B1DDA" w:rsidRPr="00154994" w:rsidRDefault="002B1DDA" w:rsidP="00EF6218">
            <w:pPr>
              <w:jc w:val="center"/>
              <w:rPr>
                <w:kern w:val="0"/>
                <w:sz w:val="18"/>
                <w:szCs w:val="18"/>
              </w:rPr>
            </w:pPr>
            <w:r w:rsidRPr="00154994">
              <w:rPr>
                <w:kern w:val="0"/>
                <w:sz w:val="18"/>
                <w:szCs w:val="18"/>
              </w:rPr>
              <w:t>02/18/21</w:t>
            </w:r>
          </w:p>
        </w:tc>
        <w:tc>
          <w:tcPr>
            <w:tcW w:w="1440" w:type="dxa"/>
            <w:vAlign w:val="center"/>
          </w:tcPr>
          <w:p w14:paraId="19F16766" w14:textId="77777777" w:rsidR="002B1DDA" w:rsidRPr="00154994" w:rsidRDefault="002B1DDA" w:rsidP="00EF6218">
            <w:pPr>
              <w:jc w:val="center"/>
              <w:rPr>
                <w:kern w:val="0"/>
                <w:sz w:val="18"/>
                <w:szCs w:val="18"/>
              </w:rPr>
            </w:pPr>
            <w:r w:rsidRPr="00154994">
              <w:rPr>
                <w:kern w:val="0"/>
                <w:sz w:val="18"/>
                <w:szCs w:val="18"/>
              </w:rPr>
              <w:t>03/01/21</w:t>
            </w:r>
          </w:p>
        </w:tc>
        <w:tc>
          <w:tcPr>
            <w:tcW w:w="1800" w:type="dxa"/>
            <w:vAlign w:val="center"/>
          </w:tcPr>
          <w:p w14:paraId="5D186415" w14:textId="77777777" w:rsidR="002B1DDA" w:rsidRPr="00154994" w:rsidRDefault="002B1DDA" w:rsidP="00EF6218">
            <w:pPr>
              <w:jc w:val="center"/>
              <w:rPr>
                <w:kern w:val="0"/>
                <w:sz w:val="18"/>
                <w:szCs w:val="18"/>
              </w:rPr>
            </w:pPr>
            <w:r w:rsidRPr="00154994">
              <w:rPr>
                <w:kern w:val="0"/>
                <w:sz w:val="18"/>
                <w:szCs w:val="18"/>
              </w:rPr>
              <w:t>07/30/21</w:t>
            </w:r>
          </w:p>
        </w:tc>
      </w:tr>
      <w:tr w:rsidR="002B1DDA" w:rsidRPr="00154994" w14:paraId="39F8456A" w14:textId="77777777" w:rsidTr="00EF6218">
        <w:trPr>
          <w:trHeight w:val="288"/>
          <w:jc w:val="center"/>
        </w:trPr>
        <w:tc>
          <w:tcPr>
            <w:tcW w:w="1075" w:type="dxa"/>
            <w:vAlign w:val="center"/>
          </w:tcPr>
          <w:p w14:paraId="083E37B0" w14:textId="77777777" w:rsidR="002B1DDA" w:rsidRPr="00154994" w:rsidRDefault="002B1DDA" w:rsidP="00EF6218">
            <w:pPr>
              <w:jc w:val="center"/>
              <w:rPr>
                <w:kern w:val="0"/>
                <w:sz w:val="18"/>
                <w:szCs w:val="18"/>
              </w:rPr>
            </w:pPr>
            <w:r w:rsidRPr="00154994">
              <w:rPr>
                <w:kern w:val="0"/>
                <w:sz w:val="18"/>
                <w:szCs w:val="18"/>
              </w:rPr>
              <w:t>35:10</w:t>
            </w:r>
          </w:p>
        </w:tc>
        <w:tc>
          <w:tcPr>
            <w:tcW w:w="1080" w:type="dxa"/>
            <w:vAlign w:val="center"/>
          </w:tcPr>
          <w:p w14:paraId="55EB17EE" w14:textId="77777777" w:rsidR="002B1DDA" w:rsidRPr="00154994" w:rsidRDefault="002B1DDA" w:rsidP="00EF6218">
            <w:pPr>
              <w:jc w:val="center"/>
              <w:rPr>
                <w:kern w:val="0"/>
                <w:sz w:val="18"/>
                <w:szCs w:val="18"/>
              </w:rPr>
            </w:pPr>
            <w:r w:rsidRPr="00154994">
              <w:rPr>
                <w:kern w:val="0"/>
                <w:sz w:val="18"/>
                <w:szCs w:val="18"/>
              </w:rPr>
              <w:t>11/16/20</w:t>
            </w:r>
          </w:p>
        </w:tc>
        <w:tc>
          <w:tcPr>
            <w:tcW w:w="1080" w:type="dxa"/>
            <w:tcBorders>
              <w:right w:val="single" w:sz="4" w:space="0" w:color="auto"/>
            </w:tcBorders>
            <w:vAlign w:val="center"/>
          </w:tcPr>
          <w:p w14:paraId="3701D9C2" w14:textId="77777777" w:rsidR="002B1DDA" w:rsidRPr="00154994" w:rsidRDefault="002B1DDA" w:rsidP="00EF6218">
            <w:pPr>
              <w:jc w:val="center"/>
              <w:rPr>
                <w:kern w:val="0"/>
                <w:sz w:val="18"/>
                <w:szCs w:val="18"/>
              </w:rPr>
            </w:pPr>
            <w:r w:rsidRPr="00154994">
              <w:rPr>
                <w:kern w:val="0"/>
                <w:sz w:val="18"/>
                <w:szCs w:val="18"/>
              </w:rPr>
              <w:t>10/23/20</w:t>
            </w:r>
          </w:p>
        </w:tc>
        <w:tc>
          <w:tcPr>
            <w:tcW w:w="1350" w:type="dxa"/>
            <w:tcBorders>
              <w:top w:val="single" w:sz="4" w:space="0" w:color="auto"/>
              <w:left w:val="single" w:sz="4" w:space="0" w:color="auto"/>
              <w:bottom w:val="single" w:sz="4" w:space="0" w:color="auto"/>
              <w:right w:val="single" w:sz="4" w:space="0" w:color="auto"/>
            </w:tcBorders>
            <w:vAlign w:val="center"/>
          </w:tcPr>
          <w:p w14:paraId="5D0BA837" w14:textId="77777777" w:rsidR="002B1DDA" w:rsidRPr="00154994" w:rsidRDefault="002B1DDA" w:rsidP="00EF6218">
            <w:pPr>
              <w:jc w:val="center"/>
              <w:rPr>
                <w:kern w:val="0"/>
                <w:sz w:val="18"/>
                <w:szCs w:val="18"/>
              </w:rPr>
            </w:pPr>
            <w:r w:rsidRPr="00154994">
              <w:rPr>
                <w:kern w:val="0"/>
                <w:sz w:val="18"/>
                <w:szCs w:val="18"/>
              </w:rPr>
              <w:t>12/01/20</w:t>
            </w:r>
          </w:p>
        </w:tc>
        <w:tc>
          <w:tcPr>
            <w:tcW w:w="1440" w:type="dxa"/>
            <w:tcBorders>
              <w:left w:val="single" w:sz="4" w:space="0" w:color="auto"/>
            </w:tcBorders>
            <w:vAlign w:val="center"/>
          </w:tcPr>
          <w:p w14:paraId="23411D6D" w14:textId="77777777" w:rsidR="002B1DDA" w:rsidRPr="00154994" w:rsidRDefault="002B1DDA" w:rsidP="00EF6218">
            <w:pPr>
              <w:jc w:val="center"/>
              <w:rPr>
                <w:kern w:val="0"/>
                <w:sz w:val="18"/>
                <w:szCs w:val="18"/>
              </w:rPr>
            </w:pPr>
            <w:r w:rsidRPr="00154994">
              <w:rPr>
                <w:kern w:val="0"/>
                <w:sz w:val="18"/>
                <w:szCs w:val="18"/>
              </w:rPr>
              <w:t>01/15/21</w:t>
            </w:r>
          </w:p>
        </w:tc>
        <w:tc>
          <w:tcPr>
            <w:tcW w:w="1710" w:type="dxa"/>
            <w:vAlign w:val="center"/>
          </w:tcPr>
          <w:p w14:paraId="1412911A" w14:textId="77777777" w:rsidR="002B1DDA" w:rsidRPr="00154994" w:rsidRDefault="002B1DDA" w:rsidP="00EF6218">
            <w:pPr>
              <w:jc w:val="center"/>
              <w:rPr>
                <w:kern w:val="0"/>
                <w:sz w:val="18"/>
                <w:szCs w:val="18"/>
              </w:rPr>
            </w:pPr>
            <w:r w:rsidRPr="00154994">
              <w:rPr>
                <w:kern w:val="0"/>
                <w:sz w:val="18"/>
                <w:szCs w:val="18"/>
              </w:rPr>
              <w:t>01/20/21</w:t>
            </w:r>
          </w:p>
        </w:tc>
        <w:tc>
          <w:tcPr>
            <w:tcW w:w="1080" w:type="dxa"/>
            <w:vAlign w:val="center"/>
          </w:tcPr>
          <w:p w14:paraId="27555642" w14:textId="77777777" w:rsidR="002B1DDA" w:rsidRPr="00154994" w:rsidRDefault="002B1DDA" w:rsidP="00EF6218">
            <w:pPr>
              <w:jc w:val="center"/>
              <w:rPr>
                <w:kern w:val="0"/>
                <w:sz w:val="18"/>
                <w:szCs w:val="18"/>
              </w:rPr>
            </w:pPr>
            <w:r w:rsidRPr="00154994">
              <w:rPr>
                <w:kern w:val="0"/>
                <w:sz w:val="18"/>
                <w:szCs w:val="18"/>
              </w:rPr>
              <w:t>02/18/21</w:t>
            </w:r>
          </w:p>
        </w:tc>
        <w:tc>
          <w:tcPr>
            <w:tcW w:w="1440" w:type="dxa"/>
            <w:vAlign w:val="center"/>
          </w:tcPr>
          <w:p w14:paraId="0FDAE437" w14:textId="77777777" w:rsidR="002B1DDA" w:rsidRPr="00154994" w:rsidRDefault="002B1DDA" w:rsidP="00EF6218">
            <w:pPr>
              <w:jc w:val="center"/>
              <w:rPr>
                <w:kern w:val="0"/>
                <w:sz w:val="18"/>
                <w:szCs w:val="18"/>
              </w:rPr>
            </w:pPr>
            <w:r w:rsidRPr="00154994">
              <w:rPr>
                <w:kern w:val="0"/>
                <w:sz w:val="18"/>
                <w:szCs w:val="18"/>
              </w:rPr>
              <w:t>03/01/21</w:t>
            </w:r>
          </w:p>
        </w:tc>
        <w:tc>
          <w:tcPr>
            <w:tcW w:w="1800" w:type="dxa"/>
            <w:vAlign w:val="center"/>
          </w:tcPr>
          <w:p w14:paraId="5B71DB55" w14:textId="77777777" w:rsidR="002B1DDA" w:rsidRPr="00154994" w:rsidRDefault="002B1DDA" w:rsidP="00EF6218">
            <w:pPr>
              <w:jc w:val="center"/>
              <w:rPr>
                <w:kern w:val="0"/>
                <w:sz w:val="18"/>
                <w:szCs w:val="18"/>
              </w:rPr>
            </w:pPr>
            <w:r w:rsidRPr="00154994">
              <w:rPr>
                <w:kern w:val="0"/>
                <w:sz w:val="18"/>
                <w:szCs w:val="18"/>
              </w:rPr>
              <w:t>08/13/21</w:t>
            </w:r>
          </w:p>
        </w:tc>
      </w:tr>
      <w:tr w:rsidR="002B1DDA" w:rsidRPr="00154994" w14:paraId="2F02AAF1" w14:textId="77777777" w:rsidTr="00EF6218">
        <w:trPr>
          <w:trHeight w:val="288"/>
          <w:jc w:val="center"/>
        </w:trPr>
        <w:tc>
          <w:tcPr>
            <w:tcW w:w="1075" w:type="dxa"/>
            <w:vAlign w:val="center"/>
          </w:tcPr>
          <w:p w14:paraId="048BBED1" w14:textId="77777777" w:rsidR="002B1DDA" w:rsidRPr="00154994" w:rsidRDefault="002B1DDA" w:rsidP="00EF6218">
            <w:pPr>
              <w:jc w:val="center"/>
              <w:rPr>
                <w:kern w:val="0"/>
                <w:sz w:val="18"/>
                <w:szCs w:val="18"/>
              </w:rPr>
            </w:pPr>
            <w:r w:rsidRPr="00154994">
              <w:rPr>
                <w:kern w:val="0"/>
                <w:sz w:val="18"/>
                <w:szCs w:val="18"/>
              </w:rPr>
              <w:t>35:11</w:t>
            </w:r>
          </w:p>
        </w:tc>
        <w:tc>
          <w:tcPr>
            <w:tcW w:w="1080" w:type="dxa"/>
            <w:vAlign w:val="center"/>
          </w:tcPr>
          <w:p w14:paraId="0023FA19" w14:textId="77777777" w:rsidR="002B1DDA" w:rsidRPr="00154994" w:rsidRDefault="002B1DDA" w:rsidP="00EF6218">
            <w:pPr>
              <w:jc w:val="center"/>
              <w:rPr>
                <w:kern w:val="0"/>
                <w:sz w:val="18"/>
                <w:szCs w:val="18"/>
              </w:rPr>
            </w:pPr>
            <w:r w:rsidRPr="00154994">
              <w:rPr>
                <w:kern w:val="0"/>
                <w:sz w:val="18"/>
                <w:szCs w:val="18"/>
              </w:rPr>
              <w:t>12/01/20</w:t>
            </w:r>
          </w:p>
        </w:tc>
        <w:tc>
          <w:tcPr>
            <w:tcW w:w="1080" w:type="dxa"/>
            <w:tcBorders>
              <w:right w:val="single" w:sz="4" w:space="0" w:color="auto"/>
            </w:tcBorders>
            <w:vAlign w:val="center"/>
          </w:tcPr>
          <w:p w14:paraId="7F3E3DF6" w14:textId="77777777" w:rsidR="002B1DDA" w:rsidRPr="00154994" w:rsidRDefault="002B1DDA" w:rsidP="00EF6218">
            <w:pPr>
              <w:jc w:val="center"/>
              <w:rPr>
                <w:kern w:val="0"/>
                <w:sz w:val="18"/>
                <w:szCs w:val="18"/>
              </w:rPr>
            </w:pPr>
            <w:r w:rsidRPr="00154994">
              <w:rPr>
                <w:kern w:val="0"/>
                <w:sz w:val="18"/>
                <w:szCs w:val="18"/>
              </w:rPr>
              <w:t>11/05/20</w:t>
            </w:r>
          </w:p>
        </w:tc>
        <w:tc>
          <w:tcPr>
            <w:tcW w:w="1350" w:type="dxa"/>
            <w:tcBorders>
              <w:top w:val="single" w:sz="4" w:space="0" w:color="auto"/>
              <w:left w:val="single" w:sz="4" w:space="0" w:color="auto"/>
              <w:bottom w:val="single" w:sz="4" w:space="0" w:color="auto"/>
              <w:right w:val="single" w:sz="4" w:space="0" w:color="auto"/>
            </w:tcBorders>
            <w:vAlign w:val="center"/>
          </w:tcPr>
          <w:p w14:paraId="11DBFF02" w14:textId="77777777" w:rsidR="002B1DDA" w:rsidRPr="00154994" w:rsidRDefault="002B1DDA" w:rsidP="00EF6218">
            <w:pPr>
              <w:jc w:val="center"/>
              <w:rPr>
                <w:kern w:val="0"/>
                <w:sz w:val="18"/>
                <w:szCs w:val="18"/>
              </w:rPr>
            </w:pPr>
            <w:r w:rsidRPr="00154994">
              <w:rPr>
                <w:kern w:val="0"/>
                <w:sz w:val="18"/>
                <w:szCs w:val="18"/>
              </w:rPr>
              <w:t>12/16/20</w:t>
            </w:r>
          </w:p>
        </w:tc>
        <w:tc>
          <w:tcPr>
            <w:tcW w:w="1440" w:type="dxa"/>
            <w:tcBorders>
              <w:left w:val="single" w:sz="4" w:space="0" w:color="auto"/>
            </w:tcBorders>
            <w:vAlign w:val="center"/>
          </w:tcPr>
          <w:p w14:paraId="3FD29C29" w14:textId="77777777" w:rsidR="002B1DDA" w:rsidRPr="00154994" w:rsidRDefault="002B1DDA" w:rsidP="00EF6218">
            <w:pPr>
              <w:jc w:val="center"/>
              <w:rPr>
                <w:kern w:val="0"/>
                <w:sz w:val="18"/>
                <w:szCs w:val="18"/>
              </w:rPr>
            </w:pPr>
            <w:r w:rsidRPr="00154994">
              <w:rPr>
                <w:kern w:val="0"/>
                <w:sz w:val="18"/>
                <w:szCs w:val="18"/>
              </w:rPr>
              <w:t>02/01/21</w:t>
            </w:r>
          </w:p>
        </w:tc>
        <w:tc>
          <w:tcPr>
            <w:tcW w:w="1710" w:type="dxa"/>
            <w:vAlign w:val="center"/>
          </w:tcPr>
          <w:p w14:paraId="0DBD9FB9" w14:textId="77777777" w:rsidR="002B1DDA" w:rsidRPr="00154994" w:rsidRDefault="002B1DDA" w:rsidP="00EF6218">
            <w:pPr>
              <w:jc w:val="center"/>
              <w:rPr>
                <w:kern w:val="0"/>
                <w:sz w:val="18"/>
                <w:szCs w:val="18"/>
              </w:rPr>
            </w:pPr>
            <w:r w:rsidRPr="00154994">
              <w:rPr>
                <w:kern w:val="0"/>
                <w:sz w:val="18"/>
                <w:szCs w:val="18"/>
              </w:rPr>
              <w:t>02/22/21</w:t>
            </w:r>
          </w:p>
        </w:tc>
        <w:tc>
          <w:tcPr>
            <w:tcW w:w="1080" w:type="dxa"/>
            <w:vAlign w:val="center"/>
          </w:tcPr>
          <w:p w14:paraId="3EA532FB" w14:textId="77777777" w:rsidR="002B1DDA" w:rsidRPr="00154994" w:rsidRDefault="002B1DDA" w:rsidP="00EF6218">
            <w:pPr>
              <w:jc w:val="center"/>
              <w:rPr>
                <w:kern w:val="0"/>
                <w:sz w:val="18"/>
                <w:szCs w:val="18"/>
              </w:rPr>
            </w:pPr>
            <w:r w:rsidRPr="00154994">
              <w:rPr>
                <w:kern w:val="0"/>
                <w:sz w:val="18"/>
                <w:szCs w:val="18"/>
              </w:rPr>
              <w:t>03/18/21</w:t>
            </w:r>
          </w:p>
        </w:tc>
        <w:tc>
          <w:tcPr>
            <w:tcW w:w="1440" w:type="dxa"/>
            <w:vAlign w:val="center"/>
          </w:tcPr>
          <w:p w14:paraId="62A1988E" w14:textId="77777777" w:rsidR="002B1DDA" w:rsidRPr="00154994" w:rsidRDefault="002B1DDA" w:rsidP="00EF6218">
            <w:pPr>
              <w:jc w:val="center"/>
              <w:rPr>
                <w:kern w:val="0"/>
                <w:sz w:val="18"/>
                <w:szCs w:val="18"/>
              </w:rPr>
            </w:pPr>
            <w:r w:rsidRPr="00154994">
              <w:rPr>
                <w:kern w:val="0"/>
                <w:sz w:val="18"/>
                <w:szCs w:val="18"/>
              </w:rPr>
              <w:t>04/01/21</w:t>
            </w:r>
          </w:p>
        </w:tc>
        <w:tc>
          <w:tcPr>
            <w:tcW w:w="1800" w:type="dxa"/>
            <w:vAlign w:val="center"/>
          </w:tcPr>
          <w:p w14:paraId="6C666377" w14:textId="77777777" w:rsidR="002B1DDA" w:rsidRPr="00154994" w:rsidRDefault="002B1DDA" w:rsidP="00EF6218">
            <w:pPr>
              <w:jc w:val="center"/>
              <w:rPr>
                <w:kern w:val="0"/>
                <w:sz w:val="18"/>
                <w:szCs w:val="18"/>
              </w:rPr>
            </w:pPr>
            <w:r w:rsidRPr="00154994">
              <w:rPr>
                <w:kern w:val="0"/>
                <w:sz w:val="18"/>
                <w:szCs w:val="18"/>
              </w:rPr>
              <w:t>08/28/21</w:t>
            </w:r>
          </w:p>
        </w:tc>
      </w:tr>
      <w:tr w:rsidR="002B1DDA" w:rsidRPr="00154994" w14:paraId="102AD7C7" w14:textId="77777777" w:rsidTr="00EF6218">
        <w:trPr>
          <w:trHeight w:val="288"/>
          <w:jc w:val="center"/>
        </w:trPr>
        <w:tc>
          <w:tcPr>
            <w:tcW w:w="1075" w:type="dxa"/>
            <w:vAlign w:val="center"/>
          </w:tcPr>
          <w:p w14:paraId="1464A9CF" w14:textId="77777777" w:rsidR="002B1DDA" w:rsidRPr="00154994" w:rsidRDefault="002B1DDA" w:rsidP="00EF6218">
            <w:pPr>
              <w:jc w:val="center"/>
              <w:rPr>
                <w:kern w:val="0"/>
                <w:sz w:val="18"/>
                <w:szCs w:val="18"/>
              </w:rPr>
            </w:pPr>
            <w:r w:rsidRPr="00154994">
              <w:rPr>
                <w:kern w:val="0"/>
                <w:sz w:val="18"/>
                <w:szCs w:val="18"/>
              </w:rPr>
              <w:t>35:12</w:t>
            </w:r>
          </w:p>
        </w:tc>
        <w:tc>
          <w:tcPr>
            <w:tcW w:w="1080" w:type="dxa"/>
            <w:vAlign w:val="center"/>
          </w:tcPr>
          <w:p w14:paraId="74D31DE6" w14:textId="77777777" w:rsidR="002B1DDA" w:rsidRPr="00154994" w:rsidRDefault="002B1DDA" w:rsidP="00EF6218">
            <w:pPr>
              <w:jc w:val="center"/>
              <w:rPr>
                <w:kern w:val="0"/>
                <w:sz w:val="18"/>
                <w:szCs w:val="18"/>
              </w:rPr>
            </w:pPr>
            <w:r w:rsidRPr="00154994">
              <w:rPr>
                <w:kern w:val="0"/>
                <w:sz w:val="18"/>
                <w:szCs w:val="18"/>
              </w:rPr>
              <w:t>12/15/20</w:t>
            </w:r>
          </w:p>
        </w:tc>
        <w:tc>
          <w:tcPr>
            <w:tcW w:w="1080" w:type="dxa"/>
            <w:tcBorders>
              <w:right w:val="single" w:sz="4" w:space="0" w:color="auto"/>
            </w:tcBorders>
            <w:vAlign w:val="center"/>
          </w:tcPr>
          <w:p w14:paraId="622EE721" w14:textId="77777777" w:rsidR="002B1DDA" w:rsidRPr="00154994" w:rsidRDefault="002B1DDA" w:rsidP="00EF6218">
            <w:pPr>
              <w:jc w:val="center"/>
              <w:rPr>
                <w:kern w:val="0"/>
                <w:sz w:val="18"/>
                <w:szCs w:val="18"/>
              </w:rPr>
            </w:pPr>
            <w:r w:rsidRPr="00154994">
              <w:rPr>
                <w:kern w:val="0"/>
                <w:sz w:val="18"/>
                <w:szCs w:val="18"/>
              </w:rPr>
              <w:t>11/20/20</w:t>
            </w:r>
          </w:p>
        </w:tc>
        <w:tc>
          <w:tcPr>
            <w:tcW w:w="1350" w:type="dxa"/>
            <w:tcBorders>
              <w:top w:val="single" w:sz="4" w:space="0" w:color="auto"/>
              <w:left w:val="single" w:sz="4" w:space="0" w:color="auto"/>
              <w:bottom w:val="single" w:sz="4" w:space="0" w:color="auto"/>
              <w:right w:val="single" w:sz="4" w:space="0" w:color="auto"/>
            </w:tcBorders>
            <w:vAlign w:val="center"/>
          </w:tcPr>
          <w:p w14:paraId="3C65D074" w14:textId="77777777" w:rsidR="002B1DDA" w:rsidRPr="00154994" w:rsidRDefault="002B1DDA" w:rsidP="00EF6218">
            <w:pPr>
              <w:jc w:val="center"/>
              <w:rPr>
                <w:kern w:val="0"/>
                <w:sz w:val="18"/>
                <w:szCs w:val="18"/>
              </w:rPr>
            </w:pPr>
            <w:r w:rsidRPr="00154994">
              <w:rPr>
                <w:kern w:val="0"/>
                <w:sz w:val="18"/>
                <w:szCs w:val="18"/>
              </w:rPr>
              <w:t>12/30/20</w:t>
            </w:r>
          </w:p>
        </w:tc>
        <w:tc>
          <w:tcPr>
            <w:tcW w:w="1440" w:type="dxa"/>
            <w:tcBorders>
              <w:left w:val="single" w:sz="4" w:space="0" w:color="auto"/>
            </w:tcBorders>
            <w:vAlign w:val="center"/>
          </w:tcPr>
          <w:p w14:paraId="28FAC876" w14:textId="77777777" w:rsidR="002B1DDA" w:rsidRPr="00154994" w:rsidRDefault="002B1DDA" w:rsidP="00EF6218">
            <w:pPr>
              <w:jc w:val="center"/>
              <w:rPr>
                <w:kern w:val="0"/>
                <w:sz w:val="18"/>
                <w:szCs w:val="18"/>
              </w:rPr>
            </w:pPr>
            <w:r w:rsidRPr="00154994">
              <w:rPr>
                <w:kern w:val="0"/>
                <w:sz w:val="18"/>
                <w:szCs w:val="18"/>
              </w:rPr>
              <w:t>02/15/21</w:t>
            </w:r>
          </w:p>
        </w:tc>
        <w:tc>
          <w:tcPr>
            <w:tcW w:w="1710" w:type="dxa"/>
            <w:vAlign w:val="center"/>
          </w:tcPr>
          <w:p w14:paraId="37E913EF" w14:textId="77777777" w:rsidR="002B1DDA" w:rsidRPr="00154994" w:rsidRDefault="002B1DDA" w:rsidP="00EF6218">
            <w:pPr>
              <w:jc w:val="center"/>
              <w:rPr>
                <w:kern w:val="0"/>
                <w:sz w:val="18"/>
                <w:szCs w:val="18"/>
              </w:rPr>
            </w:pPr>
            <w:r w:rsidRPr="00154994">
              <w:rPr>
                <w:kern w:val="0"/>
                <w:sz w:val="18"/>
                <w:szCs w:val="18"/>
              </w:rPr>
              <w:t>02/22/21</w:t>
            </w:r>
          </w:p>
        </w:tc>
        <w:tc>
          <w:tcPr>
            <w:tcW w:w="1080" w:type="dxa"/>
            <w:vAlign w:val="center"/>
          </w:tcPr>
          <w:p w14:paraId="03AE9317" w14:textId="77777777" w:rsidR="002B1DDA" w:rsidRPr="00154994" w:rsidRDefault="002B1DDA" w:rsidP="00EF6218">
            <w:pPr>
              <w:jc w:val="center"/>
              <w:rPr>
                <w:kern w:val="0"/>
                <w:sz w:val="18"/>
                <w:szCs w:val="18"/>
              </w:rPr>
            </w:pPr>
            <w:r w:rsidRPr="00154994">
              <w:rPr>
                <w:kern w:val="0"/>
                <w:sz w:val="18"/>
                <w:szCs w:val="18"/>
              </w:rPr>
              <w:t>03/18/21</w:t>
            </w:r>
          </w:p>
        </w:tc>
        <w:tc>
          <w:tcPr>
            <w:tcW w:w="1440" w:type="dxa"/>
            <w:vAlign w:val="center"/>
          </w:tcPr>
          <w:p w14:paraId="5B4D95F9" w14:textId="77777777" w:rsidR="002B1DDA" w:rsidRPr="00154994" w:rsidRDefault="002B1DDA" w:rsidP="00EF6218">
            <w:pPr>
              <w:jc w:val="center"/>
              <w:rPr>
                <w:kern w:val="0"/>
                <w:sz w:val="18"/>
                <w:szCs w:val="18"/>
              </w:rPr>
            </w:pPr>
            <w:r w:rsidRPr="00154994">
              <w:rPr>
                <w:kern w:val="0"/>
                <w:sz w:val="18"/>
                <w:szCs w:val="18"/>
              </w:rPr>
              <w:t>04/01/21</w:t>
            </w:r>
          </w:p>
        </w:tc>
        <w:tc>
          <w:tcPr>
            <w:tcW w:w="1800" w:type="dxa"/>
            <w:vAlign w:val="center"/>
          </w:tcPr>
          <w:p w14:paraId="4A7F4946" w14:textId="77777777" w:rsidR="002B1DDA" w:rsidRPr="00154994" w:rsidRDefault="002B1DDA" w:rsidP="00EF6218">
            <w:pPr>
              <w:jc w:val="center"/>
              <w:rPr>
                <w:kern w:val="0"/>
                <w:sz w:val="18"/>
                <w:szCs w:val="18"/>
              </w:rPr>
            </w:pPr>
            <w:r w:rsidRPr="00154994">
              <w:rPr>
                <w:kern w:val="0"/>
                <w:sz w:val="18"/>
                <w:szCs w:val="18"/>
              </w:rPr>
              <w:t>09/11/21</w:t>
            </w:r>
          </w:p>
        </w:tc>
      </w:tr>
    </w:tbl>
    <w:p w14:paraId="56A49C7F" w14:textId="77777777" w:rsidR="002B1DDA" w:rsidRPr="00154994" w:rsidRDefault="002B1DDA" w:rsidP="002B1DDA">
      <w:pPr>
        <w:tabs>
          <w:tab w:val="left" w:pos="0"/>
        </w:tabs>
        <w:jc w:val="left"/>
        <w:rPr>
          <w:kern w:val="0"/>
          <w:szCs w:val="24"/>
        </w:rPr>
      </w:pPr>
    </w:p>
    <w:p w14:paraId="04149E9D" w14:textId="77777777" w:rsidR="002B1DDA" w:rsidRPr="00154994" w:rsidRDefault="002B1DDA" w:rsidP="002B1DDA">
      <w:pPr>
        <w:tabs>
          <w:tab w:val="left" w:pos="0"/>
        </w:tabs>
        <w:jc w:val="center"/>
        <w:rPr>
          <w:kern w:val="0"/>
          <w:szCs w:val="24"/>
        </w:rPr>
      </w:pPr>
      <w:r w:rsidRPr="00154994">
        <w:rPr>
          <w:rFonts w:eastAsia="Calibri"/>
          <w:kern w:val="0"/>
          <w:sz w:val="16"/>
          <w:szCs w:val="16"/>
        </w:rPr>
        <w:t>This document is prepared by the Office of Administrative Hearings as a public service and is not to be deemed binding or controlling.</w:t>
      </w:r>
    </w:p>
    <w:p w14:paraId="2615A4C9" w14:textId="7F4102AD" w:rsidR="002B1DDA" w:rsidRDefault="002B1DDA" w:rsidP="002B1DDA">
      <w:pPr>
        <w:tabs>
          <w:tab w:val="left" w:pos="0"/>
        </w:tabs>
        <w:jc w:val="center"/>
        <w:rPr>
          <w:b/>
          <w:bCs/>
          <w:u w:val="single"/>
        </w:rPr>
      </w:pPr>
    </w:p>
    <w:p w14:paraId="7C10A7F2" w14:textId="77777777" w:rsidR="002B1DDA" w:rsidRDefault="002B1DDA" w:rsidP="002B1DDA">
      <w:pPr>
        <w:tabs>
          <w:tab w:val="left" w:pos="0"/>
        </w:tabs>
        <w:jc w:val="center"/>
        <w:rPr>
          <w:b/>
          <w:bCs/>
          <w:u w:val="single"/>
        </w:rPr>
      </w:pPr>
    </w:p>
    <w:p w14:paraId="275F6BE4" w14:textId="77777777" w:rsidR="002B1DDA" w:rsidRDefault="002B1DDA" w:rsidP="002B1DDA">
      <w:pPr>
        <w:tabs>
          <w:tab w:val="left" w:pos="0"/>
        </w:tabs>
        <w:jc w:val="center"/>
        <w:rPr>
          <w:b/>
          <w:bCs/>
          <w:u w:val="single"/>
        </w:rPr>
      </w:pPr>
    </w:p>
    <w:p w14:paraId="1A44C9BF" w14:textId="77777777"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5BF50999" w14:textId="77777777" w:rsidR="00C60251" w:rsidRDefault="00C60251" w:rsidP="00EF6218">
      <w:pPr>
        <w:jc w:val="center"/>
      </w:pPr>
      <w:r>
        <w:rPr>
          <w:noProof/>
        </w:rPr>
        <w:lastRenderedPageBreak/>
        <w:drawing>
          <wp:inline distT="0" distB="0" distL="0" distR="0" wp14:anchorId="627E25AC" wp14:editId="1C781153">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53D6ED3" wp14:editId="60D16E0A">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D776A38" wp14:editId="4932D876">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4C75DDA8" w14:textId="77777777" w:rsidR="00C60251" w:rsidRDefault="00C60251" w:rsidP="00EF6218">
      <w:pPr>
        <w:jc w:val="center"/>
      </w:pPr>
      <w:r>
        <w:rPr>
          <w:noProof/>
        </w:rPr>
        <w:lastRenderedPageBreak/>
        <w:drawing>
          <wp:inline distT="0" distB="0" distL="0" distR="0" wp14:anchorId="60C5611A" wp14:editId="0F2B11F1">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25C08D2" wp14:editId="1FCB1198">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C6EBBA1" wp14:editId="4F20DDF0">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AEF20D8" wp14:editId="02CBE473">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C60251">
          <w:headerReference w:type="default" r:id="rId19"/>
          <w:footerReference w:type="default" r:id="rId20"/>
          <w:type w:val="continuous"/>
          <w:pgSz w:w="12240" w:h="15840"/>
          <w:pgMar w:top="360" w:right="720" w:bottom="360" w:left="720" w:header="360" w:footer="360" w:gutter="0"/>
          <w:pgNumType w:start="822"/>
          <w:cols w:space="720"/>
        </w:sectPr>
      </w:pPr>
    </w:p>
    <w:p w14:paraId="63437C9A" w14:textId="77777777" w:rsidR="00C05A2D" w:rsidRDefault="00C05A2D" w:rsidP="00EF6218">
      <w:pPr>
        <w:jc w:val="center"/>
      </w:pPr>
      <w:r>
        <w:rPr>
          <w:noProof/>
        </w:rPr>
        <w:lastRenderedPageBreak/>
        <w:drawing>
          <wp:inline distT="0" distB="0" distL="0" distR="0" wp14:anchorId="2F1011D6" wp14:editId="16891C2E">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50AD798" wp14:editId="2BFDB59E">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3C3598F0" w14:textId="3896AFAE" w:rsidR="00C05A2D" w:rsidRDefault="00C05A2D">
      <w:pPr>
        <w:pStyle w:val="Base"/>
      </w:pPr>
    </w:p>
    <w:p w14:paraId="07DE7A22" w14:textId="7D002E9C" w:rsidR="00C05A2D" w:rsidRDefault="00C05A2D">
      <w:pPr>
        <w:pStyle w:val="Base"/>
      </w:pPr>
    </w:p>
    <w:p w14:paraId="0B0902B9" w14:textId="73BA23FC" w:rsidR="00C05A2D" w:rsidRDefault="00C05A2D">
      <w:pPr>
        <w:pStyle w:val="Base"/>
      </w:pPr>
    </w:p>
    <w:p w14:paraId="47035DE7" w14:textId="67363B5C" w:rsidR="00C05A2D" w:rsidRDefault="00C05A2D">
      <w:pPr>
        <w:pStyle w:val="Base"/>
      </w:pPr>
    </w:p>
    <w:p w14:paraId="26902D76" w14:textId="77777777" w:rsidR="00C05A2D" w:rsidRDefault="00C05A2D">
      <w:pPr>
        <w:pStyle w:val="Base"/>
      </w:pPr>
    </w:p>
    <w:p w14:paraId="4B6252A8" w14:textId="77777777" w:rsidR="002A056D" w:rsidRDefault="002A056D" w:rsidP="00D52FD0">
      <w:pPr>
        <w:rPr>
          <w:kern w:val="0"/>
        </w:rPr>
        <w:sectPr w:rsidR="002A056D" w:rsidSect="002A056D">
          <w:headerReference w:type="default" r:id="rId23"/>
          <w:footerReference w:type="default" r:id="rId24"/>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25"/>
          <w:footerReference w:type="default" r:id="rId26"/>
          <w:pgSz w:w="12240" w:h="15840"/>
          <w:pgMar w:top="360" w:right="720" w:bottom="360" w:left="720" w:header="360" w:footer="360" w:gutter="0"/>
          <w:cols w:space="720"/>
        </w:sectPr>
      </w:pPr>
    </w:p>
    <w:p w14:paraId="6001FB7D" w14:textId="77777777" w:rsidR="00377065" w:rsidRDefault="00377065" w:rsidP="00377065">
      <w:pPr>
        <w:pStyle w:val="Chapter"/>
      </w:pPr>
      <w:r>
        <w:t>Department of ENVIRONMENTAL QUALITY</w:t>
      </w:r>
    </w:p>
    <w:p w14:paraId="4719DA34" w14:textId="77777777" w:rsidR="00377065" w:rsidRPr="005B0FD9" w:rsidRDefault="00377065" w:rsidP="00377065"/>
    <w:p w14:paraId="45D4D708" w14:textId="77777777" w:rsidR="00377065" w:rsidRDefault="00377065" w:rsidP="00377065">
      <w:pPr>
        <w:pStyle w:val="Paragraph"/>
        <w:rPr>
          <w:i/>
          <w:iCs/>
        </w:rPr>
      </w:pPr>
      <w:r>
        <w:rPr>
          <w:b/>
          <w:bCs/>
          <w:i/>
          <w:iCs/>
        </w:rPr>
        <w:t>Notice</w:t>
      </w:r>
      <w:r>
        <w:rPr>
          <w:i/>
          <w:iCs/>
        </w:rPr>
        <w:t xml:space="preserve"> is hereby given in accordance with G.S. 150B-21.3A(c)(2)g. that the Department of Environmental Quality intends to adopt the rules cited as 04 NCAC 12D .0132, .0133, amend the rule cited as 04 NCAC 12D .0101, readopt with substantive changes the rules cited as 01 NCAC 41C .0101, .0201-.0209, .0211, .0301-.0303;</w:t>
      </w:r>
      <w:r w:rsidRPr="005B0FD9">
        <w:rPr>
          <w:i/>
          <w:iCs/>
        </w:rPr>
        <w:t xml:space="preserve"> </w:t>
      </w:r>
      <w:r>
        <w:rPr>
          <w:i/>
          <w:iCs/>
        </w:rPr>
        <w:t>04 NCAC 12D .0102, .0116, .0117, readopt without substantive changes the rules cited as 01 NCAC 41C .0210; 41D .0101, .0102, .0201, .0202, .0301, .0302, .0401, and repeal through readoption the rules cited as 01 NCAC 41A .0101-.0103; 41E .0101;</w:t>
      </w:r>
      <w:r w:rsidRPr="005B0FD9">
        <w:rPr>
          <w:i/>
          <w:iCs/>
        </w:rPr>
        <w:t xml:space="preserve"> </w:t>
      </w:r>
      <w:r>
        <w:rPr>
          <w:i/>
          <w:iCs/>
        </w:rPr>
        <w:t>04 NCAC 12C .0108; 12D .0103.</w:t>
      </w:r>
    </w:p>
    <w:p w14:paraId="114A1517" w14:textId="77777777" w:rsidR="00377065" w:rsidRDefault="00377065" w:rsidP="00377065">
      <w:pPr>
        <w:pStyle w:val="Paragraph"/>
        <w:rPr>
          <w:i/>
          <w:iCs/>
        </w:rPr>
      </w:pPr>
    </w:p>
    <w:p w14:paraId="6217DC42" w14:textId="77777777" w:rsidR="00377065" w:rsidRPr="009C16CA" w:rsidRDefault="00377065" w:rsidP="00377065">
      <w:pPr>
        <w:pStyle w:val="Paragraph"/>
        <w:rPr>
          <w:i/>
        </w:rPr>
      </w:pPr>
      <w:r w:rsidRPr="009C16CA">
        <w:rPr>
          <w:i/>
        </w:rPr>
        <w:t xml:space="preserve">Pursuant to G.S. 150B-21.17, the Codifier has determined it impractical to publish the text of rules proposed for repeal unless the agency requests otherwise. The text of the rule(s) are available on the OAH website at </w:t>
      </w:r>
      <w:hyperlink r:id="rId27" w:history="1">
        <w:r w:rsidRPr="00EA7F95">
          <w:t>h</w:t>
        </w:r>
        <w:r w:rsidRPr="009C16CA">
          <w:rPr>
            <w:i/>
          </w:rPr>
          <w:t>ttp://reports.oah.state.nc.us/ncac.asp</w:t>
        </w:r>
      </w:hyperlink>
      <w:r w:rsidRPr="009C16CA">
        <w:rPr>
          <w:i/>
        </w:rPr>
        <w:t>.</w:t>
      </w:r>
    </w:p>
    <w:p w14:paraId="4869C610" w14:textId="77777777" w:rsidR="00377065" w:rsidRDefault="00377065" w:rsidP="00377065">
      <w:pPr>
        <w:rPr>
          <w:i/>
          <w:iCs/>
        </w:rPr>
      </w:pPr>
    </w:p>
    <w:p w14:paraId="1CE037D8" w14:textId="77777777" w:rsidR="00377065" w:rsidRPr="00B31E75" w:rsidRDefault="00377065" w:rsidP="00377065">
      <w:pPr>
        <w:pStyle w:val="Paragraph"/>
        <w:rPr>
          <w:b/>
          <w:i/>
        </w:rPr>
      </w:pPr>
      <w:r w:rsidRPr="00B31E75">
        <w:rPr>
          <w:b/>
        </w:rPr>
        <w:t>Link to agency website pursuant to G.S. 150B-19.1(c):</w:t>
      </w:r>
      <w:r w:rsidRPr="00B31E75">
        <w:rPr>
          <w:b/>
          <w:i/>
        </w:rPr>
        <w:t xml:space="preserve">  </w:t>
      </w:r>
      <w:r>
        <w:rPr>
          <w:i/>
        </w:rPr>
        <w:t>https://deq.nc.gov/permits-regulations/rules-regulations/proposed-main</w:t>
      </w:r>
    </w:p>
    <w:p w14:paraId="60CB1FC0" w14:textId="77777777" w:rsidR="00377065" w:rsidRDefault="00377065" w:rsidP="00377065">
      <w:pPr>
        <w:pStyle w:val="Paragraph"/>
        <w:rPr>
          <w:b/>
        </w:rPr>
      </w:pPr>
    </w:p>
    <w:p w14:paraId="6B8DF11F" w14:textId="77777777" w:rsidR="00377065" w:rsidRDefault="00377065" w:rsidP="00377065">
      <w:pPr>
        <w:pStyle w:val="Paragraph"/>
        <w:rPr>
          <w:i/>
        </w:rPr>
      </w:pPr>
      <w:r w:rsidRPr="00B31E75">
        <w:rPr>
          <w:b/>
          <w:bCs/>
        </w:rPr>
        <w:t>Proposed Effective Date:</w:t>
      </w:r>
      <w:r w:rsidRPr="00B31E75">
        <w:rPr>
          <w:b/>
          <w:bCs/>
          <w:i/>
        </w:rPr>
        <w:t xml:space="preserve">  </w:t>
      </w:r>
      <w:r>
        <w:rPr>
          <w:i/>
          <w:color w:val="000000"/>
          <w:highlight w:val="white"/>
        </w:rPr>
        <w:t>February 1, 2021</w:t>
      </w:r>
    </w:p>
    <w:p w14:paraId="3F683370" w14:textId="77777777" w:rsidR="00377065" w:rsidRDefault="00377065" w:rsidP="00377065">
      <w:pPr>
        <w:pStyle w:val="Paragraph"/>
        <w:rPr>
          <w:i/>
        </w:rPr>
      </w:pPr>
    </w:p>
    <w:p w14:paraId="1B8A2F39" w14:textId="77777777" w:rsidR="00377065" w:rsidRDefault="00377065" w:rsidP="00377065">
      <w:pPr>
        <w:pStyle w:val="Paragraph"/>
      </w:pPr>
      <w:r w:rsidRPr="00B31E75">
        <w:rPr>
          <w:b/>
          <w:bCs/>
        </w:rPr>
        <w:t>Instructions on How to Demand a Public Hearing</w:t>
      </w:r>
      <w:r w:rsidRPr="00B31E75">
        <w:t xml:space="preserve">: </w:t>
      </w:r>
      <w:r w:rsidRPr="00B31E75">
        <w:rPr>
          <w:i/>
          <w:iCs/>
        </w:rPr>
        <w:t>(must be requested in writing within 15 days of notice)</w:t>
      </w:r>
      <w:r w:rsidRPr="00B31E75">
        <w:t>:</w:t>
      </w:r>
    </w:p>
    <w:p w14:paraId="1F4267E3" w14:textId="77777777" w:rsidR="00377065" w:rsidRDefault="00377065" w:rsidP="00377065">
      <w:pPr>
        <w:pStyle w:val="Paragraph"/>
        <w:rPr>
          <w:i/>
          <w:color w:val="000000"/>
          <w:highlight w:val="white"/>
        </w:rPr>
      </w:pPr>
      <w:r>
        <w:rPr>
          <w:i/>
          <w:color w:val="000000"/>
          <w:highlight w:val="white"/>
        </w:rPr>
        <w:t>Contact Star Hodge, State Energy Program Manager, as listed:</w:t>
      </w:r>
    </w:p>
    <w:p w14:paraId="5198428F" w14:textId="77777777" w:rsidR="00377065" w:rsidRDefault="00377065" w:rsidP="00377065">
      <w:pPr>
        <w:pStyle w:val="Paragraph"/>
        <w:rPr>
          <w:i/>
          <w:color w:val="000000"/>
          <w:highlight w:val="white"/>
        </w:rPr>
      </w:pPr>
      <w:r>
        <w:rPr>
          <w:i/>
          <w:color w:val="000000"/>
          <w:highlight w:val="white"/>
        </w:rPr>
        <w:t>Star.hodge@ncdenr.gov</w:t>
      </w:r>
    </w:p>
    <w:p w14:paraId="593E52A5" w14:textId="77777777" w:rsidR="00377065" w:rsidRDefault="00377065" w:rsidP="00377065">
      <w:pPr>
        <w:pStyle w:val="Paragraph"/>
        <w:rPr>
          <w:i/>
          <w:color w:val="000000"/>
          <w:highlight w:val="white"/>
        </w:rPr>
      </w:pPr>
      <w:r>
        <w:rPr>
          <w:i/>
          <w:color w:val="000000"/>
          <w:highlight w:val="white"/>
        </w:rPr>
        <w:t>NC Department of Environmental Quality</w:t>
      </w:r>
    </w:p>
    <w:p w14:paraId="46F576F5" w14:textId="77777777" w:rsidR="00377065" w:rsidRDefault="00377065" w:rsidP="00377065">
      <w:pPr>
        <w:pStyle w:val="Paragraph"/>
        <w:rPr>
          <w:i/>
          <w:color w:val="000000"/>
          <w:highlight w:val="white"/>
        </w:rPr>
      </w:pPr>
      <w:r>
        <w:rPr>
          <w:i/>
          <w:color w:val="000000"/>
          <w:highlight w:val="white"/>
        </w:rPr>
        <w:t>MSC #1613</w:t>
      </w:r>
    </w:p>
    <w:p w14:paraId="51E167E0" w14:textId="77777777" w:rsidR="00377065" w:rsidRPr="00512FF6" w:rsidRDefault="00377065" w:rsidP="00377065">
      <w:pPr>
        <w:pStyle w:val="Paragraph"/>
        <w:rPr>
          <w:i/>
          <w:color w:val="000000"/>
        </w:rPr>
      </w:pPr>
      <w:r>
        <w:rPr>
          <w:i/>
          <w:color w:val="000000"/>
          <w:highlight w:val="white"/>
        </w:rPr>
        <w:t>Raleigh, NC 27699-1613</w:t>
      </w:r>
    </w:p>
    <w:p w14:paraId="4F5AD22B" w14:textId="77777777" w:rsidR="00377065" w:rsidRPr="00B31E75" w:rsidRDefault="00377065" w:rsidP="00377065">
      <w:pPr>
        <w:pStyle w:val="Paragraph"/>
      </w:pPr>
    </w:p>
    <w:p w14:paraId="6A3D94A2" w14:textId="77777777" w:rsidR="00377065" w:rsidRPr="00B31E75" w:rsidRDefault="00377065" w:rsidP="00377065">
      <w:pPr>
        <w:pStyle w:val="Paragraph"/>
        <w:rPr>
          <w:i/>
          <w:iCs/>
        </w:rPr>
      </w:pPr>
      <w:r w:rsidRPr="00B31E75">
        <w:rPr>
          <w:b/>
          <w:bCs/>
        </w:rPr>
        <w:t>Reason for Proposed Action:</w:t>
      </w:r>
      <w:r w:rsidRPr="00B31E75">
        <w:t xml:space="preserve">  </w:t>
      </w:r>
      <w:r>
        <w:rPr>
          <w:i/>
          <w:color w:val="000000"/>
          <w:highlight w:val="white"/>
        </w:rPr>
        <w:t>General Statute 150B-21.3A requires state agencies to review their existing rules every 10 years to determine which rules are still necessary, and to either readopt or repeal each rule as appropriate. Amendments to these State Energy Office rules will expand the scope of the Energy Loan Fund and modify loan conditions for energy efficiency and renewable energy projects in accordance with Session Law 2009-475. Additional technical amendments will correct outdated and obsolete rules for clarity before they are transferred and codified in Title 15A of the Administrative Code under the Department of Environmental Quality.</w:t>
      </w:r>
    </w:p>
    <w:p w14:paraId="577C02F6" w14:textId="77777777" w:rsidR="00377065" w:rsidRPr="00B31E75" w:rsidRDefault="00377065" w:rsidP="00377065">
      <w:pPr>
        <w:pStyle w:val="Paragraph"/>
        <w:rPr>
          <w:i/>
          <w:iCs/>
        </w:rPr>
      </w:pPr>
    </w:p>
    <w:p w14:paraId="4B8A77B9" w14:textId="77777777" w:rsidR="00377065" w:rsidRPr="009C16CA" w:rsidRDefault="00377065" w:rsidP="00377065">
      <w:pPr>
        <w:pStyle w:val="Paragraph"/>
        <w:rPr>
          <w:i/>
          <w:iCs/>
        </w:rPr>
      </w:pPr>
      <w:r w:rsidRPr="009C16CA">
        <w:rPr>
          <w:b/>
          <w:bCs/>
        </w:rPr>
        <w:t xml:space="preserve">Comments may be submitted to:  </w:t>
      </w:r>
      <w:r w:rsidRPr="009C16CA">
        <w:rPr>
          <w:i/>
          <w:iCs/>
          <w:highlight w:val="white"/>
        </w:rPr>
        <w:t>Star Hodge, NC Department of Environmental</w:t>
      </w:r>
      <w:r>
        <w:rPr>
          <w:i/>
          <w:iCs/>
          <w:highlight w:val="white"/>
        </w:rPr>
        <w:t xml:space="preserve"> Quality</w:t>
      </w:r>
      <w:r w:rsidRPr="009C16CA">
        <w:rPr>
          <w:i/>
          <w:iCs/>
          <w:highlight w:val="white"/>
        </w:rPr>
        <w:t xml:space="preserve">, State Energy Office, </w:t>
      </w:r>
      <w:r>
        <w:rPr>
          <w:i/>
          <w:iCs/>
          <w:highlight w:val="white"/>
        </w:rPr>
        <w:t xml:space="preserve">MSC #1613, </w:t>
      </w:r>
      <w:r w:rsidRPr="009C16CA">
        <w:rPr>
          <w:i/>
          <w:iCs/>
          <w:highlight w:val="white"/>
        </w:rPr>
        <w:t>Raleigh, NC 27699-1613; email Star.hodge@ncdenr.gov</w:t>
      </w:r>
    </w:p>
    <w:p w14:paraId="1A1FE4AD" w14:textId="77777777" w:rsidR="00377065" w:rsidRPr="00B31E75" w:rsidRDefault="00377065" w:rsidP="00377065">
      <w:pPr>
        <w:pStyle w:val="Paragraph"/>
        <w:rPr>
          <w:i/>
          <w:iCs/>
        </w:rPr>
      </w:pPr>
    </w:p>
    <w:p w14:paraId="54948CF9" w14:textId="77777777" w:rsidR="00377065" w:rsidRPr="00B31E75" w:rsidRDefault="00377065" w:rsidP="00377065">
      <w:pPr>
        <w:pStyle w:val="Paragraph"/>
        <w:rPr>
          <w:b/>
        </w:rPr>
      </w:pPr>
      <w:r w:rsidRPr="00B31E75">
        <w:rPr>
          <w:b/>
          <w:iCs/>
        </w:rPr>
        <w:t>Comment period ends:</w:t>
      </w:r>
      <w:r w:rsidRPr="00B31E75">
        <w:rPr>
          <w:b/>
          <w:i/>
          <w:iCs/>
        </w:rPr>
        <w:t xml:space="preserve">  </w:t>
      </w:r>
      <w:r>
        <w:rPr>
          <w:i/>
          <w:color w:val="000000"/>
          <w:highlight w:val="white"/>
        </w:rPr>
        <w:t>December 14, 2020</w:t>
      </w:r>
    </w:p>
    <w:p w14:paraId="61F11B46" w14:textId="77777777" w:rsidR="00377065" w:rsidRPr="00B31E75" w:rsidRDefault="00377065" w:rsidP="00377065">
      <w:pPr>
        <w:pStyle w:val="Paragraph"/>
      </w:pPr>
    </w:p>
    <w:p w14:paraId="79B03F11" w14:textId="77777777" w:rsidR="00377065" w:rsidRPr="006D6687" w:rsidRDefault="00377065" w:rsidP="00377065">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w:t>
      </w:r>
      <w:r>
        <w:t xml:space="preserve">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14:paraId="79706BEE" w14:textId="77777777" w:rsidR="00377065" w:rsidRDefault="00377065" w:rsidP="00377065">
      <w:pPr>
        <w:pStyle w:val="Paragraph"/>
      </w:pPr>
    </w:p>
    <w:p w14:paraId="68E973EF" w14:textId="77777777" w:rsidR="00377065" w:rsidRPr="00B31E75" w:rsidRDefault="00377065" w:rsidP="00377065">
      <w:pPr>
        <w:pStyle w:val="Paragraph"/>
        <w:rPr>
          <w:b/>
        </w:rPr>
      </w:pPr>
      <w:r w:rsidRPr="00B31E75">
        <w:rPr>
          <w:b/>
        </w:rPr>
        <w:t>Fiscal impact. Does any rule or combination of rules in this notice create an economic impact? Check all that apply.</w:t>
      </w:r>
    </w:p>
    <w:p w14:paraId="5F117602" w14:textId="77777777" w:rsidR="00377065" w:rsidRPr="00D30C7E" w:rsidRDefault="00377065" w:rsidP="00377065">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15041">
        <w:rPr>
          <w:b/>
        </w:rPr>
      </w:r>
      <w:r w:rsidR="00C15041">
        <w:rPr>
          <w:b/>
        </w:rPr>
        <w:fldChar w:fldCharType="separate"/>
      </w:r>
      <w:r w:rsidRPr="00D30C7E">
        <w:rPr>
          <w:b/>
        </w:rPr>
        <w:fldChar w:fldCharType="end"/>
      </w:r>
      <w:r>
        <w:rPr>
          <w:b/>
        </w:rPr>
        <w:tab/>
        <w:t>State funds affected</w:t>
      </w:r>
    </w:p>
    <w:p w14:paraId="3BE910EE" w14:textId="77777777" w:rsidR="00377065" w:rsidRPr="00D30C7E" w:rsidRDefault="00377065" w:rsidP="00377065">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15041">
        <w:rPr>
          <w:b/>
        </w:rPr>
      </w:r>
      <w:r w:rsidR="00C15041">
        <w:rPr>
          <w:b/>
        </w:rPr>
        <w:fldChar w:fldCharType="separate"/>
      </w:r>
      <w:r w:rsidRPr="00D30C7E">
        <w:rPr>
          <w:b/>
        </w:rPr>
        <w:fldChar w:fldCharType="end"/>
      </w:r>
      <w:r>
        <w:rPr>
          <w:b/>
        </w:rPr>
        <w:tab/>
        <w:t>Local funds affected</w:t>
      </w:r>
    </w:p>
    <w:p w14:paraId="773B4B01" w14:textId="77777777" w:rsidR="00377065" w:rsidRPr="00D30C7E" w:rsidRDefault="00377065" w:rsidP="0037706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15041">
        <w:rPr>
          <w:b/>
        </w:rPr>
      </w:r>
      <w:r w:rsidR="00C15041">
        <w:rPr>
          <w:b/>
        </w:rPr>
        <w:fldChar w:fldCharType="separate"/>
      </w:r>
      <w:r w:rsidRPr="00D30C7E">
        <w:rPr>
          <w:b/>
        </w:rPr>
        <w:fldChar w:fldCharType="end"/>
      </w:r>
      <w:r>
        <w:rPr>
          <w:b/>
        </w:rPr>
        <w:tab/>
        <w:t>Substantial economic impact (&gt;= $1,000,000)</w:t>
      </w:r>
    </w:p>
    <w:p w14:paraId="38B96FAF" w14:textId="77777777" w:rsidR="00377065" w:rsidRPr="00D30C7E" w:rsidRDefault="00377065" w:rsidP="00377065">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15041">
        <w:rPr>
          <w:b/>
        </w:rPr>
      </w:r>
      <w:r w:rsidR="00C15041">
        <w:rPr>
          <w:b/>
        </w:rPr>
        <w:fldChar w:fldCharType="separate"/>
      </w:r>
      <w:r w:rsidRPr="00D30C7E">
        <w:rPr>
          <w:b/>
        </w:rPr>
        <w:fldChar w:fldCharType="end"/>
      </w:r>
      <w:r>
        <w:rPr>
          <w:b/>
        </w:rPr>
        <w:tab/>
        <w:t>Approved by OSBM</w:t>
      </w:r>
    </w:p>
    <w:p w14:paraId="3CFE4C0A" w14:textId="77777777" w:rsidR="00377065" w:rsidRPr="00D30C7E" w:rsidRDefault="00377065" w:rsidP="00377065">
      <w:pPr>
        <w:pStyle w:val="Paragraph"/>
        <w:rPr>
          <w:b/>
        </w:rPr>
      </w:pPr>
      <w:r>
        <w:rPr>
          <w:b/>
        </w:rPr>
        <w:fldChar w:fldCharType="begin">
          <w:ffData>
            <w:name w:val="Check23"/>
            <w:enabled w:val="0"/>
            <w:calcOnExit w:val="0"/>
            <w:checkBox>
              <w:sizeAuto/>
              <w:default w:val="0"/>
            </w:checkBox>
          </w:ffData>
        </w:fldChar>
      </w:r>
      <w:bookmarkStart w:id="1" w:name="Check23"/>
      <w:r>
        <w:rPr>
          <w:b/>
        </w:rPr>
        <w:instrText xml:space="preserve"> FORMCHECKBOX </w:instrText>
      </w:r>
      <w:r w:rsidR="00C15041">
        <w:rPr>
          <w:b/>
        </w:rPr>
      </w:r>
      <w:r w:rsidR="00C15041">
        <w:rPr>
          <w:b/>
        </w:rPr>
        <w:fldChar w:fldCharType="separate"/>
      </w:r>
      <w:r>
        <w:rPr>
          <w:b/>
        </w:rPr>
        <w:fldChar w:fldCharType="end"/>
      </w:r>
      <w:bookmarkEnd w:id="1"/>
      <w:r>
        <w:rPr>
          <w:b/>
        </w:rPr>
        <w:tab/>
        <w:t>No fiscal note required</w:t>
      </w:r>
    </w:p>
    <w:p w14:paraId="02B7EFB5" w14:textId="77777777" w:rsidR="00377065" w:rsidRPr="002C0F41" w:rsidRDefault="00377065" w:rsidP="00377065"/>
    <w:p w14:paraId="65739E96" w14:textId="77777777" w:rsidR="00377065" w:rsidRDefault="00377065" w:rsidP="00377065">
      <w:pPr>
        <w:pStyle w:val="Chapter"/>
      </w:pPr>
      <w:r>
        <w:t>Chapter 41 - State Energy Office</w:t>
      </w:r>
    </w:p>
    <w:p w14:paraId="1F97C44D" w14:textId="77777777" w:rsidR="00377065" w:rsidRDefault="00377065" w:rsidP="00377065">
      <w:pPr>
        <w:pStyle w:val="Base"/>
      </w:pPr>
    </w:p>
    <w:p w14:paraId="1C52865B" w14:textId="77777777" w:rsidR="00377065" w:rsidRDefault="00377065" w:rsidP="00377065">
      <w:pPr>
        <w:pStyle w:val="SubChapter"/>
      </w:pPr>
      <w:r>
        <w:t>SUBCHAPTER 41A - ORGANIZATION</w:t>
      </w:r>
    </w:p>
    <w:p w14:paraId="24F9165F" w14:textId="77777777" w:rsidR="00377065" w:rsidRDefault="00377065" w:rsidP="00377065">
      <w:pPr>
        <w:pStyle w:val="Base"/>
      </w:pPr>
    </w:p>
    <w:p w14:paraId="02DBEEAA" w14:textId="77777777" w:rsidR="00377065" w:rsidRPr="000E22F1" w:rsidRDefault="00377065" w:rsidP="00377065">
      <w:pPr>
        <w:pStyle w:val="Rule"/>
      </w:pPr>
      <w:r w:rsidRPr="000E22F1">
        <w:t>01 NCAC 41A .0101</w:t>
      </w:r>
      <w:r w:rsidRPr="000E22F1">
        <w:tab/>
        <w:t>purpose</w:t>
      </w:r>
    </w:p>
    <w:p w14:paraId="4A5FB36B" w14:textId="77777777" w:rsidR="00377065" w:rsidRPr="000E22F1" w:rsidRDefault="00377065" w:rsidP="00377065">
      <w:pPr>
        <w:pStyle w:val="Rule"/>
      </w:pPr>
      <w:r w:rsidRPr="000E22F1">
        <w:t>01 NCAC 41A .0102</w:t>
      </w:r>
      <w:r w:rsidRPr="000E22F1">
        <w:tab/>
        <w:t>DEFINITIONS</w:t>
      </w:r>
    </w:p>
    <w:p w14:paraId="5472EA89" w14:textId="77777777" w:rsidR="00377065" w:rsidRPr="000E22F1" w:rsidRDefault="00377065" w:rsidP="00377065">
      <w:pPr>
        <w:pStyle w:val="Paragraph"/>
        <w:rPr>
          <w:b/>
        </w:rPr>
      </w:pPr>
      <w:r w:rsidRPr="000E22F1">
        <w:rPr>
          <w:b/>
        </w:rPr>
        <w:t>01 NCAC 41A .0103</w:t>
      </w:r>
      <w:r w:rsidRPr="000E22F1">
        <w:rPr>
          <w:b/>
        </w:rPr>
        <w:tab/>
        <w:t>SCOPE AND PURPOSE OF STATE SET</w:t>
      </w:r>
      <w:r w:rsidRPr="000E22F1">
        <w:rPr>
          <w:b/>
        </w:rPr>
        <w:noBreakHyphen/>
        <w:t>ASIDE</w:t>
      </w:r>
    </w:p>
    <w:p w14:paraId="579C725E" w14:textId="77777777" w:rsidR="00377065" w:rsidRPr="000E22F1" w:rsidRDefault="00377065" w:rsidP="00377065">
      <w:pPr>
        <w:pStyle w:val="Base"/>
      </w:pPr>
    </w:p>
    <w:p w14:paraId="27DC6FDE" w14:textId="52CCBA8E" w:rsidR="00377065" w:rsidRDefault="00377065" w:rsidP="00377065">
      <w:pPr>
        <w:pStyle w:val="HistoryAuthority"/>
      </w:pPr>
      <w:r w:rsidRPr="000E22F1">
        <w:t>Authority G.S. 143B</w:t>
      </w:r>
      <w:r w:rsidRPr="000E22F1">
        <w:noBreakHyphen/>
        <w:t>429; 143B</w:t>
      </w:r>
      <w:r w:rsidRPr="000E22F1">
        <w:noBreakHyphen/>
        <w:t>430; 143B</w:t>
      </w:r>
      <w:r w:rsidRPr="000E22F1">
        <w:noBreakHyphen/>
        <w:t>431; 143B</w:t>
      </w:r>
      <w:r w:rsidRPr="000E22F1">
        <w:noBreakHyphen/>
        <w:t>449</w:t>
      </w:r>
      <w:r>
        <w:t>.</w:t>
      </w:r>
    </w:p>
    <w:p w14:paraId="4029DFB5" w14:textId="77777777" w:rsidR="00377065" w:rsidRPr="000E22F1" w:rsidRDefault="00377065" w:rsidP="00377065">
      <w:pPr>
        <w:pStyle w:val="Base"/>
      </w:pPr>
    </w:p>
    <w:p w14:paraId="2177F181" w14:textId="77777777" w:rsidR="00377065" w:rsidRDefault="00377065" w:rsidP="00377065">
      <w:pPr>
        <w:pStyle w:val="SubChapter"/>
      </w:pPr>
      <w:r>
        <w:t>SUBCHAPTER 41C - ENERGY IMPROVEMENT LOAN PROGRAM</w:t>
      </w:r>
    </w:p>
    <w:p w14:paraId="1178B809" w14:textId="77777777" w:rsidR="00377065" w:rsidRDefault="00377065" w:rsidP="00377065">
      <w:pPr>
        <w:pStyle w:val="Base"/>
      </w:pPr>
    </w:p>
    <w:p w14:paraId="5F38E066" w14:textId="77777777" w:rsidR="00377065" w:rsidRDefault="00377065" w:rsidP="00377065">
      <w:pPr>
        <w:pStyle w:val="Section"/>
      </w:pPr>
      <w:r>
        <w:t>SECTION .0100 - GENERAL PROVISIONS</w:t>
      </w:r>
    </w:p>
    <w:p w14:paraId="24058C90" w14:textId="77777777" w:rsidR="00377065" w:rsidRPr="0071594D" w:rsidRDefault="00377065" w:rsidP="00377065">
      <w:pPr>
        <w:pStyle w:val="Base"/>
      </w:pPr>
    </w:p>
    <w:p w14:paraId="03EE2C2F" w14:textId="77777777" w:rsidR="00377065" w:rsidRPr="0071594D" w:rsidRDefault="00377065" w:rsidP="00377065">
      <w:pPr>
        <w:pStyle w:val="Rule"/>
      </w:pPr>
      <w:r w:rsidRPr="0071594D">
        <w:t>01 NCAC 41C .0101</w:t>
      </w:r>
      <w:r w:rsidRPr="0071594D">
        <w:tab/>
        <w:t>DEFINITIONS</w:t>
      </w:r>
    </w:p>
    <w:p w14:paraId="6321BF91" w14:textId="77777777" w:rsidR="00377065" w:rsidRPr="0071594D" w:rsidRDefault="00377065" w:rsidP="00377065">
      <w:pPr>
        <w:pStyle w:val="Paragraph"/>
      </w:pPr>
      <w:r w:rsidRPr="0071594D">
        <w:t xml:space="preserve">For the purposes of this </w:t>
      </w:r>
      <w:r w:rsidRPr="0071594D">
        <w:rPr>
          <w:strike/>
        </w:rPr>
        <w:t>Chapter,</w:t>
      </w:r>
      <w:r w:rsidRPr="0071594D">
        <w:t xml:space="preserve"> </w:t>
      </w:r>
      <w:r w:rsidRPr="0071594D">
        <w:rPr>
          <w:u w:val="single"/>
        </w:rPr>
        <w:t>Subchapter,</w:t>
      </w:r>
      <w:r w:rsidRPr="0071594D">
        <w:t xml:space="preserve"> the following definitions apply:</w:t>
      </w:r>
    </w:p>
    <w:p w14:paraId="20BF1C3B" w14:textId="77777777" w:rsidR="00377065" w:rsidRPr="0071594D" w:rsidRDefault="00377065" w:rsidP="00377065">
      <w:pPr>
        <w:pStyle w:val="Item"/>
        <w:tabs>
          <w:tab w:val="clear" w:pos="1800"/>
        </w:tabs>
      </w:pPr>
      <w:r w:rsidRPr="0071594D">
        <w:t>(1)</w:t>
      </w:r>
      <w:r w:rsidRPr="0071594D">
        <w:tab/>
        <w:t xml:space="preserve">"Allowable </w:t>
      </w:r>
      <w:r w:rsidRPr="0071594D">
        <w:rPr>
          <w:strike/>
        </w:rPr>
        <w:t>Costs,</w:t>
      </w:r>
      <w:r w:rsidRPr="00AA4599">
        <w:t xml:space="preserve"> </w:t>
      </w:r>
      <w:r w:rsidRPr="00AA4599">
        <w:rPr>
          <w:u w:val="single"/>
        </w:rPr>
        <w:t>"</w:t>
      </w:r>
      <w:r w:rsidRPr="0071594D">
        <w:rPr>
          <w:u w:val="single"/>
        </w:rPr>
        <w:t>Costs" means</w:t>
      </w:r>
      <w:r w:rsidRPr="0071594D">
        <w:t xml:space="preserve"> origination cost, </w:t>
      </w:r>
      <w:proofErr w:type="spellStart"/>
      <w:r w:rsidRPr="0071594D">
        <w:rPr>
          <w:strike/>
        </w:rPr>
        <w:t>up front</w:t>
      </w:r>
      <w:proofErr w:type="spellEnd"/>
      <w:r w:rsidRPr="0071594D">
        <w:rPr>
          <w:strike/>
        </w:rPr>
        <w:t xml:space="preserve"> cost,</w:t>
      </w:r>
      <w:r w:rsidRPr="0071594D">
        <w:t xml:space="preserve"> letter of credit fee (first year), engineering design fee, and implementation of </w:t>
      </w:r>
      <w:r w:rsidRPr="0071594D">
        <w:rPr>
          <w:u w:val="single"/>
        </w:rPr>
        <w:t>an</w:t>
      </w:r>
      <w:r w:rsidRPr="0071594D">
        <w:t xml:space="preserve"> eligible energy conservation measure.</w:t>
      </w:r>
      <w:r>
        <w:t xml:space="preserve"> </w:t>
      </w:r>
      <w:r w:rsidRPr="0071594D">
        <w:t xml:space="preserve">All allowable costs to be included in the loan </w:t>
      </w:r>
      <w:r w:rsidRPr="0071594D">
        <w:rPr>
          <w:strike/>
        </w:rPr>
        <w:t>must</w:t>
      </w:r>
      <w:r w:rsidRPr="0071594D">
        <w:t xml:space="preserve"> </w:t>
      </w:r>
      <w:r w:rsidRPr="0071594D">
        <w:rPr>
          <w:u w:val="single"/>
        </w:rPr>
        <w:t>shall</w:t>
      </w:r>
      <w:r w:rsidRPr="0071594D">
        <w:t xml:space="preserve"> be incurred after the execution date of the Letter of </w:t>
      </w:r>
      <w:r w:rsidRPr="0071594D">
        <w:rPr>
          <w:strike/>
        </w:rPr>
        <w:t>Intent;</w:t>
      </w:r>
      <w:r w:rsidRPr="0071594D">
        <w:t xml:space="preserve"> </w:t>
      </w:r>
      <w:r w:rsidRPr="0071594D">
        <w:rPr>
          <w:u w:val="single"/>
        </w:rPr>
        <w:t>Intent.</w:t>
      </w:r>
    </w:p>
    <w:p w14:paraId="5EAAD541" w14:textId="77777777" w:rsidR="00377065" w:rsidRPr="0071594D" w:rsidRDefault="00377065" w:rsidP="00377065">
      <w:pPr>
        <w:pStyle w:val="Item"/>
        <w:tabs>
          <w:tab w:val="clear" w:pos="1800"/>
        </w:tabs>
      </w:pPr>
      <w:r w:rsidRPr="0071594D">
        <w:t>(2)</w:t>
      </w:r>
      <w:r w:rsidRPr="0071594D">
        <w:tab/>
      </w:r>
      <w:r w:rsidRPr="0071594D">
        <w:rPr>
          <w:strike/>
        </w:rPr>
        <w:t>"Applicant</w:t>
      </w:r>
      <w:r w:rsidRPr="00880682">
        <w:rPr>
          <w:strike/>
        </w:rPr>
        <w:t>,"</w:t>
      </w:r>
      <w:r>
        <w:t xml:space="preserve"> </w:t>
      </w:r>
      <w:r w:rsidRPr="009D6EB7">
        <w:rPr>
          <w:u w:val="single"/>
        </w:rPr>
        <w:t>"</w:t>
      </w:r>
      <w:r w:rsidRPr="0071594D">
        <w:rPr>
          <w:u w:val="single"/>
        </w:rPr>
        <w:t>Applicant" means</w:t>
      </w:r>
      <w:r w:rsidRPr="0071594D">
        <w:t xml:space="preserve"> any commercial or industrial </w:t>
      </w:r>
      <w:r w:rsidRPr="0071594D">
        <w:rPr>
          <w:strike/>
        </w:rPr>
        <w:t>business</w:t>
      </w:r>
      <w:r w:rsidRPr="0071594D">
        <w:t xml:space="preserve"> </w:t>
      </w:r>
      <w:proofErr w:type="spellStart"/>
      <w:r w:rsidRPr="0071594D">
        <w:rPr>
          <w:u w:val="single"/>
        </w:rPr>
        <w:t>business</w:t>
      </w:r>
      <w:proofErr w:type="spellEnd"/>
      <w:r w:rsidRPr="0071594D">
        <w:rPr>
          <w:u w:val="single"/>
        </w:rPr>
        <w:t xml:space="preserve">, nonprofit institution, local government entity, </w:t>
      </w:r>
      <w:r w:rsidRPr="0071594D">
        <w:rPr>
          <w:u w:val="single"/>
        </w:rPr>
        <w:lastRenderedPageBreak/>
        <w:t>or resident</w:t>
      </w:r>
      <w:r w:rsidRPr="0071594D">
        <w:t xml:space="preserve"> applying for a loan under the </w:t>
      </w:r>
      <w:r w:rsidRPr="0071594D">
        <w:rPr>
          <w:strike/>
        </w:rPr>
        <w:t>Program;</w:t>
      </w:r>
      <w:r w:rsidRPr="0071594D">
        <w:t xml:space="preserve"> </w:t>
      </w:r>
      <w:r w:rsidRPr="0071594D">
        <w:rPr>
          <w:u w:val="single"/>
        </w:rPr>
        <w:t>Program.</w:t>
      </w:r>
    </w:p>
    <w:p w14:paraId="5AC405F0" w14:textId="77777777" w:rsidR="00377065" w:rsidRPr="0071594D" w:rsidRDefault="00377065" w:rsidP="00377065">
      <w:pPr>
        <w:pStyle w:val="Item"/>
        <w:tabs>
          <w:tab w:val="clear" w:pos="1800"/>
        </w:tabs>
      </w:pPr>
      <w:r w:rsidRPr="0071594D">
        <w:t>(3)</w:t>
      </w:r>
      <w:r w:rsidRPr="0071594D">
        <w:tab/>
      </w:r>
      <w:r w:rsidRPr="0071594D">
        <w:rPr>
          <w:strike/>
        </w:rPr>
        <w:t>"Btu,"</w:t>
      </w:r>
      <w:r w:rsidRPr="0071594D">
        <w:t xml:space="preserve"> </w:t>
      </w:r>
      <w:r w:rsidRPr="0071594D">
        <w:rPr>
          <w:u w:val="single"/>
        </w:rPr>
        <w:t>"Btu" means</w:t>
      </w:r>
      <w:r w:rsidRPr="0071594D">
        <w:t xml:space="preserve"> British thermal unit; the amount of heat required to raise the temperature of one pound of water one degree Fahrenheit at or near 39.2 degrees </w:t>
      </w:r>
      <w:r w:rsidRPr="0071594D">
        <w:rPr>
          <w:strike/>
        </w:rPr>
        <w:t>F;</w:t>
      </w:r>
      <w:r w:rsidRPr="0071594D">
        <w:t xml:space="preserve"> </w:t>
      </w:r>
      <w:r w:rsidRPr="0071594D">
        <w:rPr>
          <w:u w:val="single"/>
        </w:rPr>
        <w:t>F.</w:t>
      </w:r>
    </w:p>
    <w:p w14:paraId="2D24B489" w14:textId="77777777" w:rsidR="00377065" w:rsidRPr="0071594D" w:rsidRDefault="00377065" w:rsidP="00377065">
      <w:pPr>
        <w:pStyle w:val="Item"/>
        <w:tabs>
          <w:tab w:val="clear" w:pos="1800"/>
        </w:tabs>
      </w:pPr>
      <w:r w:rsidRPr="0071594D">
        <w:t>(4)</w:t>
      </w:r>
      <w:r w:rsidRPr="0071594D">
        <w:tab/>
      </w:r>
      <w:r w:rsidRPr="0071594D">
        <w:rPr>
          <w:strike/>
        </w:rPr>
        <w:t>"Btu/sq. ft/yr.,"</w:t>
      </w:r>
      <w:r w:rsidRPr="0071594D">
        <w:t xml:space="preserve"> </w:t>
      </w:r>
      <w:r w:rsidRPr="0071594D">
        <w:rPr>
          <w:u w:val="single"/>
        </w:rPr>
        <w:t>"Btu/sq. ft./yr." means</w:t>
      </w:r>
      <w:r w:rsidRPr="0071594D">
        <w:t xml:space="preserve"> Btu per square foot per year; an index of building energy use, calculated by dividing the total annual energy use of a building by its square foot </w:t>
      </w:r>
      <w:r w:rsidRPr="0071594D">
        <w:rPr>
          <w:strike/>
        </w:rPr>
        <w:t>area;</w:t>
      </w:r>
      <w:r w:rsidRPr="0071594D">
        <w:t xml:space="preserve"> </w:t>
      </w:r>
      <w:r w:rsidRPr="0071594D">
        <w:rPr>
          <w:u w:val="single"/>
        </w:rPr>
        <w:t>area.</w:t>
      </w:r>
    </w:p>
    <w:p w14:paraId="742EB845" w14:textId="77777777" w:rsidR="00377065" w:rsidRPr="0071594D" w:rsidRDefault="00377065" w:rsidP="00377065">
      <w:pPr>
        <w:pStyle w:val="Item"/>
        <w:tabs>
          <w:tab w:val="clear" w:pos="1800"/>
        </w:tabs>
      </w:pPr>
      <w:r w:rsidRPr="0071594D">
        <w:t>(5)</w:t>
      </w:r>
      <w:r w:rsidRPr="0071594D">
        <w:tab/>
        <w:t xml:space="preserve">"Commercial or industrial </w:t>
      </w:r>
      <w:r w:rsidRPr="0071594D">
        <w:rPr>
          <w:strike/>
        </w:rPr>
        <w:t>business,"</w:t>
      </w:r>
      <w:r w:rsidRPr="0071594D">
        <w:t xml:space="preserve"> </w:t>
      </w:r>
      <w:r w:rsidRPr="0071594D">
        <w:rPr>
          <w:u w:val="single"/>
        </w:rPr>
        <w:t>business" means</w:t>
      </w:r>
      <w:r w:rsidRPr="0071594D">
        <w:t xml:space="preserve"> a commercial or industrial concern </w:t>
      </w:r>
      <w:r w:rsidRPr="0071594D">
        <w:rPr>
          <w:strike/>
        </w:rPr>
        <w:t>which</w:t>
      </w:r>
      <w:r w:rsidRPr="0071594D">
        <w:t xml:space="preserve"> </w:t>
      </w:r>
      <w:r w:rsidRPr="0071594D">
        <w:rPr>
          <w:u w:val="single"/>
        </w:rPr>
        <w:t>that</w:t>
      </w:r>
      <w:r w:rsidRPr="0071594D">
        <w:t xml:space="preserve"> provides goods or services for profit from a location in North Carolina.</w:t>
      </w:r>
    </w:p>
    <w:p w14:paraId="3F601A5D" w14:textId="77777777" w:rsidR="00377065" w:rsidRPr="0071594D" w:rsidRDefault="00377065" w:rsidP="00377065">
      <w:pPr>
        <w:pStyle w:val="Item"/>
        <w:tabs>
          <w:tab w:val="clear" w:pos="1800"/>
        </w:tabs>
      </w:pPr>
      <w:r w:rsidRPr="0071594D">
        <w:rPr>
          <w:u w:val="single"/>
        </w:rPr>
        <w:t>(6)</w:t>
      </w:r>
      <w:r w:rsidRPr="0071594D">
        <w:tab/>
      </w:r>
      <w:r w:rsidRPr="0071594D">
        <w:rPr>
          <w:u w:val="single"/>
        </w:rPr>
        <w:t>"Commercially available" means available to the general public and does not include experimental or research-related technologies.</w:t>
      </w:r>
    </w:p>
    <w:p w14:paraId="64E03FD1" w14:textId="77777777" w:rsidR="00377065" w:rsidRPr="0071594D" w:rsidRDefault="00377065" w:rsidP="00377065">
      <w:pPr>
        <w:pStyle w:val="Item"/>
        <w:tabs>
          <w:tab w:val="clear" w:pos="1800"/>
        </w:tabs>
      </w:pPr>
      <w:r w:rsidRPr="0071594D">
        <w:rPr>
          <w:strike/>
        </w:rPr>
        <w:t>(6)</w:t>
      </w:r>
      <w:r w:rsidRPr="0071594D">
        <w:rPr>
          <w:u w:val="single"/>
        </w:rPr>
        <w:t>(7)</w:t>
      </w:r>
      <w:r w:rsidRPr="0071594D">
        <w:tab/>
        <w:t xml:space="preserve">"Credit </w:t>
      </w:r>
      <w:r w:rsidRPr="0071594D">
        <w:rPr>
          <w:strike/>
        </w:rPr>
        <w:t>worthiness",</w:t>
      </w:r>
      <w:r w:rsidRPr="0071594D">
        <w:t xml:space="preserve"> </w:t>
      </w:r>
      <w:r w:rsidRPr="0071594D">
        <w:rPr>
          <w:u w:val="single"/>
        </w:rPr>
        <w:t>worthiness" means</w:t>
      </w:r>
      <w:r w:rsidRPr="0071594D">
        <w:t xml:space="preserve"> ability of applicant to meet lending institution's standard lending </w:t>
      </w:r>
      <w:r w:rsidRPr="0071594D">
        <w:rPr>
          <w:strike/>
        </w:rPr>
        <w:t>criteria;</w:t>
      </w:r>
      <w:r w:rsidRPr="0071594D">
        <w:t xml:space="preserve"> </w:t>
      </w:r>
      <w:r w:rsidRPr="0071594D">
        <w:rPr>
          <w:u w:val="single"/>
        </w:rPr>
        <w:t>criteria;</w:t>
      </w:r>
    </w:p>
    <w:p w14:paraId="09FD338F" w14:textId="77777777" w:rsidR="00377065" w:rsidRPr="0071594D" w:rsidRDefault="00377065" w:rsidP="00377065">
      <w:pPr>
        <w:pStyle w:val="Item"/>
        <w:tabs>
          <w:tab w:val="clear" w:pos="1800"/>
        </w:tabs>
      </w:pPr>
      <w:r w:rsidRPr="0071594D">
        <w:rPr>
          <w:strike/>
        </w:rPr>
        <w:t>(7)</w:t>
      </w:r>
      <w:r w:rsidRPr="0071594D">
        <w:tab/>
      </w:r>
      <w:r w:rsidRPr="0071594D">
        <w:rPr>
          <w:strike/>
        </w:rPr>
        <w:t>"DOA Fiscal Department," the Fiscal Management Department, N. C. Department of Administration;</w:t>
      </w:r>
    </w:p>
    <w:p w14:paraId="51AFA760" w14:textId="77777777" w:rsidR="00377065" w:rsidRPr="0071594D" w:rsidRDefault="00377065" w:rsidP="00377065">
      <w:pPr>
        <w:pStyle w:val="Item"/>
        <w:tabs>
          <w:tab w:val="clear" w:pos="1800"/>
        </w:tabs>
      </w:pPr>
      <w:r w:rsidRPr="0071594D">
        <w:t>(8)</w:t>
      </w:r>
      <w:r w:rsidRPr="0071594D">
        <w:tab/>
        <w:t xml:space="preserve">"Energy conservation </w:t>
      </w:r>
      <w:r w:rsidRPr="0071594D">
        <w:rPr>
          <w:strike/>
        </w:rPr>
        <w:t>measure,"</w:t>
      </w:r>
      <w:r w:rsidRPr="0071594D">
        <w:t xml:space="preserve"> </w:t>
      </w:r>
      <w:r w:rsidRPr="0071594D">
        <w:rPr>
          <w:u w:val="single"/>
        </w:rPr>
        <w:t>measure" means</w:t>
      </w:r>
      <w:r w:rsidRPr="0071594D">
        <w:t xml:space="preserve"> a commercially available energy efficient device, technique or technology, designed to reduce energy consumption, peak demand, or </w:t>
      </w:r>
      <w:r w:rsidRPr="0071594D">
        <w:rPr>
          <w:strike/>
        </w:rPr>
        <w:t>as</w:t>
      </w:r>
      <w:r w:rsidRPr="0071594D">
        <w:t xml:space="preserve"> utility costs at an existing or proposed commercial or industrial </w:t>
      </w:r>
      <w:r w:rsidRPr="0071594D">
        <w:rPr>
          <w:strike/>
        </w:rPr>
        <w:t>business;</w:t>
      </w:r>
      <w:r w:rsidRPr="0071594D">
        <w:t xml:space="preserve"> </w:t>
      </w:r>
      <w:r w:rsidRPr="0071594D">
        <w:rPr>
          <w:u w:val="single"/>
        </w:rPr>
        <w:t>business, nonprofit institution, local government entity, or residence.</w:t>
      </w:r>
    </w:p>
    <w:p w14:paraId="5AB4F114" w14:textId="77777777" w:rsidR="00377065" w:rsidRPr="0071594D" w:rsidRDefault="00377065" w:rsidP="00377065">
      <w:pPr>
        <w:pStyle w:val="Item"/>
        <w:tabs>
          <w:tab w:val="clear" w:pos="1800"/>
        </w:tabs>
      </w:pPr>
      <w:r w:rsidRPr="0071594D">
        <w:rPr>
          <w:u w:val="single"/>
        </w:rPr>
        <w:t>(9)</w:t>
      </w:r>
      <w:r w:rsidRPr="0071594D">
        <w:tab/>
      </w:r>
      <w:r w:rsidRPr="0071594D">
        <w:rPr>
          <w:u w:val="single"/>
        </w:rPr>
        <w:t>"Financial Services Division" means the Fiscal Management Department, within the N.C. Department of Environmental Quality.</w:t>
      </w:r>
    </w:p>
    <w:p w14:paraId="6A9178FC" w14:textId="77777777" w:rsidR="00377065" w:rsidRPr="0071594D" w:rsidRDefault="00377065" w:rsidP="00377065">
      <w:pPr>
        <w:pStyle w:val="Item"/>
        <w:tabs>
          <w:tab w:val="clear" w:pos="1800"/>
        </w:tabs>
      </w:pPr>
      <w:r w:rsidRPr="0071594D">
        <w:rPr>
          <w:strike/>
        </w:rPr>
        <w:t>(9)</w:t>
      </w:r>
      <w:r w:rsidRPr="0071594D">
        <w:rPr>
          <w:u w:val="single"/>
        </w:rPr>
        <w:t>(10)</w:t>
      </w:r>
      <w:r w:rsidRPr="0071594D">
        <w:tab/>
        <w:t xml:space="preserve">"Letter of </w:t>
      </w:r>
      <w:r w:rsidRPr="0071594D">
        <w:rPr>
          <w:strike/>
        </w:rPr>
        <w:t>Intent,"</w:t>
      </w:r>
      <w:r w:rsidRPr="0071594D">
        <w:t xml:space="preserve"> </w:t>
      </w:r>
      <w:r w:rsidRPr="0071594D">
        <w:rPr>
          <w:u w:val="single"/>
        </w:rPr>
        <w:t>Intent" means</w:t>
      </w:r>
      <w:r w:rsidRPr="0071594D">
        <w:t xml:space="preserve"> written notification of the </w:t>
      </w:r>
      <w:r w:rsidRPr="0071594D">
        <w:rPr>
          <w:strike/>
        </w:rPr>
        <w:t>intent of the</w:t>
      </w:r>
      <w:r w:rsidRPr="0071594D">
        <w:t xml:space="preserve"> </w:t>
      </w:r>
      <w:r w:rsidRPr="0071594D">
        <w:rPr>
          <w:u w:val="single"/>
        </w:rPr>
        <w:t>Department of Environmental Quality's intent</w:t>
      </w:r>
      <w:r w:rsidRPr="0071594D">
        <w:t xml:space="preserve"> to originate the </w:t>
      </w:r>
      <w:r w:rsidRPr="0071594D">
        <w:rPr>
          <w:strike/>
        </w:rPr>
        <w:t>Loan,</w:t>
      </w:r>
      <w:r w:rsidRPr="0071594D">
        <w:t xml:space="preserve"> </w:t>
      </w:r>
      <w:r w:rsidRPr="0071594D">
        <w:rPr>
          <w:u w:val="single"/>
        </w:rPr>
        <w:t>loan,</w:t>
      </w:r>
      <w:r w:rsidRPr="0071594D">
        <w:t xml:space="preserve"> subject to the conditions and limitations of the </w:t>
      </w:r>
      <w:r w:rsidRPr="0071594D">
        <w:rPr>
          <w:strike/>
        </w:rPr>
        <w:t>Program;</w:t>
      </w:r>
      <w:r w:rsidRPr="0071594D">
        <w:t xml:space="preserve"> </w:t>
      </w:r>
      <w:r w:rsidRPr="0071594D">
        <w:rPr>
          <w:u w:val="single"/>
        </w:rPr>
        <w:t>Energy Improvement Loan Program.</w:t>
      </w:r>
    </w:p>
    <w:p w14:paraId="69DB4AE3" w14:textId="77777777" w:rsidR="00377065" w:rsidRPr="0071594D" w:rsidRDefault="00377065" w:rsidP="00377065">
      <w:pPr>
        <w:pStyle w:val="Item"/>
        <w:tabs>
          <w:tab w:val="clear" w:pos="1800"/>
        </w:tabs>
      </w:pPr>
      <w:r w:rsidRPr="0071594D">
        <w:rPr>
          <w:strike/>
        </w:rPr>
        <w:t>(10)</w:t>
      </w:r>
      <w:r w:rsidRPr="0071594D">
        <w:rPr>
          <w:u w:val="single"/>
        </w:rPr>
        <w:t>(11)</w:t>
      </w:r>
      <w:r w:rsidRPr="0071594D">
        <w:tab/>
      </w:r>
      <w:r w:rsidRPr="0071594D">
        <w:rPr>
          <w:strike/>
        </w:rPr>
        <w:t>"Payback,"</w:t>
      </w:r>
      <w:r w:rsidRPr="0071594D">
        <w:t xml:space="preserve"> </w:t>
      </w:r>
      <w:r w:rsidRPr="0071594D">
        <w:rPr>
          <w:u w:val="single"/>
        </w:rPr>
        <w:t>"Payback" means</w:t>
      </w:r>
      <w:r w:rsidRPr="0071594D">
        <w:t xml:space="preserve"> the total energy conservation measure costs (including installation, equipment and engineering design) divided by the </w:t>
      </w:r>
      <w:r w:rsidRPr="0071594D">
        <w:rPr>
          <w:u w:val="single"/>
        </w:rPr>
        <w:t>total</w:t>
      </w:r>
      <w:r w:rsidRPr="0071594D">
        <w:t xml:space="preserve"> annual estimated utility cost </w:t>
      </w:r>
      <w:r w:rsidRPr="0071594D">
        <w:rPr>
          <w:strike/>
        </w:rPr>
        <w:t>savings;</w:t>
      </w:r>
      <w:r w:rsidRPr="0071594D">
        <w:t xml:space="preserve"> </w:t>
      </w:r>
      <w:r w:rsidRPr="0071594D">
        <w:rPr>
          <w:u w:val="single"/>
        </w:rPr>
        <w:t>savings for a period of years.</w:t>
      </w:r>
    </w:p>
    <w:p w14:paraId="1CD4E386" w14:textId="77777777" w:rsidR="00377065" w:rsidRPr="0071594D" w:rsidRDefault="00377065" w:rsidP="00377065">
      <w:pPr>
        <w:pStyle w:val="Item"/>
        <w:tabs>
          <w:tab w:val="clear" w:pos="1800"/>
        </w:tabs>
      </w:pPr>
      <w:r w:rsidRPr="0071594D">
        <w:rPr>
          <w:strike/>
        </w:rPr>
        <w:t>(11)</w:t>
      </w:r>
      <w:r w:rsidRPr="0071594D">
        <w:rPr>
          <w:u w:val="single"/>
        </w:rPr>
        <w:t>(12)</w:t>
      </w:r>
      <w:r w:rsidRPr="0071594D">
        <w:tab/>
      </w:r>
      <w:r w:rsidRPr="0071594D">
        <w:rPr>
          <w:strike/>
        </w:rPr>
        <w:t>"Program,"</w:t>
      </w:r>
      <w:r w:rsidRPr="0071594D">
        <w:t xml:space="preserve"> </w:t>
      </w:r>
      <w:r w:rsidRPr="0071594D">
        <w:rPr>
          <w:u w:val="single"/>
        </w:rPr>
        <w:t>"Program" means</w:t>
      </w:r>
      <w:r w:rsidRPr="0071594D">
        <w:t xml:space="preserve"> the Energy Improvement Loan </w:t>
      </w:r>
      <w:r w:rsidRPr="0071594D">
        <w:rPr>
          <w:strike/>
        </w:rPr>
        <w:t>Program;</w:t>
      </w:r>
      <w:r w:rsidRPr="0071594D">
        <w:t xml:space="preserve"> </w:t>
      </w:r>
      <w:r w:rsidRPr="0071594D">
        <w:rPr>
          <w:u w:val="single"/>
        </w:rPr>
        <w:t>Program.</w:t>
      </w:r>
    </w:p>
    <w:p w14:paraId="2E29453A" w14:textId="77777777" w:rsidR="00377065" w:rsidRPr="0071594D" w:rsidRDefault="00377065" w:rsidP="00377065">
      <w:pPr>
        <w:pStyle w:val="Item"/>
        <w:tabs>
          <w:tab w:val="clear" w:pos="1800"/>
        </w:tabs>
      </w:pPr>
      <w:r w:rsidRPr="0071594D">
        <w:rPr>
          <w:strike/>
        </w:rPr>
        <w:t>(12)</w:t>
      </w:r>
      <w:r w:rsidRPr="0071594D">
        <w:rPr>
          <w:u w:val="single"/>
        </w:rPr>
        <w:t>(13)</w:t>
      </w:r>
      <w:r w:rsidRPr="0071594D">
        <w:tab/>
        <w:t xml:space="preserve">"Recycling </w:t>
      </w:r>
      <w:r w:rsidRPr="0071594D">
        <w:rPr>
          <w:strike/>
        </w:rPr>
        <w:t>Projects,"</w:t>
      </w:r>
      <w:r w:rsidRPr="0071594D">
        <w:t xml:space="preserve"> </w:t>
      </w:r>
      <w:r w:rsidRPr="0071594D">
        <w:rPr>
          <w:u w:val="single"/>
        </w:rPr>
        <w:t>Projects" means</w:t>
      </w:r>
      <w:r w:rsidRPr="0071594D">
        <w:t xml:space="preserve"> projects which extract and reprocess energy, water and materials for reuse in buildings, transportation systems, environmental management, consumer </w:t>
      </w:r>
      <w:r w:rsidRPr="0071594D">
        <w:rPr>
          <w:strike/>
        </w:rPr>
        <w:t>products and/or outreach;</w:t>
      </w:r>
      <w:r w:rsidRPr="0071594D">
        <w:t xml:space="preserve"> </w:t>
      </w:r>
      <w:r w:rsidRPr="0071594D">
        <w:rPr>
          <w:u w:val="single"/>
        </w:rPr>
        <w:t>products, or outreach.</w:t>
      </w:r>
    </w:p>
    <w:p w14:paraId="005188BB" w14:textId="77777777" w:rsidR="00377065" w:rsidRPr="0071594D" w:rsidRDefault="00377065" w:rsidP="00377065">
      <w:pPr>
        <w:pStyle w:val="Item"/>
        <w:tabs>
          <w:tab w:val="clear" w:pos="1800"/>
        </w:tabs>
      </w:pPr>
      <w:r w:rsidRPr="0071594D">
        <w:rPr>
          <w:strike/>
        </w:rPr>
        <w:t>(13)</w:t>
      </w:r>
      <w:r w:rsidRPr="0071594D">
        <w:rPr>
          <w:u w:val="single"/>
        </w:rPr>
        <w:t>(14)</w:t>
      </w:r>
      <w:r w:rsidRPr="0071594D">
        <w:tab/>
      </w:r>
      <w:r w:rsidRPr="0071594D">
        <w:rPr>
          <w:strike/>
        </w:rPr>
        <w:t>"Renewables,"</w:t>
      </w:r>
      <w:r w:rsidRPr="0071594D">
        <w:t xml:space="preserve"> </w:t>
      </w:r>
      <w:r w:rsidRPr="0071594D">
        <w:rPr>
          <w:u w:val="single"/>
        </w:rPr>
        <w:t>"Renewable" means</w:t>
      </w:r>
      <w:r w:rsidRPr="0071594D">
        <w:t xml:space="preserve"> solar, wind, </w:t>
      </w:r>
      <w:r w:rsidRPr="0071594D">
        <w:rPr>
          <w:strike/>
        </w:rPr>
        <w:t>biomass</w:t>
      </w:r>
      <w:r w:rsidRPr="0071594D">
        <w:t xml:space="preserve"> </w:t>
      </w:r>
      <w:proofErr w:type="spellStart"/>
      <w:r w:rsidRPr="0071594D">
        <w:rPr>
          <w:u w:val="single"/>
        </w:rPr>
        <w:t>biomass</w:t>
      </w:r>
      <w:proofErr w:type="spellEnd"/>
      <w:r w:rsidRPr="0071594D">
        <w:rPr>
          <w:u w:val="single"/>
        </w:rPr>
        <w:t>,</w:t>
      </w:r>
      <w:r w:rsidRPr="0071594D">
        <w:t xml:space="preserve"> or hydropower </w:t>
      </w:r>
      <w:r w:rsidRPr="0071594D">
        <w:rPr>
          <w:strike/>
        </w:rPr>
        <w:t>resources;</w:t>
      </w:r>
      <w:r w:rsidRPr="0071594D">
        <w:t xml:space="preserve"> </w:t>
      </w:r>
      <w:r w:rsidRPr="0071594D">
        <w:rPr>
          <w:u w:val="single"/>
        </w:rPr>
        <w:t>resources.</w:t>
      </w:r>
    </w:p>
    <w:p w14:paraId="52F72C6C" w14:textId="77777777" w:rsidR="00377065" w:rsidRPr="0071594D" w:rsidRDefault="00377065" w:rsidP="00377065">
      <w:pPr>
        <w:pStyle w:val="Item"/>
        <w:tabs>
          <w:tab w:val="clear" w:pos="1800"/>
        </w:tabs>
      </w:pPr>
      <w:r w:rsidRPr="0071594D">
        <w:rPr>
          <w:strike/>
        </w:rPr>
        <w:t>(14)</w:t>
      </w:r>
      <w:r w:rsidRPr="0071594D">
        <w:rPr>
          <w:u w:val="single"/>
        </w:rPr>
        <w:t>(15)</w:t>
      </w:r>
      <w:r w:rsidRPr="0071594D">
        <w:tab/>
        <w:t xml:space="preserve">"Repayment </w:t>
      </w:r>
      <w:r w:rsidRPr="0071594D">
        <w:rPr>
          <w:strike/>
        </w:rPr>
        <w:t>Schedule,"</w:t>
      </w:r>
      <w:r w:rsidRPr="0071594D">
        <w:t xml:space="preserve"> </w:t>
      </w:r>
      <w:r w:rsidRPr="0071594D">
        <w:rPr>
          <w:u w:val="single"/>
        </w:rPr>
        <w:t>Schedule" means</w:t>
      </w:r>
      <w:r w:rsidRPr="0071594D">
        <w:t xml:space="preserve"> a schedule of periodic payments based upon </w:t>
      </w:r>
      <w:r w:rsidRPr="0071594D">
        <w:rPr>
          <w:strike/>
        </w:rPr>
        <w:t>simple</w:t>
      </w:r>
      <w:r w:rsidRPr="0071594D">
        <w:t xml:space="preserve"> payback as projected in the Technical Analysis rounded to the next quarter. Prepayments shall reduce the term of the loan with periodic payments remaining </w:t>
      </w:r>
      <w:r w:rsidRPr="0071594D">
        <w:rPr>
          <w:strike/>
        </w:rPr>
        <w:t>unchanged;</w:t>
      </w:r>
      <w:r w:rsidRPr="0071594D">
        <w:t xml:space="preserve"> </w:t>
      </w:r>
      <w:r w:rsidRPr="0071594D">
        <w:rPr>
          <w:u w:val="single"/>
        </w:rPr>
        <w:t>unchanged.</w:t>
      </w:r>
    </w:p>
    <w:p w14:paraId="6F7017CE" w14:textId="77777777" w:rsidR="00377065" w:rsidRPr="0071594D" w:rsidRDefault="00377065" w:rsidP="00377065">
      <w:pPr>
        <w:pStyle w:val="Item"/>
        <w:tabs>
          <w:tab w:val="clear" w:pos="1800"/>
        </w:tabs>
      </w:pPr>
      <w:r w:rsidRPr="0071594D">
        <w:rPr>
          <w:strike/>
        </w:rPr>
        <w:t>(15)</w:t>
      </w:r>
      <w:r w:rsidRPr="0071594D">
        <w:rPr>
          <w:u w:val="single"/>
        </w:rPr>
        <w:t>(16)</w:t>
      </w:r>
      <w:r w:rsidRPr="0071594D">
        <w:tab/>
        <w:t xml:space="preserve">"State Energy Office" </w:t>
      </w:r>
      <w:r w:rsidRPr="0071594D">
        <w:rPr>
          <w:u w:val="single"/>
        </w:rPr>
        <w:t>means</w:t>
      </w:r>
      <w:r w:rsidRPr="0071594D">
        <w:t xml:space="preserve">, the State Energy Office, </w:t>
      </w:r>
      <w:r w:rsidRPr="0071594D">
        <w:rPr>
          <w:u w:val="single"/>
        </w:rPr>
        <w:t>Division of Energy, within the</w:t>
      </w:r>
      <w:r w:rsidRPr="0071594D">
        <w:t xml:space="preserve"> N. C. Department of </w:t>
      </w:r>
      <w:r w:rsidRPr="0071594D">
        <w:rPr>
          <w:strike/>
        </w:rPr>
        <w:t>Administration;</w:t>
      </w:r>
      <w:r w:rsidRPr="0071594D">
        <w:t xml:space="preserve"> </w:t>
      </w:r>
      <w:r w:rsidRPr="0071594D">
        <w:rPr>
          <w:u w:val="single"/>
        </w:rPr>
        <w:t>Environmental Quality.</w:t>
      </w:r>
    </w:p>
    <w:p w14:paraId="3A4E29A1" w14:textId="77777777" w:rsidR="00377065" w:rsidRPr="0071594D" w:rsidRDefault="00377065" w:rsidP="00377065">
      <w:pPr>
        <w:pStyle w:val="Item"/>
        <w:tabs>
          <w:tab w:val="clear" w:pos="1800"/>
        </w:tabs>
      </w:pPr>
      <w:r w:rsidRPr="0071594D">
        <w:rPr>
          <w:strike/>
        </w:rPr>
        <w:t>(16)</w:t>
      </w:r>
      <w:r w:rsidRPr="0071594D">
        <w:rPr>
          <w:u w:val="single"/>
        </w:rPr>
        <w:t>(17)</w:t>
      </w:r>
      <w:r w:rsidRPr="0071594D">
        <w:tab/>
        <w:t xml:space="preserve">"Technical Analysis </w:t>
      </w:r>
      <w:r w:rsidRPr="0071594D">
        <w:rPr>
          <w:strike/>
        </w:rPr>
        <w:t>("TA")",</w:t>
      </w:r>
      <w:r w:rsidRPr="0071594D">
        <w:t xml:space="preserve"> </w:t>
      </w:r>
      <w:r w:rsidRPr="0071594D">
        <w:rPr>
          <w:u w:val="single"/>
        </w:rPr>
        <w:t>("TA")" means</w:t>
      </w:r>
      <w:r w:rsidRPr="0071594D">
        <w:t xml:space="preserve"> a report </w:t>
      </w:r>
      <w:r w:rsidRPr="0071594D">
        <w:rPr>
          <w:strike/>
        </w:rPr>
        <w:t>that identifies and analyzes</w:t>
      </w:r>
      <w:r w:rsidRPr="0071594D">
        <w:t xml:space="preserve"> </w:t>
      </w:r>
      <w:r w:rsidRPr="0071594D">
        <w:rPr>
          <w:u w:val="single"/>
        </w:rPr>
        <w:t>identifying and analyzing the</w:t>
      </w:r>
      <w:r w:rsidRPr="0071594D">
        <w:t xml:space="preserve"> cost</w:t>
      </w:r>
      <w:r w:rsidRPr="0071594D">
        <w:noBreakHyphen/>
        <w:t xml:space="preserve">effective capital energy conservation improvements that the applicant wishes to implement. </w:t>
      </w:r>
      <w:r w:rsidRPr="0071594D">
        <w:rPr>
          <w:strike/>
        </w:rPr>
        <w:t>The Technical Analysis need address only the specific energy conservation measures for which the loan is being requested.</w:t>
      </w:r>
      <w:r>
        <w:rPr>
          <w:strike/>
        </w:rPr>
        <w:t xml:space="preserve"> </w:t>
      </w:r>
      <w:r w:rsidRPr="0071594D">
        <w:rPr>
          <w:strike/>
        </w:rPr>
        <w:t>Each energy conservation measure analyzed shall be the subject of a single recommendation incorporating technical and economic analyses of the measure, considering building, process and equipment characteristics and energy use patterns pertinent to the improvement.</w:t>
      </w:r>
      <w:r>
        <w:rPr>
          <w:strike/>
        </w:rPr>
        <w:t xml:space="preserve"> </w:t>
      </w:r>
      <w:r w:rsidRPr="0071594D">
        <w:rPr>
          <w:strike/>
        </w:rPr>
        <w:t>The Technical Analysis must shall include the estimated cost of the implementation, a construction schedule, and expected energy savings;</w:t>
      </w:r>
    </w:p>
    <w:p w14:paraId="639FDFA0" w14:textId="77777777" w:rsidR="00377065" w:rsidRPr="0071594D" w:rsidRDefault="00377065" w:rsidP="00377065">
      <w:pPr>
        <w:pStyle w:val="Item"/>
        <w:tabs>
          <w:tab w:val="clear" w:pos="1800"/>
        </w:tabs>
      </w:pPr>
      <w:r w:rsidRPr="0071594D">
        <w:rPr>
          <w:strike/>
        </w:rPr>
        <w:t>(17)</w:t>
      </w:r>
      <w:r w:rsidRPr="0071594D">
        <w:rPr>
          <w:u w:val="single"/>
        </w:rPr>
        <w:t>(18)</w:t>
      </w:r>
      <w:r w:rsidRPr="0071594D">
        <w:tab/>
        <w:t xml:space="preserve">"Technical </w:t>
      </w:r>
      <w:r w:rsidRPr="0071594D">
        <w:rPr>
          <w:strike/>
        </w:rPr>
        <w:t>analyst,"</w:t>
      </w:r>
      <w:r w:rsidRPr="0071594D">
        <w:t xml:space="preserve"> </w:t>
      </w:r>
      <w:r w:rsidRPr="00140BAD">
        <w:rPr>
          <w:u w:val="single"/>
        </w:rPr>
        <w:t>A</w:t>
      </w:r>
      <w:r w:rsidRPr="0071594D">
        <w:rPr>
          <w:u w:val="single"/>
        </w:rPr>
        <w:t>nalyst" means</w:t>
      </w:r>
      <w:r w:rsidRPr="0071594D">
        <w:t xml:space="preserve"> a </w:t>
      </w:r>
      <w:r w:rsidRPr="0071594D">
        <w:rPr>
          <w:strike/>
        </w:rPr>
        <w:t>person with experience in energy conservation</w:t>
      </w:r>
      <w:r w:rsidRPr="0071594D">
        <w:t xml:space="preserve"> </w:t>
      </w:r>
      <w:r w:rsidRPr="0071594D">
        <w:rPr>
          <w:u w:val="single"/>
        </w:rPr>
        <w:t>licensed engineer, architect, or certified Home Energy Rating System, "HERS" ®, rater</w:t>
      </w:r>
      <w:r w:rsidRPr="0071594D">
        <w:t xml:space="preserve"> </w:t>
      </w:r>
      <w:r w:rsidRPr="0071594D">
        <w:rPr>
          <w:strike/>
        </w:rPr>
        <w:t>to conduct</w:t>
      </w:r>
      <w:r w:rsidRPr="0071594D">
        <w:t xml:space="preserve"> </w:t>
      </w:r>
      <w:r w:rsidRPr="0071594D">
        <w:rPr>
          <w:u w:val="single"/>
        </w:rPr>
        <w:t>that conducts the</w:t>
      </w:r>
      <w:r w:rsidRPr="0071594D">
        <w:t xml:space="preserve"> technical analysis for the purposes of this </w:t>
      </w:r>
      <w:r w:rsidRPr="0071594D">
        <w:rPr>
          <w:strike/>
        </w:rPr>
        <w:t>article;</w:t>
      </w:r>
      <w:r w:rsidRPr="0071594D">
        <w:t xml:space="preserve"> </w:t>
      </w:r>
      <w:r w:rsidRPr="0071594D">
        <w:rPr>
          <w:u w:val="single"/>
        </w:rPr>
        <w:t>Subchapter.</w:t>
      </w:r>
    </w:p>
    <w:p w14:paraId="0752EAAD" w14:textId="77777777" w:rsidR="00377065" w:rsidRPr="0071594D" w:rsidRDefault="00377065" w:rsidP="00377065">
      <w:pPr>
        <w:pStyle w:val="Item"/>
        <w:tabs>
          <w:tab w:val="clear" w:pos="1800"/>
        </w:tabs>
      </w:pPr>
      <w:r w:rsidRPr="0071594D">
        <w:rPr>
          <w:strike/>
        </w:rPr>
        <w:t>(18)</w:t>
      </w:r>
      <w:r w:rsidRPr="0071594D">
        <w:rPr>
          <w:u w:val="single"/>
        </w:rPr>
        <w:t>(19)</w:t>
      </w:r>
      <w:r w:rsidRPr="0071594D">
        <w:tab/>
        <w:t xml:space="preserve">"Third Party Technical </w:t>
      </w:r>
      <w:r w:rsidRPr="0071594D">
        <w:rPr>
          <w:strike/>
        </w:rPr>
        <w:t>Analyst",</w:t>
      </w:r>
      <w:r w:rsidRPr="0071594D">
        <w:t xml:space="preserve"> </w:t>
      </w:r>
      <w:r w:rsidRPr="0071594D">
        <w:rPr>
          <w:u w:val="single"/>
        </w:rPr>
        <w:t>Analyst" means</w:t>
      </w:r>
      <w:r w:rsidRPr="0071594D">
        <w:t xml:space="preserve"> a </w:t>
      </w:r>
      <w:r w:rsidRPr="0071594D">
        <w:rPr>
          <w:strike/>
        </w:rPr>
        <w:t>technical</w:t>
      </w:r>
      <w:r w:rsidRPr="0071594D">
        <w:t xml:space="preserve"> </w:t>
      </w:r>
      <w:proofErr w:type="spellStart"/>
      <w:r w:rsidRPr="0071594D">
        <w:rPr>
          <w:u w:val="single"/>
        </w:rPr>
        <w:t>Technical</w:t>
      </w:r>
      <w:proofErr w:type="spellEnd"/>
      <w:r w:rsidRPr="0071594D">
        <w:t xml:space="preserve"> </w:t>
      </w:r>
      <w:r w:rsidRPr="0071594D">
        <w:rPr>
          <w:strike/>
        </w:rPr>
        <w:t>analysis performed by an agency or someone</w:t>
      </w:r>
      <w:r w:rsidRPr="0071594D">
        <w:t xml:space="preserve"> </w:t>
      </w:r>
      <w:r w:rsidRPr="00140BAD">
        <w:rPr>
          <w:u w:val="single"/>
        </w:rPr>
        <w:t>A</w:t>
      </w:r>
      <w:r w:rsidRPr="0071594D">
        <w:rPr>
          <w:u w:val="single"/>
        </w:rPr>
        <w:t>nalyst,</w:t>
      </w:r>
      <w:r w:rsidRPr="0071594D">
        <w:t xml:space="preserve"> who </w:t>
      </w:r>
      <w:r w:rsidRPr="0071594D">
        <w:rPr>
          <w:u w:val="single"/>
        </w:rPr>
        <w:t>performs the Technical Analysis and does not have</w:t>
      </w:r>
      <w:r w:rsidRPr="0071594D">
        <w:t xml:space="preserve"> </w:t>
      </w:r>
      <w:r w:rsidRPr="0071594D">
        <w:rPr>
          <w:strike/>
        </w:rPr>
        <w:t>has neither</w:t>
      </w:r>
      <w:r w:rsidRPr="0071594D">
        <w:t xml:space="preserve"> </w:t>
      </w:r>
      <w:r w:rsidRPr="007D6947">
        <w:rPr>
          <w:u w:val="single"/>
        </w:rPr>
        <w:t>a</w:t>
      </w:r>
      <w:r w:rsidRPr="0071594D">
        <w:t xml:space="preserve"> financial interest in the commercial </w:t>
      </w:r>
      <w:r w:rsidRPr="0071594D">
        <w:rPr>
          <w:strike/>
        </w:rPr>
        <w:t>business,</w:t>
      </w:r>
      <w:r w:rsidRPr="0071594D">
        <w:t xml:space="preserve"> </w:t>
      </w:r>
      <w:r w:rsidRPr="0071594D">
        <w:rPr>
          <w:u w:val="single"/>
        </w:rPr>
        <w:t>or industrial business,</w:t>
      </w:r>
      <w:r w:rsidRPr="0071594D">
        <w:t xml:space="preserve"> nonprofit institution, </w:t>
      </w:r>
      <w:r w:rsidRPr="0071594D">
        <w:rPr>
          <w:u w:val="single"/>
        </w:rPr>
        <w:t>or</w:t>
      </w:r>
      <w:r w:rsidRPr="0071594D">
        <w:t xml:space="preserve"> local government </w:t>
      </w:r>
      <w:r w:rsidRPr="0071594D">
        <w:rPr>
          <w:strike/>
        </w:rPr>
        <w:t>institution,</w:t>
      </w:r>
      <w:r w:rsidRPr="0071594D">
        <w:t xml:space="preserve"> </w:t>
      </w:r>
      <w:r w:rsidRPr="0071594D">
        <w:rPr>
          <w:u w:val="single"/>
        </w:rPr>
        <w:t>entity,</w:t>
      </w:r>
      <w:r w:rsidRPr="0071594D">
        <w:t xml:space="preserve"> </w:t>
      </w:r>
      <w:r w:rsidRPr="0071594D">
        <w:rPr>
          <w:strike/>
        </w:rPr>
        <w:t>or industrial business nor</w:t>
      </w:r>
      <w:r w:rsidRPr="0071594D">
        <w:t xml:space="preserve"> </w:t>
      </w:r>
      <w:r w:rsidRPr="0071594D">
        <w:rPr>
          <w:u w:val="single"/>
        </w:rPr>
        <w:t>or</w:t>
      </w:r>
      <w:r w:rsidRPr="0071594D">
        <w:t xml:space="preserve"> in the sale and installation of any proposed energy conservation </w:t>
      </w:r>
      <w:r w:rsidRPr="0071594D">
        <w:rPr>
          <w:strike/>
        </w:rPr>
        <w:t>measure;</w:t>
      </w:r>
      <w:r w:rsidRPr="0071594D">
        <w:t xml:space="preserve"> </w:t>
      </w:r>
      <w:r w:rsidRPr="0071594D">
        <w:rPr>
          <w:u w:val="single"/>
        </w:rPr>
        <w:t>measure.</w:t>
      </w:r>
      <w:r w:rsidRPr="0071594D">
        <w:t xml:space="preserve"> </w:t>
      </w:r>
      <w:r w:rsidRPr="0071594D">
        <w:rPr>
          <w:strike/>
        </w:rPr>
        <w:t>however, the Technical Analyst is permitted to provide construction management services to an approved applicant;</w:t>
      </w:r>
    </w:p>
    <w:p w14:paraId="13019165" w14:textId="77777777" w:rsidR="00377065" w:rsidRPr="0071594D" w:rsidRDefault="00377065" w:rsidP="00377065">
      <w:pPr>
        <w:pStyle w:val="Item"/>
        <w:tabs>
          <w:tab w:val="clear" w:pos="1800"/>
        </w:tabs>
      </w:pPr>
      <w:r w:rsidRPr="0071594D">
        <w:rPr>
          <w:strike/>
        </w:rPr>
        <w:t>(19)</w:t>
      </w:r>
      <w:r w:rsidRPr="0071594D">
        <w:rPr>
          <w:u w:val="single"/>
        </w:rPr>
        <w:t>(20)</w:t>
      </w:r>
      <w:r w:rsidRPr="0071594D">
        <w:tab/>
        <w:t xml:space="preserve">"Unallowable </w:t>
      </w:r>
      <w:r w:rsidRPr="0071594D">
        <w:rPr>
          <w:strike/>
        </w:rPr>
        <w:t>costs,"</w:t>
      </w:r>
      <w:r w:rsidRPr="0071594D">
        <w:t xml:space="preserve"> </w:t>
      </w:r>
      <w:r w:rsidRPr="0071594D">
        <w:rPr>
          <w:u w:val="single"/>
        </w:rPr>
        <w:t>costs" means</w:t>
      </w:r>
      <w:r w:rsidRPr="0071594D">
        <w:t xml:space="preserve"> costs associated with Technical Analysis preparation, costs associated with pre</w:t>
      </w:r>
      <w:r w:rsidRPr="0071594D">
        <w:noBreakHyphen/>
        <w:t xml:space="preserve">application conference, costs incurred prior to </w:t>
      </w:r>
      <w:r w:rsidRPr="0071594D">
        <w:rPr>
          <w:u w:val="single"/>
        </w:rPr>
        <w:t>the</w:t>
      </w:r>
      <w:r w:rsidRPr="0071594D">
        <w:t xml:space="preserve"> execution date of </w:t>
      </w:r>
      <w:r w:rsidRPr="0071594D">
        <w:rPr>
          <w:u w:val="single"/>
        </w:rPr>
        <w:t>the</w:t>
      </w:r>
      <w:r w:rsidRPr="0071594D">
        <w:t xml:space="preserve"> Letter of Intent, </w:t>
      </w:r>
      <w:r w:rsidRPr="0071594D">
        <w:rPr>
          <w:u w:val="single"/>
        </w:rPr>
        <w:t>or</w:t>
      </w:r>
      <w:r w:rsidRPr="0071594D">
        <w:t xml:space="preserve"> costs associated with loan </w:t>
      </w:r>
      <w:r w:rsidRPr="0071594D">
        <w:rPr>
          <w:strike/>
        </w:rPr>
        <w:t>application (i.e.,</w:t>
      </w:r>
      <w:r w:rsidRPr="0071594D">
        <w:t xml:space="preserve"> </w:t>
      </w:r>
      <w:r w:rsidRPr="0071594D">
        <w:rPr>
          <w:u w:val="single"/>
        </w:rPr>
        <w:t>application, i.e.,</w:t>
      </w:r>
      <w:r w:rsidRPr="0071594D">
        <w:t xml:space="preserve"> consultation fees, </w:t>
      </w:r>
      <w:r w:rsidRPr="0071594D">
        <w:rPr>
          <w:u w:val="single"/>
        </w:rPr>
        <w:t>or</w:t>
      </w:r>
      <w:r w:rsidRPr="0071594D">
        <w:t xml:space="preserve"> Technical Analysis </w:t>
      </w:r>
      <w:r w:rsidRPr="0071594D">
        <w:rPr>
          <w:strike/>
        </w:rPr>
        <w:t>modifications); and</w:t>
      </w:r>
      <w:r w:rsidRPr="0071594D">
        <w:t xml:space="preserve"> </w:t>
      </w:r>
      <w:r w:rsidRPr="0071594D">
        <w:rPr>
          <w:u w:val="single"/>
        </w:rPr>
        <w:t>modifications.</w:t>
      </w:r>
    </w:p>
    <w:p w14:paraId="3E33790D" w14:textId="77777777" w:rsidR="00377065" w:rsidRPr="0071594D" w:rsidRDefault="00377065" w:rsidP="00377065">
      <w:pPr>
        <w:pStyle w:val="Item"/>
        <w:tabs>
          <w:tab w:val="clear" w:pos="1800"/>
        </w:tabs>
      </w:pPr>
      <w:r w:rsidRPr="0071594D">
        <w:rPr>
          <w:strike/>
        </w:rPr>
        <w:t>(20)</w:t>
      </w:r>
      <w:r w:rsidRPr="0071594D">
        <w:tab/>
      </w:r>
      <w:r w:rsidRPr="0071594D">
        <w:rPr>
          <w:strike/>
        </w:rPr>
        <w:t>"</w:t>
      </w:r>
      <w:proofErr w:type="spellStart"/>
      <w:r w:rsidRPr="0071594D">
        <w:rPr>
          <w:strike/>
        </w:rPr>
        <w:t>Up front</w:t>
      </w:r>
      <w:proofErr w:type="spellEnd"/>
      <w:r w:rsidRPr="0071594D">
        <w:rPr>
          <w:strike/>
        </w:rPr>
        <w:t xml:space="preserve"> cost," means the prepaid charge, if any, at a rate to be determined by the DOA Fiscal Department Financial Services Division sufficient to cover the costs of administering and servicing the program.</w:t>
      </w:r>
    </w:p>
    <w:p w14:paraId="57B7CBC0" w14:textId="77777777" w:rsidR="00377065" w:rsidRPr="0071594D" w:rsidRDefault="00377065" w:rsidP="00377065">
      <w:pPr>
        <w:pStyle w:val="Item"/>
        <w:tabs>
          <w:tab w:val="clear" w:pos="1800"/>
        </w:tabs>
      </w:pPr>
      <w:r w:rsidRPr="0071594D">
        <w:rPr>
          <w:u w:val="single"/>
        </w:rPr>
        <w:lastRenderedPageBreak/>
        <w:t>(21)</w:t>
      </w:r>
      <w:r w:rsidRPr="0071594D">
        <w:tab/>
      </w:r>
      <w:r w:rsidRPr="0071594D">
        <w:rPr>
          <w:u w:val="single"/>
        </w:rPr>
        <w:t>"Useful life" means the period during which an asset or property is expected to continue to function for the purpose for which the asset or property was acquired.</w:t>
      </w:r>
    </w:p>
    <w:p w14:paraId="41107165" w14:textId="77777777" w:rsidR="00377065" w:rsidRPr="0071594D" w:rsidRDefault="00377065" w:rsidP="00377065">
      <w:pPr>
        <w:pStyle w:val="Base"/>
      </w:pPr>
    </w:p>
    <w:p w14:paraId="2EDB1811" w14:textId="2D254CD6" w:rsidR="00377065" w:rsidRPr="0071594D" w:rsidRDefault="00377065" w:rsidP="00377065">
      <w:pPr>
        <w:pStyle w:val="HistoryAuthority"/>
      </w:pPr>
      <w:r w:rsidRPr="0071594D">
        <w:t xml:space="preserve">Authority G.S. 143-345.18(b)(2a); 143-345.18(b)(3); </w:t>
      </w:r>
      <w:r w:rsidRPr="0071594D">
        <w:rPr>
          <w:u w:val="single"/>
        </w:rPr>
        <w:t>143B-344.44(b)(3); 143B-344.44(b)(4)</w:t>
      </w:r>
      <w:r>
        <w:rPr>
          <w:u w:val="single"/>
        </w:rPr>
        <w:t>.</w:t>
      </w:r>
    </w:p>
    <w:p w14:paraId="2BACAF72" w14:textId="77777777" w:rsidR="00377065" w:rsidRPr="0071594D" w:rsidRDefault="00377065" w:rsidP="00377065">
      <w:pPr>
        <w:pStyle w:val="Base"/>
      </w:pPr>
    </w:p>
    <w:p w14:paraId="1AD37298" w14:textId="77777777" w:rsidR="00377065" w:rsidRDefault="00377065" w:rsidP="00377065">
      <w:pPr>
        <w:pStyle w:val="Section"/>
      </w:pPr>
      <w:r>
        <w:t>SECTION .0200 – LOANS</w:t>
      </w:r>
    </w:p>
    <w:p w14:paraId="3CE00451" w14:textId="77777777" w:rsidR="00377065" w:rsidRPr="00F32B2D" w:rsidRDefault="00377065" w:rsidP="00377065">
      <w:pPr>
        <w:pStyle w:val="Base"/>
      </w:pPr>
    </w:p>
    <w:p w14:paraId="79125BC2" w14:textId="77777777" w:rsidR="00377065" w:rsidRPr="00F32B2D" w:rsidRDefault="00377065" w:rsidP="00377065">
      <w:pPr>
        <w:pStyle w:val="Rule"/>
      </w:pPr>
      <w:r w:rsidRPr="00F32B2D">
        <w:t>01 NCAC 41C .0201</w:t>
      </w:r>
      <w:r w:rsidRPr="00F32B2D">
        <w:tab/>
        <w:t>ELIGIBILITY</w:t>
      </w:r>
    </w:p>
    <w:p w14:paraId="5057147E" w14:textId="77777777" w:rsidR="00377065" w:rsidRPr="00F32B2D" w:rsidRDefault="00377065" w:rsidP="00377065">
      <w:pPr>
        <w:pStyle w:val="Paragraph"/>
      </w:pPr>
      <w:r w:rsidRPr="00F32B2D">
        <w:t xml:space="preserve">The following </w:t>
      </w:r>
      <w:r w:rsidRPr="00F32B2D">
        <w:rPr>
          <w:strike/>
        </w:rPr>
        <w:t>classes of applicants</w:t>
      </w:r>
      <w:r w:rsidRPr="00F32B2D">
        <w:t xml:space="preserve"> are eligible to apply for loans:</w:t>
      </w:r>
    </w:p>
    <w:p w14:paraId="37B9F8B8" w14:textId="77777777" w:rsidR="00377065" w:rsidRPr="00F32B2D" w:rsidRDefault="00377065" w:rsidP="00377065">
      <w:pPr>
        <w:pStyle w:val="Item"/>
        <w:tabs>
          <w:tab w:val="clear" w:pos="1800"/>
        </w:tabs>
      </w:pPr>
      <w:r w:rsidRPr="00F32B2D">
        <w:t>(1)</w:t>
      </w:r>
      <w:r w:rsidRPr="00F32B2D">
        <w:tab/>
        <w:t xml:space="preserve">A </w:t>
      </w:r>
      <w:r w:rsidRPr="00F32B2D">
        <w:rPr>
          <w:strike/>
        </w:rPr>
        <w:t>local government organization, nonprofit organization, commercial or industrial business</w:t>
      </w:r>
      <w:r w:rsidRPr="00F32B2D">
        <w:t xml:space="preserve"> </w:t>
      </w:r>
      <w:proofErr w:type="spellStart"/>
      <w:r w:rsidRPr="00F32B2D">
        <w:rPr>
          <w:u w:val="single"/>
        </w:rPr>
        <w:t>commerical</w:t>
      </w:r>
      <w:proofErr w:type="spellEnd"/>
      <w:r w:rsidRPr="00F32B2D">
        <w:rPr>
          <w:u w:val="single"/>
        </w:rPr>
        <w:t xml:space="preserve"> or industrial business, nonprofit organization, local government entity, or resident</w:t>
      </w:r>
      <w:r w:rsidRPr="00F32B2D">
        <w:t xml:space="preserve"> located in North Carolina that owns the existing building or site of planned construction where the energy conservation measures will be made, or </w:t>
      </w:r>
      <w:r w:rsidRPr="00F32B2D">
        <w:rPr>
          <w:strike/>
        </w:rPr>
        <w:t>which</w:t>
      </w:r>
      <w:r w:rsidRPr="00F32B2D">
        <w:t xml:space="preserve"> </w:t>
      </w:r>
      <w:r w:rsidRPr="00F32B2D">
        <w:rPr>
          <w:u w:val="single"/>
        </w:rPr>
        <w:t>that</w:t>
      </w:r>
      <w:r w:rsidRPr="00F32B2D">
        <w:t xml:space="preserve"> has a lease or management agreement for </w:t>
      </w:r>
      <w:r w:rsidRPr="00F32B2D">
        <w:rPr>
          <w:strike/>
        </w:rPr>
        <w:t>such</w:t>
      </w:r>
      <w:r w:rsidRPr="00F32B2D">
        <w:t xml:space="preserve"> </w:t>
      </w:r>
      <w:r w:rsidRPr="00F32B2D">
        <w:rPr>
          <w:u w:val="single"/>
        </w:rPr>
        <w:t>the</w:t>
      </w:r>
      <w:r w:rsidRPr="00F32B2D">
        <w:t xml:space="preserve"> proposed building site or building extending beyond the term of the loan; provided, however, that where the owner of the building authorizes the approved energy conservation measures, the lease or management agreement need not extend beyond the term of the loan.</w:t>
      </w:r>
    </w:p>
    <w:p w14:paraId="7487879A" w14:textId="77777777" w:rsidR="00377065" w:rsidRPr="00F32B2D" w:rsidRDefault="00377065" w:rsidP="00377065">
      <w:pPr>
        <w:pStyle w:val="Item"/>
        <w:tabs>
          <w:tab w:val="clear" w:pos="1800"/>
        </w:tabs>
      </w:pPr>
      <w:r w:rsidRPr="00F32B2D">
        <w:t>(2)</w:t>
      </w:r>
      <w:r w:rsidRPr="00F32B2D">
        <w:tab/>
        <w:t xml:space="preserve">A </w:t>
      </w:r>
      <w:r w:rsidRPr="00F32B2D">
        <w:rPr>
          <w:strike/>
        </w:rPr>
        <w:t>Nonprofit organization, commercial or industrial business</w:t>
      </w:r>
      <w:r w:rsidRPr="00F32B2D">
        <w:t xml:space="preserve"> </w:t>
      </w:r>
      <w:r w:rsidRPr="00F32B2D">
        <w:rPr>
          <w:u w:val="single"/>
        </w:rPr>
        <w:t>commercial or industrial business, nonprofit organization, local government entity, or resident</w:t>
      </w:r>
      <w:r w:rsidRPr="00F32B2D">
        <w:t xml:space="preserve"> relocating to North Carolina that owns the site of planned construction where the energy conservation measures will be made, or </w:t>
      </w:r>
      <w:r w:rsidRPr="00F32B2D">
        <w:rPr>
          <w:strike/>
        </w:rPr>
        <w:t>which</w:t>
      </w:r>
      <w:r w:rsidRPr="00F32B2D">
        <w:t xml:space="preserve"> </w:t>
      </w:r>
      <w:r w:rsidRPr="00F32B2D">
        <w:rPr>
          <w:u w:val="single"/>
        </w:rPr>
        <w:t>that</w:t>
      </w:r>
      <w:r w:rsidRPr="00F32B2D">
        <w:t xml:space="preserve"> has a lease or management agreement for such proposed building or building site extending beyond the term of the </w:t>
      </w:r>
      <w:r w:rsidRPr="00F32B2D">
        <w:rPr>
          <w:strike/>
        </w:rPr>
        <w:t>loan; provided, however, that where</w:t>
      </w:r>
      <w:r w:rsidRPr="00F32B2D">
        <w:t xml:space="preserve"> </w:t>
      </w:r>
      <w:r w:rsidRPr="00F32B2D">
        <w:rPr>
          <w:u w:val="single"/>
        </w:rPr>
        <w:t>loan. However, when</w:t>
      </w:r>
      <w:r w:rsidRPr="00F32B2D">
        <w:t xml:space="preserve"> the owner of the building or building site authorizes the approved energy conservation measures, the lease or management agreement need not extend beyond the term of the loan.</w:t>
      </w:r>
    </w:p>
    <w:p w14:paraId="0E6A1A35" w14:textId="77777777" w:rsidR="00377065" w:rsidRPr="00F32B2D" w:rsidRDefault="00377065" w:rsidP="00377065">
      <w:pPr>
        <w:pStyle w:val="Base"/>
      </w:pPr>
    </w:p>
    <w:p w14:paraId="177C0F17" w14:textId="52228692" w:rsidR="00377065" w:rsidRPr="00F32B2D" w:rsidRDefault="00377065" w:rsidP="00377065">
      <w:pPr>
        <w:pStyle w:val="HistoryAuthority"/>
      </w:pPr>
      <w:r w:rsidRPr="00F32B2D">
        <w:t xml:space="preserve">Authority G.S. </w:t>
      </w:r>
      <w:r w:rsidRPr="00F32B2D">
        <w:rPr>
          <w:strike/>
        </w:rPr>
        <w:t>143-345.18(b)(2a); 143-345.18(b)(3);</w:t>
      </w:r>
      <w:r w:rsidRPr="00F32B2D">
        <w:t xml:space="preserve"> </w:t>
      </w:r>
      <w:r w:rsidRPr="00F32B2D">
        <w:rPr>
          <w:u w:val="single"/>
        </w:rPr>
        <w:t>143B-344.44(b)(3);143B-344.44(b)(4)</w:t>
      </w:r>
      <w:r>
        <w:rPr>
          <w:u w:val="single"/>
        </w:rPr>
        <w:t>.</w:t>
      </w:r>
    </w:p>
    <w:p w14:paraId="0F8143DB" w14:textId="77777777" w:rsidR="00377065" w:rsidRPr="00F32B2D" w:rsidRDefault="00377065" w:rsidP="00377065">
      <w:pPr>
        <w:pStyle w:val="Base"/>
      </w:pPr>
    </w:p>
    <w:p w14:paraId="6D14D091" w14:textId="77777777" w:rsidR="00377065" w:rsidRPr="00F95A42" w:rsidRDefault="00377065" w:rsidP="00377065">
      <w:pPr>
        <w:pStyle w:val="Rule"/>
      </w:pPr>
      <w:r w:rsidRPr="00F95A42">
        <w:t>01 NCAC 41C .0202</w:t>
      </w:r>
      <w:r w:rsidRPr="00F95A42">
        <w:tab/>
        <w:t>CRITERIA FOR ENERGY CONSERVATION LOANS</w:t>
      </w:r>
    </w:p>
    <w:p w14:paraId="52924ABA" w14:textId="77777777" w:rsidR="00377065" w:rsidRPr="00F95A42" w:rsidRDefault="00377065" w:rsidP="00377065">
      <w:pPr>
        <w:pStyle w:val="Paragraph"/>
      </w:pPr>
      <w:r w:rsidRPr="00F95A42">
        <w:t xml:space="preserve">Energy conservation projects for which the loans are desired </w:t>
      </w:r>
      <w:r w:rsidRPr="00F95A42">
        <w:rPr>
          <w:strike/>
        </w:rPr>
        <w:t>must</w:t>
      </w:r>
      <w:r w:rsidRPr="00F95A42">
        <w:t xml:space="preserve"> </w:t>
      </w:r>
      <w:r w:rsidRPr="00F95A42">
        <w:rPr>
          <w:u w:val="single"/>
        </w:rPr>
        <w:t>shall</w:t>
      </w:r>
      <w:r w:rsidRPr="00F95A42">
        <w:t xml:space="preserve"> meet the following criteria:</w:t>
      </w:r>
    </w:p>
    <w:p w14:paraId="5149ABBE" w14:textId="77777777" w:rsidR="00377065" w:rsidRPr="00F95A42" w:rsidRDefault="00377065" w:rsidP="00377065">
      <w:pPr>
        <w:pStyle w:val="Item"/>
        <w:tabs>
          <w:tab w:val="clear" w:pos="1800"/>
        </w:tabs>
      </w:pPr>
      <w:r w:rsidRPr="00F95A42">
        <w:t>(1)</w:t>
      </w:r>
      <w:r w:rsidRPr="00F95A42">
        <w:tab/>
        <w:t xml:space="preserve">The building site where the measures are to be installed </w:t>
      </w:r>
      <w:r w:rsidRPr="00F95A42">
        <w:rPr>
          <w:strike/>
        </w:rPr>
        <w:t>must</w:t>
      </w:r>
      <w:r w:rsidRPr="00F95A42">
        <w:t xml:space="preserve"> </w:t>
      </w:r>
      <w:r w:rsidRPr="00F95A42">
        <w:rPr>
          <w:u w:val="single"/>
        </w:rPr>
        <w:t>shall</w:t>
      </w:r>
      <w:r w:rsidRPr="00F95A42">
        <w:t xml:space="preserve"> be in North Carolina;</w:t>
      </w:r>
    </w:p>
    <w:p w14:paraId="124E80A0" w14:textId="77777777" w:rsidR="00377065" w:rsidRPr="00F95A42" w:rsidRDefault="00377065" w:rsidP="00377065">
      <w:pPr>
        <w:pStyle w:val="Item"/>
        <w:tabs>
          <w:tab w:val="clear" w:pos="1800"/>
        </w:tabs>
      </w:pPr>
      <w:r w:rsidRPr="00F95A42">
        <w:t>(2)</w:t>
      </w:r>
      <w:r w:rsidRPr="00F95A42">
        <w:tab/>
        <w:t xml:space="preserve">The project </w:t>
      </w:r>
      <w:r w:rsidRPr="00F95A42">
        <w:rPr>
          <w:strike/>
        </w:rPr>
        <w:t>must</w:t>
      </w:r>
      <w:r w:rsidRPr="00F95A42">
        <w:t xml:space="preserve"> </w:t>
      </w:r>
      <w:r w:rsidRPr="00F95A42">
        <w:rPr>
          <w:u w:val="single"/>
        </w:rPr>
        <w:t>shall</w:t>
      </w:r>
      <w:r w:rsidRPr="00F95A42">
        <w:t xml:space="preserve"> demonstrate </w:t>
      </w:r>
      <w:r w:rsidRPr="00F95A42">
        <w:rPr>
          <w:u w:val="single"/>
        </w:rPr>
        <w:t>in the Technical Analysis</w:t>
      </w:r>
      <w:r w:rsidRPr="00F95A42">
        <w:t xml:space="preserve"> the ability to conserve energy through efficient energy use or the utilization of renewable energy resources </w:t>
      </w:r>
      <w:r w:rsidRPr="00F95A42">
        <w:rPr>
          <w:strike/>
        </w:rPr>
        <w:t>which</w:t>
      </w:r>
      <w:r w:rsidRPr="00F95A42">
        <w:t xml:space="preserve"> </w:t>
      </w:r>
      <w:r w:rsidRPr="00F95A42">
        <w:rPr>
          <w:u w:val="single"/>
        </w:rPr>
        <w:t>that</w:t>
      </w:r>
      <w:r w:rsidRPr="00F95A42">
        <w:t xml:space="preserve"> results in energy savings based upon a net reduction in the use of nonrenewable </w:t>
      </w:r>
      <w:r w:rsidRPr="00F95A42">
        <w:rPr>
          <w:strike/>
        </w:rPr>
        <w:t>resources;</w:t>
      </w:r>
      <w:r w:rsidRPr="00F95A42">
        <w:t xml:space="preserve"> </w:t>
      </w:r>
      <w:r w:rsidRPr="00F95A42">
        <w:rPr>
          <w:u w:val="single"/>
        </w:rPr>
        <w:t>resources.</w:t>
      </w:r>
    </w:p>
    <w:p w14:paraId="68A9437A" w14:textId="77777777" w:rsidR="00377065" w:rsidRPr="00F95A42" w:rsidRDefault="00377065" w:rsidP="00377065">
      <w:pPr>
        <w:pStyle w:val="Item"/>
        <w:tabs>
          <w:tab w:val="clear" w:pos="1800"/>
        </w:tabs>
      </w:pPr>
      <w:r w:rsidRPr="00F95A42">
        <w:t>(3)</w:t>
      </w:r>
      <w:r w:rsidRPr="00F95A42">
        <w:tab/>
        <w:t xml:space="preserve">A maximum total loan indebtedness </w:t>
      </w:r>
      <w:r w:rsidRPr="00F95A42">
        <w:rPr>
          <w:strike/>
        </w:rPr>
        <w:t>of five hundred thousand dollars ($500,000) for a single local government organization, nonprofit organizations, commercial business or industrial business at any given time;</w:t>
      </w:r>
      <w:r w:rsidRPr="00F95A42">
        <w:t xml:space="preserve"> </w:t>
      </w:r>
      <w:r w:rsidRPr="00F95A42">
        <w:rPr>
          <w:u w:val="single"/>
        </w:rPr>
        <w:t>in accordance with G.S. 143B-344.44(b)(2).</w:t>
      </w:r>
    </w:p>
    <w:p w14:paraId="408E98DB" w14:textId="77777777" w:rsidR="00377065" w:rsidRPr="00F95A42" w:rsidRDefault="00377065" w:rsidP="00377065">
      <w:pPr>
        <w:pStyle w:val="Item"/>
        <w:tabs>
          <w:tab w:val="clear" w:pos="1800"/>
        </w:tabs>
      </w:pPr>
      <w:r w:rsidRPr="00F95A42">
        <w:t>(4)</w:t>
      </w:r>
      <w:r w:rsidRPr="00F95A42">
        <w:tab/>
        <w:t xml:space="preserve">The project </w:t>
      </w:r>
      <w:r w:rsidRPr="00F95A42">
        <w:rPr>
          <w:strike/>
        </w:rPr>
        <w:t>must</w:t>
      </w:r>
      <w:r w:rsidRPr="00F95A42">
        <w:t xml:space="preserve"> </w:t>
      </w:r>
      <w:r w:rsidRPr="00F95A42">
        <w:rPr>
          <w:u w:val="single"/>
        </w:rPr>
        <w:t>shall</w:t>
      </w:r>
      <w:r w:rsidRPr="00F95A42">
        <w:t xml:space="preserve"> utilize commercially available </w:t>
      </w:r>
      <w:r w:rsidRPr="00F95A42">
        <w:rPr>
          <w:strike/>
        </w:rPr>
        <w:t>technologies</w:t>
      </w:r>
      <w:r w:rsidRPr="00F95A42">
        <w:t xml:space="preserve"> </w:t>
      </w:r>
      <w:r w:rsidRPr="00F95A42">
        <w:rPr>
          <w:u w:val="single"/>
        </w:rPr>
        <w:t>energy conservation measures</w:t>
      </w:r>
      <w:r w:rsidRPr="00F95A42">
        <w:t>.</w:t>
      </w:r>
    </w:p>
    <w:p w14:paraId="398AD4DD" w14:textId="77777777" w:rsidR="00377065" w:rsidRPr="00F95A42" w:rsidRDefault="00377065" w:rsidP="00377065">
      <w:pPr>
        <w:pStyle w:val="Item"/>
        <w:tabs>
          <w:tab w:val="clear" w:pos="1800"/>
        </w:tabs>
      </w:pPr>
      <w:r w:rsidRPr="00F95A42">
        <w:rPr>
          <w:strike/>
        </w:rPr>
        <w:t>(5)</w:t>
      </w:r>
      <w:r w:rsidRPr="00F95A42">
        <w:tab/>
      </w:r>
      <w:r w:rsidRPr="00F95A42">
        <w:rPr>
          <w:strike/>
        </w:rPr>
        <w:t>Experimental or research</w:t>
      </w:r>
      <w:r w:rsidRPr="00F95A42">
        <w:rPr>
          <w:strike/>
        </w:rPr>
        <w:noBreakHyphen/>
        <w:t>related technologies are not eligible for funding;</w:t>
      </w:r>
    </w:p>
    <w:p w14:paraId="1E14EAD1" w14:textId="77777777" w:rsidR="00377065" w:rsidRPr="00F95A42" w:rsidRDefault="00377065" w:rsidP="00377065">
      <w:pPr>
        <w:pStyle w:val="Item"/>
        <w:tabs>
          <w:tab w:val="clear" w:pos="1800"/>
        </w:tabs>
      </w:pPr>
      <w:r w:rsidRPr="00F95A42">
        <w:rPr>
          <w:strike/>
        </w:rPr>
        <w:t>(6)</w:t>
      </w:r>
      <w:r w:rsidRPr="00F95A42">
        <w:tab/>
      </w:r>
      <w:r w:rsidRPr="00F95A42">
        <w:rPr>
          <w:strike/>
        </w:rPr>
        <w:t>Each energy conservation measure must address energy efficiency;</w:t>
      </w:r>
      <w:r w:rsidRPr="00F95A42">
        <w:t xml:space="preserve"> </w:t>
      </w:r>
    </w:p>
    <w:p w14:paraId="2381272C" w14:textId="77777777" w:rsidR="00377065" w:rsidRPr="00F95A42" w:rsidRDefault="00377065" w:rsidP="00377065">
      <w:pPr>
        <w:pStyle w:val="Item"/>
        <w:tabs>
          <w:tab w:val="clear" w:pos="1800"/>
        </w:tabs>
      </w:pPr>
      <w:r w:rsidRPr="00F95A42">
        <w:rPr>
          <w:strike/>
        </w:rPr>
        <w:t>(7)</w:t>
      </w:r>
      <w:r w:rsidRPr="00F95A42">
        <w:rPr>
          <w:u w:val="single"/>
        </w:rPr>
        <w:t>(5)</w:t>
      </w:r>
      <w:r w:rsidRPr="00F95A42">
        <w:tab/>
        <w:t xml:space="preserve">The installation of the energy conservation measure may, at the discretion of the applicant, commence after </w:t>
      </w:r>
      <w:r w:rsidRPr="00F95A42">
        <w:rPr>
          <w:strike/>
        </w:rPr>
        <w:t>DOA Fiscal Office</w:t>
      </w:r>
      <w:r w:rsidRPr="00F95A42">
        <w:t xml:space="preserve"> </w:t>
      </w:r>
      <w:r w:rsidRPr="00F95A42">
        <w:rPr>
          <w:u w:val="single"/>
        </w:rPr>
        <w:t>the Financial Services Division</w:t>
      </w:r>
      <w:r w:rsidRPr="00F95A42">
        <w:t xml:space="preserve"> issues the Letter of Intent; however, the </w:t>
      </w:r>
      <w:r w:rsidRPr="00F95A42">
        <w:rPr>
          <w:strike/>
        </w:rPr>
        <w:t>applicant places itself at risk and is reminded that</w:t>
      </w:r>
      <w:r w:rsidRPr="00F95A42">
        <w:t xml:space="preserve"> origination of the </w:t>
      </w:r>
      <w:r w:rsidRPr="00F95A42">
        <w:rPr>
          <w:strike/>
        </w:rPr>
        <w:t>Loan</w:t>
      </w:r>
      <w:r w:rsidRPr="00F95A42">
        <w:t xml:space="preserve"> </w:t>
      </w:r>
      <w:proofErr w:type="spellStart"/>
      <w:r w:rsidRPr="00F95A42">
        <w:rPr>
          <w:u w:val="single"/>
        </w:rPr>
        <w:t>loan</w:t>
      </w:r>
      <w:proofErr w:type="spellEnd"/>
      <w:r w:rsidRPr="00F95A42">
        <w:t xml:space="preserve"> </w:t>
      </w:r>
      <w:r w:rsidRPr="00F95A42">
        <w:rPr>
          <w:strike/>
        </w:rPr>
        <w:t>is</w:t>
      </w:r>
      <w:r w:rsidRPr="00F95A42">
        <w:t xml:space="preserve"> </w:t>
      </w:r>
      <w:r w:rsidRPr="00F95A42">
        <w:rPr>
          <w:u w:val="single"/>
        </w:rPr>
        <w:t>shall still be</w:t>
      </w:r>
      <w:r w:rsidRPr="00F95A42">
        <w:t xml:space="preserve"> subject to the conditions and limitations of the </w:t>
      </w:r>
      <w:r w:rsidRPr="00F95A42">
        <w:rPr>
          <w:strike/>
        </w:rPr>
        <w:t>Program;</w:t>
      </w:r>
      <w:r w:rsidRPr="00F95A42">
        <w:t xml:space="preserve"> </w:t>
      </w:r>
      <w:r w:rsidRPr="00F95A42">
        <w:rPr>
          <w:u w:val="single"/>
        </w:rPr>
        <w:t>Program, pursuant to Rule .0203 of this Section.</w:t>
      </w:r>
    </w:p>
    <w:p w14:paraId="2CC89542" w14:textId="77777777" w:rsidR="00377065" w:rsidRPr="00F95A42" w:rsidRDefault="00377065" w:rsidP="00377065">
      <w:pPr>
        <w:pStyle w:val="Item"/>
        <w:tabs>
          <w:tab w:val="clear" w:pos="1800"/>
        </w:tabs>
        <w:rPr>
          <w:highlight w:val="red"/>
        </w:rPr>
      </w:pPr>
      <w:r w:rsidRPr="00F95A42">
        <w:rPr>
          <w:strike/>
        </w:rPr>
        <w:t>(8)</w:t>
      </w:r>
      <w:r w:rsidRPr="00F95A42">
        <w:rPr>
          <w:u w:val="single"/>
        </w:rPr>
        <w:t>(6)</w:t>
      </w:r>
      <w:r w:rsidRPr="00F95A42">
        <w:tab/>
        <w:t xml:space="preserve">The energy conservation measure </w:t>
      </w:r>
      <w:r w:rsidRPr="00F95A42">
        <w:rPr>
          <w:strike/>
        </w:rPr>
        <w:t>must</w:t>
      </w:r>
      <w:r w:rsidRPr="00F95A42">
        <w:t xml:space="preserve"> </w:t>
      </w:r>
      <w:r w:rsidRPr="00F95A42">
        <w:rPr>
          <w:u w:val="single"/>
        </w:rPr>
        <w:t>shall</w:t>
      </w:r>
      <w:r w:rsidRPr="00F95A42">
        <w:t xml:space="preserve"> </w:t>
      </w:r>
      <w:r w:rsidRPr="00F95A42">
        <w:rPr>
          <w:u w:val="single"/>
        </w:rPr>
        <w:t>be</w:t>
      </w:r>
      <w:r w:rsidRPr="00F95A42">
        <w:t xml:space="preserve"> </w:t>
      </w:r>
      <w:r w:rsidRPr="00F95A42">
        <w:rPr>
          <w:strike/>
        </w:rPr>
        <w:t>demonstrate</w:t>
      </w:r>
      <w:r w:rsidRPr="00F95A42">
        <w:t xml:space="preserve"> </w:t>
      </w:r>
      <w:r w:rsidRPr="00F95A42">
        <w:rPr>
          <w:u w:val="single"/>
        </w:rPr>
        <w:t>demonstrated, within the Technical Analysis, to have a payback of less than one over a period of 20 years or less.</w:t>
      </w:r>
      <w:r w:rsidRPr="00F95A42">
        <w:t xml:space="preserve"> </w:t>
      </w:r>
      <w:r w:rsidRPr="00F95A42">
        <w:rPr>
          <w:strike/>
        </w:rPr>
        <w:t>a simple payback period of 10 years or less;</w:t>
      </w:r>
    </w:p>
    <w:p w14:paraId="2612C963" w14:textId="77777777" w:rsidR="00377065" w:rsidRPr="00F95A42" w:rsidRDefault="00377065" w:rsidP="00377065">
      <w:pPr>
        <w:pStyle w:val="Item"/>
        <w:tabs>
          <w:tab w:val="clear" w:pos="1800"/>
        </w:tabs>
      </w:pPr>
      <w:r w:rsidRPr="00F95A42">
        <w:rPr>
          <w:strike/>
        </w:rPr>
        <w:t>(9)</w:t>
      </w:r>
      <w:r w:rsidRPr="00F95A42">
        <w:rPr>
          <w:u w:val="single"/>
        </w:rPr>
        <w:t>(7)</w:t>
      </w:r>
      <w:r w:rsidRPr="00F95A42">
        <w:tab/>
        <w:t xml:space="preserve">Each energy conservation measure </w:t>
      </w:r>
      <w:r w:rsidRPr="00F95A42">
        <w:rPr>
          <w:strike/>
        </w:rPr>
        <w:t>must</w:t>
      </w:r>
      <w:r w:rsidRPr="00F95A42">
        <w:t xml:space="preserve"> </w:t>
      </w:r>
      <w:r w:rsidRPr="007D6947">
        <w:rPr>
          <w:u w:val="single"/>
        </w:rPr>
        <w:t>shall b</w:t>
      </w:r>
      <w:r w:rsidRPr="00F95A42">
        <w:rPr>
          <w:u w:val="single"/>
        </w:rPr>
        <w:t>e demonstrated to have a payback less than one over the useful life of the energy conservation measure.</w:t>
      </w:r>
      <w:r w:rsidRPr="00F95A42">
        <w:t xml:space="preserve"> </w:t>
      </w:r>
      <w:r w:rsidRPr="00F95A42">
        <w:rPr>
          <w:strike/>
        </w:rPr>
        <w:t>have a useful life at least equal to its estimated simple payback;</w:t>
      </w:r>
    </w:p>
    <w:p w14:paraId="39C4AE96" w14:textId="77777777" w:rsidR="00377065" w:rsidRPr="00F95A42" w:rsidRDefault="00377065" w:rsidP="00377065">
      <w:pPr>
        <w:pStyle w:val="Item"/>
        <w:tabs>
          <w:tab w:val="clear" w:pos="1800"/>
        </w:tabs>
      </w:pPr>
      <w:r w:rsidRPr="00F95A42">
        <w:rPr>
          <w:strike/>
        </w:rPr>
        <w:t>(10)</w:t>
      </w:r>
      <w:r w:rsidRPr="00F95A42">
        <w:rPr>
          <w:u w:val="single"/>
        </w:rPr>
        <w:t>(8)</w:t>
      </w:r>
      <w:r w:rsidRPr="00F95A42">
        <w:tab/>
        <w:t>Eligible energy conservation measures shall fall under one of the following categories:</w:t>
      </w:r>
    </w:p>
    <w:p w14:paraId="496A7F3E" w14:textId="77777777" w:rsidR="00377065" w:rsidRPr="00F95A42" w:rsidRDefault="00377065" w:rsidP="00377065">
      <w:pPr>
        <w:pStyle w:val="SubItemLvl1"/>
        <w:tabs>
          <w:tab w:val="clear" w:pos="2520"/>
        </w:tabs>
      </w:pPr>
      <w:r w:rsidRPr="00F95A42">
        <w:t>(a)</w:t>
      </w:r>
      <w:r w:rsidRPr="00F95A42">
        <w:tab/>
        <w:t>lighting systems;</w:t>
      </w:r>
    </w:p>
    <w:p w14:paraId="15A043B2" w14:textId="77777777" w:rsidR="00377065" w:rsidRPr="00F95A42" w:rsidRDefault="00377065" w:rsidP="00377065">
      <w:pPr>
        <w:pStyle w:val="SubItemLvl1"/>
        <w:tabs>
          <w:tab w:val="clear" w:pos="2520"/>
        </w:tabs>
      </w:pPr>
      <w:r w:rsidRPr="00F95A42">
        <w:t>(b)</w:t>
      </w:r>
      <w:r w:rsidRPr="00F95A42">
        <w:tab/>
        <w:t>heating, ventilation, and air conditioning systems;</w:t>
      </w:r>
    </w:p>
    <w:p w14:paraId="4051B2CB" w14:textId="77777777" w:rsidR="00377065" w:rsidRPr="00F95A42" w:rsidRDefault="00377065" w:rsidP="00377065">
      <w:pPr>
        <w:pStyle w:val="SubItemLvl1"/>
        <w:tabs>
          <w:tab w:val="clear" w:pos="2520"/>
        </w:tabs>
      </w:pPr>
      <w:r w:rsidRPr="00F95A42">
        <w:t>(c)</w:t>
      </w:r>
      <w:r w:rsidRPr="00F95A42">
        <w:tab/>
        <w:t>electrical distribution systems (motors, variable speed drives, fans, etc.);</w:t>
      </w:r>
    </w:p>
    <w:p w14:paraId="1944F941" w14:textId="77777777" w:rsidR="00377065" w:rsidRPr="00F95A42" w:rsidRDefault="00377065" w:rsidP="00377065">
      <w:pPr>
        <w:pStyle w:val="SubItemLvl1"/>
        <w:tabs>
          <w:tab w:val="clear" w:pos="2520"/>
        </w:tabs>
      </w:pPr>
      <w:r w:rsidRPr="00F95A42">
        <w:t>(d)</w:t>
      </w:r>
      <w:r w:rsidRPr="00F95A42">
        <w:tab/>
        <w:t>energy management systems;</w:t>
      </w:r>
    </w:p>
    <w:p w14:paraId="061AEE7C" w14:textId="77777777" w:rsidR="00377065" w:rsidRPr="00F95A42" w:rsidRDefault="00377065" w:rsidP="00377065">
      <w:pPr>
        <w:pStyle w:val="SubItemLvl1"/>
        <w:tabs>
          <w:tab w:val="clear" w:pos="2520"/>
        </w:tabs>
      </w:pPr>
      <w:r w:rsidRPr="00F95A42">
        <w:t>(e)</w:t>
      </w:r>
      <w:r w:rsidRPr="00F95A42">
        <w:tab/>
        <w:t>boiler efficiency systems;</w:t>
      </w:r>
    </w:p>
    <w:p w14:paraId="523BC38B" w14:textId="77777777" w:rsidR="00377065" w:rsidRPr="00F95A42" w:rsidRDefault="00377065" w:rsidP="00377065">
      <w:pPr>
        <w:pStyle w:val="SubItemLvl1"/>
        <w:tabs>
          <w:tab w:val="clear" w:pos="2520"/>
        </w:tabs>
      </w:pPr>
      <w:r w:rsidRPr="00F95A42">
        <w:t>(f)</w:t>
      </w:r>
      <w:r w:rsidRPr="00F95A42">
        <w:tab/>
        <w:t>energy recovery systems, including on</w:t>
      </w:r>
      <w:r w:rsidRPr="00F95A42">
        <w:noBreakHyphen/>
        <w:t>site generation of electricity;</w:t>
      </w:r>
    </w:p>
    <w:p w14:paraId="59C983AF" w14:textId="77777777" w:rsidR="00377065" w:rsidRPr="00F95A42" w:rsidRDefault="00377065" w:rsidP="00377065">
      <w:pPr>
        <w:pStyle w:val="SubItemLvl1"/>
        <w:tabs>
          <w:tab w:val="clear" w:pos="2520"/>
        </w:tabs>
      </w:pPr>
      <w:r w:rsidRPr="00F95A42">
        <w:t>(g)</w:t>
      </w:r>
      <w:r w:rsidRPr="00F95A42">
        <w:tab/>
        <w:t>alternate/renewable energy systems;</w:t>
      </w:r>
    </w:p>
    <w:p w14:paraId="22CDC8C3" w14:textId="77777777" w:rsidR="00377065" w:rsidRPr="00F95A42" w:rsidRDefault="00377065" w:rsidP="00377065">
      <w:pPr>
        <w:pStyle w:val="SubItemLvl1"/>
        <w:tabs>
          <w:tab w:val="clear" w:pos="2520"/>
        </w:tabs>
      </w:pPr>
      <w:r w:rsidRPr="00F95A42">
        <w:t>(h)</w:t>
      </w:r>
      <w:r w:rsidRPr="00F95A42">
        <w:tab/>
        <w:t>building envelope (doors, windows, roofs, etc.);</w:t>
      </w:r>
    </w:p>
    <w:p w14:paraId="4B9BA1CD" w14:textId="77777777" w:rsidR="00377065" w:rsidRPr="00F95A42" w:rsidRDefault="00377065" w:rsidP="00377065">
      <w:pPr>
        <w:pStyle w:val="SubItemLvl1"/>
        <w:tabs>
          <w:tab w:val="clear" w:pos="2520"/>
        </w:tabs>
      </w:pPr>
      <w:r w:rsidRPr="00F95A42">
        <w:t>(</w:t>
      </w:r>
      <w:proofErr w:type="spellStart"/>
      <w:r w:rsidRPr="00F95A42">
        <w:t>i</w:t>
      </w:r>
      <w:proofErr w:type="spellEnd"/>
      <w:r w:rsidRPr="00F95A42">
        <w:t>)</w:t>
      </w:r>
      <w:r w:rsidRPr="00F95A42">
        <w:tab/>
        <w:t>industrial process or fabrication systems;</w:t>
      </w:r>
    </w:p>
    <w:p w14:paraId="2C9B21D2" w14:textId="77777777" w:rsidR="00377065" w:rsidRPr="00F95A42" w:rsidRDefault="00377065" w:rsidP="00377065">
      <w:pPr>
        <w:pStyle w:val="SubItemLvl1"/>
        <w:tabs>
          <w:tab w:val="clear" w:pos="2520"/>
        </w:tabs>
      </w:pPr>
      <w:r w:rsidRPr="00F95A42">
        <w:t>(j)</w:t>
      </w:r>
      <w:r w:rsidRPr="00F95A42">
        <w:tab/>
        <w:t>load management systems;</w:t>
      </w:r>
    </w:p>
    <w:p w14:paraId="566D41CA" w14:textId="77777777" w:rsidR="00377065" w:rsidRPr="00F95A42" w:rsidRDefault="00377065" w:rsidP="00377065">
      <w:pPr>
        <w:pStyle w:val="SubItemLvl1"/>
        <w:tabs>
          <w:tab w:val="clear" w:pos="2520"/>
        </w:tabs>
      </w:pPr>
      <w:r w:rsidRPr="00F95A42">
        <w:t>(k)</w:t>
      </w:r>
      <w:r w:rsidRPr="00F95A42">
        <w:tab/>
        <w:t xml:space="preserve">fuel conversion </w:t>
      </w:r>
      <w:r w:rsidRPr="00F95A42">
        <w:rPr>
          <w:strike/>
        </w:rPr>
        <w:t>projects</w:t>
      </w:r>
      <w:r w:rsidRPr="00F95A42">
        <w:t xml:space="preserve"> </w:t>
      </w:r>
      <w:proofErr w:type="spellStart"/>
      <w:r w:rsidRPr="00F95A42">
        <w:rPr>
          <w:u w:val="single"/>
        </w:rPr>
        <w:t>projects</w:t>
      </w:r>
      <w:proofErr w:type="spellEnd"/>
      <w:r w:rsidRPr="00F95A42">
        <w:rPr>
          <w:u w:val="single"/>
        </w:rPr>
        <w:t>;</w:t>
      </w:r>
      <w:r w:rsidRPr="00F95A42">
        <w:t xml:space="preserve"> </w:t>
      </w:r>
      <w:r w:rsidRPr="00F95A42">
        <w:rPr>
          <w:strike/>
        </w:rPr>
        <w:t>provided that the simple payback calculations shall be based on the cost of the current fuel;</w:t>
      </w:r>
    </w:p>
    <w:p w14:paraId="3881CDAE" w14:textId="77777777" w:rsidR="00377065" w:rsidRPr="00F95A42" w:rsidRDefault="00377065" w:rsidP="00377065">
      <w:pPr>
        <w:pStyle w:val="SubItemLvl1"/>
        <w:tabs>
          <w:tab w:val="clear" w:pos="2520"/>
        </w:tabs>
      </w:pPr>
      <w:r w:rsidRPr="00F95A42">
        <w:t>(l)</w:t>
      </w:r>
      <w:r w:rsidRPr="00F95A42">
        <w:tab/>
        <w:t xml:space="preserve">other </w:t>
      </w:r>
      <w:r w:rsidRPr="00F95A42">
        <w:rPr>
          <w:strike/>
        </w:rPr>
        <w:t>cost</w:t>
      </w:r>
      <w:r w:rsidRPr="00F95A42">
        <w:rPr>
          <w:strike/>
        </w:rPr>
        <w:noBreakHyphen/>
        <w:t>effective</w:t>
      </w:r>
      <w:r w:rsidRPr="00F95A42">
        <w:t xml:space="preserve"> demand </w:t>
      </w:r>
      <w:r w:rsidRPr="00F95A42">
        <w:rPr>
          <w:u w:val="single"/>
        </w:rPr>
        <w:t>related</w:t>
      </w:r>
      <w:r w:rsidRPr="00F95A42">
        <w:t xml:space="preserve"> </w:t>
      </w:r>
      <w:r w:rsidRPr="00F95A42">
        <w:rPr>
          <w:strike/>
        </w:rPr>
        <w:t>or rate</w:t>
      </w:r>
      <w:r w:rsidRPr="00F95A42">
        <w:rPr>
          <w:strike/>
        </w:rPr>
        <w:noBreakHyphen/>
        <w:t>based</w:t>
      </w:r>
      <w:r w:rsidRPr="00F95A42">
        <w:t xml:space="preserve"> improvements; and</w:t>
      </w:r>
    </w:p>
    <w:p w14:paraId="66BC6A3E" w14:textId="77777777" w:rsidR="00377065" w:rsidRPr="00F95A42" w:rsidRDefault="00377065" w:rsidP="00377065">
      <w:pPr>
        <w:pStyle w:val="SubItemLvl1"/>
        <w:tabs>
          <w:tab w:val="clear" w:pos="2520"/>
        </w:tabs>
      </w:pPr>
      <w:r w:rsidRPr="00F95A42">
        <w:t>(m)</w:t>
      </w:r>
      <w:r w:rsidRPr="00F95A42">
        <w:tab/>
        <w:t xml:space="preserve">recycling </w:t>
      </w:r>
      <w:r w:rsidRPr="00F95A42">
        <w:rPr>
          <w:strike/>
        </w:rPr>
        <w:t>projects;</w:t>
      </w:r>
      <w:r w:rsidRPr="00F95A42">
        <w:t xml:space="preserve"> </w:t>
      </w:r>
      <w:r w:rsidRPr="00F95A42">
        <w:rPr>
          <w:u w:val="single"/>
        </w:rPr>
        <w:t>projects.</w:t>
      </w:r>
    </w:p>
    <w:p w14:paraId="6544CB26" w14:textId="77777777" w:rsidR="00377065" w:rsidRPr="00F95A42" w:rsidRDefault="00377065" w:rsidP="00377065">
      <w:pPr>
        <w:pStyle w:val="Item"/>
        <w:tabs>
          <w:tab w:val="clear" w:pos="1800"/>
        </w:tabs>
      </w:pPr>
      <w:r w:rsidRPr="00F95A42">
        <w:rPr>
          <w:strike/>
        </w:rPr>
        <w:t>(11)</w:t>
      </w:r>
      <w:r w:rsidRPr="00F95A42">
        <w:rPr>
          <w:u w:val="single"/>
        </w:rPr>
        <w:t>(9)</w:t>
      </w:r>
      <w:r w:rsidRPr="00F95A42">
        <w:tab/>
        <w:t xml:space="preserve">The energy conservation measure shall meet applicable state air and water quality </w:t>
      </w:r>
      <w:r w:rsidRPr="00F95A42">
        <w:rPr>
          <w:strike/>
        </w:rPr>
        <w:t xml:space="preserve">standards; </w:t>
      </w:r>
      <w:r w:rsidRPr="00F95A42">
        <w:rPr>
          <w:strike/>
        </w:rPr>
        <w:lastRenderedPageBreak/>
        <w:t>and</w:t>
      </w:r>
      <w:r w:rsidRPr="00F95A42">
        <w:t xml:space="preserve"> </w:t>
      </w:r>
      <w:r w:rsidRPr="00F95A42">
        <w:rPr>
          <w:u w:val="single"/>
        </w:rPr>
        <w:t>standards, in accordance with 15A NCAC 02B, 02D, and 02L, which are incorporated by reference, including all subsequent amendments.</w:t>
      </w:r>
    </w:p>
    <w:p w14:paraId="1B326FF6" w14:textId="77777777" w:rsidR="00377065" w:rsidRPr="00F95A42" w:rsidRDefault="00377065" w:rsidP="00377065">
      <w:pPr>
        <w:pStyle w:val="Item"/>
        <w:tabs>
          <w:tab w:val="clear" w:pos="1800"/>
        </w:tabs>
      </w:pPr>
      <w:r w:rsidRPr="00F95A42">
        <w:rPr>
          <w:strike/>
        </w:rPr>
        <w:t>(12)</w:t>
      </w:r>
      <w:r w:rsidRPr="007D6947">
        <w:rPr>
          <w:u w:val="single"/>
        </w:rPr>
        <w:t>(</w:t>
      </w:r>
      <w:r w:rsidRPr="00F95A42">
        <w:rPr>
          <w:u w:val="single"/>
        </w:rPr>
        <w:t>10)</w:t>
      </w:r>
      <w:r w:rsidRPr="00F95A42">
        <w:tab/>
        <w:t xml:space="preserve">The energy conservation measure shall be based on a </w:t>
      </w:r>
      <w:r w:rsidRPr="00F95A42">
        <w:rPr>
          <w:strike/>
        </w:rPr>
        <w:t>current</w:t>
      </w:r>
      <w:r w:rsidRPr="00F95A42">
        <w:t xml:space="preserve"> Technical Analysis report as defined in Rule .0101 of this </w:t>
      </w:r>
      <w:r w:rsidRPr="00F95A42">
        <w:rPr>
          <w:strike/>
        </w:rPr>
        <w:t>Subchapter.</w:t>
      </w:r>
      <w:r w:rsidRPr="00F95A42">
        <w:t xml:space="preserve"> </w:t>
      </w:r>
      <w:r w:rsidRPr="00F95A42">
        <w:rPr>
          <w:u w:val="single"/>
        </w:rPr>
        <w:t>Subchapter, conducted within the previous year.</w:t>
      </w:r>
    </w:p>
    <w:p w14:paraId="78FDED35" w14:textId="77777777" w:rsidR="00377065" w:rsidRPr="00F95A42" w:rsidRDefault="00377065" w:rsidP="00377065">
      <w:pPr>
        <w:pStyle w:val="Base"/>
      </w:pPr>
    </w:p>
    <w:p w14:paraId="4081F6FA" w14:textId="3F56D517" w:rsidR="00377065" w:rsidRPr="00F95A42" w:rsidRDefault="00377065" w:rsidP="00377065">
      <w:pPr>
        <w:pStyle w:val="HistoryAuthority"/>
      </w:pPr>
      <w:r w:rsidRPr="00F95A42">
        <w:t xml:space="preserve">Authority G.S. </w:t>
      </w:r>
      <w:r w:rsidRPr="00F95A42">
        <w:rPr>
          <w:strike/>
        </w:rPr>
        <w:t>143-345.18(b)(2a); 143-345.18(b)(3);</w:t>
      </w:r>
      <w:r w:rsidRPr="00F95A42">
        <w:t xml:space="preserve"> </w:t>
      </w:r>
      <w:r w:rsidRPr="00F95A42">
        <w:rPr>
          <w:u w:val="single"/>
        </w:rPr>
        <w:t>143B-344.44(b)(3);143B-344.44(b)(4)</w:t>
      </w:r>
      <w:r>
        <w:rPr>
          <w:u w:val="single"/>
        </w:rPr>
        <w:t>.</w:t>
      </w:r>
    </w:p>
    <w:p w14:paraId="1471780A" w14:textId="77777777" w:rsidR="00377065" w:rsidRPr="00F95A42" w:rsidRDefault="00377065" w:rsidP="00377065">
      <w:pPr>
        <w:pStyle w:val="Base"/>
      </w:pPr>
    </w:p>
    <w:p w14:paraId="6016CD0E" w14:textId="77777777" w:rsidR="00377065" w:rsidRPr="007470FA" w:rsidRDefault="00377065" w:rsidP="00377065">
      <w:pPr>
        <w:pStyle w:val="Rule"/>
      </w:pPr>
      <w:r w:rsidRPr="007470FA">
        <w:t>01 NCAC 41C .0203</w:t>
      </w:r>
      <w:r w:rsidRPr="007470FA">
        <w:tab/>
        <w:t>Loan Percentage and CONDITIONS AND LIMITATIONS</w:t>
      </w:r>
    </w:p>
    <w:p w14:paraId="65C57F7B" w14:textId="77777777" w:rsidR="00377065" w:rsidRPr="007470FA" w:rsidRDefault="00377065" w:rsidP="00377065">
      <w:pPr>
        <w:pStyle w:val="Paragraph"/>
      </w:pPr>
      <w:r w:rsidRPr="007470FA">
        <w:rPr>
          <w:strike/>
        </w:rPr>
        <w:t>Loans are made subject to the following conditions and limitations:</w:t>
      </w:r>
    </w:p>
    <w:p w14:paraId="64B87303" w14:textId="77777777" w:rsidR="00377065" w:rsidRPr="007470FA" w:rsidRDefault="00377065" w:rsidP="00377065">
      <w:pPr>
        <w:pStyle w:val="Item"/>
        <w:tabs>
          <w:tab w:val="clear" w:pos="1800"/>
        </w:tabs>
      </w:pPr>
      <w:r w:rsidRPr="007470FA">
        <w:rPr>
          <w:strike/>
        </w:rPr>
        <w:t>(1)</w:t>
      </w:r>
      <w:r w:rsidRPr="007470FA">
        <w:tab/>
      </w:r>
      <w:r w:rsidRPr="007470FA">
        <w:rPr>
          <w:strike/>
        </w:rPr>
        <w:t>Interest shall be charged at the rate of three percent per annum and one percent for renewable and recycling projects;</w:t>
      </w:r>
    </w:p>
    <w:p w14:paraId="1321386C" w14:textId="77777777" w:rsidR="00377065" w:rsidRPr="007470FA" w:rsidRDefault="00377065" w:rsidP="00377065">
      <w:pPr>
        <w:pStyle w:val="Item"/>
        <w:tabs>
          <w:tab w:val="clear" w:pos="1800"/>
        </w:tabs>
      </w:pPr>
      <w:r w:rsidRPr="007470FA">
        <w:rPr>
          <w:strike/>
        </w:rPr>
        <w:t>(2)</w:t>
      </w:r>
      <w:r w:rsidRPr="007470FA">
        <w:tab/>
      </w:r>
      <w:r w:rsidRPr="007470FA">
        <w:rPr>
          <w:strike/>
        </w:rPr>
        <w:t>The amount of the loan shall not exceed allowable costs;</w:t>
      </w:r>
    </w:p>
    <w:p w14:paraId="7C7E4426" w14:textId="77777777" w:rsidR="00377065" w:rsidRPr="007470FA" w:rsidRDefault="00377065" w:rsidP="00377065">
      <w:pPr>
        <w:pStyle w:val="Item"/>
        <w:tabs>
          <w:tab w:val="clear" w:pos="1800"/>
        </w:tabs>
      </w:pPr>
      <w:r w:rsidRPr="007470FA">
        <w:rPr>
          <w:strike/>
        </w:rPr>
        <w:t>(3)</w:t>
      </w:r>
      <w:r w:rsidRPr="007470FA">
        <w:tab/>
      </w:r>
      <w:r w:rsidRPr="007470FA">
        <w:rPr>
          <w:strike/>
        </w:rPr>
        <w:t>The repayment schedule shall be based on the estimated payback as shown in the Technical Analysis report;</w:t>
      </w:r>
    </w:p>
    <w:p w14:paraId="1309597F" w14:textId="77777777" w:rsidR="00377065" w:rsidRPr="007470FA" w:rsidRDefault="00377065" w:rsidP="00377065">
      <w:pPr>
        <w:pStyle w:val="Item"/>
        <w:tabs>
          <w:tab w:val="clear" w:pos="1800"/>
        </w:tabs>
      </w:pPr>
      <w:r w:rsidRPr="007470FA">
        <w:rPr>
          <w:strike/>
        </w:rPr>
        <w:t>(4)</w:t>
      </w:r>
      <w:r w:rsidRPr="007470FA">
        <w:tab/>
      </w:r>
      <w:r w:rsidRPr="007470FA">
        <w:rPr>
          <w:strike/>
        </w:rPr>
        <w:t>Payments shall be made at a frequency of not less than once per month;</w:t>
      </w:r>
    </w:p>
    <w:p w14:paraId="68BB21FE" w14:textId="77777777" w:rsidR="00377065" w:rsidRPr="007470FA" w:rsidRDefault="00377065" w:rsidP="00377065">
      <w:pPr>
        <w:pStyle w:val="Item"/>
        <w:tabs>
          <w:tab w:val="clear" w:pos="1800"/>
        </w:tabs>
      </w:pPr>
      <w:r w:rsidRPr="007470FA">
        <w:rPr>
          <w:strike/>
        </w:rPr>
        <w:t>(5)</w:t>
      </w:r>
      <w:r w:rsidRPr="007470FA">
        <w:tab/>
      </w:r>
      <w:r w:rsidRPr="007470FA">
        <w:rPr>
          <w:strike/>
        </w:rPr>
        <w:t>The total amount of the loan, or any portion thereof may be repaid at any time without penalty;</w:t>
      </w:r>
    </w:p>
    <w:p w14:paraId="6E140AB3" w14:textId="77777777" w:rsidR="00377065" w:rsidRPr="007470FA" w:rsidRDefault="00377065" w:rsidP="00377065">
      <w:pPr>
        <w:pStyle w:val="Item"/>
        <w:tabs>
          <w:tab w:val="clear" w:pos="1800"/>
        </w:tabs>
      </w:pPr>
      <w:r w:rsidRPr="007470FA">
        <w:rPr>
          <w:strike/>
        </w:rPr>
        <w:t>(6)</w:t>
      </w:r>
      <w:r w:rsidRPr="007470FA">
        <w:tab/>
      </w:r>
      <w:r w:rsidRPr="007470FA">
        <w:rPr>
          <w:strike/>
        </w:rPr>
        <w:t xml:space="preserve">Rebates received through other program offerings of the State Energy </w:t>
      </w:r>
      <w:r w:rsidRPr="00140BAD">
        <w:rPr>
          <w:strike/>
        </w:rPr>
        <w:t>Office f</w:t>
      </w:r>
      <w:r w:rsidRPr="007470FA">
        <w:rPr>
          <w:strike/>
        </w:rPr>
        <w:t>or projects undertaken from loan proceeds shall be used to reduce the amount of principal;</w:t>
      </w:r>
    </w:p>
    <w:p w14:paraId="11EB77C8" w14:textId="77777777" w:rsidR="00377065" w:rsidRPr="007470FA" w:rsidRDefault="00377065" w:rsidP="00377065">
      <w:pPr>
        <w:pStyle w:val="Item"/>
        <w:tabs>
          <w:tab w:val="clear" w:pos="1800"/>
        </w:tabs>
      </w:pPr>
      <w:r w:rsidRPr="007470FA">
        <w:rPr>
          <w:strike/>
        </w:rPr>
        <w:t>(7)</w:t>
      </w:r>
      <w:r w:rsidRPr="007470FA">
        <w:tab/>
      </w:r>
      <w:r w:rsidRPr="007470FA">
        <w:rPr>
          <w:strike/>
        </w:rPr>
        <w:t>The borrower shall warrant that all work or construction done with the proceeds of a loan under this program shall comply with all building codes and standards;</w:t>
      </w:r>
    </w:p>
    <w:p w14:paraId="115EE5C9" w14:textId="77777777" w:rsidR="00377065" w:rsidRPr="007470FA" w:rsidRDefault="00377065" w:rsidP="00377065">
      <w:pPr>
        <w:pStyle w:val="Item"/>
        <w:tabs>
          <w:tab w:val="clear" w:pos="1800"/>
        </w:tabs>
      </w:pPr>
      <w:r w:rsidRPr="007470FA">
        <w:rPr>
          <w:strike/>
        </w:rPr>
        <w:t>(8)</w:t>
      </w:r>
      <w:r w:rsidRPr="007470FA">
        <w:tab/>
      </w:r>
      <w:r w:rsidRPr="007470FA">
        <w:rPr>
          <w:strike/>
        </w:rPr>
        <w:t>Project implementation shall begin within 90 days after approval of the application.</w:t>
      </w:r>
      <w:r>
        <w:rPr>
          <w:strike/>
        </w:rPr>
        <w:t xml:space="preserve"> </w:t>
      </w:r>
      <w:r w:rsidRPr="007470FA">
        <w:rPr>
          <w:strike/>
        </w:rPr>
        <w:t>If delays are encountered following loan closing, any arbitrage profits will be repaid to the revolving fund;</w:t>
      </w:r>
    </w:p>
    <w:p w14:paraId="00A2175B" w14:textId="77777777" w:rsidR="00377065" w:rsidRPr="007470FA" w:rsidRDefault="00377065" w:rsidP="00377065">
      <w:pPr>
        <w:pStyle w:val="Item"/>
        <w:tabs>
          <w:tab w:val="clear" w:pos="1800"/>
        </w:tabs>
      </w:pPr>
      <w:r w:rsidRPr="007470FA">
        <w:rPr>
          <w:strike/>
        </w:rPr>
        <w:t>(9)</w:t>
      </w:r>
      <w:r w:rsidRPr="007470FA">
        <w:tab/>
      </w:r>
      <w:r w:rsidRPr="007470FA">
        <w:rPr>
          <w:strike/>
        </w:rPr>
        <w:t>Loans shall not be used to replace an existing loan;</w:t>
      </w:r>
    </w:p>
    <w:p w14:paraId="6566AE89" w14:textId="77777777" w:rsidR="00377065" w:rsidRPr="007470FA" w:rsidRDefault="00377065" w:rsidP="00377065">
      <w:pPr>
        <w:pStyle w:val="Item"/>
        <w:tabs>
          <w:tab w:val="clear" w:pos="1800"/>
        </w:tabs>
      </w:pPr>
      <w:r w:rsidRPr="007470FA">
        <w:rPr>
          <w:strike/>
        </w:rPr>
        <w:t>(10)</w:t>
      </w:r>
      <w:r w:rsidRPr="007470FA">
        <w:tab/>
      </w:r>
      <w:r w:rsidRPr="007470FA">
        <w:rPr>
          <w:strike/>
        </w:rPr>
        <w:t>Loan payments or drafts shall be sent or delivered to the DOA Fiscal Department at its current address as stated in the loan agreement;</w:t>
      </w:r>
    </w:p>
    <w:p w14:paraId="2F42AB9E" w14:textId="77777777" w:rsidR="00377065" w:rsidRPr="007470FA" w:rsidRDefault="00377065" w:rsidP="00377065">
      <w:pPr>
        <w:pStyle w:val="Item"/>
        <w:tabs>
          <w:tab w:val="clear" w:pos="1800"/>
        </w:tabs>
      </w:pPr>
      <w:r w:rsidRPr="007470FA">
        <w:rPr>
          <w:strike/>
        </w:rPr>
        <w:t>(11)</w:t>
      </w:r>
      <w:r w:rsidRPr="007470FA">
        <w:tab/>
      </w:r>
      <w:r w:rsidRPr="007470FA">
        <w:rPr>
          <w:strike/>
        </w:rPr>
        <w:t>A letter of credit from a bank approved to do business in North Carolina shall secure the loan against non</w:t>
      </w:r>
      <w:r w:rsidRPr="007470FA">
        <w:rPr>
          <w:strike/>
        </w:rPr>
        <w:noBreakHyphen/>
        <w:t>payment and also serve as a quarterly drafting mechanism for loan repayment from the bank; and</w:t>
      </w:r>
    </w:p>
    <w:p w14:paraId="2BBE9648" w14:textId="77777777" w:rsidR="00377065" w:rsidRPr="007470FA" w:rsidRDefault="00377065" w:rsidP="00377065">
      <w:pPr>
        <w:pStyle w:val="Item"/>
        <w:tabs>
          <w:tab w:val="clear" w:pos="1800"/>
        </w:tabs>
      </w:pPr>
      <w:r w:rsidRPr="007470FA">
        <w:rPr>
          <w:strike/>
        </w:rPr>
        <w:t>(12)</w:t>
      </w:r>
      <w:r w:rsidRPr="007470FA">
        <w:tab/>
      </w:r>
      <w:r w:rsidRPr="007470FA">
        <w:rPr>
          <w:strike/>
        </w:rPr>
        <w:t>No loans shall be forgiven.</w:t>
      </w:r>
    </w:p>
    <w:p w14:paraId="4997FF61" w14:textId="77777777" w:rsidR="00377065" w:rsidRPr="00140BAD" w:rsidRDefault="00377065" w:rsidP="00377065">
      <w:pPr>
        <w:pStyle w:val="Paragraph"/>
        <w:rPr>
          <w:u w:val="single"/>
        </w:rPr>
      </w:pPr>
      <w:r w:rsidRPr="00140BAD">
        <w:rPr>
          <w:u w:val="single"/>
        </w:rPr>
        <w:t>(a)</w:t>
      </w:r>
      <w:r>
        <w:rPr>
          <w:u w:val="single"/>
        </w:rPr>
        <w:t xml:space="preserve">  </w:t>
      </w:r>
      <w:r w:rsidRPr="00140BAD">
        <w:rPr>
          <w:u w:val="single"/>
        </w:rPr>
        <w:t>The interest rate on the loan shall be set pursuant to G.S. 143B-344.44(c) by the State Energy Office based on the following:</w:t>
      </w:r>
    </w:p>
    <w:p w14:paraId="672D010E" w14:textId="77777777" w:rsidR="00377065" w:rsidRPr="00140BAD" w:rsidRDefault="00377065" w:rsidP="00377065">
      <w:pPr>
        <w:pStyle w:val="SubParagraph"/>
        <w:rPr>
          <w:u w:val="single"/>
        </w:rPr>
      </w:pPr>
      <w:r w:rsidRPr="00140BAD">
        <w:rPr>
          <w:u w:val="single"/>
        </w:rPr>
        <w:t>(1)</w:t>
      </w:r>
      <w:r w:rsidRPr="00140BAD">
        <w:tab/>
      </w:r>
      <w:r w:rsidRPr="00140BAD">
        <w:rPr>
          <w:u w:val="single"/>
        </w:rPr>
        <w:t xml:space="preserve">previous State Energy Office loan recipients get </w:t>
      </w:r>
      <w:r>
        <w:rPr>
          <w:u w:val="single"/>
        </w:rPr>
        <w:t>one percent</w:t>
      </w:r>
      <w:r w:rsidRPr="00140BAD">
        <w:rPr>
          <w:u w:val="single"/>
        </w:rPr>
        <w:t xml:space="preserve"> deduction with closed loans and no defaults to a minimum of zero percent</w:t>
      </w:r>
      <w:r>
        <w:rPr>
          <w:u w:val="single"/>
        </w:rPr>
        <w:t>;</w:t>
      </w:r>
    </w:p>
    <w:p w14:paraId="448E679A" w14:textId="77777777" w:rsidR="00377065" w:rsidRPr="00140BAD" w:rsidRDefault="00377065" w:rsidP="00377065">
      <w:pPr>
        <w:pStyle w:val="SubParagraph"/>
        <w:rPr>
          <w:u w:val="single"/>
        </w:rPr>
      </w:pPr>
      <w:r w:rsidRPr="00140BAD">
        <w:rPr>
          <w:u w:val="single"/>
        </w:rPr>
        <w:t>(2)</w:t>
      </w:r>
      <w:r w:rsidRPr="00140BAD">
        <w:tab/>
      </w:r>
      <w:r w:rsidRPr="00140BAD">
        <w:rPr>
          <w:u w:val="single"/>
        </w:rPr>
        <w:t xml:space="preserve">loans made to residents and small businesses shall receive a </w:t>
      </w:r>
      <w:r>
        <w:rPr>
          <w:u w:val="single"/>
        </w:rPr>
        <w:t>one percent</w:t>
      </w:r>
      <w:r w:rsidRPr="00140BAD">
        <w:rPr>
          <w:u w:val="single"/>
        </w:rPr>
        <w:t xml:space="preserve"> interest rate;</w:t>
      </w:r>
    </w:p>
    <w:p w14:paraId="26295FE8" w14:textId="77777777" w:rsidR="00377065" w:rsidRPr="00140BAD" w:rsidRDefault="00377065" w:rsidP="00377065">
      <w:pPr>
        <w:pStyle w:val="SubParagraph"/>
        <w:rPr>
          <w:u w:val="single"/>
        </w:rPr>
      </w:pPr>
      <w:r w:rsidRPr="00140BAD">
        <w:rPr>
          <w:u w:val="single"/>
        </w:rPr>
        <w:t>(3)</w:t>
      </w:r>
      <w:r w:rsidRPr="00140BAD">
        <w:tab/>
      </w:r>
      <w:r w:rsidRPr="00140BAD">
        <w:rPr>
          <w:u w:val="single"/>
        </w:rPr>
        <w:t xml:space="preserve">loans made to non-profits and local governments projects shall receive a </w:t>
      </w:r>
      <w:r>
        <w:rPr>
          <w:u w:val="single"/>
        </w:rPr>
        <w:t>two percent</w:t>
      </w:r>
      <w:r w:rsidRPr="00140BAD">
        <w:rPr>
          <w:u w:val="single"/>
        </w:rPr>
        <w:t xml:space="preserve"> interest rate; and</w:t>
      </w:r>
    </w:p>
    <w:p w14:paraId="1C50FC68" w14:textId="77777777" w:rsidR="00377065" w:rsidRPr="007470FA" w:rsidRDefault="00377065" w:rsidP="00377065">
      <w:pPr>
        <w:pStyle w:val="Item"/>
        <w:tabs>
          <w:tab w:val="clear" w:pos="1800"/>
        </w:tabs>
      </w:pPr>
      <w:r w:rsidRPr="007470FA">
        <w:rPr>
          <w:u w:val="single"/>
        </w:rPr>
        <w:t>(4)</w:t>
      </w:r>
      <w:r w:rsidRPr="00140BAD">
        <w:tab/>
      </w:r>
      <w:r w:rsidRPr="007470FA">
        <w:rPr>
          <w:u w:val="single"/>
        </w:rPr>
        <w:t xml:space="preserve">loans made to commercial and industrial entities shall receive a </w:t>
      </w:r>
      <w:r>
        <w:rPr>
          <w:u w:val="single"/>
        </w:rPr>
        <w:t xml:space="preserve">three percent </w:t>
      </w:r>
      <w:r w:rsidRPr="007470FA">
        <w:rPr>
          <w:u w:val="single"/>
        </w:rPr>
        <w:t>interest rate.</w:t>
      </w:r>
    </w:p>
    <w:p w14:paraId="69EFF34D" w14:textId="77777777" w:rsidR="00377065" w:rsidRPr="00140BAD" w:rsidRDefault="00377065" w:rsidP="00377065">
      <w:pPr>
        <w:pStyle w:val="Paragraph"/>
        <w:rPr>
          <w:u w:val="single"/>
        </w:rPr>
      </w:pPr>
      <w:r w:rsidRPr="00140BAD">
        <w:rPr>
          <w:u w:val="single"/>
        </w:rPr>
        <w:t xml:space="preserve">(b) </w:t>
      </w:r>
      <w:r>
        <w:rPr>
          <w:u w:val="single"/>
        </w:rPr>
        <w:t xml:space="preserve"> </w:t>
      </w:r>
      <w:r w:rsidRPr="00140BAD">
        <w:rPr>
          <w:u w:val="single"/>
        </w:rPr>
        <w:t>Loans are made subject to the following conditions:</w:t>
      </w:r>
    </w:p>
    <w:p w14:paraId="3555C2CA" w14:textId="77777777" w:rsidR="00377065" w:rsidRPr="00140BAD" w:rsidRDefault="00377065" w:rsidP="00377065">
      <w:pPr>
        <w:pStyle w:val="SubParagraph"/>
        <w:rPr>
          <w:u w:val="single"/>
        </w:rPr>
      </w:pPr>
      <w:r w:rsidRPr="00140BAD">
        <w:rPr>
          <w:u w:val="single"/>
        </w:rPr>
        <w:t>(1)</w:t>
      </w:r>
      <w:r w:rsidRPr="00140BAD">
        <w:tab/>
      </w:r>
      <w:r w:rsidRPr="00140BAD">
        <w:rPr>
          <w:u w:val="single"/>
        </w:rPr>
        <w:t>the repayment schedule shall be based on the estimated payback as shown in the Technical Analysis Report, pursuant to Rule .0303 of this Subchapter;</w:t>
      </w:r>
    </w:p>
    <w:p w14:paraId="361E95DA" w14:textId="77777777" w:rsidR="00377065" w:rsidRPr="00140BAD" w:rsidRDefault="00377065" w:rsidP="00377065">
      <w:pPr>
        <w:pStyle w:val="SubParagraph"/>
        <w:rPr>
          <w:u w:val="single"/>
        </w:rPr>
      </w:pPr>
      <w:r w:rsidRPr="00140BAD">
        <w:rPr>
          <w:u w:val="single"/>
        </w:rPr>
        <w:t>(2)</w:t>
      </w:r>
      <w:r w:rsidRPr="00140BAD">
        <w:tab/>
      </w:r>
      <w:r w:rsidRPr="00140BAD">
        <w:rPr>
          <w:u w:val="single"/>
        </w:rPr>
        <w:t>the commercial or industrial business, nonprofit organization, local government entity, or resident shall make payments at least once a month;</w:t>
      </w:r>
    </w:p>
    <w:p w14:paraId="4E679733" w14:textId="77777777" w:rsidR="00377065" w:rsidRPr="00140BAD" w:rsidRDefault="00377065" w:rsidP="00377065">
      <w:pPr>
        <w:pStyle w:val="SubParagraph"/>
        <w:rPr>
          <w:u w:val="single"/>
        </w:rPr>
      </w:pPr>
      <w:r w:rsidRPr="00140BAD">
        <w:rPr>
          <w:u w:val="single"/>
        </w:rPr>
        <w:t>(3)</w:t>
      </w:r>
      <w:r w:rsidRPr="00140BAD">
        <w:tab/>
      </w:r>
      <w:r w:rsidRPr="00140BAD">
        <w:rPr>
          <w:u w:val="single"/>
        </w:rPr>
        <w:t>the total amount of the loan, or any portion thereof, may be repaid at any time before the total amount is due, without penalty;</w:t>
      </w:r>
    </w:p>
    <w:p w14:paraId="7720528B" w14:textId="77777777" w:rsidR="00377065" w:rsidRPr="00140BAD" w:rsidRDefault="00377065" w:rsidP="00377065">
      <w:pPr>
        <w:pStyle w:val="SubParagraph"/>
        <w:rPr>
          <w:u w:val="single"/>
        </w:rPr>
      </w:pPr>
      <w:r w:rsidRPr="00140BAD">
        <w:rPr>
          <w:u w:val="single"/>
        </w:rPr>
        <w:t>(4)</w:t>
      </w:r>
      <w:r w:rsidRPr="00140BAD">
        <w:tab/>
      </w:r>
      <w:r w:rsidRPr="00140BAD">
        <w:rPr>
          <w:u w:val="single"/>
        </w:rPr>
        <w:t>rebates received through other program offerings of the State Energy Office for projects undertaken from loan proceeds shall be used to reduce the amount of principal;</w:t>
      </w:r>
    </w:p>
    <w:p w14:paraId="2E0BA897" w14:textId="77777777" w:rsidR="00377065" w:rsidRPr="00140BAD" w:rsidRDefault="00377065" w:rsidP="00377065">
      <w:pPr>
        <w:pStyle w:val="SubParagraph"/>
        <w:rPr>
          <w:u w:val="single"/>
        </w:rPr>
      </w:pPr>
      <w:r w:rsidRPr="00140BAD">
        <w:rPr>
          <w:u w:val="single"/>
        </w:rPr>
        <w:t>(5)</w:t>
      </w:r>
      <w:r w:rsidRPr="00140BAD">
        <w:tab/>
      </w:r>
      <w:r w:rsidRPr="00140BAD">
        <w:rPr>
          <w:u w:val="single"/>
        </w:rPr>
        <w:t>the borrower shall warrant that all work or construction done with the proceeds of a loan under this program shall comply with all building codes and standards;</w:t>
      </w:r>
    </w:p>
    <w:p w14:paraId="104F79B5" w14:textId="77777777" w:rsidR="00377065" w:rsidRPr="00140BAD" w:rsidRDefault="00377065" w:rsidP="00377065">
      <w:pPr>
        <w:pStyle w:val="SubParagraph"/>
        <w:rPr>
          <w:u w:val="single"/>
        </w:rPr>
      </w:pPr>
      <w:r w:rsidRPr="00140BAD">
        <w:rPr>
          <w:u w:val="single"/>
        </w:rPr>
        <w:t>(6)</w:t>
      </w:r>
      <w:r w:rsidRPr="00140BAD">
        <w:tab/>
      </w:r>
      <w:r w:rsidRPr="00140BAD">
        <w:rPr>
          <w:u w:val="single"/>
        </w:rPr>
        <w:t>project implementation shall begin within 90 days after approval of the application. If delays are encountered following loan closing, any arbitrage profits will be repaid to the Alternative Fuel Revolving Fund;</w:t>
      </w:r>
    </w:p>
    <w:p w14:paraId="53FCC7DB" w14:textId="77777777" w:rsidR="00377065" w:rsidRPr="00140BAD" w:rsidRDefault="00377065" w:rsidP="00377065">
      <w:pPr>
        <w:pStyle w:val="SubParagraph"/>
        <w:rPr>
          <w:u w:val="single"/>
        </w:rPr>
      </w:pPr>
      <w:r w:rsidRPr="00140BAD">
        <w:rPr>
          <w:u w:val="single"/>
        </w:rPr>
        <w:t>(7)</w:t>
      </w:r>
      <w:r w:rsidRPr="00140BAD">
        <w:tab/>
      </w:r>
      <w:r w:rsidRPr="00140BAD">
        <w:rPr>
          <w:u w:val="single"/>
        </w:rPr>
        <w:t>loan payments or drafts shall be sent or delivered to the Financial Service Division, in accordance with 04 NCAC 12D .0101; and</w:t>
      </w:r>
    </w:p>
    <w:p w14:paraId="238BF1C1" w14:textId="77777777" w:rsidR="00377065" w:rsidRPr="00140BAD" w:rsidRDefault="00377065" w:rsidP="00377065">
      <w:pPr>
        <w:pStyle w:val="SubParagraph"/>
        <w:rPr>
          <w:u w:val="single"/>
        </w:rPr>
      </w:pPr>
      <w:r w:rsidRPr="00140BAD">
        <w:rPr>
          <w:u w:val="single"/>
        </w:rPr>
        <w:t>(8)</w:t>
      </w:r>
      <w:r w:rsidRPr="00140BAD">
        <w:tab/>
      </w:r>
      <w:r w:rsidRPr="00140BAD">
        <w:rPr>
          <w:u w:val="single"/>
        </w:rPr>
        <w:t>a letter of credit from a bank approved to do business in North Carolina shall secure the loan against non-payment and also serve as a quarterly drafting mechanism for loan repayment from the bank.</w:t>
      </w:r>
    </w:p>
    <w:p w14:paraId="4AC640BF" w14:textId="77777777" w:rsidR="00377065" w:rsidRPr="00140BAD" w:rsidRDefault="00377065" w:rsidP="00377065">
      <w:pPr>
        <w:pStyle w:val="Paragraph"/>
        <w:rPr>
          <w:u w:val="single"/>
        </w:rPr>
      </w:pPr>
      <w:r w:rsidRPr="00140BAD">
        <w:rPr>
          <w:u w:val="single"/>
        </w:rPr>
        <w:t xml:space="preserve">(c) </w:t>
      </w:r>
      <w:r>
        <w:rPr>
          <w:u w:val="single"/>
        </w:rPr>
        <w:t xml:space="preserve"> </w:t>
      </w:r>
      <w:r w:rsidRPr="00140BAD">
        <w:rPr>
          <w:u w:val="single"/>
        </w:rPr>
        <w:t>Loans are made subject to the following limitations:</w:t>
      </w:r>
    </w:p>
    <w:p w14:paraId="32AEABBD" w14:textId="77777777" w:rsidR="00377065" w:rsidRPr="00140BAD" w:rsidRDefault="00377065" w:rsidP="00377065">
      <w:pPr>
        <w:pStyle w:val="SubParagraph"/>
        <w:rPr>
          <w:u w:val="single"/>
        </w:rPr>
      </w:pPr>
      <w:r w:rsidRPr="00140BAD">
        <w:rPr>
          <w:u w:val="single"/>
        </w:rPr>
        <w:t>(1)</w:t>
      </w:r>
      <w:r w:rsidRPr="00140BAD">
        <w:tab/>
      </w:r>
      <w:r w:rsidRPr="00140BAD">
        <w:rPr>
          <w:u w:val="single"/>
        </w:rPr>
        <w:t>the amount of the loan shall not exceed allowable costs;</w:t>
      </w:r>
    </w:p>
    <w:p w14:paraId="71FF4F05" w14:textId="77777777" w:rsidR="00377065" w:rsidRPr="00140BAD" w:rsidRDefault="00377065" w:rsidP="00377065">
      <w:pPr>
        <w:pStyle w:val="SubParagraph"/>
        <w:rPr>
          <w:u w:val="single"/>
        </w:rPr>
      </w:pPr>
      <w:r w:rsidRPr="00140BAD">
        <w:rPr>
          <w:u w:val="single"/>
        </w:rPr>
        <w:t>(2)</w:t>
      </w:r>
      <w:r w:rsidRPr="00140BAD">
        <w:tab/>
      </w:r>
      <w:r w:rsidRPr="00140BAD">
        <w:rPr>
          <w:u w:val="single"/>
        </w:rPr>
        <w:t>loans shall not be used to replace an existing loan; and</w:t>
      </w:r>
    </w:p>
    <w:p w14:paraId="6A875917" w14:textId="77777777" w:rsidR="00377065" w:rsidRPr="00140BAD" w:rsidRDefault="00377065" w:rsidP="00377065">
      <w:pPr>
        <w:pStyle w:val="SubParagraph"/>
        <w:rPr>
          <w:u w:val="single"/>
        </w:rPr>
      </w:pPr>
      <w:r w:rsidRPr="00140BAD">
        <w:rPr>
          <w:u w:val="single"/>
        </w:rPr>
        <w:t>(3)</w:t>
      </w:r>
      <w:r w:rsidRPr="00140BAD">
        <w:tab/>
      </w:r>
      <w:r w:rsidRPr="00140BAD">
        <w:rPr>
          <w:u w:val="single"/>
        </w:rPr>
        <w:t>no loans shall be forgiven.</w:t>
      </w:r>
    </w:p>
    <w:p w14:paraId="6571C54F" w14:textId="77777777" w:rsidR="00377065" w:rsidRPr="007470FA" w:rsidRDefault="00377065" w:rsidP="00377065">
      <w:pPr>
        <w:pStyle w:val="Base"/>
      </w:pPr>
    </w:p>
    <w:p w14:paraId="58AB4E80" w14:textId="5030E2D3" w:rsidR="00377065" w:rsidRPr="007470FA" w:rsidRDefault="00377065" w:rsidP="00377065">
      <w:pPr>
        <w:pStyle w:val="HistoryAuthority"/>
      </w:pPr>
      <w:r w:rsidRPr="007470FA">
        <w:t xml:space="preserve">Authority G.S. 143-345.18(b)(2a); 143-345.18(b)(3); </w:t>
      </w:r>
      <w:r w:rsidRPr="007470FA">
        <w:rPr>
          <w:u w:val="single"/>
        </w:rPr>
        <w:t>143B-344.44</w:t>
      </w:r>
      <w:r>
        <w:rPr>
          <w:u w:val="single"/>
        </w:rPr>
        <w:t>.</w:t>
      </w:r>
    </w:p>
    <w:p w14:paraId="01397350" w14:textId="77777777" w:rsidR="00377065" w:rsidRPr="007470FA" w:rsidRDefault="00377065" w:rsidP="00377065">
      <w:pPr>
        <w:pStyle w:val="Base"/>
      </w:pPr>
    </w:p>
    <w:p w14:paraId="14098661" w14:textId="77777777" w:rsidR="00377065" w:rsidRPr="007130D6" w:rsidRDefault="00377065" w:rsidP="00377065">
      <w:pPr>
        <w:pStyle w:val="Rule"/>
      </w:pPr>
      <w:r w:rsidRPr="007130D6">
        <w:t>01 NCAC 41C .0204</w:t>
      </w:r>
      <w:r w:rsidRPr="007130D6">
        <w:tab/>
        <w:t>PRE-APPLICATION CONFERENCE</w:t>
      </w:r>
    </w:p>
    <w:p w14:paraId="4C74E133" w14:textId="77777777" w:rsidR="00377065" w:rsidRPr="007130D6" w:rsidRDefault="00377065" w:rsidP="00377065">
      <w:pPr>
        <w:pStyle w:val="Paragraph"/>
      </w:pPr>
      <w:r w:rsidRPr="007130D6">
        <w:t xml:space="preserve">(a)  </w:t>
      </w:r>
      <w:r w:rsidRPr="007130D6">
        <w:rPr>
          <w:u w:val="single"/>
        </w:rPr>
        <w:t xml:space="preserve">The potential applicant shall schedule a pre-application conference with the State Energy Office by email, telephone or office visit </w:t>
      </w:r>
      <w:r w:rsidRPr="00A1507F">
        <w:rPr>
          <w:strike/>
        </w:rPr>
        <w:t>At</w:t>
      </w:r>
      <w:r w:rsidRPr="001C4050">
        <w:t xml:space="preserve"> </w:t>
      </w:r>
      <w:proofErr w:type="spellStart"/>
      <w:r w:rsidRPr="007130D6">
        <w:rPr>
          <w:u w:val="single"/>
        </w:rPr>
        <w:t>at</w:t>
      </w:r>
      <w:proofErr w:type="spellEnd"/>
      <w:r w:rsidRPr="007130D6">
        <w:t xml:space="preserve"> least one week prior to submission of a project </w:t>
      </w:r>
      <w:r w:rsidRPr="007130D6">
        <w:rPr>
          <w:strike/>
        </w:rPr>
        <w:lastRenderedPageBreak/>
        <w:t>application</w:t>
      </w:r>
      <w:r w:rsidRPr="007130D6">
        <w:t xml:space="preserve"> </w:t>
      </w:r>
      <w:proofErr w:type="spellStart"/>
      <w:r w:rsidRPr="007130D6">
        <w:rPr>
          <w:u w:val="single"/>
        </w:rPr>
        <w:t>application</w:t>
      </w:r>
      <w:proofErr w:type="spellEnd"/>
      <w:r w:rsidRPr="007130D6">
        <w:rPr>
          <w:u w:val="single"/>
        </w:rPr>
        <w:t>.</w:t>
      </w:r>
      <w:r w:rsidRPr="007130D6">
        <w:t xml:space="preserve"> </w:t>
      </w:r>
      <w:r w:rsidRPr="007130D6">
        <w:rPr>
          <w:strike/>
        </w:rPr>
        <w:t>the State Energy Office shall convene a pre</w:t>
      </w:r>
      <w:r w:rsidRPr="007130D6">
        <w:rPr>
          <w:strike/>
        </w:rPr>
        <w:noBreakHyphen/>
        <w:t>application conference by email, telephone or office visit.</w:t>
      </w:r>
      <w:r w:rsidRPr="007130D6">
        <w:t xml:space="preserve"> </w:t>
      </w:r>
      <w:r w:rsidRPr="007130D6">
        <w:rPr>
          <w:u w:val="single"/>
        </w:rPr>
        <w:t>During the pre-application conference, the parties shall:</w:t>
      </w:r>
    </w:p>
    <w:p w14:paraId="3AF03C14" w14:textId="77777777" w:rsidR="00377065" w:rsidRPr="007130D6" w:rsidRDefault="00377065" w:rsidP="00377065">
      <w:pPr>
        <w:pStyle w:val="SubParagraph"/>
        <w:tabs>
          <w:tab w:val="clear" w:pos="1800"/>
        </w:tabs>
      </w:pPr>
      <w:r w:rsidRPr="007130D6">
        <w:rPr>
          <w:u w:val="single"/>
        </w:rPr>
        <w:t>(1)</w:t>
      </w:r>
      <w:r w:rsidRPr="007130D6">
        <w:tab/>
      </w:r>
      <w:r w:rsidRPr="007130D6">
        <w:rPr>
          <w:u w:val="single"/>
        </w:rPr>
        <w:t>ensure the application procedures are understood; and</w:t>
      </w:r>
    </w:p>
    <w:p w14:paraId="2D3DA5A1" w14:textId="77777777" w:rsidR="00377065" w:rsidRPr="007130D6" w:rsidRDefault="00377065" w:rsidP="00377065">
      <w:pPr>
        <w:pStyle w:val="SubParagraph"/>
        <w:tabs>
          <w:tab w:val="clear" w:pos="1800"/>
        </w:tabs>
      </w:pPr>
      <w:r w:rsidRPr="007130D6">
        <w:rPr>
          <w:u w:val="single"/>
        </w:rPr>
        <w:t>(2)</w:t>
      </w:r>
      <w:r w:rsidRPr="007130D6">
        <w:tab/>
      </w:r>
      <w:r w:rsidRPr="007130D6">
        <w:rPr>
          <w:u w:val="single"/>
        </w:rPr>
        <w:t>reach an understanding among all parties that the project is eligible for approval in accordance with Rule .0202 of this Section.</w:t>
      </w:r>
    </w:p>
    <w:p w14:paraId="3107ED94" w14:textId="77777777" w:rsidR="00377065" w:rsidRPr="007130D6" w:rsidRDefault="00377065" w:rsidP="00377065">
      <w:pPr>
        <w:pStyle w:val="Paragraph"/>
      </w:pPr>
      <w:r w:rsidRPr="007130D6">
        <w:t>(b)  Parties present at the pre</w:t>
      </w:r>
      <w:r w:rsidRPr="007130D6">
        <w:noBreakHyphen/>
        <w:t xml:space="preserve">application conference shall include representatives from the </w:t>
      </w:r>
      <w:r w:rsidRPr="007130D6">
        <w:rPr>
          <w:strike/>
        </w:rPr>
        <w:t>DOA Fiscal Division,</w:t>
      </w:r>
      <w:r w:rsidRPr="007130D6">
        <w:t xml:space="preserve"> </w:t>
      </w:r>
      <w:r w:rsidRPr="007130D6">
        <w:rPr>
          <w:u w:val="single"/>
        </w:rPr>
        <w:t>Financial Services Division,</w:t>
      </w:r>
      <w:r w:rsidRPr="007130D6">
        <w:t xml:space="preserve"> the State Energy Office, </w:t>
      </w:r>
      <w:r w:rsidRPr="007130D6">
        <w:rPr>
          <w:u w:val="single"/>
        </w:rPr>
        <w:t>and</w:t>
      </w:r>
      <w:r w:rsidRPr="007130D6">
        <w:t xml:space="preserve"> the applicant or the applicant's engineer.</w:t>
      </w:r>
    </w:p>
    <w:p w14:paraId="1832034F" w14:textId="77777777" w:rsidR="00377065" w:rsidRPr="007130D6" w:rsidRDefault="00377065" w:rsidP="00377065">
      <w:pPr>
        <w:pStyle w:val="Paragraph"/>
      </w:pPr>
      <w:r w:rsidRPr="007130D6">
        <w:rPr>
          <w:strike/>
        </w:rPr>
        <w:t>(c)  The purpose of the conference is to help ensure the application procedures are understood and that the application and technical analysis, when accepted, shall be complete.</w:t>
      </w:r>
    </w:p>
    <w:p w14:paraId="51B5BE8C" w14:textId="77777777" w:rsidR="00377065" w:rsidRPr="007130D6" w:rsidRDefault="00377065" w:rsidP="00377065">
      <w:pPr>
        <w:pStyle w:val="Paragraph"/>
      </w:pPr>
      <w:r w:rsidRPr="007130D6">
        <w:rPr>
          <w:strike/>
        </w:rPr>
        <w:t>(d)</w:t>
      </w:r>
      <w:r w:rsidRPr="007130D6">
        <w:rPr>
          <w:u w:val="single"/>
        </w:rPr>
        <w:t>(c)</w:t>
      </w:r>
      <w:r w:rsidRPr="007130D6">
        <w:t xml:space="preserve">  The applicant shall offer verbal, and if available, written project descriptions.</w:t>
      </w:r>
    </w:p>
    <w:p w14:paraId="445BDA53" w14:textId="77777777" w:rsidR="00377065" w:rsidRPr="007130D6" w:rsidRDefault="00377065" w:rsidP="00377065">
      <w:pPr>
        <w:pStyle w:val="Paragraph"/>
      </w:pPr>
      <w:r w:rsidRPr="007130D6">
        <w:rPr>
          <w:strike/>
        </w:rPr>
        <w:t>(e)</w:t>
      </w:r>
      <w:r w:rsidRPr="007130D6">
        <w:rPr>
          <w:u w:val="single"/>
        </w:rPr>
        <w:t>(d)</w:t>
      </w:r>
      <w:r w:rsidRPr="007130D6">
        <w:t xml:space="preserve">  The applicant shall </w:t>
      </w:r>
      <w:r w:rsidRPr="007130D6">
        <w:rPr>
          <w:strike/>
        </w:rPr>
        <w:t>address</w:t>
      </w:r>
      <w:r w:rsidRPr="007130D6">
        <w:t xml:space="preserve"> </w:t>
      </w:r>
      <w:r w:rsidRPr="007130D6">
        <w:rPr>
          <w:u w:val="single"/>
        </w:rPr>
        <w:t>provide applicable water and air quality permits required for</w:t>
      </w:r>
      <w:r w:rsidRPr="007130D6">
        <w:t xml:space="preserve"> </w:t>
      </w:r>
      <w:r w:rsidRPr="007130D6">
        <w:rPr>
          <w:strike/>
        </w:rPr>
        <w:t>environmental impact of</w:t>
      </w:r>
      <w:r w:rsidRPr="007130D6">
        <w:t xml:space="preserve"> the project.</w:t>
      </w:r>
    </w:p>
    <w:p w14:paraId="12D37759" w14:textId="77777777" w:rsidR="00377065" w:rsidRPr="007130D6" w:rsidRDefault="00377065" w:rsidP="00377065">
      <w:pPr>
        <w:pStyle w:val="Paragraph"/>
      </w:pPr>
      <w:r w:rsidRPr="007130D6">
        <w:rPr>
          <w:strike/>
        </w:rPr>
        <w:t>(f)</w:t>
      </w:r>
      <w:r w:rsidRPr="007130D6">
        <w:rPr>
          <w:u w:val="single"/>
        </w:rPr>
        <w:t>(e)</w:t>
      </w:r>
      <w:r w:rsidRPr="007130D6">
        <w:t xml:space="preserve">  When final, </w:t>
      </w:r>
      <w:r w:rsidRPr="007130D6">
        <w:rPr>
          <w:strike/>
        </w:rPr>
        <w:t>copies of water and air permits shall be provided by the applicant in addition to the technical analysis</w:t>
      </w:r>
      <w:r>
        <w:rPr>
          <w:strike/>
        </w:rPr>
        <w:t>.</w:t>
      </w:r>
      <w:r>
        <w:t xml:space="preserve"> </w:t>
      </w:r>
      <w:r w:rsidRPr="00F94AA5">
        <w:rPr>
          <w:u w:val="single"/>
        </w:rPr>
        <w:t>T</w:t>
      </w:r>
      <w:r w:rsidRPr="007130D6">
        <w:rPr>
          <w:u w:val="single"/>
        </w:rPr>
        <w:t>echnical Analysis shall be provided by the applicant.</w:t>
      </w:r>
    </w:p>
    <w:p w14:paraId="559658F6" w14:textId="77777777" w:rsidR="00377065" w:rsidRPr="007130D6" w:rsidRDefault="00377065" w:rsidP="00377065">
      <w:pPr>
        <w:pStyle w:val="Paragraph"/>
      </w:pPr>
      <w:r w:rsidRPr="007130D6">
        <w:rPr>
          <w:strike/>
        </w:rPr>
        <w:t>(g)  Another purpose of this conference shall be to reach an understanding among all parties that the project is of the type that may be considered for approval.</w:t>
      </w:r>
    </w:p>
    <w:p w14:paraId="03DFC816" w14:textId="77777777" w:rsidR="00377065" w:rsidRPr="007130D6" w:rsidRDefault="00377065" w:rsidP="00377065">
      <w:pPr>
        <w:pStyle w:val="Base"/>
      </w:pPr>
    </w:p>
    <w:p w14:paraId="3B0BAAFD" w14:textId="6280EF9D" w:rsidR="00377065" w:rsidRPr="007130D6" w:rsidRDefault="00377065" w:rsidP="00377065">
      <w:pPr>
        <w:pStyle w:val="HistoryAuthority"/>
      </w:pPr>
      <w:r w:rsidRPr="007130D6">
        <w:t xml:space="preserve">Authority G.S. </w:t>
      </w:r>
      <w:r w:rsidRPr="007130D6">
        <w:rPr>
          <w:strike/>
        </w:rPr>
        <w:t>143-345.18(b)(2a); 143-345.18(b)(3);</w:t>
      </w:r>
      <w:r w:rsidRPr="007130D6">
        <w:t xml:space="preserve"> </w:t>
      </w:r>
      <w:r w:rsidRPr="007130D6">
        <w:rPr>
          <w:u w:val="single"/>
        </w:rPr>
        <w:t>143B-344.44(b)(3);143B-344.44(b)(4)</w:t>
      </w:r>
      <w:r>
        <w:rPr>
          <w:u w:val="single"/>
        </w:rPr>
        <w:t>.</w:t>
      </w:r>
    </w:p>
    <w:p w14:paraId="561412F4" w14:textId="77777777" w:rsidR="00377065" w:rsidRPr="007130D6" w:rsidRDefault="00377065" w:rsidP="00377065">
      <w:pPr>
        <w:pStyle w:val="Base"/>
      </w:pPr>
    </w:p>
    <w:p w14:paraId="5B27FA79" w14:textId="77777777" w:rsidR="00377065" w:rsidRPr="007B0497" w:rsidRDefault="00377065" w:rsidP="00377065">
      <w:pPr>
        <w:pStyle w:val="Rule"/>
      </w:pPr>
      <w:r w:rsidRPr="007B0497">
        <w:t>01 NCAC 41C .0205</w:t>
      </w:r>
      <w:r w:rsidRPr="007B0497">
        <w:tab/>
        <w:t>APPLICATION PROCEDURES</w:t>
      </w:r>
    </w:p>
    <w:p w14:paraId="27C0DA03" w14:textId="77777777" w:rsidR="00377065" w:rsidRPr="007B0497" w:rsidRDefault="00377065" w:rsidP="00377065">
      <w:pPr>
        <w:pStyle w:val="Paragraph"/>
      </w:pPr>
      <w:r w:rsidRPr="007B0497">
        <w:t xml:space="preserve">The applicant shall complete an application on a form provided by the </w:t>
      </w:r>
      <w:r w:rsidRPr="007B0497">
        <w:rPr>
          <w:strike/>
        </w:rPr>
        <w:t>DOA Fiscal Department</w:t>
      </w:r>
      <w:r w:rsidRPr="007B0497">
        <w:t xml:space="preserve"> </w:t>
      </w:r>
      <w:r w:rsidRPr="007B0497">
        <w:rPr>
          <w:u w:val="single"/>
        </w:rPr>
        <w:t>Financial Service Division, which can be found at http://portal.ncdenr.org/web/lr/state-energy-office.</w:t>
      </w:r>
      <w:r w:rsidRPr="007B0497">
        <w:t xml:space="preserve"> The application shall contain the following information:</w:t>
      </w:r>
    </w:p>
    <w:p w14:paraId="2C7867B4" w14:textId="77777777" w:rsidR="00377065" w:rsidRPr="007B0497" w:rsidRDefault="00377065" w:rsidP="00377065">
      <w:pPr>
        <w:pStyle w:val="Item"/>
        <w:tabs>
          <w:tab w:val="clear" w:pos="1800"/>
        </w:tabs>
      </w:pPr>
      <w:r w:rsidRPr="007B0497">
        <w:t>(1)</w:t>
      </w:r>
      <w:r w:rsidRPr="007B0497">
        <w:tab/>
      </w:r>
      <w:r w:rsidRPr="007B0497">
        <w:rPr>
          <w:strike/>
        </w:rPr>
        <w:t>The</w:t>
      </w:r>
      <w:r w:rsidRPr="007B0497">
        <w:t xml:space="preserve"> </w:t>
      </w:r>
      <w:proofErr w:type="spellStart"/>
      <w:r w:rsidRPr="007B0497">
        <w:rPr>
          <w:u w:val="single"/>
        </w:rPr>
        <w:t>the</w:t>
      </w:r>
      <w:proofErr w:type="spellEnd"/>
      <w:r w:rsidRPr="007B0497">
        <w:t xml:space="preserve"> name and complete mailing address, including the county, of the applicant;</w:t>
      </w:r>
    </w:p>
    <w:p w14:paraId="222F2A3A" w14:textId="77777777" w:rsidR="00377065" w:rsidRPr="007B0497" w:rsidRDefault="00377065" w:rsidP="00377065">
      <w:pPr>
        <w:pStyle w:val="Item"/>
        <w:tabs>
          <w:tab w:val="clear" w:pos="1800"/>
        </w:tabs>
      </w:pPr>
      <w:r w:rsidRPr="007B0497">
        <w:t>(2)</w:t>
      </w:r>
      <w:r w:rsidRPr="007B0497">
        <w:tab/>
      </w:r>
      <w:r w:rsidRPr="007B0497">
        <w:rPr>
          <w:strike/>
        </w:rPr>
        <w:t>The</w:t>
      </w:r>
      <w:r w:rsidRPr="007B0497">
        <w:t xml:space="preserve"> </w:t>
      </w:r>
      <w:proofErr w:type="spellStart"/>
      <w:r w:rsidRPr="007B0497">
        <w:rPr>
          <w:u w:val="single"/>
        </w:rPr>
        <w:t>the</w:t>
      </w:r>
      <w:proofErr w:type="spellEnd"/>
      <w:r w:rsidRPr="007B0497">
        <w:t xml:space="preserve"> address, building name (where applicable) or site </w:t>
      </w:r>
      <w:r w:rsidRPr="007B0497">
        <w:rPr>
          <w:strike/>
        </w:rPr>
        <w:t>description</w:t>
      </w:r>
      <w:r w:rsidRPr="007B0497">
        <w:t xml:space="preserve"> </w:t>
      </w:r>
      <w:proofErr w:type="spellStart"/>
      <w:r w:rsidRPr="007B0497">
        <w:rPr>
          <w:u w:val="single"/>
        </w:rPr>
        <w:t>d</w:t>
      </w:r>
      <w:r>
        <w:rPr>
          <w:u w:val="single"/>
        </w:rPr>
        <w:t>e</w:t>
      </w:r>
      <w:r w:rsidRPr="007B0497">
        <w:rPr>
          <w:u w:val="single"/>
        </w:rPr>
        <w:t>scription</w:t>
      </w:r>
      <w:proofErr w:type="spellEnd"/>
      <w:r w:rsidRPr="007B0497">
        <w:rPr>
          <w:u w:val="single"/>
        </w:rPr>
        <w:t>,</w:t>
      </w:r>
      <w:r w:rsidRPr="007B0497">
        <w:t xml:space="preserve"> including </w:t>
      </w:r>
      <w:r w:rsidRPr="007B0497">
        <w:rPr>
          <w:strike/>
        </w:rPr>
        <w:t>photographs</w:t>
      </w:r>
      <w:r w:rsidRPr="007B0497">
        <w:t xml:space="preserve"> </w:t>
      </w:r>
      <w:proofErr w:type="spellStart"/>
      <w:r w:rsidRPr="007B0497">
        <w:rPr>
          <w:u w:val="single"/>
        </w:rPr>
        <w:t>photographs</w:t>
      </w:r>
      <w:proofErr w:type="spellEnd"/>
      <w:r w:rsidRPr="007B0497">
        <w:rPr>
          <w:u w:val="single"/>
        </w:rPr>
        <w:t>,</w:t>
      </w:r>
      <w:r w:rsidRPr="007B0497">
        <w:t xml:space="preserve"> to locate where the energy conservation measure(s) will be installed;</w:t>
      </w:r>
    </w:p>
    <w:p w14:paraId="0673B1A4" w14:textId="77777777" w:rsidR="00377065" w:rsidRPr="007B0497" w:rsidRDefault="00377065" w:rsidP="00377065">
      <w:pPr>
        <w:pStyle w:val="Item"/>
        <w:tabs>
          <w:tab w:val="clear" w:pos="1800"/>
        </w:tabs>
      </w:pPr>
      <w:r w:rsidRPr="007B0497">
        <w:t>(3)</w:t>
      </w:r>
      <w:r w:rsidRPr="007B0497">
        <w:tab/>
      </w:r>
      <w:r w:rsidRPr="007B0497">
        <w:rPr>
          <w:strike/>
        </w:rPr>
        <w:t>The</w:t>
      </w:r>
      <w:r w:rsidRPr="007B0497">
        <w:t xml:space="preserve"> </w:t>
      </w:r>
      <w:proofErr w:type="spellStart"/>
      <w:r w:rsidRPr="007B0497">
        <w:rPr>
          <w:u w:val="single"/>
        </w:rPr>
        <w:t>the</w:t>
      </w:r>
      <w:proofErr w:type="spellEnd"/>
      <w:r w:rsidRPr="007B0497">
        <w:t xml:space="preserve"> name of a contact person, including title and telephone number;</w:t>
      </w:r>
    </w:p>
    <w:p w14:paraId="1F728765" w14:textId="77777777" w:rsidR="00377065" w:rsidRPr="007B0497" w:rsidRDefault="00377065" w:rsidP="00377065">
      <w:pPr>
        <w:pStyle w:val="Item"/>
        <w:tabs>
          <w:tab w:val="clear" w:pos="1800"/>
        </w:tabs>
      </w:pPr>
      <w:r w:rsidRPr="007B0497">
        <w:t>(4)</w:t>
      </w:r>
      <w:r w:rsidRPr="007B0497">
        <w:tab/>
      </w:r>
      <w:r w:rsidRPr="007B0497">
        <w:rPr>
          <w:strike/>
        </w:rPr>
        <w:t>The amount of the loan requested;</w:t>
      </w:r>
      <w:r w:rsidRPr="007B0497">
        <w:t xml:space="preserve"> </w:t>
      </w:r>
      <w:r w:rsidRPr="007B0497">
        <w:rPr>
          <w:u w:val="single"/>
        </w:rPr>
        <w:t>the loan amount requested;</w:t>
      </w:r>
    </w:p>
    <w:p w14:paraId="07C0E49E" w14:textId="77777777" w:rsidR="00377065" w:rsidRPr="007B0497" w:rsidRDefault="00377065" w:rsidP="00377065">
      <w:pPr>
        <w:pStyle w:val="Item"/>
        <w:tabs>
          <w:tab w:val="clear" w:pos="1800"/>
        </w:tabs>
      </w:pPr>
      <w:r w:rsidRPr="007B0497">
        <w:t>(5)</w:t>
      </w:r>
      <w:r w:rsidRPr="007B0497">
        <w:tab/>
      </w:r>
      <w:r w:rsidRPr="007B0497">
        <w:rPr>
          <w:strike/>
        </w:rPr>
        <w:t>The</w:t>
      </w:r>
      <w:r w:rsidRPr="007B0497">
        <w:t xml:space="preserve"> </w:t>
      </w:r>
      <w:proofErr w:type="spellStart"/>
      <w:r w:rsidRPr="007B0497">
        <w:rPr>
          <w:u w:val="single"/>
        </w:rPr>
        <w:t>the</w:t>
      </w:r>
      <w:proofErr w:type="spellEnd"/>
      <w:r w:rsidRPr="007B0497">
        <w:t xml:space="preserve"> estimated dates of </w:t>
      </w:r>
      <w:r w:rsidRPr="007B0497">
        <w:rPr>
          <w:strike/>
        </w:rPr>
        <w:t>start</w:t>
      </w:r>
      <w:r w:rsidRPr="007B0497">
        <w:t xml:space="preserve"> </w:t>
      </w:r>
      <w:r w:rsidRPr="007B0497">
        <w:rPr>
          <w:u w:val="single"/>
        </w:rPr>
        <w:t>implementation</w:t>
      </w:r>
      <w:r w:rsidRPr="007B0497">
        <w:t xml:space="preserve"> and completion of the project;</w:t>
      </w:r>
    </w:p>
    <w:p w14:paraId="0E0F3A59" w14:textId="77777777" w:rsidR="00377065" w:rsidRPr="007B0497" w:rsidRDefault="00377065" w:rsidP="00377065">
      <w:pPr>
        <w:pStyle w:val="Item"/>
        <w:tabs>
          <w:tab w:val="clear" w:pos="1800"/>
        </w:tabs>
      </w:pPr>
      <w:r w:rsidRPr="007B0497">
        <w:t>(6)</w:t>
      </w:r>
      <w:r w:rsidRPr="007B0497">
        <w:tab/>
      </w:r>
      <w:r w:rsidRPr="007B0497">
        <w:rPr>
          <w:strike/>
        </w:rPr>
        <w:t>A</w:t>
      </w:r>
      <w:r w:rsidRPr="007B0497">
        <w:t xml:space="preserve"> </w:t>
      </w:r>
      <w:proofErr w:type="spellStart"/>
      <w:r w:rsidRPr="00765FDD">
        <w:rPr>
          <w:u w:val="single"/>
        </w:rPr>
        <w:t>a</w:t>
      </w:r>
      <w:proofErr w:type="spellEnd"/>
      <w:r w:rsidRPr="007B0497">
        <w:t xml:space="preserve"> copy of the Technical Analysis approved by the State Energy </w:t>
      </w:r>
      <w:r w:rsidRPr="007B0497">
        <w:rPr>
          <w:u w:val="single"/>
        </w:rPr>
        <w:t>Office;</w:t>
      </w:r>
      <w:r w:rsidRPr="007B0497">
        <w:t xml:space="preserve"> </w:t>
      </w:r>
      <w:r w:rsidRPr="007B0497">
        <w:rPr>
          <w:strike/>
        </w:rPr>
        <w:t>as fulfilling the energy aspects of the proposed energy conservation measures;</w:t>
      </w:r>
    </w:p>
    <w:p w14:paraId="793E1D9A" w14:textId="77777777" w:rsidR="00377065" w:rsidRPr="007B0497" w:rsidRDefault="00377065" w:rsidP="00377065">
      <w:pPr>
        <w:pStyle w:val="Item"/>
        <w:tabs>
          <w:tab w:val="clear" w:pos="1800"/>
        </w:tabs>
      </w:pPr>
      <w:r w:rsidRPr="007B0497">
        <w:t>(7)</w:t>
      </w:r>
      <w:r w:rsidRPr="007B0497">
        <w:tab/>
      </w:r>
      <w:r w:rsidRPr="007B0497">
        <w:rPr>
          <w:strike/>
        </w:rPr>
        <w:t>Identification</w:t>
      </w:r>
      <w:r w:rsidRPr="007B0497">
        <w:t xml:space="preserve"> </w:t>
      </w:r>
      <w:proofErr w:type="spellStart"/>
      <w:r w:rsidRPr="007B0497">
        <w:rPr>
          <w:u w:val="single"/>
        </w:rPr>
        <w:t>identification</w:t>
      </w:r>
      <w:proofErr w:type="spellEnd"/>
      <w:r w:rsidRPr="007B0497">
        <w:t xml:space="preserve"> of the commercial lending institution that is providing </w:t>
      </w:r>
      <w:r w:rsidRPr="007B0497">
        <w:rPr>
          <w:u w:val="single"/>
        </w:rPr>
        <w:t>the</w:t>
      </w:r>
      <w:r w:rsidRPr="007B0497">
        <w:t xml:space="preserve"> letter of credit, depository and repayment services;</w:t>
      </w:r>
    </w:p>
    <w:p w14:paraId="5F02A2C4" w14:textId="77777777" w:rsidR="00377065" w:rsidRPr="007B0497" w:rsidRDefault="00377065" w:rsidP="00377065">
      <w:pPr>
        <w:pStyle w:val="Item"/>
        <w:tabs>
          <w:tab w:val="clear" w:pos="1800"/>
        </w:tabs>
      </w:pPr>
      <w:r w:rsidRPr="007B0497">
        <w:t>(8)</w:t>
      </w:r>
      <w:r w:rsidRPr="007B0497">
        <w:tab/>
      </w:r>
      <w:r w:rsidRPr="007B0497">
        <w:rPr>
          <w:strike/>
        </w:rPr>
        <w:t>All applicants</w:t>
      </w:r>
      <w:r w:rsidRPr="007B0497">
        <w:t xml:space="preserve"> </w:t>
      </w:r>
      <w:r w:rsidRPr="007B0497">
        <w:rPr>
          <w:u w:val="single"/>
        </w:rPr>
        <w:t>commercial or industrial business, nonprofit organizations, or local government entity applicants</w:t>
      </w:r>
      <w:r w:rsidRPr="007B0497">
        <w:t xml:space="preserve"> shall provide financial </w:t>
      </w:r>
      <w:r w:rsidRPr="007B0497">
        <w:rPr>
          <w:strike/>
        </w:rPr>
        <w:t>data</w:t>
      </w:r>
      <w:r w:rsidRPr="007B0497">
        <w:t xml:space="preserve"> </w:t>
      </w:r>
      <w:proofErr w:type="spellStart"/>
      <w:r w:rsidRPr="007B0497">
        <w:rPr>
          <w:u w:val="single"/>
        </w:rPr>
        <w:t>data</w:t>
      </w:r>
      <w:proofErr w:type="spellEnd"/>
      <w:r w:rsidRPr="007B0497">
        <w:rPr>
          <w:u w:val="single"/>
        </w:rPr>
        <w:t xml:space="preserve">, including financial </w:t>
      </w:r>
      <w:r w:rsidRPr="007B0497">
        <w:rPr>
          <w:u w:val="single"/>
        </w:rPr>
        <w:t>statements from the last five years and profit and loss statements,</w:t>
      </w:r>
      <w:r w:rsidRPr="007B0497">
        <w:t xml:space="preserve"> on which to base a determination of the applicant's creditworthiness. </w:t>
      </w:r>
      <w:r w:rsidRPr="007B0497">
        <w:rPr>
          <w:u w:val="single"/>
        </w:rPr>
        <w:t>Residential applicants shall provide a credit report.</w:t>
      </w:r>
      <w:r w:rsidRPr="007B0497">
        <w:t xml:space="preserve"> </w:t>
      </w:r>
      <w:r w:rsidRPr="007B0497">
        <w:rPr>
          <w:strike/>
        </w:rPr>
        <w:t>Documentation shall include the following:</w:t>
      </w:r>
    </w:p>
    <w:p w14:paraId="032B22EE" w14:textId="77777777" w:rsidR="00377065" w:rsidRPr="007B0497" w:rsidRDefault="00377065" w:rsidP="00377065">
      <w:pPr>
        <w:pStyle w:val="SubItemLvl1"/>
        <w:tabs>
          <w:tab w:val="clear" w:pos="2520"/>
        </w:tabs>
      </w:pPr>
      <w:r w:rsidRPr="007B0497">
        <w:rPr>
          <w:strike/>
        </w:rPr>
        <w:t>(a)</w:t>
      </w:r>
      <w:r w:rsidRPr="007B0497">
        <w:tab/>
      </w:r>
      <w:r w:rsidRPr="007B0497">
        <w:rPr>
          <w:strike/>
        </w:rPr>
        <w:t>Financial statements from the last five years; and</w:t>
      </w:r>
    </w:p>
    <w:p w14:paraId="28E7C341" w14:textId="77777777" w:rsidR="00377065" w:rsidRPr="007B0497" w:rsidRDefault="00377065" w:rsidP="00377065">
      <w:pPr>
        <w:pStyle w:val="SubItemLvl1"/>
        <w:tabs>
          <w:tab w:val="clear" w:pos="2520"/>
        </w:tabs>
      </w:pPr>
      <w:r w:rsidRPr="007B0497">
        <w:rPr>
          <w:strike/>
        </w:rPr>
        <w:t>(b)</w:t>
      </w:r>
      <w:r w:rsidRPr="007B0497">
        <w:tab/>
      </w:r>
      <w:r w:rsidRPr="007B0497">
        <w:rPr>
          <w:strike/>
        </w:rPr>
        <w:t>Profit and loss statements.</w:t>
      </w:r>
    </w:p>
    <w:p w14:paraId="5E3A5055" w14:textId="77777777" w:rsidR="00377065" w:rsidRPr="007B0497" w:rsidRDefault="00377065" w:rsidP="00377065">
      <w:pPr>
        <w:pStyle w:val="Base"/>
      </w:pPr>
    </w:p>
    <w:p w14:paraId="7E28B4CD" w14:textId="4A026C5D" w:rsidR="00377065" w:rsidRPr="007B0497" w:rsidRDefault="00377065" w:rsidP="00377065">
      <w:pPr>
        <w:pStyle w:val="HistoryAuthority"/>
      </w:pPr>
      <w:r w:rsidRPr="007B0497">
        <w:t xml:space="preserve">Authority G.S. </w:t>
      </w:r>
      <w:r w:rsidRPr="007B0497">
        <w:rPr>
          <w:strike/>
        </w:rPr>
        <w:t>143-345.18(b)(2a); 143-345.18(b)(3);</w:t>
      </w:r>
      <w:r w:rsidRPr="007B0497">
        <w:t xml:space="preserve"> </w:t>
      </w:r>
      <w:r w:rsidRPr="007B0497">
        <w:rPr>
          <w:u w:val="single"/>
        </w:rPr>
        <w:t>143B-344.44(b)(3);143B-344.44(b)(4)</w:t>
      </w:r>
      <w:r>
        <w:rPr>
          <w:u w:val="single"/>
        </w:rPr>
        <w:t>.</w:t>
      </w:r>
    </w:p>
    <w:p w14:paraId="5DD30EF0" w14:textId="77777777" w:rsidR="00377065" w:rsidRPr="007B0497" w:rsidRDefault="00377065" w:rsidP="00377065">
      <w:pPr>
        <w:pStyle w:val="Base"/>
      </w:pPr>
    </w:p>
    <w:p w14:paraId="04F0E322" w14:textId="77777777" w:rsidR="00377065" w:rsidRPr="00CF2AD4" w:rsidRDefault="00377065" w:rsidP="00377065">
      <w:pPr>
        <w:pStyle w:val="Rule"/>
      </w:pPr>
      <w:r w:rsidRPr="00CF2AD4">
        <w:t>01 NCAC 41C .0206</w:t>
      </w:r>
      <w:r w:rsidRPr="00CF2AD4">
        <w:tab/>
        <w:t>APPLICATION REVIEW</w:t>
      </w:r>
    </w:p>
    <w:p w14:paraId="28464FF1" w14:textId="77777777" w:rsidR="00377065" w:rsidRPr="00CF2AD4" w:rsidRDefault="00377065" w:rsidP="00377065">
      <w:pPr>
        <w:pStyle w:val="Paragraph"/>
      </w:pPr>
      <w:r w:rsidRPr="00CF2AD4">
        <w:rPr>
          <w:strike/>
        </w:rPr>
        <w:t>Application review shall consist of the following phases:</w:t>
      </w:r>
    </w:p>
    <w:p w14:paraId="2C759A0F" w14:textId="77777777" w:rsidR="00377065" w:rsidRPr="00CF2AD4" w:rsidRDefault="00377065" w:rsidP="00377065">
      <w:pPr>
        <w:pStyle w:val="Item"/>
        <w:tabs>
          <w:tab w:val="clear" w:pos="1800"/>
        </w:tabs>
      </w:pPr>
      <w:r w:rsidRPr="00CF2AD4">
        <w:rPr>
          <w:strike/>
        </w:rPr>
        <w:t>(1)</w:t>
      </w:r>
      <w:r w:rsidRPr="00CF2AD4">
        <w:tab/>
      </w:r>
      <w:r w:rsidRPr="00CF2AD4">
        <w:rPr>
          <w:strike/>
        </w:rPr>
        <w:t>The administrative review shall be conducted by the DOA Fiscal Department and may include any data or information needed to complete that review.</w:t>
      </w:r>
    </w:p>
    <w:p w14:paraId="36A3EC32" w14:textId="77777777" w:rsidR="00377065" w:rsidRPr="00CF2AD4" w:rsidRDefault="00377065" w:rsidP="00377065">
      <w:pPr>
        <w:pStyle w:val="Item"/>
        <w:tabs>
          <w:tab w:val="clear" w:pos="1800"/>
        </w:tabs>
      </w:pPr>
      <w:r w:rsidRPr="00CF2AD4">
        <w:rPr>
          <w:strike/>
        </w:rPr>
        <w:t>(2)</w:t>
      </w:r>
      <w:r w:rsidRPr="00CF2AD4">
        <w:tab/>
      </w:r>
      <w:r w:rsidRPr="00CF2AD4">
        <w:rPr>
          <w:strike/>
        </w:rPr>
        <w:t>The technical review shall be conducted of the Technical Analysis by the State Energy Office.</w:t>
      </w:r>
    </w:p>
    <w:p w14:paraId="49A8FD3A" w14:textId="77777777" w:rsidR="00377065" w:rsidRPr="00CF2AD4" w:rsidRDefault="00377065" w:rsidP="00377065">
      <w:pPr>
        <w:pStyle w:val="Item"/>
        <w:tabs>
          <w:tab w:val="clear" w:pos="1800"/>
        </w:tabs>
      </w:pPr>
      <w:r w:rsidRPr="00CF2AD4">
        <w:rPr>
          <w:strike/>
        </w:rPr>
        <w:t>(3)</w:t>
      </w:r>
      <w:r w:rsidRPr="00CF2AD4">
        <w:tab/>
      </w:r>
      <w:r w:rsidRPr="00CF2AD4">
        <w:rPr>
          <w:strike/>
        </w:rPr>
        <w:t>The technical review may occur concurrently with application submittal to the DOA Fiscal Department.</w:t>
      </w:r>
    </w:p>
    <w:p w14:paraId="73076359" w14:textId="77777777" w:rsidR="00377065" w:rsidRPr="00CF2AD4" w:rsidRDefault="00377065" w:rsidP="00377065">
      <w:pPr>
        <w:pStyle w:val="Item"/>
        <w:tabs>
          <w:tab w:val="clear" w:pos="1800"/>
        </w:tabs>
      </w:pPr>
      <w:r w:rsidRPr="00CF2AD4">
        <w:rPr>
          <w:strike/>
        </w:rPr>
        <w:t>(4)</w:t>
      </w:r>
      <w:r w:rsidRPr="00CF2AD4">
        <w:tab/>
      </w:r>
      <w:r w:rsidRPr="00CF2AD4">
        <w:rPr>
          <w:strike/>
        </w:rPr>
        <w:t>The technical review shall consider each energy conservation measure for which funding is requested and shall include the accuracy and sufficiency of calculations, engineering principles considered, and labor and material costs relative to the current local market.</w:t>
      </w:r>
    </w:p>
    <w:p w14:paraId="7D7B3FE5" w14:textId="77777777" w:rsidR="00377065" w:rsidRPr="00CF2AD4" w:rsidRDefault="00377065" w:rsidP="00377065">
      <w:pPr>
        <w:pStyle w:val="Item"/>
        <w:tabs>
          <w:tab w:val="clear" w:pos="1800"/>
        </w:tabs>
      </w:pPr>
      <w:r w:rsidRPr="00CF2AD4">
        <w:rPr>
          <w:strike/>
        </w:rPr>
        <w:t>(5)</w:t>
      </w:r>
      <w:r w:rsidRPr="00CF2AD4">
        <w:tab/>
      </w:r>
      <w:r w:rsidRPr="00CF2AD4">
        <w:rPr>
          <w:strike/>
        </w:rPr>
        <w:t>Following acceptance, the State Energy Office will approve those Energy Conservation Measures that were found to meet the energy aspects of the Program.</w:t>
      </w:r>
    </w:p>
    <w:p w14:paraId="7C4F2A0D" w14:textId="77777777" w:rsidR="00377065" w:rsidRPr="00CF2AD4" w:rsidRDefault="00377065" w:rsidP="00377065">
      <w:pPr>
        <w:pStyle w:val="Item"/>
        <w:tabs>
          <w:tab w:val="clear" w:pos="1800"/>
        </w:tabs>
      </w:pPr>
      <w:r w:rsidRPr="00CF2AD4">
        <w:rPr>
          <w:strike/>
        </w:rPr>
        <w:t>(6)</w:t>
      </w:r>
      <w:r w:rsidRPr="00CF2AD4">
        <w:tab/>
      </w:r>
      <w:r w:rsidRPr="00CF2AD4">
        <w:rPr>
          <w:strike/>
        </w:rPr>
        <w:t>No application shall be accepted for consideration by the DOA Fiscal Department without the acceptance of the Technical Analysis by the State Energy Office.</w:t>
      </w:r>
    </w:p>
    <w:p w14:paraId="040D2A4A" w14:textId="77777777" w:rsidR="00377065" w:rsidRPr="007F066E" w:rsidRDefault="00377065" w:rsidP="00377065">
      <w:pPr>
        <w:pStyle w:val="Paragraph"/>
        <w:rPr>
          <w:u w:val="single"/>
        </w:rPr>
      </w:pPr>
      <w:r w:rsidRPr="007F066E">
        <w:rPr>
          <w:u w:val="single"/>
        </w:rPr>
        <w:t xml:space="preserve">(a) </w:t>
      </w:r>
      <w:r>
        <w:rPr>
          <w:u w:val="single"/>
        </w:rPr>
        <w:t xml:space="preserve"> </w:t>
      </w:r>
      <w:r w:rsidRPr="007F066E">
        <w:rPr>
          <w:u w:val="single"/>
        </w:rPr>
        <w:t>The Department shall conduct concurrent administrative and Technical Analysis reviews as follows:</w:t>
      </w:r>
    </w:p>
    <w:p w14:paraId="081C0C36" w14:textId="77777777" w:rsidR="00377065" w:rsidRPr="007F066E" w:rsidRDefault="00377065" w:rsidP="00377065">
      <w:pPr>
        <w:pStyle w:val="SubParagraph"/>
        <w:rPr>
          <w:u w:val="single"/>
        </w:rPr>
      </w:pPr>
      <w:r w:rsidRPr="007F066E">
        <w:rPr>
          <w:u w:val="single"/>
        </w:rPr>
        <w:t>(1)</w:t>
      </w:r>
      <w:r w:rsidRPr="007F066E">
        <w:rPr>
          <w:u w:val="single"/>
        </w:rPr>
        <w:tab/>
        <w:t>the administrative review shall be conducted by the Financial Services Division and may include any financial data or information needed to complete the review;</w:t>
      </w:r>
    </w:p>
    <w:p w14:paraId="370D375A" w14:textId="77777777" w:rsidR="00377065" w:rsidRPr="007F066E" w:rsidRDefault="00377065" w:rsidP="00377065">
      <w:pPr>
        <w:pStyle w:val="SubParagraph"/>
        <w:rPr>
          <w:u w:val="single"/>
        </w:rPr>
      </w:pPr>
      <w:r w:rsidRPr="007F066E">
        <w:rPr>
          <w:u w:val="single"/>
        </w:rPr>
        <w:t>(2)</w:t>
      </w:r>
      <w:r w:rsidRPr="007F066E">
        <w:rPr>
          <w:u w:val="single"/>
        </w:rPr>
        <w:tab/>
        <w:t>the Technical Analysis review shall be conducted by the State Energy Office and shall consider each energy conservation measure for which funding is requested, include the accuracy and sufficiency of calculations, engineering principles considered, and labor and material costs relative to the current local market. This review shall be conducted concurrently with the Financial Services Division's administrative review.</w:t>
      </w:r>
    </w:p>
    <w:p w14:paraId="11115954" w14:textId="77777777" w:rsidR="00377065" w:rsidRPr="007F066E" w:rsidRDefault="00377065" w:rsidP="00377065">
      <w:pPr>
        <w:pStyle w:val="Paragraph"/>
        <w:rPr>
          <w:u w:val="single"/>
        </w:rPr>
      </w:pPr>
      <w:r w:rsidRPr="007F066E">
        <w:rPr>
          <w:u w:val="single"/>
        </w:rPr>
        <w:t xml:space="preserve">(b) </w:t>
      </w:r>
      <w:r>
        <w:rPr>
          <w:u w:val="single"/>
        </w:rPr>
        <w:t xml:space="preserve"> </w:t>
      </w:r>
      <w:r w:rsidRPr="007F066E">
        <w:rPr>
          <w:u w:val="single"/>
        </w:rPr>
        <w:t>Following the reviews in Paragraph (a) of this Rule, the State Energy Office shall approve those energy conservation measures that were determined to meet the requirements of this Subchapter.</w:t>
      </w:r>
    </w:p>
    <w:p w14:paraId="619CB8FD" w14:textId="77777777" w:rsidR="00377065" w:rsidRPr="00CF2AD4" w:rsidRDefault="00377065" w:rsidP="00377065">
      <w:pPr>
        <w:pStyle w:val="Base"/>
      </w:pPr>
    </w:p>
    <w:p w14:paraId="5471BB11" w14:textId="70B90980" w:rsidR="00377065" w:rsidRPr="00CF2AD4" w:rsidRDefault="00377065" w:rsidP="00377065">
      <w:pPr>
        <w:pStyle w:val="HistoryAuthority"/>
      </w:pPr>
      <w:r w:rsidRPr="00CF2AD4">
        <w:lastRenderedPageBreak/>
        <w:t xml:space="preserve">Authority G.S. </w:t>
      </w:r>
      <w:r w:rsidRPr="00CF2AD4">
        <w:rPr>
          <w:strike/>
        </w:rPr>
        <w:t>143-345.18(b)(2a); 143-345.18(b)(3);</w:t>
      </w:r>
      <w:r w:rsidRPr="00CF2AD4">
        <w:t xml:space="preserve"> </w:t>
      </w:r>
      <w:r w:rsidRPr="00CF2AD4">
        <w:rPr>
          <w:u w:val="single"/>
        </w:rPr>
        <w:t>143B-344.44(b)(3); 143B-344.44(b)(4)</w:t>
      </w:r>
      <w:r>
        <w:rPr>
          <w:u w:val="single"/>
        </w:rPr>
        <w:t>.</w:t>
      </w:r>
    </w:p>
    <w:p w14:paraId="063D7CED" w14:textId="77777777" w:rsidR="00377065" w:rsidRPr="00CF2AD4" w:rsidRDefault="00377065" w:rsidP="00377065">
      <w:pPr>
        <w:pStyle w:val="Base"/>
      </w:pPr>
    </w:p>
    <w:p w14:paraId="7FEE3B1A" w14:textId="77777777" w:rsidR="00377065" w:rsidRPr="009A6472" w:rsidRDefault="00377065" w:rsidP="00377065">
      <w:pPr>
        <w:pStyle w:val="Rule"/>
      </w:pPr>
      <w:r w:rsidRPr="009A6472">
        <w:t>01 NCAC 41C .0207</w:t>
      </w:r>
      <w:r w:rsidRPr="009A6472">
        <w:tab/>
        <w:t>LOAN APPROVAL</w:t>
      </w:r>
    </w:p>
    <w:p w14:paraId="715E5EAF" w14:textId="77777777" w:rsidR="00377065" w:rsidRPr="009A6472" w:rsidRDefault="00377065" w:rsidP="00377065">
      <w:pPr>
        <w:pStyle w:val="Paragraph"/>
      </w:pPr>
      <w:r w:rsidRPr="009A6472">
        <w:rPr>
          <w:strike/>
        </w:rPr>
        <w:t>Applications shall be considered for loan approval upon completion of the administrative and technical review. Approval shall be based upon the following:</w:t>
      </w:r>
      <w:r w:rsidRPr="009A6472">
        <w:t xml:space="preserve"> </w:t>
      </w:r>
      <w:r w:rsidRPr="009A6472">
        <w:rPr>
          <w:u w:val="single"/>
        </w:rPr>
        <w:t>Following the review set forth in Rule .0206 of this Section, the State Energy Office shall approve the application provided:</w:t>
      </w:r>
    </w:p>
    <w:p w14:paraId="4C6364B9" w14:textId="77777777" w:rsidR="00377065" w:rsidRPr="009A6472" w:rsidRDefault="00377065" w:rsidP="00377065">
      <w:pPr>
        <w:pStyle w:val="Item"/>
        <w:tabs>
          <w:tab w:val="clear" w:pos="1800"/>
        </w:tabs>
      </w:pPr>
      <w:r w:rsidRPr="009A6472">
        <w:t>(1)</w:t>
      </w:r>
      <w:r w:rsidRPr="009A6472">
        <w:tab/>
      </w:r>
      <w:r w:rsidRPr="009A6472">
        <w:rPr>
          <w:strike/>
        </w:rPr>
        <w:t>Results of</w:t>
      </w:r>
      <w:r w:rsidRPr="009A6472">
        <w:t xml:space="preserve"> the administrative and </w:t>
      </w:r>
      <w:r w:rsidRPr="009A6472">
        <w:rPr>
          <w:strike/>
        </w:rPr>
        <w:t>technical</w:t>
      </w:r>
      <w:r w:rsidRPr="009A6472">
        <w:t xml:space="preserve"> </w:t>
      </w:r>
      <w:proofErr w:type="spellStart"/>
      <w:r w:rsidRPr="009A6472">
        <w:rPr>
          <w:u w:val="single"/>
        </w:rPr>
        <w:t>Technical</w:t>
      </w:r>
      <w:proofErr w:type="spellEnd"/>
      <w:r w:rsidRPr="009A6472">
        <w:rPr>
          <w:u w:val="single"/>
        </w:rPr>
        <w:t xml:space="preserve"> Analysis</w:t>
      </w:r>
      <w:r w:rsidRPr="009A6472">
        <w:t xml:space="preserve"> </w:t>
      </w:r>
      <w:r w:rsidRPr="007F066E">
        <w:rPr>
          <w:strike/>
        </w:rPr>
        <w:t>review</w:t>
      </w:r>
      <w:r w:rsidRPr="007F066E">
        <w:t xml:space="preserve"> </w:t>
      </w:r>
      <w:r>
        <w:rPr>
          <w:u w:val="single"/>
        </w:rPr>
        <w:t>review</w:t>
      </w:r>
      <w:r w:rsidRPr="009A6472">
        <w:rPr>
          <w:u w:val="single"/>
        </w:rPr>
        <w:t>s satisfy the requirements of this Subchapter;</w:t>
      </w:r>
      <w:r w:rsidRPr="009A6472">
        <w:t xml:space="preserve"> </w:t>
      </w:r>
      <w:r w:rsidRPr="009A6472">
        <w:rPr>
          <w:strike/>
        </w:rPr>
        <w:t>documenting energy efficiency; and</w:t>
      </w:r>
    </w:p>
    <w:p w14:paraId="1C1BDE82" w14:textId="77777777" w:rsidR="00377065" w:rsidRPr="009A6472" w:rsidRDefault="00377065" w:rsidP="00377065">
      <w:pPr>
        <w:pStyle w:val="Item"/>
        <w:tabs>
          <w:tab w:val="clear" w:pos="1800"/>
        </w:tabs>
      </w:pPr>
      <w:r w:rsidRPr="009A6472">
        <w:t>(2)</w:t>
      </w:r>
      <w:r w:rsidRPr="009A6472">
        <w:tab/>
      </w:r>
      <w:r w:rsidRPr="009A6472">
        <w:rPr>
          <w:strike/>
        </w:rPr>
        <w:t>Creditworthiness</w:t>
      </w:r>
      <w:r w:rsidRPr="009A6472">
        <w:t xml:space="preserve"> </w:t>
      </w:r>
      <w:r w:rsidRPr="009A6472">
        <w:rPr>
          <w:u w:val="single"/>
        </w:rPr>
        <w:t>the creditworthiness</w:t>
      </w:r>
      <w:r w:rsidRPr="009A6472">
        <w:t xml:space="preserve"> of the applicant </w:t>
      </w:r>
      <w:r w:rsidRPr="009A6472">
        <w:rPr>
          <w:u w:val="single"/>
        </w:rPr>
        <w:t>is established; and</w:t>
      </w:r>
    </w:p>
    <w:p w14:paraId="7433D7C6" w14:textId="77777777" w:rsidR="00377065" w:rsidRPr="009A6472" w:rsidRDefault="00377065" w:rsidP="00377065">
      <w:pPr>
        <w:pStyle w:val="Item"/>
        <w:tabs>
          <w:tab w:val="clear" w:pos="1800"/>
        </w:tabs>
      </w:pPr>
      <w:r w:rsidRPr="009A6472">
        <w:rPr>
          <w:u w:val="single"/>
        </w:rPr>
        <w:t>(3)</w:t>
      </w:r>
      <w:r w:rsidRPr="009A6472">
        <w:tab/>
      </w:r>
      <w:r w:rsidRPr="009A6472">
        <w:rPr>
          <w:u w:val="single"/>
        </w:rPr>
        <w:t>funds are available.</w:t>
      </w:r>
    </w:p>
    <w:p w14:paraId="03E9A9C4" w14:textId="77777777" w:rsidR="00377065" w:rsidRPr="009A6472" w:rsidRDefault="00377065" w:rsidP="00377065">
      <w:pPr>
        <w:pStyle w:val="Base"/>
      </w:pPr>
    </w:p>
    <w:p w14:paraId="362267CC" w14:textId="4D181E27" w:rsidR="00377065" w:rsidRPr="009A6472" w:rsidRDefault="00377065" w:rsidP="00377065">
      <w:pPr>
        <w:pStyle w:val="HistoryAuthority"/>
      </w:pPr>
      <w:r w:rsidRPr="009A6472">
        <w:t xml:space="preserve">Authority G.S. </w:t>
      </w:r>
      <w:r w:rsidRPr="009A6472">
        <w:rPr>
          <w:strike/>
        </w:rPr>
        <w:t>143-345.18(b)(2a); 143-345.18(b)(3);</w:t>
      </w:r>
      <w:r w:rsidRPr="009A6472">
        <w:t xml:space="preserve"> </w:t>
      </w:r>
      <w:r w:rsidRPr="009A6472">
        <w:rPr>
          <w:u w:val="single"/>
        </w:rPr>
        <w:t>143B-344.44(b)(3);143B-344.44(b)(4)</w:t>
      </w:r>
      <w:r>
        <w:rPr>
          <w:u w:val="single"/>
        </w:rPr>
        <w:t>.</w:t>
      </w:r>
    </w:p>
    <w:p w14:paraId="27C249AC" w14:textId="77777777" w:rsidR="00377065" w:rsidRPr="009A6472" w:rsidRDefault="00377065" w:rsidP="00377065">
      <w:pPr>
        <w:pStyle w:val="Base"/>
      </w:pPr>
    </w:p>
    <w:p w14:paraId="63911703" w14:textId="77777777" w:rsidR="00377065" w:rsidRPr="000F0CF2" w:rsidRDefault="00377065" w:rsidP="00377065">
      <w:pPr>
        <w:pStyle w:val="Rule"/>
      </w:pPr>
      <w:r w:rsidRPr="000F0CF2">
        <w:t>01 NCAC 41C .0208</w:t>
      </w:r>
      <w:r w:rsidRPr="000F0CF2">
        <w:tab/>
        <w:t>LOAN AGREEMENT AND PROMISSORY NOTE</w:t>
      </w:r>
    </w:p>
    <w:p w14:paraId="502CAB86" w14:textId="77777777" w:rsidR="00377065" w:rsidRPr="000F0CF2" w:rsidRDefault="00377065" w:rsidP="00377065">
      <w:pPr>
        <w:pStyle w:val="Paragraph"/>
      </w:pPr>
      <w:r w:rsidRPr="000F0CF2">
        <w:t xml:space="preserve">After an application for a loan is approved, a loan agreement shall be executed between the </w:t>
      </w:r>
      <w:r w:rsidRPr="000F0CF2">
        <w:rPr>
          <w:strike/>
        </w:rPr>
        <w:t>DOA Fiscal Department</w:t>
      </w:r>
      <w:r w:rsidRPr="000F0CF2">
        <w:t xml:space="preserve"> </w:t>
      </w:r>
      <w:r w:rsidRPr="000F0CF2">
        <w:rPr>
          <w:u w:val="single"/>
        </w:rPr>
        <w:t>Financial Services</w:t>
      </w:r>
      <w:r w:rsidRPr="000F0CF2">
        <w:t xml:space="preserve"> Division and the borrower. </w:t>
      </w:r>
      <w:r w:rsidRPr="000F0CF2">
        <w:rPr>
          <w:strike/>
        </w:rPr>
        <w:t>The loan agreement shall include a promissory note and other necessary documents including, but not limited to, security agreements, mortgages, recordings; and shall contain the covenants and representations as to the borrower's qualification to borrow for the loan, intended use of the loan proceeds, conditions under which the loan will be repaid and events requiring the acceleration, rights and responsibilities of the parties and the terms and conditions of the loan. The requirements to secure the loan shall be included in the loan agreement. Loans shall be secured through bank Letter of Credit.</w:t>
      </w:r>
    </w:p>
    <w:p w14:paraId="5CBD20EC" w14:textId="77777777" w:rsidR="00377065" w:rsidRPr="000F0CF2" w:rsidRDefault="00377065" w:rsidP="00377065">
      <w:pPr>
        <w:pStyle w:val="Base"/>
      </w:pPr>
    </w:p>
    <w:p w14:paraId="5EA4F77E" w14:textId="7264342B" w:rsidR="00377065" w:rsidRPr="000F0CF2" w:rsidRDefault="00377065" w:rsidP="00377065">
      <w:pPr>
        <w:pStyle w:val="HistoryAuthority"/>
      </w:pPr>
      <w:r w:rsidRPr="000F0CF2">
        <w:t xml:space="preserve">Authority G.S. </w:t>
      </w:r>
      <w:r w:rsidRPr="000F0CF2">
        <w:rPr>
          <w:strike/>
        </w:rPr>
        <w:t>143-345.18(b)(2a); 143-345.18(b)(3);</w:t>
      </w:r>
      <w:r w:rsidRPr="000F0CF2">
        <w:t xml:space="preserve"> </w:t>
      </w:r>
      <w:r w:rsidRPr="000F0CF2">
        <w:rPr>
          <w:u w:val="single"/>
        </w:rPr>
        <w:t>143B-344.44(b)(3);143B-344.44(b)(4)</w:t>
      </w:r>
      <w:r>
        <w:rPr>
          <w:u w:val="single"/>
        </w:rPr>
        <w:t>.</w:t>
      </w:r>
    </w:p>
    <w:p w14:paraId="0F428BB8" w14:textId="77777777" w:rsidR="00377065" w:rsidRPr="000F0CF2" w:rsidRDefault="00377065" w:rsidP="00377065">
      <w:pPr>
        <w:pStyle w:val="Base"/>
      </w:pPr>
    </w:p>
    <w:p w14:paraId="06F6BFEE" w14:textId="77777777" w:rsidR="00377065" w:rsidRPr="00464593" w:rsidRDefault="00377065" w:rsidP="00377065">
      <w:pPr>
        <w:pStyle w:val="Rule"/>
      </w:pPr>
      <w:r w:rsidRPr="00464593">
        <w:t>01 NCAC 41C .0209</w:t>
      </w:r>
      <w:r w:rsidRPr="00464593">
        <w:tab/>
        <w:t>REPORTS</w:t>
      </w:r>
    </w:p>
    <w:p w14:paraId="432DB5C6" w14:textId="77777777" w:rsidR="00377065" w:rsidRPr="00464593" w:rsidRDefault="00377065" w:rsidP="00377065">
      <w:pPr>
        <w:pStyle w:val="Paragraph"/>
      </w:pPr>
      <w:r w:rsidRPr="00464593">
        <w:t xml:space="preserve">Reports </w:t>
      </w:r>
      <w:r w:rsidRPr="00464593">
        <w:rPr>
          <w:strike/>
        </w:rPr>
        <w:t>must</w:t>
      </w:r>
      <w:r w:rsidRPr="00464593">
        <w:t xml:space="preserve"> </w:t>
      </w:r>
      <w:r w:rsidRPr="00464593">
        <w:rPr>
          <w:u w:val="single"/>
        </w:rPr>
        <w:t>shall</w:t>
      </w:r>
      <w:r w:rsidRPr="00464593">
        <w:t xml:space="preserve"> be submitted as follows:</w:t>
      </w:r>
    </w:p>
    <w:p w14:paraId="4BA33C21" w14:textId="77777777" w:rsidR="00377065" w:rsidRPr="00464593" w:rsidRDefault="00377065" w:rsidP="00377065">
      <w:pPr>
        <w:pStyle w:val="Item"/>
        <w:tabs>
          <w:tab w:val="clear" w:pos="1800"/>
        </w:tabs>
      </w:pPr>
      <w:r w:rsidRPr="00464593">
        <w:t>(1)</w:t>
      </w:r>
      <w:r w:rsidRPr="00464593">
        <w:tab/>
      </w:r>
      <w:r w:rsidRPr="00464593">
        <w:rPr>
          <w:strike/>
        </w:rPr>
        <w:t>Progress</w:t>
      </w:r>
      <w:r w:rsidRPr="00464593">
        <w:t xml:space="preserve"> </w:t>
      </w:r>
      <w:proofErr w:type="spellStart"/>
      <w:r w:rsidRPr="00464593">
        <w:rPr>
          <w:u w:val="single"/>
        </w:rPr>
        <w:t>progress</w:t>
      </w:r>
      <w:proofErr w:type="spellEnd"/>
      <w:r w:rsidRPr="00464593">
        <w:t xml:space="preserve"> reports </w:t>
      </w:r>
      <w:r w:rsidRPr="00464593">
        <w:rPr>
          <w:strike/>
        </w:rPr>
        <w:t>must</w:t>
      </w:r>
      <w:r w:rsidRPr="00464593">
        <w:t xml:space="preserve"> </w:t>
      </w:r>
      <w:r w:rsidRPr="00464593">
        <w:rPr>
          <w:u w:val="single"/>
        </w:rPr>
        <w:t>shall</w:t>
      </w:r>
      <w:r w:rsidRPr="00464593">
        <w:t xml:space="preserve"> be submitted quarterly to the State Energy Office during the period </w:t>
      </w:r>
      <w:r w:rsidRPr="00464593">
        <w:rPr>
          <w:u w:val="single"/>
        </w:rPr>
        <w:t>of</w:t>
      </w:r>
      <w:r w:rsidRPr="00464593">
        <w:t xml:space="preserve"> implementation or </w:t>
      </w:r>
      <w:r w:rsidRPr="00464593">
        <w:rPr>
          <w:u w:val="single"/>
        </w:rPr>
        <w:t>while</w:t>
      </w:r>
      <w:r w:rsidRPr="00464593">
        <w:t xml:space="preserve"> </w:t>
      </w:r>
      <w:r w:rsidRPr="00464593">
        <w:rPr>
          <w:strike/>
        </w:rPr>
        <w:t>construction</w:t>
      </w:r>
      <w:r w:rsidRPr="00464593">
        <w:t xml:space="preserve"> </w:t>
      </w:r>
      <w:r w:rsidRPr="00464593">
        <w:rPr>
          <w:u w:val="single"/>
        </w:rPr>
        <w:t>installation</w:t>
      </w:r>
      <w:r w:rsidRPr="00464593">
        <w:t xml:space="preserve"> is in progress and </w:t>
      </w:r>
      <w:r w:rsidRPr="00464593">
        <w:rPr>
          <w:strike/>
        </w:rPr>
        <w:t>must</w:t>
      </w:r>
      <w:r w:rsidRPr="00464593">
        <w:t xml:space="preserve"> </w:t>
      </w:r>
      <w:r w:rsidRPr="00464593">
        <w:rPr>
          <w:u w:val="single"/>
        </w:rPr>
        <w:t>shall</w:t>
      </w:r>
      <w:r w:rsidRPr="00464593">
        <w:t xml:space="preserve"> include a description </w:t>
      </w:r>
      <w:r w:rsidRPr="00464593">
        <w:rPr>
          <w:strike/>
        </w:rPr>
        <w:t>of</w:t>
      </w:r>
      <w:r w:rsidRPr="00464593">
        <w:t xml:space="preserve"> </w:t>
      </w:r>
      <w:proofErr w:type="spellStart"/>
      <w:r w:rsidRPr="00464593">
        <w:rPr>
          <w:u w:val="single"/>
        </w:rPr>
        <w:t>of</w:t>
      </w:r>
      <w:proofErr w:type="spellEnd"/>
      <w:r w:rsidRPr="00464593">
        <w:rPr>
          <w:u w:val="single"/>
        </w:rPr>
        <w:t>:</w:t>
      </w:r>
    </w:p>
    <w:p w14:paraId="5046979A" w14:textId="77777777" w:rsidR="00377065" w:rsidRPr="00464593" w:rsidRDefault="00377065" w:rsidP="00377065">
      <w:pPr>
        <w:pStyle w:val="SubItemLvl1"/>
        <w:tabs>
          <w:tab w:val="clear" w:pos="2520"/>
        </w:tabs>
      </w:pPr>
      <w:r w:rsidRPr="00464593">
        <w:rPr>
          <w:u w:val="single"/>
        </w:rPr>
        <w:t>(a)</w:t>
      </w:r>
      <w:r w:rsidRPr="00464593">
        <w:tab/>
        <w:t xml:space="preserve">the current </w:t>
      </w:r>
      <w:r w:rsidRPr="00464593">
        <w:rPr>
          <w:strike/>
        </w:rPr>
        <w:t>status,</w:t>
      </w:r>
      <w:r w:rsidRPr="00464593">
        <w:t xml:space="preserve"> </w:t>
      </w:r>
      <w:r w:rsidRPr="00464593">
        <w:rPr>
          <w:u w:val="single"/>
        </w:rPr>
        <w:t>status;</w:t>
      </w:r>
    </w:p>
    <w:p w14:paraId="3F32D213" w14:textId="77777777" w:rsidR="00377065" w:rsidRPr="00464593" w:rsidRDefault="00377065" w:rsidP="00377065">
      <w:pPr>
        <w:pStyle w:val="SubItemLvl1"/>
        <w:tabs>
          <w:tab w:val="clear" w:pos="2520"/>
        </w:tabs>
      </w:pPr>
      <w:r w:rsidRPr="00464593">
        <w:rPr>
          <w:u w:val="single"/>
        </w:rPr>
        <w:t>(b)</w:t>
      </w:r>
      <w:r w:rsidRPr="00464593">
        <w:tab/>
        <w:t xml:space="preserve">any </w:t>
      </w:r>
      <w:r w:rsidRPr="00464593">
        <w:rPr>
          <w:strike/>
        </w:rPr>
        <w:t>problems,</w:t>
      </w:r>
      <w:r w:rsidRPr="00464593">
        <w:t xml:space="preserve"> </w:t>
      </w:r>
      <w:r w:rsidRPr="00464593">
        <w:rPr>
          <w:u w:val="single"/>
        </w:rPr>
        <w:t>problems;</w:t>
      </w:r>
      <w:r w:rsidRPr="00464593">
        <w:t xml:space="preserve"> and</w:t>
      </w:r>
    </w:p>
    <w:p w14:paraId="1BB208A8" w14:textId="77777777" w:rsidR="00377065" w:rsidRPr="00464593" w:rsidRDefault="00377065" w:rsidP="00377065">
      <w:pPr>
        <w:pStyle w:val="SubItemLvl1"/>
        <w:tabs>
          <w:tab w:val="clear" w:pos="2520"/>
        </w:tabs>
      </w:pPr>
      <w:r w:rsidRPr="00464593">
        <w:rPr>
          <w:u w:val="single"/>
        </w:rPr>
        <w:t>(c)</w:t>
      </w:r>
      <w:r w:rsidRPr="00464593">
        <w:tab/>
      </w:r>
      <w:r w:rsidRPr="00464593">
        <w:rPr>
          <w:u w:val="single"/>
        </w:rPr>
        <w:t>a</w:t>
      </w:r>
      <w:r w:rsidRPr="00464593">
        <w:t xml:space="preserve"> forecast of expectations or deviations from the </w:t>
      </w:r>
      <w:r w:rsidRPr="00464593">
        <w:rPr>
          <w:strike/>
        </w:rPr>
        <w:t>planned schedule and;</w:t>
      </w:r>
      <w:r w:rsidRPr="00464593">
        <w:t xml:space="preserve"> </w:t>
      </w:r>
      <w:r w:rsidRPr="00464593">
        <w:rPr>
          <w:u w:val="single"/>
        </w:rPr>
        <w:t>Technical Analysis, prepared in accordance with Rule .0303 of this Subchapter.</w:t>
      </w:r>
    </w:p>
    <w:p w14:paraId="1802E223" w14:textId="77777777" w:rsidR="00377065" w:rsidRPr="00464593" w:rsidRDefault="00377065" w:rsidP="00377065">
      <w:pPr>
        <w:pStyle w:val="Item"/>
        <w:tabs>
          <w:tab w:val="clear" w:pos="1800"/>
        </w:tabs>
      </w:pPr>
      <w:r w:rsidRPr="00464593">
        <w:t>(2)</w:t>
      </w:r>
      <w:r w:rsidRPr="00464593">
        <w:tab/>
      </w:r>
      <w:r w:rsidRPr="00464593">
        <w:rPr>
          <w:strike/>
        </w:rPr>
        <w:t>A</w:t>
      </w:r>
      <w:r w:rsidRPr="00464593">
        <w:t xml:space="preserve"> </w:t>
      </w:r>
      <w:proofErr w:type="spellStart"/>
      <w:r w:rsidRPr="007F066E">
        <w:rPr>
          <w:u w:val="single"/>
        </w:rPr>
        <w:t>a</w:t>
      </w:r>
      <w:proofErr w:type="spellEnd"/>
      <w:r w:rsidRPr="00464593">
        <w:t xml:space="preserve"> final report certified by the technical analyst </w:t>
      </w:r>
      <w:r w:rsidRPr="00464593">
        <w:rPr>
          <w:strike/>
        </w:rPr>
        <w:t>must</w:t>
      </w:r>
      <w:r w:rsidRPr="00464593">
        <w:t xml:space="preserve"> </w:t>
      </w:r>
      <w:r w:rsidRPr="00464593">
        <w:rPr>
          <w:u w:val="single"/>
        </w:rPr>
        <w:t>shall</w:t>
      </w:r>
      <w:r w:rsidRPr="00464593">
        <w:t xml:space="preserve"> be submitted to the State Energy Office upon completion of the project.</w:t>
      </w:r>
      <w:r>
        <w:t xml:space="preserve"> </w:t>
      </w:r>
      <w:r w:rsidRPr="00464593">
        <w:t xml:space="preserve">The report </w:t>
      </w:r>
      <w:r w:rsidRPr="00464593">
        <w:rPr>
          <w:strike/>
        </w:rPr>
        <w:t>must</w:t>
      </w:r>
      <w:r w:rsidRPr="00464593">
        <w:t xml:space="preserve"> </w:t>
      </w:r>
      <w:r w:rsidRPr="00464593">
        <w:rPr>
          <w:u w:val="single"/>
        </w:rPr>
        <w:t>shall</w:t>
      </w:r>
      <w:r w:rsidRPr="00464593">
        <w:t xml:space="preserve"> include a description of:</w:t>
      </w:r>
    </w:p>
    <w:p w14:paraId="41AA08AB" w14:textId="77777777" w:rsidR="00377065" w:rsidRPr="00464593" w:rsidRDefault="00377065" w:rsidP="00377065">
      <w:pPr>
        <w:pStyle w:val="SubItemLvl1"/>
        <w:tabs>
          <w:tab w:val="clear" w:pos="2520"/>
        </w:tabs>
      </w:pPr>
      <w:r w:rsidRPr="00464593">
        <w:rPr>
          <w:u w:val="single"/>
        </w:rPr>
        <w:t>(a)</w:t>
      </w:r>
      <w:r w:rsidRPr="00464593">
        <w:tab/>
        <w:t>the measures implemented;</w:t>
      </w:r>
    </w:p>
    <w:p w14:paraId="331B6B8D" w14:textId="77777777" w:rsidR="00377065" w:rsidRPr="00464593" w:rsidRDefault="00377065" w:rsidP="00377065">
      <w:pPr>
        <w:pStyle w:val="SubItemLvl1"/>
        <w:tabs>
          <w:tab w:val="clear" w:pos="2520"/>
        </w:tabs>
      </w:pPr>
      <w:r w:rsidRPr="00464593">
        <w:rPr>
          <w:u w:val="single"/>
        </w:rPr>
        <w:t>(b)</w:t>
      </w:r>
      <w:r w:rsidRPr="00464593">
        <w:tab/>
        <w:t xml:space="preserve">the actual cost of each </w:t>
      </w:r>
      <w:r w:rsidRPr="00464593">
        <w:rPr>
          <w:strike/>
        </w:rPr>
        <w:t>measure,</w:t>
      </w:r>
      <w:r w:rsidRPr="00464593">
        <w:t xml:space="preserve"> </w:t>
      </w:r>
      <w:r w:rsidRPr="00464593">
        <w:rPr>
          <w:u w:val="single"/>
        </w:rPr>
        <w:t>measure;</w:t>
      </w:r>
      <w:r w:rsidRPr="00464593">
        <w:t xml:space="preserve"> and</w:t>
      </w:r>
    </w:p>
    <w:p w14:paraId="3DF9DB7C" w14:textId="77777777" w:rsidR="00377065" w:rsidRPr="00464593" w:rsidRDefault="00377065" w:rsidP="00377065">
      <w:pPr>
        <w:pStyle w:val="SubItemLvl1"/>
        <w:tabs>
          <w:tab w:val="clear" w:pos="2520"/>
        </w:tabs>
      </w:pPr>
      <w:r w:rsidRPr="00464593">
        <w:rPr>
          <w:u w:val="single"/>
        </w:rPr>
        <w:t>(c)</w:t>
      </w:r>
      <w:r w:rsidRPr="00464593">
        <w:tab/>
        <w:t>the adjusted estimated payback, based on the actual cost.</w:t>
      </w:r>
    </w:p>
    <w:p w14:paraId="35660707" w14:textId="77777777" w:rsidR="00377065" w:rsidRPr="00464593" w:rsidRDefault="00377065" w:rsidP="00377065">
      <w:pPr>
        <w:pStyle w:val="Base"/>
      </w:pPr>
    </w:p>
    <w:p w14:paraId="26286F5C" w14:textId="147275DA" w:rsidR="00377065" w:rsidRPr="00464593" w:rsidRDefault="00377065" w:rsidP="00377065">
      <w:pPr>
        <w:pStyle w:val="HistoryAuthority"/>
      </w:pPr>
      <w:r w:rsidRPr="00464593">
        <w:t xml:space="preserve">Authority G.S. </w:t>
      </w:r>
      <w:r w:rsidRPr="00464593">
        <w:rPr>
          <w:strike/>
        </w:rPr>
        <w:t>143-345.18(b)(2a); 143-345.18(b)(3);</w:t>
      </w:r>
      <w:r w:rsidRPr="00464593">
        <w:t xml:space="preserve"> </w:t>
      </w:r>
      <w:r w:rsidRPr="00464593">
        <w:rPr>
          <w:u w:val="single"/>
        </w:rPr>
        <w:t>143B-344.44(b)(3);143B-344.44(b)(4)</w:t>
      </w:r>
      <w:r>
        <w:rPr>
          <w:u w:val="single"/>
        </w:rPr>
        <w:t>.</w:t>
      </w:r>
    </w:p>
    <w:p w14:paraId="07FBC1C6" w14:textId="77777777" w:rsidR="00377065" w:rsidRPr="00464593" w:rsidRDefault="00377065" w:rsidP="00377065">
      <w:pPr>
        <w:pStyle w:val="Base"/>
      </w:pPr>
    </w:p>
    <w:p w14:paraId="60458D30" w14:textId="77777777" w:rsidR="00377065" w:rsidRDefault="00377065" w:rsidP="00377065">
      <w:pPr>
        <w:pStyle w:val="Rule"/>
      </w:pPr>
      <w:r>
        <w:t xml:space="preserve">01 NCAC 41C .0210 </w:t>
      </w:r>
      <w:r>
        <w:tab/>
        <w:t>MONITORING</w:t>
      </w:r>
    </w:p>
    <w:p w14:paraId="6746567B" w14:textId="77777777" w:rsidR="00377065" w:rsidRPr="003E3179" w:rsidRDefault="00377065" w:rsidP="00377065">
      <w:pPr>
        <w:pStyle w:val="Paragraph"/>
      </w:pPr>
      <w:r w:rsidRPr="003E3179">
        <w:t xml:space="preserve">The </w:t>
      </w:r>
      <w:r w:rsidRPr="0072338F">
        <w:rPr>
          <w:strike/>
        </w:rPr>
        <w:t>DOA Fiscal Department</w:t>
      </w:r>
      <w:r w:rsidRPr="003E3179">
        <w:t xml:space="preserve"> </w:t>
      </w:r>
      <w:r w:rsidRPr="0072338F">
        <w:rPr>
          <w:u w:val="single"/>
        </w:rPr>
        <w:t>Fina</w:t>
      </w:r>
      <w:r w:rsidRPr="00E97FF1">
        <w:rPr>
          <w:u w:val="single"/>
        </w:rPr>
        <w:t>n</w:t>
      </w:r>
      <w:r w:rsidRPr="0072338F">
        <w:rPr>
          <w:u w:val="single"/>
        </w:rPr>
        <w:t>cial Service Division</w:t>
      </w:r>
      <w:r>
        <w:t xml:space="preserve"> </w:t>
      </w:r>
      <w:r w:rsidRPr="003E3179">
        <w:t xml:space="preserve">shall monitor the use of the funds under this program through </w:t>
      </w:r>
      <w:r w:rsidRPr="00547B8D">
        <w:rPr>
          <w:strike/>
        </w:rPr>
        <w:t>continuous</w:t>
      </w:r>
      <w:r w:rsidRPr="003E3179">
        <w:t xml:space="preserve"> review of reports.  The State Energy </w:t>
      </w:r>
      <w:r w:rsidRPr="00E97FF1">
        <w:t>Office</w:t>
      </w:r>
      <w:r w:rsidRPr="003E3179">
        <w:t xml:space="preserve"> shall monitor those </w:t>
      </w:r>
      <w:r w:rsidRPr="00A949D1">
        <w:rPr>
          <w:strike/>
        </w:rPr>
        <w:t>buildings/projects</w:t>
      </w:r>
      <w:r w:rsidRPr="005B2D04">
        <w:t xml:space="preserve"> </w:t>
      </w:r>
      <w:r>
        <w:rPr>
          <w:u w:val="single"/>
        </w:rPr>
        <w:t>buildings or projects</w:t>
      </w:r>
      <w:r w:rsidRPr="003E3179">
        <w:t xml:space="preserve"> where the energy conservation projects are in progress to verify the installation of the energy conservation measures conforms to the original Technical Analysis. </w:t>
      </w:r>
      <w:r w:rsidRPr="00DF5E83">
        <w:t xml:space="preserve"> </w:t>
      </w:r>
      <w:r w:rsidRPr="003E3179">
        <w:t>At least one visit shall be made to the site of each energy conservation project during the life of the loan.</w:t>
      </w:r>
    </w:p>
    <w:p w14:paraId="1070AA0B" w14:textId="77777777" w:rsidR="00377065" w:rsidRPr="003E3179" w:rsidRDefault="00377065" w:rsidP="00377065">
      <w:pPr>
        <w:pStyle w:val="Base"/>
      </w:pPr>
    </w:p>
    <w:p w14:paraId="4D38170D" w14:textId="0BDD6F14" w:rsidR="00377065" w:rsidRDefault="00377065" w:rsidP="00377065">
      <w:pPr>
        <w:pStyle w:val="HistoryAuthority"/>
      </w:pPr>
      <w:r>
        <w:t>Authority G.S.</w:t>
      </w:r>
      <w:r w:rsidRPr="00A949D1">
        <w:rPr>
          <w:strike/>
        </w:rPr>
        <w:t xml:space="preserve"> 143-345.18(b)(2a); 143-345.18(b)(3);</w:t>
      </w:r>
      <w:r w:rsidRPr="00A949D1">
        <w:rPr>
          <w:u w:val="single"/>
        </w:rPr>
        <w:t xml:space="preserve"> </w:t>
      </w:r>
      <w:r w:rsidRPr="006B26B1">
        <w:rPr>
          <w:u w:val="single"/>
        </w:rPr>
        <w:t>143B-344.44(b)(3);143B-344.44(b)(4)</w:t>
      </w:r>
      <w:r>
        <w:rPr>
          <w:u w:val="single"/>
        </w:rPr>
        <w:t>.</w:t>
      </w:r>
    </w:p>
    <w:p w14:paraId="55370C54" w14:textId="77777777" w:rsidR="00377065" w:rsidRPr="009138D3" w:rsidRDefault="00377065" w:rsidP="00377065">
      <w:pPr>
        <w:pStyle w:val="Base"/>
      </w:pPr>
    </w:p>
    <w:p w14:paraId="3BE0D127" w14:textId="77777777" w:rsidR="00377065" w:rsidRPr="002B0A9B" w:rsidRDefault="00377065" w:rsidP="00377065">
      <w:pPr>
        <w:pStyle w:val="Rule"/>
      </w:pPr>
      <w:r w:rsidRPr="002B0A9B">
        <w:t>01 NCAC 41C .0211</w:t>
      </w:r>
      <w:r w:rsidRPr="002B0A9B">
        <w:tab/>
        <w:t>DEFAULT</w:t>
      </w:r>
    </w:p>
    <w:p w14:paraId="3AC48874" w14:textId="77777777" w:rsidR="00377065" w:rsidRPr="002B0A9B" w:rsidRDefault="00377065" w:rsidP="00377065">
      <w:pPr>
        <w:pStyle w:val="Paragraph"/>
      </w:pPr>
      <w:r w:rsidRPr="002B0A9B">
        <w:t xml:space="preserve">If the borrower violates any of the terms of the loan agreement, the </w:t>
      </w:r>
      <w:r w:rsidRPr="002B0A9B">
        <w:rPr>
          <w:strike/>
        </w:rPr>
        <w:t>DOA Fiscal Department</w:t>
      </w:r>
      <w:r w:rsidRPr="002B0A9B">
        <w:t xml:space="preserve"> </w:t>
      </w:r>
      <w:r w:rsidRPr="002B0A9B">
        <w:rPr>
          <w:u w:val="single"/>
        </w:rPr>
        <w:t>Financial Service Division</w:t>
      </w:r>
      <w:r w:rsidRPr="002B0A9B">
        <w:t xml:space="preserve"> </w:t>
      </w:r>
      <w:r w:rsidRPr="002B0A9B">
        <w:rPr>
          <w:strike/>
        </w:rPr>
        <w:t>may</w:t>
      </w:r>
      <w:r w:rsidRPr="002B0A9B">
        <w:t xml:space="preserve"> </w:t>
      </w:r>
      <w:r w:rsidRPr="002B0A9B">
        <w:rPr>
          <w:u w:val="single"/>
        </w:rPr>
        <w:t>shall</w:t>
      </w:r>
      <w:r w:rsidRPr="002B0A9B">
        <w:t xml:space="preserve"> place the borrower in default.</w:t>
      </w:r>
      <w:r>
        <w:t xml:space="preserve"> </w:t>
      </w:r>
      <w:r w:rsidRPr="002B0A9B">
        <w:t xml:space="preserve">Borrowers determined to be in default shall be notified by certified mail and the </w:t>
      </w:r>
      <w:r w:rsidRPr="002B0A9B">
        <w:rPr>
          <w:u w:val="single"/>
        </w:rPr>
        <w:t>terms of the</w:t>
      </w:r>
      <w:r w:rsidRPr="002B0A9B">
        <w:t xml:space="preserve"> letter of credit </w:t>
      </w:r>
      <w:r w:rsidRPr="002B0A9B">
        <w:rPr>
          <w:u w:val="single"/>
        </w:rPr>
        <w:t>shall be executed.</w:t>
      </w:r>
      <w:r w:rsidRPr="002B0A9B">
        <w:t xml:space="preserve"> </w:t>
      </w:r>
      <w:r w:rsidRPr="002B0A9B">
        <w:rPr>
          <w:strike/>
        </w:rPr>
        <w:t>provided as security shall be used to protect the interest of the State of North Carolina.</w:t>
      </w:r>
    </w:p>
    <w:p w14:paraId="20B3A854" w14:textId="77777777" w:rsidR="00377065" w:rsidRPr="002B0A9B" w:rsidRDefault="00377065" w:rsidP="00377065">
      <w:pPr>
        <w:pStyle w:val="Base"/>
      </w:pPr>
    </w:p>
    <w:p w14:paraId="274D5E5B" w14:textId="64DA68CB" w:rsidR="00377065" w:rsidRPr="002B0A9B" w:rsidRDefault="00377065" w:rsidP="00377065">
      <w:pPr>
        <w:pStyle w:val="HistoryAuthority"/>
      </w:pPr>
      <w:r w:rsidRPr="002B0A9B">
        <w:t xml:space="preserve">Authority G.S. </w:t>
      </w:r>
      <w:r w:rsidRPr="002B0A9B">
        <w:rPr>
          <w:strike/>
        </w:rPr>
        <w:t>143-345.18(b)(2a); 143-345.18(b)(3);</w:t>
      </w:r>
      <w:r w:rsidRPr="002B0A9B">
        <w:t xml:space="preserve"> </w:t>
      </w:r>
      <w:r w:rsidRPr="002B0A9B">
        <w:rPr>
          <w:u w:val="single"/>
        </w:rPr>
        <w:t>143B-344.44(b)(3);143B-344.44(b)(4)</w:t>
      </w:r>
      <w:r>
        <w:rPr>
          <w:u w:val="single"/>
        </w:rPr>
        <w:t>.</w:t>
      </w:r>
    </w:p>
    <w:p w14:paraId="7CF6B342" w14:textId="77777777" w:rsidR="00377065" w:rsidRPr="002B0A9B" w:rsidRDefault="00377065" w:rsidP="00377065">
      <w:pPr>
        <w:pStyle w:val="Base"/>
      </w:pPr>
    </w:p>
    <w:p w14:paraId="1F47F705" w14:textId="77777777" w:rsidR="00377065" w:rsidRDefault="00377065" w:rsidP="00377065">
      <w:pPr>
        <w:pStyle w:val="Section"/>
      </w:pPr>
      <w:r>
        <w:t>SECTION .0300 - TECHNICAL ANALYSIS</w:t>
      </w:r>
    </w:p>
    <w:p w14:paraId="26DC4107" w14:textId="77777777" w:rsidR="00377065" w:rsidRPr="002024DC" w:rsidRDefault="00377065" w:rsidP="00377065">
      <w:pPr>
        <w:pStyle w:val="Base"/>
      </w:pPr>
    </w:p>
    <w:p w14:paraId="6AB76496" w14:textId="77777777" w:rsidR="00377065" w:rsidRPr="002024DC" w:rsidRDefault="00377065" w:rsidP="00377065">
      <w:pPr>
        <w:pStyle w:val="Rule"/>
      </w:pPr>
      <w:r w:rsidRPr="002024DC">
        <w:t>01 NCAC 41C .0301</w:t>
      </w:r>
      <w:r w:rsidRPr="002024DC">
        <w:tab/>
        <w:t>TECHNICAL ANALYSIS REQUIRED</w:t>
      </w:r>
    </w:p>
    <w:p w14:paraId="189AAD6E" w14:textId="77777777" w:rsidR="00377065" w:rsidRPr="002024DC" w:rsidRDefault="00377065" w:rsidP="00377065">
      <w:pPr>
        <w:pStyle w:val="Paragraph"/>
      </w:pPr>
      <w:r w:rsidRPr="002024DC">
        <w:t xml:space="preserve">An application for an energy conservation loan </w:t>
      </w:r>
      <w:r w:rsidRPr="002024DC">
        <w:rPr>
          <w:strike/>
        </w:rPr>
        <w:t>must</w:t>
      </w:r>
      <w:r w:rsidRPr="002024DC">
        <w:t xml:space="preserve"> </w:t>
      </w:r>
      <w:r w:rsidRPr="002024DC">
        <w:rPr>
          <w:u w:val="single"/>
        </w:rPr>
        <w:t>shall</w:t>
      </w:r>
      <w:r w:rsidRPr="002024DC">
        <w:t xml:space="preserve"> be accompanied by a Technical Analysis that has been conducted by a third party </w:t>
      </w:r>
      <w:r w:rsidRPr="002024DC">
        <w:rPr>
          <w:strike/>
        </w:rPr>
        <w:t>technical analyst</w:t>
      </w:r>
      <w:r w:rsidRPr="002024DC">
        <w:t xml:space="preserve"> </w:t>
      </w:r>
      <w:r w:rsidRPr="002024DC">
        <w:rPr>
          <w:u w:val="single"/>
        </w:rPr>
        <w:t>Technical Analyst</w:t>
      </w:r>
      <w:r w:rsidRPr="002024DC">
        <w:t xml:space="preserve"> and certified by the State Energy Office as fulfilling the energy aspects of the Program. </w:t>
      </w:r>
      <w:r w:rsidRPr="002024DC">
        <w:rPr>
          <w:u w:val="single"/>
        </w:rPr>
        <w:t>The Technical Analysis need address only the specific energy conservation measures for which the loan is being requested.</w:t>
      </w:r>
      <w:r>
        <w:rPr>
          <w:u w:val="single"/>
        </w:rPr>
        <w:t xml:space="preserve"> </w:t>
      </w:r>
      <w:r w:rsidRPr="002024DC">
        <w:rPr>
          <w:u w:val="single"/>
        </w:rPr>
        <w:t>Each energy conservation measure analyzed shall be the subject of an individual recommendation incorporating technical and economic analyses of the measure, considering building, process and equipment characteristics, and energy use patterns pertinent to the improvement.</w:t>
      </w:r>
      <w:r>
        <w:rPr>
          <w:u w:val="single"/>
        </w:rPr>
        <w:t xml:space="preserve"> </w:t>
      </w:r>
      <w:r w:rsidRPr="002024DC">
        <w:rPr>
          <w:u w:val="single"/>
        </w:rPr>
        <w:t>The Technical Analysis shall include the estimated cost of the implementation, a construction schedule, and expected energy savings.</w:t>
      </w:r>
    </w:p>
    <w:p w14:paraId="00FC0DC3" w14:textId="77777777" w:rsidR="00377065" w:rsidRPr="002024DC" w:rsidRDefault="00377065" w:rsidP="00377065">
      <w:pPr>
        <w:pStyle w:val="Base"/>
      </w:pPr>
    </w:p>
    <w:p w14:paraId="60A8992D" w14:textId="25D17348" w:rsidR="00377065" w:rsidRPr="002024DC" w:rsidRDefault="00377065" w:rsidP="00377065">
      <w:pPr>
        <w:pStyle w:val="HistoryAuthority"/>
      </w:pPr>
      <w:r w:rsidRPr="002024DC">
        <w:t xml:space="preserve">Authority G.S. </w:t>
      </w:r>
      <w:r w:rsidRPr="002024DC">
        <w:rPr>
          <w:strike/>
        </w:rPr>
        <w:t>143-345.18(b)(2a); 143-345.18(b)(3);</w:t>
      </w:r>
      <w:r w:rsidRPr="002024DC">
        <w:t xml:space="preserve"> </w:t>
      </w:r>
      <w:r w:rsidRPr="002024DC">
        <w:rPr>
          <w:u w:val="single"/>
        </w:rPr>
        <w:t>143B-344.44(b)(3);143B-344.44(b)(4)</w:t>
      </w:r>
      <w:r>
        <w:rPr>
          <w:u w:val="single"/>
        </w:rPr>
        <w:t>.</w:t>
      </w:r>
    </w:p>
    <w:p w14:paraId="602B2FA5" w14:textId="77777777" w:rsidR="00377065" w:rsidRPr="002024DC" w:rsidRDefault="00377065" w:rsidP="00377065">
      <w:pPr>
        <w:pStyle w:val="Base"/>
      </w:pPr>
    </w:p>
    <w:p w14:paraId="73CFC98B" w14:textId="77777777" w:rsidR="00377065" w:rsidRPr="0083796D" w:rsidRDefault="00377065" w:rsidP="00377065">
      <w:pPr>
        <w:pStyle w:val="Rule"/>
      </w:pPr>
      <w:r w:rsidRPr="0083796D">
        <w:t>01 NCAC 41C .0302</w:t>
      </w:r>
      <w:r w:rsidRPr="0083796D">
        <w:tab/>
        <w:t xml:space="preserve">TECHNICAL ANAYLYST </w:t>
      </w:r>
      <w:r w:rsidRPr="0083796D">
        <w:rPr>
          <w:strike/>
        </w:rPr>
        <w:t>QUALIFICATIONS</w:t>
      </w:r>
      <w:r w:rsidRPr="0083796D">
        <w:t xml:space="preserve"> </w:t>
      </w:r>
      <w:r w:rsidRPr="0083796D">
        <w:rPr>
          <w:u w:val="single"/>
        </w:rPr>
        <w:t>Disqualifications</w:t>
      </w:r>
    </w:p>
    <w:p w14:paraId="0573DC53" w14:textId="77777777" w:rsidR="00377065" w:rsidRPr="0083796D" w:rsidRDefault="00377065" w:rsidP="00377065">
      <w:pPr>
        <w:pStyle w:val="Paragraph"/>
      </w:pPr>
      <w:r w:rsidRPr="0083796D">
        <w:rPr>
          <w:u w:val="single"/>
        </w:rPr>
        <w:t xml:space="preserve">A Technical Analyst shall not have a financial interest in the commercial or industrial business, nonprofit organization, local government entity, or residence or in the sale and installation of </w:t>
      </w:r>
      <w:r w:rsidRPr="0083796D">
        <w:rPr>
          <w:u w:val="single"/>
        </w:rPr>
        <w:lastRenderedPageBreak/>
        <w:t>any proposed energy conservation measure, however, the Technical Analyst is permitted to provide construction management services to an approved applicant.</w:t>
      </w:r>
    </w:p>
    <w:p w14:paraId="48D81553" w14:textId="77777777" w:rsidR="00377065" w:rsidRPr="0083796D" w:rsidRDefault="00377065" w:rsidP="00377065">
      <w:pPr>
        <w:pStyle w:val="Paragraph"/>
      </w:pPr>
      <w:r w:rsidRPr="0083796D">
        <w:rPr>
          <w:strike/>
        </w:rPr>
        <w:t>To be qualified to conduct the Technical Analysis required by this article, a technical analyst must meet the following requirements:</w:t>
      </w:r>
    </w:p>
    <w:p w14:paraId="24B6DB55" w14:textId="77777777" w:rsidR="00377065" w:rsidRPr="0083796D" w:rsidRDefault="00377065" w:rsidP="00377065">
      <w:pPr>
        <w:pStyle w:val="Item"/>
        <w:tabs>
          <w:tab w:val="clear" w:pos="1800"/>
        </w:tabs>
      </w:pPr>
      <w:r w:rsidRPr="0083796D">
        <w:rPr>
          <w:strike/>
        </w:rPr>
        <w:t>(1)</w:t>
      </w:r>
      <w:r w:rsidRPr="0083796D">
        <w:tab/>
      </w:r>
      <w:r w:rsidRPr="0083796D">
        <w:rPr>
          <w:strike/>
        </w:rPr>
        <w:t>Have experience in energy conservation in building construction, mechanical systems or manufacturing processes;</w:t>
      </w:r>
    </w:p>
    <w:p w14:paraId="16091EFA" w14:textId="77777777" w:rsidR="00377065" w:rsidRPr="0083796D" w:rsidRDefault="00377065" w:rsidP="00377065">
      <w:pPr>
        <w:pStyle w:val="Item"/>
        <w:tabs>
          <w:tab w:val="clear" w:pos="1800"/>
        </w:tabs>
      </w:pPr>
      <w:r w:rsidRPr="0083796D">
        <w:rPr>
          <w:strike/>
        </w:rPr>
        <w:t>(2)</w:t>
      </w:r>
      <w:r w:rsidRPr="0083796D">
        <w:tab/>
      </w:r>
      <w:r w:rsidRPr="0083796D">
        <w:rPr>
          <w:strike/>
        </w:rPr>
        <w:t>Have neither financial interest in the commercial business, non-profit institution, local government institution, or industrial business nor in the sale and installation of any proposed energy conservation measure; however, the Technical Analyst is permitted to provide construction management services to an approved applicant.</w:t>
      </w:r>
    </w:p>
    <w:p w14:paraId="76F62127" w14:textId="77777777" w:rsidR="00377065" w:rsidRPr="0083796D" w:rsidRDefault="00377065" w:rsidP="00377065">
      <w:pPr>
        <w:pStyle w:val="Base"/>
      </w:pPr>
    </w:p>
    <w:p w14:paraId="5B62C82E" w14:textId="74B0030B" w:rsidR="00377065" w:rsidRPr="0083796D" w:rsidRDefault="00377065" w:rsidP="00377065">
      <w:pPr>
        <w:pStyle w:val="HistoryAuthority"/>
      </w:pPr>
      <w:r w:rsidRPr="0083796D">
        <w:t xml:space="preserve">Authority G.S. </w:t>
      </w:r>
      <w:r w:rsidRPr="0083796D">
        <w:rPr>
          <w:strike/>
        </w:rPr>
        <w:t>143-345.18(b)(2a); 143-345.18(b)(3);</w:t>
      </w:r>
      <w:r w:rsidRPr="0083796D">
        <w:t xml:space="preserve"> </w:t>
      </w:r>
      <w:r w:rsidRPr="0083796D">
        <w:rPr>
          <w:u w:val="single"/>
        </w:rPr>
        <w:t>143B-344.44(b)(3);143B-344.44(b)(4)</w:t>
      </w:r>
      <w:r>
        <w:rPr>
          <w:u w:val="single"/>
        </w:rPr>
        <w:t>.</w:t>
      </w:r>
    </w:p>
    <w:p w14:paraId="4A704A94" w14:textId="77777777" w:rsidR="00377065" w:rsidRPr="0083796D" w:rsidRDefault="00377065" w:rsidP="00377065">
      <w:pPr>
        <w:pStyle w:val="Base"/>
      </w:pPr>
    </w:p>
    <w:p w14:paraId="50E9E4CF" w14:textId="77777777" w:rsidR="00377065" w:rsidRPr="00F0666E" w:rsidRDefault="00377065" w:rsidP="00377065">
      <w:pPr>
        <w:pStyle w:val="Rule"/>
      </w:pPr>
      <w:r w:rsidRPr="00F0666E">
        <w:t>01 NCAC 41C .0303</w:t>
      </w:r>
      <w:r w:rsidRPr="00F0666E">
        <w:tab/>
        <w:t>REPORT REQUIRED</w:t>
      </w:r>
    </w:p>
    <w:p w14:paraId="37FBB942" w14:textId="77777777" w:rsidR="00377065" w:rsidRPr="00F0666E" w:rsidRDefault="00377065" w:rsidP="00377065">
      <w:pPr>
        <w:pStyle w:val="Paragraph"/>
      </w:pPr>
      <w:r w:rsidRPr="00F0666E">
        <w:t xml:space="preserve">A qualified third party </w:t>
      </w:r>
      <w:r w:rsidRPr="00F0666E">
        <w:rPr>
          <w:strike/>
        </w:rPr>
        <w:t>technical analyst</w:t>
      </w:r>
      <w:r w:rsidRPr="00F0666E">
        <w:t xml:space="preserve"> </w:t>
      </w:r>
      <w:r w:rsidRPr="00F0666E">
        <w:rPr>
          <w:u w:val="single"/>
        </w:rPr>
        <w:t>Technical Analyst</w:t>
      </w:r>
      <w:r w:rsidRPr="00F0666E">
        <w:t xml:space="preserve"> shall submit three copies of the results of a Technical Analysis in writing on a form provided by the State Energy Office, </w:t>
      </w:r>
      <w:r w:rsidRPr="00F0666E">
        <w:rPr>
          <w:u w:val="single"/>
        </w:rPr>
        <w:t>which can be found at http://portal.ncdenr.org/web/lr/state-energy-office.</w:t>
      </w:r>
      <w:r w:rsidRPr="00F0666E">
        <w:t xml:space="preserve"> The report </w:t>
      </w:r>
      <w:r w:rsidRPr="00F0666E">
        <w:rPr>
          <w:strike/>
        </w:rPr>
        <w:t>must</w:t>
      </w:r>
      <w:r w:rsidRPr="00F0666E">
        <w:t xml:space="preserve"> </w:t>
      </w:r>
      <w:r w:rsidRPr="00F0666E">
        <w:rPr>
          <w:u w:val="single"/>
        </w:rPr>
        <w:t>shall</w:t>
      </w:r>
      <w:r w:rsidRPr="00F0666E">
        <w:t xml:space="preserve"> include the following:</w:t>
      </w:r>
    </w:p>
    <w:p w14:paraId="4EFEED92" w14:textId="77777777" w:rsidR="00377065" w:rsidRPr="00F0666E" w:rsidRDefault="00377065" w:rsidP="00377065">
      <w:pPr>
        <w:pStyle w:val="Item"/>
        <w:tabs>
          <w:tab w:val="clear" w:pos="1800"/>
        </w:tabs>
      </w:pPr>
      <w:r w:rsidRPr="00F0666E">
        <w:t>(1)</w:t>
      </w:r>
      <w:r w:rsidRPr="00F0666E">
        <w:tab/>
      </w:r>
      <w:r w:rsidRPr="00F0666E">
        <w:rPr>
          <w:strike/>
        </w:rPr>
        <w:t>A</w:t>
      </w:r>
      <w:r w:rsidRPr="00F0666E">
        <w:t xml:space="preserve"> </w:t>
      </w:r>
      <w:proofErr w:type="spellStart"/>
      <w:r w:rsidRPr="00D81493">
        <w:rPr>
          <w:u w:val="single"/>
        </w:rPr>
        <w:t>a</w:t>
      </w:r>
      <w:proofErr w:type="spellEnd"/>
      <w:r w:rsidRPr="00F0666E">
        <w:t xml:space="preserve"> description of </w:t>
      </w:r>
      <w:r w:rsidRPr="00F0666E">
        <w:rPr>
          <w:u w:val="single"/>
        </w:rPr>
        <w:t>the</w:t>
      </w:r>
      <w:r w:rsidRPr="00F0666E">
        <w:t xml:space="preserve"> facility characteristics and energy data, including the operational characteristics of the energy</w:t>
      </w:r>
      <w:r w:rsidRPr="00F0666E">
        <w:noBreakHyphen/>
        <w:t>using systems;</w:t>
      </w:r>
    </w:p>
    <w:p w14:paraId="24ECD6A7" w14:textId="77777777" w:rsidR="00377065" w:rsidRPr="00F0666E" w:rsidRDefault="00377065" w:rsidP="00377065">
      <w:pPr>
        <w:pStyle w:val="Item"/>
        <w:tabs>
          <w:tab w:val="clear" w:pos="1800"/>
        </w:tabs>
      </w:pPr>
      <w:r w:rsidRPr="00F0666E">
        <w:t>(2)</w:t>
      </w:r>
      <w:r w:rsidRPr="00F0666E">
        <w:tab/>
      </w:r>
      <w:r w:rsidRPr="00F0666E">
        <w:rPr>
          <w:strike/>
        </w:rPr>
        <w:t>A</w:t>
      </w:r>
      <w:r w:rsidRPr="00F0666E">
        <w:t xml:space="preserve"> </w:t>
      </w:r>
      <w:proofErr w:type="spellStart"/>
      <w:r w:rsidRPr="00D81493">
        <w:rPr>
          <w:u w:val="single"/>
        </w:rPr>
        <w:t>a</w:t>
      </w:r>
      <w:proofErr w:type="spellEnd"/>
      <w:r w:rsidRPr="00F0666E">
        <w:t xml:space="preserve"> description and engineering analysis of each identified energy conservation measure, including the following:</w:t>
      </w:r>
    </w:p>
    <w:p w14:paraId="2CF38BA0" w14:textId="77777777" w:rsidR="00377065" w:rsidRPr="00F0666E" w:rsidRDefault="00377065" w:rsidP="00377065">
      <w:pPr>
        <w:pStyle w:val="SubItemLvl1"/>
        <w:tabs>
          <w:tab w:val="clear" w:pos="2520"/>
        </w:tabs>
      </w:pPr>
      <w:r w:rsidRPr="00F0666E">
        <w:t>(a)</w:t>
      </w:r>
      <w:r w:rsidRPr="00F0666E">
        <w:tab/>
      </w:r>
      <w:r w:rsidRPr="00F0666E">
        <w:rPr>
          <w:strike/>
        </w:rPr>
        <w:t>An</w:t>
      </w:r>
      <w:r w:rsidRPr="00F0666E">
        <w:t xml:space="preserve"> </w:t>
      </w:r>
      <w:proofErr w:type="spellStart"/>
      <w:r w:rsidRPr="00F0666E">
        <w:rPr>
          <w:u w:val="single"/>
        </w:rPr>
        <w:t>an</w:t>
      </w:r>
      <w:proofErr w:type="spellEnd"/>
      <w:r w:rsidRPr="00F0666E">
        <w:t xml:space="preserve"> estimate of the cost of design, acquisition, and installation, including monitoring equipment to assess the performance of the measure , discussing assumptions as </w:t>
      </w:r>
      <w:r w:rsidRPr="00F0666E">
        <w:rPr>
          <w:strike/>
        </w:rPr>
        <w:t>necessary;</w:t>
      </w:r>
      <w:r w:rsidRPr="00F0666E">
        <w:t xml:space="preserve"> </w:t>
      </w:r>
      <w:r w:rsidRPr="00F0666E">
        <w:rPr>
          <w:u w:val="single"/>
        </w:rPr>
        <w:t>the Technical Analyst deems necessary.</w:t>
      </w:r>
    </w:p>
    <w:p w14:paraId="1640537E" w14:textId="77777777" w:rsidR="00377065" w:rsidRPr="00F0666E" w:rsidRDefault="00377065" w:rsidP="00377065">
      <w:pPr>
        <w:pStyle w:val="SubItemLvl1"/>
        <w:tabs>
          <w:tab w:val="clear" w:pos="2520"/>
        </w:tabs>
      </w:pPr>
      <w:r w:rsidRPr="00F0666E">
        <w:t>(b)</w:t>
      </w:r>
      <w:r w:rsidRPr="00F0666E">
        <w:tab/>
      </w:r>
      <w:r w:rsidRPr="00F0666E">
        <w:rPr>
          <w:strike/>
        </w:rPr>
        <w:t>An</w:t>
      </w:r>
      <w:r w:rsidRPr="00F0666E">
        <w:t xml:space="preserve"> </w:t>
      </w:r>
      <w:proofErr w:type="spellStart"/>
      <w:r w:rsidRPr="00F0666E">
        <w:rPr>
          <w:u w:val="single"/>
        </w:rPr>
        <w:t>an</w:t>
      </w:r>
      <w:proofErr w:type="spellEnd"/>
      <w:r w:rsidRPr="00F0666E">
        <w:t xml:space="preserve"> estimate of the annual energy </w:t>
      </w:r>
      <w:r w:rsidRPr="00F0666E">
        <w:rPr>
          <w:u w:val="single"/>
        </w:rPr>
        <w:t>saved</w:t>
      </w:r>
      <w:r w:rsidRPr="00F0666E">
        <w:t xml:space="preserve"> and energy cost savings by fuel </w:t>
      </w:r>
      <w:r w:rsidRPr="00F0666E">
        <w:rPr>
          <w:strike/>
        </w:rPr>
        <w:t>type</w:t>
      </w:r>
      <w:r w:rsidRPr="00F0666E">
        <w:t xml:space="preserve"> </w:t>
      </w:r>
      <w:proofErr w:type="spellStart"/>
      <w:r w:rsidRPr="00F0666E">
        <w:rPr>
          <w:u w:val="single"/>
        </w:rPr>
        <w:t>type</w:t>
      </w:r>
      <w:proofErr w:type="spellEnd"/>
      <w:r w:rsidRPr="00F0666E">
        <w:rPr>
          <w:u w:val="single"/>
        </w:rPr>
        <w:t>,</w:t>
      </w:r>
      <w:r w:rsidRPr="00F0666E">
        <w:t xml:space="preserve"> using </w:t>
      </w:r>
      <w:r w:rsidRPr="00F0666E">
        <w:rPr>
          <w:strike/>
        </w:rPr>
        <w:t>generally accepted</w:t>
      </w:r>
      <w:r w:rsidRPr="00F0666E">
        <w:t xml:space="preserve"> engineering standards and </w:t>
      </w:r>
      <w:r w:rsidRPr="00F0666E">
        <w:rPr>
          <w:strike/>
        </w:rPr>
        <w:t>practices,</w:t>
      </w:r>
      <w:r w:rsidRPr="00F0666E">
        <w:t xml:space="preserve"> </w:t>
      </w:r>
      <w:r w:rsidRPr="00F0666E">
        <w:rPr>
          <w:u w:val="single"/>
        </w:rPr>
        <w:t>practices, that comply with standards recognized by the North Carolina Professional Engineering Licensing Board,</w:t>
      </w:r>
      <w:r w:rsidRPr="00F0666E">
        <w:t xml:space="preserve"> including all formulae, </w:t>
      </w:r>
      <w:r w:rsidRPr="00F0666E">
        <w:rPr>
          <w:strike/>
        </w:rPr>
        <w:t>data</w:t>
      </w:r>
      <w:r w:rsidRPr="00F0666E">
        <w:t xml:space="preserve"> </w:t>
      </w:r>
      <w:proofErr w:type="spellStart"/>
      <w:r w:rsidRPr="00F0666E">
        <w:rPr>
          <w:u w:val="single"/>
        </w:rPr>
        <w:t>data</w:t>
      </w:r>
      <w:proofErr w:type="spellEnd"/>
      <w:r w:rsidRPr="00F0666E">
        <w:rPr>
          <w:u w:val="single"/>
        </w:rPr>
        <w:t>,</w:t>
      </w:r>
      <w:r w:rsidRPr="00F0666E">
        <w:t xml:space="preserve"> and assumptions </w:t>
      </w:r>
      <w:r w:rsidRPr="00F0666E">
        <w:rPr>
          <w:strike/>
        </w:rPr>
        <w:t>clearly</w:t>
      </w:r>
      <w:r w:rsidRPr="00F0666E">
        <w:t xml:space="preserve"> presented in arriving at the estimate;</w:t>
      </w:r>
    </w:p>
    <w:p w14:paraId="3CCFBE7F" w14:textId="77777777" w:rsidR="00377065" w:rsidRPr="00F0666E" w:rsidRDefault="00377065" w:rsidP="00377065">
      <w:pPr>
        <w:pStyle w:val="SubItemLvl1"/>
        <w:tabs>
          <w:tab w:val="clear" w:pos="2520"/>
        </w:tabs>
      </w:pPr>
      <w:r w:rsidRPr="00F0666E">
        <w:t>(c)</w:t>
      </w:r>
      <w:r w:rsidRPr="00F0666E">
        <w:tab/>
      </w:r>
      <w:r w:rsidRPr="00F0666E">
        <w:rPr>
          <w:strike/>
        </w:rPr>
        <w:t>The</w:t>
      </w:r>
      <w:r w:rsidRPr="00F0666E">
        <w:t xml:space="preserve"> </w:t>
      </w:r>
      <w:proofErr w:type="spellStart"/>
      <w:r w:rsidRPr="00F0666E">
        <w:rPr>
          <w:u w:val="single"/>
        </w:rPr>
        <w:t>the</w:t>
      </w:r>
      <w:proofErr w:type="spellEnd"/>
      <w:r w:rsidRPr="00F0666E">
        <w:t xml:space="preserve"> results of a combustion efficiency test, if furnace or boiler modifications or replacements are being implemented;</w:t>
      </w:r>
    </w:p>
    <w:p w14:paraId="08CBF10C" w14:textId="77777777" w:rsidR="00377065" w:rsidRPr="00F0666E" w:rsidRDefault="00377065" w:rsidP="00377065">
      <w:pPr>
        <w:pStyle w:val="SubItemLvl1"/>
        <w:tabs>
          <w:tab w:val="clear" w:pos="2520"/>
        </w:tabs>
      </w:pPr>
      <w:r w:rsidRPr="00F0666E">
        <w:t>(d)</w:t>
      </w:r>
      <w:r w:rsidRPr="00F0666E">
        <w:tab/>
      </w:r>
      <w:r w:rsidRPr="00F0666E">
        <w:rPr>
          <w:strike/>
        </w:rPr>
        <w:t>The simple</w:t>
      </w:r>
      <w:r w:rsidRPr="00F0666E">
        <w:t xml:space="preserve"> </w:t>
      </w:r>
      <w:r w:rsidRPr="00F0666E">
        <w:rPr>
          <w:u w:val="single"/>
        </w:rPr>
        <w:t>the</w:t>
      </w:r>
      <w:r w:rsidRPr="00F0666E">
        <w:t xml:space="preserve"> payback period of each energy conservation </w:t>
      </w:r>
      <w:r w:rsidRPr="00F0666E">
        <w:rPr>
          <w:strike/>
        </w:rPr>
        <w:t>measure,</w:t>
      </w:r>
      <w:r w:rsidRPr="00F0666E">
        <w:t xml:space="preserve"> </w:t>
      </w:r>
      <w:r w:rsidRPr="00F0666E">
        <w:rPr>
          <w:u w:val="single"/>
        </w:rPr>
        <w:t>measure; and</w:t>
      </w:r>
      <w:r w:rsidRPr="00F0666E">
        <w:t xml:space="preserve"> </w:t>
      </w:r>
      <w:r w:rsidRPr="00F0666E">
        <w:rPr>
          <w:strike/>
        </w:rPr>
        <w:t>calculated by dividing the estimated total cost of the measure by the estimated annual energy cost saving;</w:t>
      </w:r>
    </w:p>
    <w:p w14:paraId="12EB03D9" w14:textId="77777777" w:rsidR="00377065" w:rsidRPr="00F0666E" w:rsidRDefault="00377065" w:rsidP="00377065">
      <w:pPr>
        <w:pStyle w:val="SubItemLvl1"/>
        <w:tabs>
          <w:tab w:val="clear" w:pos="2520"/>
        </w:tabs>
      </w:pPr>
      <w:r w:rsidRPr="00F0666E">
        <w:t>(e)</w:t>
      </w:r>
      <w:r w:rsidRPr="00F0666E">
        <w:tab/>
      </w:r>
      <w:r w:rsidRPr="00F0666E">
        <w:rPr>
          <w:strike/>
        </w:rPr>
        <w:t>A</w:t>
      </w:r>
      <w:r w:rsidRPr="00F0666E">
        <w:t xml:space="preserve"> </w:t>
      </w:r>
      <w:proofErr w:type="spellStart"/>
      <w:r w:rsidRPr="00D81493">
        <w:rPr>
          <w:u w:val="single"/>
        </w:rPr>
        <w:t>a</w:t>
      </w:r>
      <w:proofErr w:type="spellEnd"/>
      <w:r w:rsidRPr="00F0666E">
        <w:t xml:space="preserve"> proposed construction schedule for each energy conservation measure; </w:t>
      </w:r>
      <w:r w:rsidRPr="00F0666E">
        <w:rPr>
          <w:strike/>
        </w:rPr>
        <w:t>and</w:t>
      </w:r>
    </w:p>
    <w:p w14:paraId="5CFF4EEF" w14:textId="77777777" w:rsidR="00377065" w:rsidRPr="00F0666E" w:rsidRDefault="00377065" w:rsidP="00377065">
      <w:pPr>
        <w:pStyle w:val="SubItemLvl1"/>
        <w:tabs>
          <w:tab w:val="clear" w:pos="2520"/>
        </w:tabs>
      </w:pPr>
      <w:r w:rsidRPr="00F0666E">
        <w:rPr>
          <w:strike/>
        </w:rPr>
        <w:t>(f)</w:t>
      </w:r>
      <w:r w:rsidRPr="00F0666E">
        <w:tab/>
      </w:r>
      <w:r w:rsidRPr="00F0666E">
        <w:rPr>
          <w:strike/>
        </w:rPr>
        <w:t>The payback period of each energy conservation measure;</w:t>
      </w:r>
    </w:p>
    <w:p w14:paraId="4983FC04" w14:textId="77777777" w:rsidR="00377065" w:rsidRPr="00F0666E" w:rsidRDefault="00377065" w:rsidP="00377065">
      <w:pPr>
        <w:pStyle w:val="Item"/>
        <w:tabs>
          <w:tab w:val="clear" w:pos="1800"/>
        </w:tabs>
      </w:pPr>
      <w:r w:rsidRPr="00F0666E">
        <w:t>(3)</w:t>
      </w:r>
      <w:r w:rsidRPr="00F0666E">
        <w:tab/>
      </w:r>
      <w:r w:rsidRPr="00F0666E">
        <w:rPr>
          <w:strike/>
        </w:rPr>
        <w:t>The</w:t>
      </w:r>
      <w:r w:rsidRPr="00F0666E">
        <w:t xml:space="preserve"> </w:t>
      </w:r>
      <w:proofErr w:type="spellStart"/>
      <w:r w:rsidRPr="00F0666E">
        <w:rPr>
          <w:u w:val="single"/>
        </w:rPr>
        <w:t>the</w:t>
      </w:r>
      <w:proofErr w:type="spellEnd"/>
      <w:r w:rsidRPr="00F0666E">
        <w:t xml:space="preserve"> energy use and cost data for each fuel type used for the prior </w:t>
      </w:r>
      <w:r w:rsidRPr="00F0666E">
        <w:rPr>
          <w:strike/>
        </w:rPr>
        <w:t>12</w:t>
      </w:r>
      <w:r w:rsidRPr="00F0666E">
        <w:rPr>
          <w:strike/>
        </w:rPr>
        <w:noBreakHyphen/>
        <w:t>month period, by month or in accordance with the usual billing cycle;</w:t>
      </w:r>
      <w:r w:rsidRPr="00F0666E">
        <w:t xml:space="preserve"> </w:t>
      </w:r>
      <w:r w:rsidRPr="00F0666E">
        <w:rPr>
          <w:u w:val="single"/>
        </w:rPr>
        <w:t>billing period;</w:t>
      </w:r>
    </w:p>
    <w:p w14:paraId="67681372" w14:textId="77777777" w:rsidR="00377065" w:rsidRPr="00F0666E" w:rsidRDefault="00377065" w:rsidP="00377065">
      <w:pPr>
        <w:pStyle w:val="Item"/>
        <w:tabs>
          <w:tab w:val="clear" w:pos="1800"/>
        </w:tabs>
      </w:pPr>
      <w:r w:rsidRPr="00F0666E">
        <w:t>(4)</w:t>
      </w:r>
      <w:r w:rsidRPr="00F0666E">
        <w:tab/>
      </w:r>
      <w:r w:rsidRPr="00F0666E">
        <w:rPr>
          <w:strike/>
        </w:rPr>
        <w:t>An</w:t>
      </w:r>
      <w:r w:rsidRPr="00F0666E">
        <w:t xml:space="preserve"> </w:t>
      </w:r>
      <w:proofErr w:type="spellStart"/>
      <w:r w:rsidRPr="00F0666E">
        <w:rPr>
          <w:u w:val="single"/>
        </w:rPr>
        <w:t>an</w:t>
      </w:r>
      <w:proofErr w:type="spellEnd"/>
      <w:r w:rsidRPr="00F0666E">
        <w:t xml:space="preserve"> outline of qualifications of the </w:t>
      </w:r>
      <w:r w:rsidRPr="00F0666E">
        <w:rPr>
          <w:strike/>
        </w:rPr>
        <w:t>analyst</w:t>
      </w:r>
      <w:r w:rsidRPr="00F0666E">
        <w:t xml:space="preserve"> </w:t>
      </w:r>
      <w:r w:rsidRPr="00F0666E">
        <w:rPr>
          <w:u w:val="single"/>
        </w:rPr>
        <w:t>Technical Analyst,</w:t>
      </w:r>
      <w:r w:rsidRPr="00F0666E">
        <w:t xml:space="preserve"> documenting previous experience in energy conservation in building construction, mechanical systems, </w:t>
      </w:r>
      <w:r w:rsidRPr="00F0666E">
        <w:rPr>
          <w:strike/>
        </w:rPr>
        <w:t>and/or</w:t>
      </w:r>
      <w:r w:rsidRPr="00F0666E">
        <w:t xml:space="preserve"> </w:t>
      </w:r>
      <w:r w:rsidRPr="00F0666E">
        <w:rPr>
          <w:u w:val="single"/>
        </w:rPr>
        <w:t>or</w:t>
      </w:r>
      <w:r w:rsidRPr="00F0666E">
        <w:t xml:space="preserve"> manufacturing processes.</w:t>
      </w:r>
    </w:p>
    <w:p w14:paraId="1EBEEF22" w14:textId="77777777" w:rsidR="00377065" w:rsidRPr="00F0666E" w:rsidRDefault="00377065" w:rsidP="00377065">
      <w:pPr>
        <w:pStyle w:val="Base"/>
      </w:pPr>
    </w:p>
    <w:p w14:paraId="1DE8A25A" w14:textId="0BE5B072" w:rsidR="00377065" w:rsidRPr="00F0666E" w:rsidRDefault="00377065" w:rsidP="00377065">
      <w:pPr>
        <w:pStyle w:val="HistoryAuthority"/>
      </w:pPr>
      <w:r w:rsidRPr="00F0666E">
        <w:t xml:space="preserve">Authority G.S. </w:t>
      </w:r>
      <w:r w:rsidRPr="00F0666E">
        <w:rPr>
          <w:strike/>
        </w:rPr>
        <w:t>143-345.18(b)(2a); 143-345.18(b)(3);</w:t>
      </w:r>
      <w:r w:rsidRPr="00F0666E">
        <w:t xml:space="preserve"> </w:t>
      </w:r>
      <w:r w:rsidRPr="00F0666E">
        <w:rPr>
          <w:u w:val="single"/>
        </w:rPr>
        <w:t>143B-344.44(b)(3);143B-344.44(b)(4)</w:t>
      </w:r>
      <w:r>
        <w:rPr>
          <w:u w:val="single"/>
        </w:rPr>
        <w:t>.</w:t>
      </w:r>
    </w:p>
    <w:p w14:paraId="71D5362F" w14:textId="77777777" w:rsidR="00377065" w:rsidRPr="00F0666E" w:rsidRDefault="00377065" w:rsidP="00377065">
      <w:pPr>
        <w:pStyle w:val="Base"/>
      </w:pPr>
    </w:p>
    <w:p w14:paraId="1B8CAF46" w14:textId="77777777" w:rsidR="00377065" w:rsidRDefault="00377065" w:rsidP="00377065">
      <w:pPr>
        <w:pStyle w:val="SubChapter"/>
      </w:pPr>
      <w:r>
        <w:t>SUBCHAPTER 41D - ENERGY POLICY ACT CREDIT BANKING AND SELLING PROGRAM</w:t>
      </w:r>
    </w:p>
    <w:p w14:paraId="7F2CDBBB" w14:textId="77777777" w:rsidR="00377065" w:rsidRDefault="00377065" w:rsidP="00377065">
      <w:pPr>
        <w:pStyle w:val="Base"/>
      </w:pPr>
    </w:p>
    <w:p w14:paraId="76F683D3" w14:textId="77777777" w:rsidR="00377065" w:rsidRDefault="00377065" w:rsidP="00377065">
      <w:pPr>
        <w:pStyle w:val="Section"/>
      </w:pPr>
      <w:r>
        <w:t>SECTION .0100 - GENERAL PROVISIONS</w:t>
      </w:r>
    </w:p>
    <w:p w14:paraId="6A2C2F42" w14:textId="77777777" w:rsidR="00377065" w:rsidRPr="007A28A2" w:rsidRDefault="00377065" w:rsidP="00377065">
      <w:pPr>
        <w:pStyle w:val="Base"/>
      </w:pPr>
    </w:p>
    <w:p w14:paraId="3C1DEFB0" w14:textId="77777777" w:rsidR="00377065" w:rsidRDefault="00377065" w:rsidP="00377065">
      <w:pPr>
        <w:pStyle w:val="Rule"/>
      </w:pPr>
      <w:r>
        <w:t>01 NCAC 41D .0101</w:t>
      </w:r>
      <w:r>
        <w:tab/>
        <w:t>PURPOSE AND ORGANIZATION (READOPTION WITHOUT SUBSTANTIVE CHANGES)</w:t>
      </w:r>
    </w:p>
    <w:p w14:paraId="6380FE50" w14:textId="77777777" w:rsidR="00377065" w:rsidRDefault="00377065" w:rsidP="00377065">
      <w:pPr>
        <w:pStyle w:val="Paragraph"/>
      </w:pPr>
      <w:r w:rsidRPr="008A4756">
        <w:t>(a)</w:t>
      </w:r>
      <w:r>
        <w:t xml:space="preserve">  </w:t>
      </w:r>
      <w:r w:rsidRPr="008D1AC3">
        <w:t xml:space="preserve">Pursuant to G.S. 143-58.4 the State Energy Office has established a credit banking and selling program to allow State departments, institutions, and agencies to use monies generated by the sale of </w:t>
      </w:r>
      <w:proofErr w:type="spellStart"/>
      <w:r w:rsidRPr="008D1AC3">
        <w:t>EPAct</w:t>
      </w:r>
      <w:proofErr w:type="spellEnd"/>
      <w:r w:rsidRPr="008D1AC3">
        <w:t xml:space="preserve"> credits to purchase alternative fuel, develop related refueling infrastructure and purchase alternative fuel vehicles.</w:t>
      </w:r>
    </w:p>
    <w:p w14:paraId="66A938EC" w14:textId="77777777" w:rsidR="00377065" w:rsidRPr="008D1AC3" w:rsidRDefault="00377065" w:rsidP="00377065">
      <w:pPr>
        <w:pStyle w:val="Paragraph"/>
      </w:pPr>
      <w:r w:rsidRPr="008A4756">
        <w:t>(b)</w:t>
      </w:r>
      <w:r>
        <w:t xml:space="preserve">  </w:t>
      </w:r>
      <w:r w:rsidRPr="008D1AC3">
        <w:t xml:space="preserve">Pursuant to G.S. 143-58.5, the State Energy Office has established an Alternative Fuel Revolving Fund generated from the sale of </w:t>
      </w:r>
      <w:proofErr w:type="spellStart"/>
      <w:r w:rsidRPr="008D1AC3">
        <w:t>EPAct</w:t>
      </w:r>
      <w:proofErr w:type="spellEnd"/>
      <w:r w:rsidRPr="008D1AC3">
        <w:t xml:space="preserve"> credits. These funds may to be used to purchase alternative fuel, develop related refueling infrastructure and purchase alternative fuel vehicles for use by State departments, institutions, and agencies.</w:t>
      </w:r>
    </w:p>
    <w:p w14:paraId="04F9AB3A" w14:textId="77777777" w:rsidR="00377065" w:rsidRPr="008A4756" w:rsidRDefault="00377065" w:rsidP="00377065">
      <w:pPr>
        <w:pStyle w:val="Base"/>
      </w:pPr>
    </w:p>
    <w:p w14:paraId="792A7C5A" w14:textId="36167DDE" w:rsidR="00377065" w:rsidRDefault="00377065" w:rsidP="00377065">
      <w:pPr>
        <w:pStyle w:val="HistoryAuthority"/>
      </w:pPr>
      <w:r>
        <w:t>Authority G.S. 143-58.4; 143-58.5.</w:t>
      </w:r>
    </w:p>
    <w:p w14:paraId="62607C71" w14:textId="77777777" w:rsidR="00377065" w:rsidRDefault="00377065" w:rsidP="00377065">
      <w:pPr>
        <w:pStyle w:val="Base"/>
      </w:pPr>
    </w:p>
    <w:p w14:paraId="2A92D9B0" w14:textId="77777777" w:rsidR="00377065" w:rsidRPr="00E94A6D" w:rsidRDefault="00377065" w:rsidP="00377065">
      <w:pPr>
        <w:pStyle w:val="Rule"/>
      </w:pPr>
      <w:r>
        <w:t xml:space="preserve">01 NCAC 41D </w:t>
      </w:r>
      <w:r w:rsidRPr="00E94A6D">
        <w:t>.0102</w:t>
      </w:r>
      <w:r>
        <w:tab/>
      </w:r>
      <w:r w:rsidRPr="00E94A6D">
        <w:t>DEFINITIONS</w:t>
      </w:r>
    </w:p>
    <w:p w14:paraId="5EB5F839" w14:textId="77777777" w:rsidR="00377065" w:rsidRPr="00F01506" w:rsidRDefault="00377065" w:rsidP="00377065">
      <w:pPr>
        <w:pStyle w:val="Paragraph"/>
      </w:pPr>
      <w:r w:rsidRPr="00F01506">
        <w:t>For the purposes of this Chapter, the following definitions apply:</w:t>
      </w:r>
    </w:p>
    <w:p w14:paraId="060080E5" w14:textId="77777777" w:rsidR="00377065" w:rsidRPr="00F01506" w:rsidRDefault="00377065" w:rsidP="00377065">
      <w:pPr>
        <w:pStyle w:val="Item"/>
      </w:pPr>
      <w:r w:rsidRPr="00F74676">
        <w:t>(1)</w:t>
      </w:r>
      <w:r w:rsidRPr="00F74676">
        <w:tab/>
      </w:r>
      <w:r>
        <w:t>"</w:t>
      </w:r>
      <w:r w:rsidRPr="00F74676">
        <w:t>AFV</w:t>
      </w:r>
      <w:r>
        <w:t>"</w:t>
      </w:r>
      <w:r w:rsidRPr="00F74676">
        <w:t xml:space="preserve"> means</w:t>
      </w:r>
      <w:r>
        <w:t xml:space="preserve"> </w:t>
      </w:r>
      <w:r w:rsidRPr="00F01506">
        <w:t>the same as defined in</w:t>
      </w:r>
      <w:r w:rsidRPr="005B2D04">
        <w:t xml:space="preserve"> </w:t>
      </w:r>
      <w:r w:rsidRPr="0058544E">
        <w:rPr>
          <w:u w:val="single"/>
        </w:rPr>
        <w:t>G.S.</w:t>
      </w:r>
      <w:r w:rsidRPr="005B2D04">
        <w:t xml:space="preserve"> </w:t>
      </w:r>
      <w:r w:rsidRPr="00F01506">
        <w:t xml:space="preserve">143-58.4. </w:t>
      </w:r>
    </w:p>
    <w:p w14:paraId="5C5D9107" w14:textId="77777777" w:rsidR="00377065" w:rsidRPr="0020676B" w:rsidRDefault="00377065" w:rsidP="00377065">
      <w:pPr>
        <w:pStyle w:val="Item"/>
      </w:pPr>
      <w:r w:rsidRPr="0020676B">
        <w:t>(2)</w:t>
      </w:r>
      <w:r w:rsidRPr="0020676B">
        <w:tab/>
      </w:r>
      <w:r>
        <w:t>"</w:t>
      </w:r>
      <w:r w:rsidRPr="0020676B">
        <w:t>Alternative fuel</w:t>
      </w:r>
      <w:r>
        <w:t>"</w:t>
      </w:r>
      <w:r w:rsidRPr="0020676B">
        <w:t xml:space="preserve"> means </w:t>
      </w:r>
      <w:r w:rsidRPr="00F01506">
        <w:t xml:space="preserve">the same as defined in </w:t>
      </w:r>
      <w:r w:rsidRPr="0058544E">
        <w:rPr>
          <w:u w:val="single"/>
        </w:rPr>
        <w:t>G.S.</w:t>
      </w:r>
      <w:r>
        <w:t xml:space="preserve"> 1</w:t>
      </w:r>
      <w:r w:rsidRPr="00F01506">
        <w:t>43-58.4.</w:t>
      </w:r>
    </w:p>
    <w:p w14:paraId="0C91B075" w14:textId="77777777" w:rsidR="00377065" w:rsidRPr="006D350C" w:rsidRDefault="00377065" w:rsidP="00377065">
      <w:pPr>
        <w:pStyle w:val="Item"/>
      </w:pPr>
      <w:r w:rsidRPr="0020676B">
        <w:t>(3)</w:t>
      </w:r>
      <w:r w:rsidRPr="006D350C">
        <w:tab/>
      </w:r>
      <w:r>
        <w:t>"</w:t>
      </w:r>
      <w:r w:rsidRPr="006D350C">
        <w:t>Biodiesel Fuel Use Credit</w:t>
      </w:r>
      <w:r>
        <w:t>"</w:t>
      </w:r>
      <w:r w:rsidRPr="00F01506">
        <w:t xml:space="preserve"> means an </w:t>
      </w:r>
      <w:proofErr w:type="spellStart"/>
      <w:r w:rsidRPr="00F01506">
        <w:t>EPAct</w:t>
      </w:r>
      <w:proofErr w:type="spellEnd"/>
      <w:r w:rsidRPr="00F01506">
        <w:t xml:space="preserve"> credit given by the U.S. DOE for each 450 gallons of pure biodiesel purchased for use in blends of 20</w:t>
      </w:r>
      <w:r w:rsidRPr="005B2D04">
        <w:t>%</w:t>
      </w:r>
      <w:r w:rsidRPr="00F01506">
        <w:t xml:space="preserve"> or higher. No credit is granted for the petroleum portion of biodiesel fuel blends.</w:t>
      </w:r>
    </w:p>
    <w:p w14:paraId="4C2B3618" w14:textId="77777777" w:rsidR="00377065" w:rsidRDefault="00377065" w:rsidP="00377065">
      <w:pPr>
        <w:pStyle w:val="Item"/>
      </w:pPr>
      <w:r w:rsidRPr="00AA2DDB">
        <w:t>(4)</w:t>
      </w:r>
      <w:r w:rsidRPr="00AA2DDB">
        <w:tab/>
      </w:r>
      <w:r>
        <w:t>"</w:t>
      </w:r>
      <w:r w:rsidRPr="00D30027">
        <w:t>B20</w:t>
      </w:r>
      <w:r>
        <w:t>"</w:t>
      </w:r>
      <w:r w:rsidRPr="00D30027">
        <w:t xml:space="preserve"> means </w:t>
      </w:r>
      <w:r w:rsidRPr="00F01506">
        <w:t xml:space="preserve">the same as defined in </w:t>
      </w:r>
      <w:r w:rsidRPr="0058544E">
        <w:rPr>
          <w:u w:val="single"/>
        </w:rPr>
        <w:t>G.S.</w:t>
      </w:r>
      <w:r>
        <w:t xml:space="preserve"> </w:t>
      </w:r>
      <w:r w:rsidRPr="00F01506">
        <w:t>143-58.4.</w:t>
      </w:r>
      <w:r w:rsidRPr="00F01506" w:rsidDel="00F01506">
        <w:t xml:space="preserve"> </w:t>
      </w:r>
    </w:p>
    <w:p w14:paraId="30C71C66" w14:textId="77777777" w:rsidR="00377065" w:rsidRPr="00E97FF1" w:rsidRDefault="00377065" w:rsidP="00377065">
      <w:pPr>
        <w:pStyle w:val="Item"/>
        <w:rPr>
          <w:strike/>
        </w:rPr>
      </w:pPr>
      <w:r w:rsidRPr="00D30027">
        <w:t>(5)</w:t>
      </w:r>
      <w:r w:rsidRPr="006D350C">
        <w:tab/>
      </w:r>
      <w:r>
        <w:t>"</w:t>
      </w:r>
      <w:r w:rsidRPr="006D350C">
        <w:t>Department</w:t>
      </w:r>
      <w:r>
        <w:t>"</w:t>
      </w:r>
      <w:r w:rsidRPr="006D350C">
        <w:t xml:space="preserve"> means the Department of </w:t>
      </w:r>
      <w:r w:rsidRPr="00E97FF1">
        <w:rPr>
          <w:u w:val="single"/>
        </w:rPr>
        <w:t>Environmental Quality.</w:t>
      </w:r>
      <w:r w:rsidRPr="005B2D04">
        <w:t xml:space="preserve"> </w:t>
      </w:r>
      <w:r w:rsidRPr="0082372A">
        <w:rPr>
          <w:strike/>
        </w:rPr>
        <w:t>Administration.</w:t>
      </w:r>
    </w:p>
    <w:p w14:paraId="61993B30" w14:textId="77777777" w:rsidR="00377065" w:rsidRPr="00F01506" w:rsidRDefault="00377065" w:rsidP="00377065">
      <w:pPr>
        <w:pStyle w:val="Item"/>
      </w:pPr>
      <w:r w:rsidRPr="00AA2DDB">
        <w:t>(6)</w:t>
      </w:r>
      <w:r w:rsidRPr="00AA2DDB">
        <w:tab/>
      </w:r>
      <w:r>
        <w:t>"</w:t>
      </w:r>
      <w:r w:rsidRPr="00D30027">
        <w:t>Energy Policy Act</w:t>
      </w:r>
      <w:r>
        <w:t>"</w:t>
      </w:r>
      <w:r w:rsidRPr="00D30027">
        <w:t xml:space="preserve"> means</w:t>
      </w:r>
      <w:r w:rsidRPr="00F01506">
        <w:t xml:space="preserve"> the same as defined in</w:t>
      </w:r>
      <w:r w:rsidRPr="0058294B">
        <w:t xml:space="preserve"> </w:t>
      </w:r>
      <w:r w:rsidRPr="0058544E">
        <w:rPr>
          <w:u w:val="single"/>
        </w:rPr>
        <w:t>G.S.</w:t>
      </w:r>
      <w:r w:rsidRPr="005B2D04">
        <w:t xml:space="preserve"> </w:t>
      </w:r>
      <w:r w:rsidRPr="00F01506">
        <w:t>143-58.4.</w:t>
      </w:r>
      <w:r>
        <w:t xml:space="preserve">  </w:t>
      </w:r>
    </w:p>
    <w:p w14:paraId="4E807AE0" w14:textId="77777777" w:rsidR="00377065" w:rsidRPr="00F01506" w:rsidRDefault="00377065" w:rsidP="00377065">
      <w:pPr>
        <w:pStyle w:val="Item"/>
      </w:pPr>
      <w:r w:rsidRPr="00AA2DDB">
        <w:lastRenderedPageBreak/>
        <w:t>(7)</w:t>
      </w:r>
      <w:r w:rsidRPr="00AA2DDB">
        <w:tab/>
      </w:r>
      <w:r>
        <w:t>"</w:t>
      </w:r>
      <w:proofErr w:type="spellStart"/>
      <w:r w:rsidRPr="00D30027">
        <w:t>EPAct</w:t>
      </w:r>
      <w:proofErr w:type="spellEnd"/>
      <w:r w:rsidRPr="00D30027">
        <w:t xml:space="preserve"> credit</w:t>
      </w:r>
      <w:r>
        <w:t>"</w:t>
      </w:r>
      <w:r w:rsidRPr="00D30027">
        <w:t xml:space="preserve"> means </w:t>
      </w:r>
      <w:r>
        <w:t xml:space="preserve">the same as defined in </w:t>
      </w:r>
      <w:r w:rsidRPr="0058544E">
        <w:rPr>
          <w:u w:val="single"/>
        </w:rPr>
        <w:t>G.S.</w:t>
      </w:r>
      <w:r>
        <w:t xml:space="preserve"> 143-58.4. </w:t>
      </w:r>
    </w:p>
    <w:p w14:paraId="31F6C66E" w14:textId="77777777" w:rsidR="00377065" w:rsidRPr="00F01506" w:rsidRDefault="00377065" w:rsidP="00377065">
      <w:pPr>
        <w:pStyle w:val="Item"/>
      </w:pPr>
      <w:r w:rsidRPr="00D30027">
        <w:t>(8)</w:t>
      </w:r>
      <w:r>
        <w:tab/>
        <w:t>"</w:t>
      </w:r>
      <w:r w:rsidRPr="006D350C">
        <w:t>EPC</w:t>
      </w:r>
      <w:r>
        <w:t>"</w:t>
      </w:r>
      <w:r w:rsidRPr="006D350C">
        <w:t xml:space="preserve"> means the Energy Policy Council, </w:t>
      </w:r>
      <w:r w:rsidRPr="00F01506">
        <w:t xml:space="preserve">created pursuant to </w:t>
      </w:r>
      <w:r>
        <w:t>G.S.</w:t>
      </w:r>
      <w:r w:rsidRPr="00F01506">
        <w:t xml:space="preserve"> Chapter 113B, Article 1.</w:t>
      </w:r>
    </w:p>
    <w:p w14:paraId="632748BE" w14:textId="77777777" w:rsidR="00377065" w:rsidRPr="00F01506" w:rsidRDefault="00377065" w:rsidP="00377065">
      <w:pPr>
        <w:pStyle w:val="Item"/>
      </w:pPr>
      <w:r w:rsidRPr="00AA2DDB">
        <w:t>(9)</w:t>
      </w:r>
      <w:r w:rsidRPr="00AA2DDB">
        <w:tab/>
      </w:r>
      <w:r>
        <w:t>"</w:t>
      </w:r>
      <w:r w:rsidRPr="00B5017B">
        <w:t>E85</w:t>
      </w:r>
      <w:r>
        <w:t>"</w:t>
      </w:r>
      <w:r w:rsidRPr="00B5017B">
        <w:t xml:space="preserve"> means </w:t>
      </w:r>
      <w:r w:rsidRPr="00F01506">
        <w:t>the same as defined in</w:t>
      </w:r>
      <w:r w:rsidRPr="0058294B">
        <w:t xml:space="preserve"> </w:t>
      </w:r>
      <w:r w:rsidRPr="0058544E">
        <w:rPr>
          <w:u w:val="single"/>
        </w:rPr>
        <w:t>G.S.</w:t>
      </w:r>
      <w:r>
        <w:t xml:space="preserve"> </w:t>
      </w:r>
      <w:r w:rsidRPr="00F01506">
        <w:t xml:space="preserve">143-58.4. </w:t>
      </w:r>
    </w:p>
    <w:p w14:paraId="751E989B" w14:textId="77777777" w:rsidR="00377065" w:rsidRPr="006D350C" w:rsidRDefault="00377065" w:rsidP="00377065">
      <w:pPr>
        <w:pStyle w:val="Item"/>
      </w:pPr>
      <w:r w:rsidRPr="00B5017B">
        <w:t>(10)</w:t>
      </w:r>
      <w:r w:rsidRPr="006D350C">
        <w:tab/>
      </w:r>
      <w:r>
        <w:t>"</w:t>
      </w:r>
      <w:r w:rsidRPr="006D350C">
        <w:t>FFV</w:t>
      </w:r>
      <w:r>
        <w:t>"</w:t>
      </w:r>
      <w:r w:rsidRPr="006D350C">
        <w:t xml:space="preserve"> means a flexible fuel vehicle that is capable of operating on </w:t>
      </w:r>
      <w:r w:rsidRPr="00F01506">
        <w:t>both</w:t>
      </w:r>
      <w:r w:rsidRPr="006D350C">
        <w:t xml:space="preserve"> E85 </w:t>
      </w:r>
      <w:r w:rsidRPr="00F01506">
        <w:t>and</w:t>
      </w:r>
      <w:r w:rsidRPr="006D350C">
        <w:t xml:space="preserve"> gasoline.</w:t>
      </w:r>
    </w:p>
    <w:p w14:paraId="31D16E9E" w14:textId="77777777" w:rsidR="00377065" w:rsidRPr="006D350C" w:rsidRDefault="00377065" w:rsidP="00377065">
      <w:pPr>
        <w:pStyle w:val="Item"/>
      </w:pPr>
      <w:r w:rsidRPr="00B5017B">
        <w:t>(11)</w:t>
      </w:r>
      <w:r w:rsidRPr="006D350C">
        <w:tab/>
      </w:r>
      <w:r>
        <w:t>"</w:t>
      </w:r>
      <w:r w:rsidRPr="006D350C">
        <w:t>Incremental fuel cost</w:t>
      </w:r>
      <w:r>
        <w:t>"</w:t>
      </w:r>
      <w:r w:rsidRPr="006D350C">
        <w:t xml:space="preserve"> means </w:t>
      </w:r>
      <w:r>
        <w:t>the same as defined in</w:t>
      </w:r>
      <w:r w:rsidRPr="0058294B">
        <w:t xml:space="preserve"> </w:t>
      </w:r>
      <w:r w:rsidRPr="0058544E">
        <w:rPr>
          <w:u w:val="single"/>
        </w:rPr>
        <w:t>G.S.</w:t>
      </w:r>
      <w:r>
        <w:t xml:space="preserve"> 1</w:t>
      </w:r>
      <w:r w:rsidRPr="00F01506">
        <w:t>43-58.4.</w:t>
      </w:r>
    </w:p>
    <w:p w14:paraId="4A8D6410" w14:textId="77777777" w:rsidR="00377065" w:rsidRPr="00AA2DDB" w:rsidRDefault="00377065" w:rsidP="00377065">
      <w:pPr>
        <w:pStyle w:val="Item"/>
      </w:pPr>
      <w:r w:rsidRPr="00AA2DDB">
        <w:t>(12)</w:t>
      </w:r>
      <w:r w:rsidRPr="00AA2DDB">
        <w:tab/>
      </w:r>
      <w:r>
        <w:t>"</w:t>
      </w:r>
      <w:r w:rsidRPr="002973D5">
        <w:t>Incremental vehicle cost</w:t>
      </w:r>
      <w:r>
        <w:t>"</w:t>
      </w:r>
      <w:r w:rsidRPr="002973D5">
        <w:t xml:space="preserve"> means </w:t>
      </w:r>
      <w:r w:rsidRPr="00F01506">
        <w:t xml:space="preserve">the same as defined in </w:t>
      </w:r>
      <w:r w:rsidRPr="005B2D04">
        <w:rPr>
          <w:u w:val="single"/>
        </w:rPr>
        <w:t>G.S.</w:t>
      </w:r>
      <w:r w:rsidRPr="0058294B">
        <w:t xml:space="preserve"> </w:t>
      </w:r>
      <w:r w:rsidRPr="005B2D04">
        <w:t>143-58.4.difference</w:t>
      </w:r>
      <w:r w:rsidRPr="002973D5">
        <w:t xml:space="preserve"> in cost between an AFV and conventional vehicle of the same make and model. For vehicles with no comparable conventional model, incremental vehicle cost means the generally accepted difference in cost between an AFV and a similar conventional model.</w:t>
      </w:r>
    </w:p>
    <w:p w14:paraId="2D448A49" w14:textId="77777777" w:rsidR="00377065" w:rsidRPr="006D350C" w:rsidRDefault="00377065" w:rsidP="00377065">
      <w:pPr>
        <w:pStyle w:val="Item"/>
      </w:pPr>
      <w:r w:rsidRPr="00B5017B">
        <w:t>(13)</w:t>
      </w:r>
      <w:r w:rsidRPr="006D350C">
        <w:tab/>
      </w:r>
      <w:r>
        <w:t>"</w:t>
      </w:r>
      <w:r w:rsidRPr="006D350C">
        <w:t>LDV</w:t>
      </w:r>
      <w:r>
        <w:t>"</w:t>
      </w:r>
      <w:r w:rsidRPr="006D350C">
        <w:t xml:space="preserve"> means a light duty vehicle that has less than an 8,500 lb</w:t>
      </w:r>
      <w:r>
        <w:t>.</w:t>
      </w:r>
      <w:r w:rsidRPr="006D350C">
        <w:t xml:space="preserve"> gross vehicle weight rating (GVWR).</w:t>
      </w:r>
    </w:p>
    <w:p w14:paraId="3979EF82" w14:textId="77777777" w:rsidR="00377065" w:rsidRPr="00B5017B" w:rsidRDefault="00377065" w:rsidP="00377065">
      <w:pPr>
        <w:pStyle w:val="Item"/>
      </w:pPr>
      <w:r w:rsidRPr="00B5017B">
        <w:t>(14)</w:t>
      </w:r>
      <w:r w:rsidRPr="00B5017B">
        <w:tab/>
      </w:r>
      <w:r>
        <w:t>"</w:t>
      </w:r>
      <w:r w:rsidRPr="00B5017B">
        <w:t>NC Alternative Fuel Consortium</w:t>
      </w:r>
      <w:r>
        <w:t>"</w:t>
      </w:r>
      <w:r w:rsidRPr="00B5017B">
        <w:t xml:space="preserve"> means a voluntary group of state agencies, institutions and interested entities that meet at least quarterly and is hosted by the State Energy Office to coordinate alternative fuel and petroleum displacement activities in North Carolina.</w:t>
      </w:r>
    </w:p>
    <w:p w14:paraId="15E611AA" w14:textId="77777777" w:rsidR="00377065" w:rsidRDefault="00377065" w:rsidP="00377065">
      <w:pPr>
        <w:pStyle w:val="Item"/>
      </w:pPr>
      <w:r w:rsidRPr="00B5017B">
        <w:t>(15)</w:t>
      </w:r>
      <w:r w:rsidRPr="006D350C">
        <w:tab/>
      </w:r>
      <w:r>
        <w:t>"</w:t>
      </w:r>
      <w:r w:rsidRPr="006D350C">
        <w:t>OEM</w:t>
      </w:r>
      <w:r>
        <w:t>"</w:t>
      </w:r>
      <w:r w:rsidRPr="006D350C">
        <w:t xml:space="preserve"> means original equipment manufacturer.</w:t>
      </w:r>
    </w:p>
    <w:p w14:paraId="36406C84" w14:textId="77777777" w:rsidR="00377065" w:rsidRPr="00092794" w:rsidRDefault="00377065" w:rsidP="00377065">
      <w:pPr>
        <w:pStyle w:val="Item"/>
      </w:pPr>
      <w:r w:rsidRPr="00F01506">
        <w:t>(16)</w:t>
      </w:r>
      <w:r w:rsidRPr="00F01506">
        <w:tab/>
      </w:r>
      <w:r>
        <w:t xml:space="preserve">“SEO” </w:t>
      </w:r>
      <w:r w:rsidRPr="00F01506">
        <w:t xml:space="preserve">means the State Energy </w:t>
      </w:r>
      <w:r w:rsidRPr="00A61BEB">
        <w:t>Office.</w:t>
      </w:r>
    </w:p>
    <w:p w14:paraId="608FE1E9" w14:textId="77777777" w:rsidR="00377065" w:rsidRPr="006D350C" w:rsidRDefault="00377065" w:rsidP="00377065">
      <w:pPr>
        <w:pStyle w:val="Item"/>
      </w:pPr>
      <w:r w:rsidRPr="00F01506">
        <w:t>(17)</w:t>
      </w:r>
      <w:r w:rsidRPr="00F01506">
        <w:tab/>
      </w:r>
      <w:r>
        <w:t>"</w:t>
      </w:r>
      <w:r w:rsidRPr="006D350C">
        <w:t>U.S. DOE</w:t>
      </w:r>
      <w:r>
        <w:t>"</w:t>
      </w:r>
      <w:r w:rsidRPr="006D350C">
        <w:t xml:space="preserve"> means the United States Department of Energy.</w:t>
      </w:r>
    </w:p>
    <w:p w14:paraId="0ADA9F4F" w14:textId="77777777" w:rsidR="00377065" w:rsidRPr="006D350C" w:rsidRDefault="00377065" w:rsidP="00377065">
      <w:pPr>
        <w:pStyle w:val="Item"/>
      </w:pPr>
      <w:r w:rsidRPr="00F01506">
        <w:t>(18)</w:t>
      </w:r>
      <w:r>
        <w:tab/>
        <w:t>"</w:t>
      </w:r>
      <w:r w:rsidRPr="006D350C">
        <w:t>U.S. EPA</w:t>
      </w:r>
      <w:r>
        <w:t>"</w:t>
      </w:r>
      <w:r w:rsidRPr="006D350C">
        <w:t xml:space="preserve"> means the United States Environmental Protection Agency.</w:t>
      </w:r>
    </w:p>
    <w:p w14:paraId="001E5040" w14:textId="77777777" w:rsidR="00377065" w:rsidRPr="006D350C" w:rsidRDefault="00377065" w:rsidP="00377065">
      <w:pPr>
        <w:pStyle w:val="Base"/>
      </w:pPr>
    </w:p>
    <w:p w14:paraId="25F963B8" w14:textId="4DEEC3D1" w:rsidR="00377065" w:rsidRPr="006D350C" w:rsidRDefault="00377065" w:rsidP="00377065">
      <w:pPr>
        <w:pStyle w:val="HistoryAuthority"/>
      </w:pPr>
      <w:r w:rsidRPr="006D350C">
        <w:t>Authority G.S. 143-58.4; 143-58.5</w:t>
      </w:r>
      <w:r>
        <w:t>.</w:t>
      </w:r>
    </w:p>
    <w:p w14:paraId="425FCC2E" w14:textId="77777777" w:rsidR="00377065" w:rsidRPr="009138D3" w:rsidRDefault="00377065" w:rsidP="00377065">
      <w:pPr>
        <w:pStyle w:val="Base"/>
      </w:pPr>
    </w:p>
    <w:p w14:paraId="7028D0CF" w14:textId="77777777" w:rsidR="00377065" w:rsidRDefault="00377065" w:rsidP="00377065">
      <w:pPr>
        <w:pStyle w:val="Section"/>
      </w:pPr>
      <w:r>
        <w:t>SECTION .0200 - CREDIT BANKING AND SELLING PROGRAM PROVISIONS</w:t>
      </w:r>
    </w:p>
    <w:p w14:paraId="68DF75B4" w14:textId="77777777" w:rsidR="00377065" w:rsidRPr="005D7AE6" w:rsidRDefault="00377065" w:rsidP="00377065">
      <w:pPr>
        <w:pStyle w:val="Base"/>
      </w:pPr>
    </w:p>
    <w:p w14:paraId="5FB378CB" w14:textId="77777777" w:rsidR="00377065" w:rsidRDefault="00377065" w:rsidP="00377065">
      <w:pPr>
        <w:pStyle w:val="Rule"/>
      </w:pPr>
      <w:r>
        <w:t>01 NCAC 41D .0201</w:t>
      </w:r>
      <w:r>
        <w:tab/>
        <w:t>BANKING (READOPTION WITHOUT SUBSTANTIVE CHANGES)</w:t>
      </w:r>
    </w:p>
    <w:p w14:paraId="032DEE00" w14:textId="77777777" w:rsidR="00377065" w:rsidRPr="00FF553C" w:rsidRDefault="00377065" w:rsidP="00377065">
      <w:pPr>
        <w:pStyle w:val="Paragraph"/>
      </w:pPr>
      <w:r>
        <w:t xml:space="preserve">(a)  </w:t>
      </w:r>
      <w:proofErr w:type="spellStart"/>
      <w:r w:rsidRPr="00FF553C">
        <w:t>EPActs</w:t>
      </w:r>
      <w:proofErr w:type="spellEnd"/>
      <w:r w:rsidRPr="00FF553C">
        <w:t xml:space="preserve"> credits shall be accrued and banked according to the following:</w:t>
      </w:r>
    </w:p>
    <w:p w14:paraId="141018D8" w14:textId="77777777" w:rsidR="00377065" w:rsidRPr="00575FC2" w:rsidRDefault="00377065" w:rsidP="00377065">
      <w:pPr>
        <w:pStyle w:val="SubParagraph"/>
      </w:pPr>
      <w:r w:rsidRPr="00FF553C">
        <w:t>(1)</w:t>
      </w:r>
      <w:r w:rsidRPr="00FF553C">
        <w:tab/>
        <w:t>The U.S. DOE Alternative Fuel Transportation Program (10 CFR Part 490)</w:t>
      </w:r>
      <w:r w:rsidRPr="004146E5">
        <w:t xml:space="preserve"> </w:t>
      </w:r>
      <w:r w:rsidRPr="00FF553C">
        <w:t>requires that 75</w:t>
      </w:r>
      <w:r w:rsidRPr="005B2D04">
        <w:t>%</w:t>
      </w:r>
      <w:r w:rsidRPr="00FF553C">
        <w:t xml:space="preserve"> of LDVs acquired by state fleets shall be FFVs, compressed natural gas vehicles, propane vehicles or electric </w:t>
      </w:r>
      <w:r w:rsidRPr="00575FC2">
        <w:t>vehicles;</w:t>
      </w:r>
    </w:p>
    <w:p w14:paraId="4895DBB4" w14:textId="77777777" w:rsidR="00377065" w:rsidRPr="00FF553C" w:rsidRDefault="00377065" w:rsidP="00377065">
      <w:pPr>
        <w:pStyle w:val="SubParagraph"/>
      </w:pPr>
      <w:r w:rsidRPr="00FF553C">
        <w:t>(2)</w:t>
      </w:r>
      <w:r w:rsidRPr="00FF553C">
        <w:tab/>
        <w:t xml:space="preserve">One credit is earned for each OEM or EPA certified retrofit FFV, compressed natural gas, propane </w:t>
      </w:r>
      <w:r w:rsidRPr="00575FC2">
        <w:t>or</w:t>
      </w:r>
      <w:r w:rsidRPr="00FF553C">
        <w:t xml:space="preserve"> electric vehicle</w:t>
      </w:r>
      <w:r>
        <w:t xml:space="preserve"> </w:t>
      </w:r>
      <w:r w:rsidRPr="00575FC2">
        <w:t>purchased;</w:t>
      </w:r>
    </w:p>
    <w:p w14:paraId="381A72F1" w14:textId="77777777" w:rsidR="00377065" w:rsidRPr="00FF553C" w:rsidRDefault="00377065" w:rsidP="00377065">
      <w:pPr>
        <w:pStyle w:val="SubParagraph"/>
      </w:pPr>
      <w:r w:rsidRPr="00FF553C">
        <w:t>(3)</w:t>
      </w:r>
      <w:r w:rsidRPr="00FF553C">
        <w:tab/>
        <w:t xml:space="preserve">Credits that exceed the annual minimum state AFV acquisition requirements may be banked through the U.S. DOE Office of Freedom Car and Vehicle Technologies Program to meet future year requirements or </w:t>
      </w:r>
      <w:r w:rsidRPr="00575FC2">
        <w:t>traded;</w:t>
      </w:r>
    </w:p>
    <w:p w14:paraId="69B84643" w14:textId="77777777" w:rsidR="00377065" w:rsidRPr="00FF553C" w:rsidRDefault="00377065" w:rsidP="00377065">
      <w:pPr>
        <w:pStyle w:val="SubParagraph"/>
      </w:pPr>
      <w:r w:rsidRPr="00FF553C">
        <w:t>(4)</w:t>
      </w:r>
      <w:r w:rsidRPr="00FF553C">
        <w:tab/>
        <w:t>State fleets can earn Biodiesel Fuel Use Credits to meet 50</w:t>
      </w:r>
      <w:r w:rsidRPr="005B2D04">
        <w:t>%</w:t>
      </w:r>
      <w:r w:rsidRPr="00FF553C">
        <w:t xml:space="preserve"> of their annual AFV acquisition requirements by purchasing and using </w:t>
      </w:r>
      <w:r w:rsidRPr="00575FC2">
        <w:t>biodiesel; and</w:t>
      </w:r>
    </w:p>
    <w:p w14:paraId="5D6C79D1" w14:textId="77777777" w:rsidR="00377065" w:rsidRPr="004146E5" w:rsidRDefault="00377065" w:rsidP="00377065">
      <w:pPr>
        <w:pStyle w:val="SubParagraph"/>
      </w:pPr>
      <w:r w:rsidRPr="00FF553C">
        <w:t>(5)</w:t>
      </w:r>
      <w:r w:rsidRPr="00FF553C">
        <w:tab/>
      </w:r>
      <w:r w:rsidRPr="004146E5">
        <w:t>Biodiesel Fuel Use Credits cannot be traded or banked.</w:t>
      </w:r>
    </w:p>
    <w:p w14:paraId="258A1BF9" w14:textId="77777777" w:rsidR="00377065" w:rsidRPr="00FF553C" w:rsidRDefault="00377065" w:rsidP="00377065">
      <w:pPr>
        <w:pStyle w:val="Paragraph"/>
      </w:pPr>
      <w:r>
        <w:t xml:space="preserve">(b)  </w:t>
      </w:r>
      <w:r w:rsidRPr="00FF553C">
        <w:t>Credits are determined by state agencies in cooperation with the State Energy Office in the following manner:</w:t>
      </w:r>
    </w:p>
    <w:p w14:paraId="3E5FD927" w14:textId="77777777" w:rsidR="00377065" w:rsidRPr="00575FC2" w:rsidRDefault="00377065" w:rsidP="00377065">
      <w:pPr>
        <w:pStyle w:val="SubParagraph"/>
      </w:pPr>
      <w:r w:rsidRPr="00FF553C">
        <w:t>(1)</w:t>
      </w:r>
      <w:r w:rsidRPr="00FF553C">
        <w:tab/>
        <w:t xml:space="preserve">Each year by December 1st every State department, institution and agency subject to </w:t>
      </w:r>
      <w:proofErr w:type="spellStart"/>
      <w:r w:rsidRPr="00FF553C">
        <w:t>EPAct</w:t>
      </w:r>
      <w:proofErr w:type="spellEnd"/>
      <w:r w:rsidRPr="00FF553C">
        <w:t xml:space="preserve"> requirements shall provide the State Energy Office with the types of vehicles purchased, the vehicle identification numbers and the dates of purchase to determine the number of </w:t>
      </w:r>
      <w:proofErr w:type="spellStart"/>
      <w:r w:rsidRPr="00FF553C">
        <w:t>EPAct</w:t>
      </w:r>
      <w:proofErr w:type="spellEnd"/>
      <w:r w:rsidRPr="00FF553C">
        <w:t xml:space="preserve"> credits generated by the </w:t>
      </w:r>
      <w:r w:rsidRPr="00575FC2">
        <w:t>State; and</w:t>
      </w:r>
    </w:p>
    <w:p w14:paraId="7E1A81C2" w14:textId="77777777" w:rsidR="00377065" w:rsidRPr="00FF553C" w:rsidRDefault="00377065" w:rsidP="00377065">
      <w:pPr>
        <w:pStyle w:val="SubParagraph"/>
      </w:pPr>
      <w:r w:rsidRPr="00FF553C">
        <w:t>(2)</w:t>
      </w:r>
      <w:r w:rsidRPr="00FF553C">
        <w:tab/>
        <w:t xml:space="preserve">The SEO shall submit </w:t>
      </w:r>
      <w:r w:rsidRPr="00575FC2">
        <w:t>an</w:t>
      </w:r>
      <w:r w:rsidRPr="00FF553C">
        <w:t xml:space="preserve"> annual </w:t>
      </w:r>
      <w:proofErr w:type="spellStart"/>
      <w:r w:rsidRPr="00FF553C">
        <w:t>EPAct</w:t>
      </w:r>
      <w:proofErr w:type="spellEnd"/>
      <w:r w:rsidRPr="00FF553C">
        <w:t xml:space="preserve"> credit report to the U.S. DOE by December 31st.</w:t>
      </w:r>
    </w:p>
    <w:p w14:paraId="59F0F273" w14:textId="77777777" w:rsidR="00377065" w:rsidRPr="00FF553C" w:rsidRDefault="00377065" w:rsidP="00377065">
      <w:pPr>
        <w:pStyle w:val="Paragraph"/>
      </w:pPr>
      <w:r>
        <w:t xml:space="preserve">(c)  </w:t>
      </w:r>
      <w:r w:rsidRPr="00FF553C">
        <w:t>The following provisions shall be used in determining credits:</w:t>
      </w:r>
    </w:p>
    <w:p w14:paraId="0B92131A" w14:textId="77777777" w:rsidR="00377065" w:rsidRPr="00FF553C" w:rsidRDefault="00377065" w:rsidP="00377065">
      <w:pPr>
        <w:pStyle w:val="SubParagraph"/>
      </w:pPr>
      <w:r w:rsidRPr="00FF553C">
        <w:t>(1)</w:t>
      </w:r>
      <w:r w:rsidRPr="00FF553C">
        <w:tab/>
      </w:r>
      <w:proofErr w:type="spellStart"/>
      <w:r w:rsidRPr="00FF553C">
        <w:t>EPAct</w:t>
      </w:r>
      <w:proofErr w:type="spellEnd"/>
      <w:r w:rsidRPr="00FF553C">
        <w:t xml:space="preserve"> credits eligible for sale include FFVs if the FFVs are operating on </w:t>
      </w:r>
      <w:r w:rsidRPr="00575FC2">
        <w:t>E85;</w:t>
      </w:r>
    </w:p>
    <w:p w14:paraId="7DF38071" w14:textId="77777777" w:rsidR="00377065" w:rsidRPr="00FF553C" w:rsidRDefault="00377065" w:rsidP="00377065">
      <w:pPr>
        <w:pStyle w:val="SubParagraph"/>
      </w:pPr>
      <w:r w:rsidRPr="00FF553C">
        <w:t>(2)</w:t>
      </w:r>
      <w:r w:rsidRPr="00FF553C">
        <w:tab/>
      </w:r>
      <w:proofErr w:type="spellStart"/>
      <w:r w:rsidRPr="00FF553C">
        <w:t>EPAct</w:t>
      </w:r>
      <w:proofErr w:type="spellEnd"/>
      <w:r w:rsidRPr="00FF553C">
        <w:t xml:space="preserve"> credits generated through the use of B20 are not eligible for sale or transfer, however, they shall be used by the State to meet 50</w:t>
      </w:r>
      <w:r w:rsidRPr="005B2D04">
        <w:t>%</w:t>
      </w:r>
      <w:r w:rsidRPr="00FF553C">
        <w:t xml:space="preserve"> of Energy Policy Act </w:t>
      </w:r>
      <w:r w:rsidRPr="00575FC2">
        <w:t>requirements; and</w:t>
      </w:r>
    </w:p>
    <w:p w14:paraId="01937181" w14:textId="77777777" w:rsidR="00377065" w:rsidRPr="00FF553C" w:rsidRDefault="00377065" w:rsidP="00377065">
      <w:pPr>
        <w:pStyle w:val="SubParagraph"/>
      </w:pPr>
      <w:r w:rsidRPr="00FF553C">
        <w:t>(3)</w:t>
      </w:r>
      <w:r w:rsidRPr="00FF553C">
        <w:tab/>
        <w:t xml:space="preserve">State agencies and institutions that purchase FFVs shall record the use of E85 for the </w:t>
      </w:r>
      <w:r w:rsidRPr="00575FC2">
        <w:t>FFVs.</w:t>
      </w:r>
    </w:p>
    <w:p w14:paraId="10761E7C" w14:textId="77777777" w:rsidR="00377065" w:rsidRDefault="00377065" w:rsidP="00377065">
      <w:pPr>
        <w:pStyle w:val="Base"/>
      </w:pPr>
    </w:p>
    <w:p w14:paraId="1E7C2C81" w14:textId="768F0FB2" w:rsidR="00377065" w:rsidRDefault="00377065" w:rsidP="00377065">
      <w:pPr>
        <w:pStyle w:val="HistoryAuthority"/>
      </w:pPr>
      <w:r>
        <w:t>Authority G.S. 143-58.4; 143-58.5.</w:t>
      </w:r>
    </w:p>
    <w:p w14:paraId="27F41330" w14:textId="77777777" w:rsidR="00377065" w:rsidRPr="00575FC2" w:rsidRDefault="00377065" w:rsidP="00377065">
      <w:pPr>
        <w:pStyle w:val="Base"/>
      </w:pPr>
    </w:p>
    <w:p w14:paraId="5990DCF5" w14:textId="77777777" w:rsidR="00377065" w:rsidRDefault="00377065" w:rsidP="00377065">
      <w:pPr>
        <w:pStyle w:val="Rule"/>
      </w:pPr>
      <w:r>
        <w:t xml:space="preserve">01 NCAC 41D </w:t>
      </w:r>
      <w:r w:rsidRPr="00E94A6D">
        <w:t>.0</w:t>
      </w:r>
      <w:r>
        <w:t>202</w:t>
      </w:r>
      <w:r w:rsidRPr="00E94A6D">
        <w:tab/>
        <w:t>Selling</w:t>
      </w:r>
      <w:r>
        <w:t xml:space="preserve"> (READOPTION WITHOUT SUBSTANTIVE CHANGES)</w:t>
      </w:r>
    </w:p>
    <w:p w14:paraId="25799443" w14:textId="77777777" w:rsidR="00377065" w:rsidRPr="004A2516" w:rsidRDefault="00377065" w:rsidP="00377065">
      <w:pPr>
        <w:pStyle w:val="Paragraph"/>
      </w:pPr>
      <w:r w:rsidRPr="00FE61DF">
        <w:t>(a)</w:t>
      </w:r>
      <w:r w:rsidRPr="004A2516">
        <w:t xml:space="preserve">  The State Energy Office shall form a Credit Selling Work Group to determine the number of excess credits to be </w:t>
      </w:r>
      <w:r w:rsidRPr="00FE61DF">
        <w:t>sold as follows:</w:t>
      </w:r>
    </w:p>
    <w:p w14:paraId="443983B0" w14:textId="77777777" w:rsidR="00377065" w:rsidRPr="004A2516" w:rsidRDefault="00377065" w:rsidP="00377065">
      <w:pPr>
        <w:pStyle w:val="SubParagraph"/>
      </w:pPr>
      <w:r w:rsidRPr="00FE61DF">
        <w:t>(1)</w:t>
      </w:r>
      <w:r w:rsidRPr="004A2516">
        <w:tab/>
        <w:t>The Credit Selling Work Group shall consist of:</w:t>
      </w:r>
    </w:p>
    <w:p w14:paraId="6D7DDD5D" w14:textId="77777777" w:rsidR="00377065" w:rsidRPr="004A2516" w:rsidRDefault="00377065" w:rsidP="00377065">
      <w:pPr>
        <w:pStyle w:val="Part"/>
      </w:pPr>
      <w:r w:rsidRPr="004A2516">
        <w:t>(A)</w:t>
      </w:r>
      <w:r w:rsidRPr="004A2516">
        <w:tab/>
        <w:t>Department of Administration Motor Fleet Management designee;</w:t>
      </w:r>
    </w:p>
    <w:p w14:paraId="10A21E3E" w14:textId="77777777" w:rsidR="00377065" w:rsidRPr="004A2516" w:rsidRDefault="00377065" w:rsidP="00377065">
      <w:pPr>
        <w:pStyle w:val="Part"/>
      </w:pPr>
      <w:r w:rsidRPr="004A2516">
        <w:t>(B)</w:t>
      </w:r>
      <w:r w:rsidRPr="004A2516">
        <w:tab/>
        <w:t>Department of Transportation Equipment Unit designee;</w:t>
      </w:r>
    </w:p>
    <w:p w14:paraId="366EE1E7" w14:textId="77777777" w:rsidR="00377065" w:rsidRPr="004A2516" w:rsidRDefault="00377065" w:rsidP="00377065">
      <w:pPr>
        <w:pStyle w:val="Part"/>
      </w:pPr>
      <w:r w:rsidRPr="004A2516">
        <w:t>(C)</w:t>
      </w:r>
      <w:r w:rsidRPr="004A2516">
        <w:tab/>
        <w:t xml:space="preserve">State Energy Office </w:t>
      </w:r>
      <w:r w:rsidRPr="00FE61DF">
        <w:t>designee;</w:t>
      </w:r>
      <w:r>
        <w:t xml:space="preserve"> </w:t>
      </w:r>
      <w:r w:rsidRPr="004A2516">
        <w:t>and</w:t>
      </w:r>
    </w:p>
    <w:p w14:paraId="56DD294B" w14:textId="77777777" w:rsidR="00377065" w:rsidRDefault="00377065" w:rsidP="00377065">
      <w:pPr>
        <w:pStyle w:val="Part"/>
      </w:pPr>
      <w:r w:rsidRPr="004A2516">
        <w:t>(D)</w:t>
      </w:r>
      <w:r w:rsidRPr="004A2516">
        <w:tab/>
        <w:t xml:space="preserve">Designees of other state agencies and institutions that generate </w:t>
      </w:r>
      <w:proofErr w:type="spellStart"/>
      <w:r w:rsidRPr="004A2516">
        <w:t>EPAct</w:t>
      </w:r>
      <w:proofErr w:type="spellEnd"/>
      <w:r w:rsidRPr="004A2516">
        <w:t xml:space="preserve"> </w:t>
      </w:r>
      <w:r w:rsidRPr="00FE61DF">
        <w:t>credits; and</w:t>
      </w:r>
    </w:p>
    <w:p w14:paraId="7D85FBEF" w14:textId="77777777" w:rsidR="00377065" w:rsidRDefault="00377065" w:rsidP="00377065">
      <w:pPr>
        <w:pStyle w:val="SubParagraph"/>
      </w:pPr>
      <w:r w:rsidRPr="00FE61DF">
        <w:t>(2)</w:t>
      </w:r>
      <w:r w:rsidRPr="004A2516">
        <w:tab/>
        <w:t xml:space="preserve">The Credit Selling Work Group </w:t>
      </w:r>
      <w:r w:rsidRPr="00FE61DF">
        <w:t>shall</w:t>
      </w:r>
      <w:r w:rsidRPr="004A2516">
        <w:t xml:space="preserve"> determine the asking price for</w:t>
      </w:r>
      <w:r>
        <w:t xml:space="preserve"> </w:t>
      </w:r>
      <w:r w:rsidRPr="00FE61DF">
        <w:t>credits.</w:t>
      </w:r>
    </w:p>
    <w:p w14:paraId="181EE9ED" w14:textId="77777777" w:rsidR="00377065" w:rsidRPr="00FE61DF" w:rsidRDefault="00377065" w:rsidP="00377065">
      <w:pPr>
        <w:pStyle w:val="Paragraph"/>
      </w:pPr>
      <w:r w:rsidRPr="00FE61DF">
        <w:t xml:space="preserve">(b)  The State Energy Office shall obtain approval from the Energy Policy Council prior to selling </w:t>
      </w:r>
      <w:proofErr w:type="spellStart"/>
      <w:r w:rsidRPr="00FE61DF">
        <w:t>EPAct</w:t>
      </w:r>
      <w:proofErr w:type="spellEnd"/>
      <w:r w:rsidRPr="00FE61DF">
        <w:t xml:space="preserve"> credits.</w:t>
      </w:r>
    </w:p>
    <w:p w14:paraId="7500E45D" w14:textId="77777777" w:rsidR="00377065" w:rsidRPr="004A2516" w:rsidRDefault="00377065" w:rsidP="00377065">
      <w:pPr>
        <w:pStyle w:val="Paragraph"/>
      </w:pPr>
      <w:r w:rsidRPr="00FE61DF">
        <w:t>(c)</w:t>
      </w:r>
      <w:r w:rsidRPr="004A2516">
        <w:t xml:space="preserve">  The State Energy Office shall sell </w:t>
      </w:r>
      <w:proofErr w:type="spellStart"/>
      <w:r w:rsidRPr="004A2516">
        <w:t>EPAct</w:t>
      </w:r>
      <w:proofErr w:type="spellEnd"/>
      <w:r w:rsidRPr="004A2516">
        <w:t xml:space="preserve"> credits in accordance with the provisions of the Energy Policy Act.</w:t>
      </w:r>
    </w:p>
    <w:p w14:paraId="3E45B7A0" w14:textId="77777777" w:rsidR="00377065" w:rsidRDefault="00377065" w:rsidP="00377065">
      <w:pPr>
        <w:pStyle w:val="Base"/>
      </w:pPr>
    </w:p>
    <w:p w14:paraId="13A24813" w14:textId="08B49B94" w:rsidR="00377065" w:rsidRDefault="00377065" w:rsidP="00377065">
      <w:pPr>
        <w:pStyle w:val="HistoryAuthority"/>
      </w:pPr>
      <w:r>
        <w:t>Authority G.S. 143-58.4; 143-58.5.</w:t>
      </w:r>
    </w:p>
    <w:p w14:paraId="308BD9DE" w14:textId="77777777" w:rsidR="00377065" w:rsidRDefault="00377065" w:rsidP="00377065">
      <w:pPr>
        <w:pStyle w:val="Base"/>
      </w:pPr>
    </w:p>
    <w:p w14:paraId="0031EBC6" w14:textId="77777777" w:rsidR="00377065" w:rsidRDefault="00377065" w:rsidP="00377065">
      <w:pPr>
        <w:pStyle w:val="Section"/>
      </w:pPr>
      <w:r>
        <w:t>SECTION .0300 - PROCEEDS AND DISTRIBTUTION</w:t>
      </w:r>
    </w:p>
    <w:p w14:paraId="162EC168" w14:textId="77777777" w:rsidR="00377065" w:rsidRPr="00DF3FC6" w:rsidRDefault="00377065" w:rsidP="00377065">
      <w:pPr>
        <w:pStyle w:val="Base"/>
      </w:pPr>
    </w:p>
    <w:p w14:paraId="1ABE6849" w14:textId="77777777" w:rsidR="00377065" w:rsidRDefault="00377065" w:rsidP="00377065">
      <w:pPr>
        <w:pStyle w:val="Rule"/>
      </w:pPr>
      <w:r>
        <w:lastRenderedPageBreak/>
        <w:t xml:space="preserve">01 NCAC 41D </w:t>
      </w:r>
      <w:r w:rsidRPr="00E94A6D">
        <w:t>.0</w:t>
      </w:r>
      <w:r>
        <w:t>3</w:t>
      </w:r>
      <w:r w:rsidRPr="00E94A6D">
        <w:t>0</w:t>
      </w:r>
      <w:r>
        <w:t>1</w:t>
      </w:r>
      <w:r>
        <w:tab/>
      </w:r>
      <w:r w:rsidRPr="00E94A6D">
        <w:t>Proceeds and distribution</w:t>
      </w:r>
      <w:r>
        <w:t xml:space="preserve"> (READOPTION WITHOUT SUBSTANTIVE CHANGES)</w:t>
      </w:r>
    </w:p>
    <w:p w14:paraId="15B36E87" w14:textId="77777777" w:rsidR="00377065" w:rsidRPr="009B2EAF" w:rsidRDefault="00377065" w:rsidP="00377065">
      <w:pPr>
        <w:pStyle w:val="Paragraph"/>
      </w:pPr>
      <w:r w:rsidRPr="009B2EAF">
        <w:t xml:space="preserve">(a)  Funds generated by the sale or transfer of </w:t>
      </w:r>
      <w:proofErr w:type="spellStart"/>
      <w:r w:rsidRPr="009B2EAF">
        <w:t>EPAct</w:t>
      </w:r>
      <w:proofErr w:type="spellEnd"/>
      <w:r w:rsidRPr="009B2EAF">
        <w:t xml:space="preserve"> credits by the Department shall be deposited into the Alternative Fuel Revolving Fund.</w:t>
      </w:r>
    </w:p>
    <w:p w14:paraId="1FA3EAF7" w14:textId="77777777" w:rsidR="00377065" w:rsidRPr="009B2EAF" w:rsidRDefault="00377065" w:rsidP="00377065">
      <w:pPr>
        <w:pStyle w:val="Paragraph"/>
      </w:pPr>
      <w:r w:rsidRPr="009B2EAF">
        <w:t xml:space="preserve">(b)  The following </w:t>
      </w:r>
      <w:r w:rsidRPr="00EA5FFB">
        <w:t>shall</w:t>
      </w:r>
      <w:r w:rsidRPr="009B2EAF">
        <w:t xml:space="preserve"> be undertaken to determine the distribution of proceeds from the Alternative Fuel Revolving Fund:</w:t>
      </w:r>
    </w:p>
    <w:p w14:paraId="6E79C8DD" w14:textId="77777777" w:rsidR="00377065" w:rsidRPr="009B2EAF" w:rsidRDefault="00377065" w:rsidP="00377065">
      <w:pPr>
        <w:pStyle w:val="SubParagraph"/>
      </w:pPr>
      <w:r w:rsidRPr="009B2EAF">
        <w:t>(1)</w:t>
      </w:r>
      <w:r w:rsidRPr="009B2EAF">
        <w:tab/>
        <w:t xml:space="preserve">The State Energy Office shall annually inform the NC Alternative Fuel Consortium of the amount of revenue accrued to the Alternative Fuel Revolving Fund and the percentage of these funds that were generated by participating state agencies, institutions or </w:t>
      </w:r>
      <w:r w:rsidRPr="00EA5FFB">
        <w:t>entities;</w:t>
      </w:r>
    </w:p>
    <w:p w14:paraId="511BBCE5" w14:textId="77777777" w:rsidR="00377065" w:rsidRPr="009B2EAF" w:rsidRDefault="00377065" w:rsidP="00377065">
      <w:pPr>
        <w:pStyle w:val="SubParagraph"/>
      </w:pPr>
      <w:r w:rsidRPr="009B2EAF">
        <w:t>(2)</w:t>
      </w:r>
      <w:r w:rsidRPr="009B2EAF">
        <w:tab/>
        <w:t xml:space="preserve">The State Energy Office shall organize meetings of the NC Alternative Fuel Consortium and the Credit Selling Work Group to discuss and prioritize distribution of </w:t>
      </w:r>
      <w:r w:rsidRPr="00EA5FFB">
        <w:t>funds;</w:t>
      </w:r>
    </w:p>
    <w:p w14:paraId="302A8BB6" w14:textId="77777777" w:rsidR="00377065" w:rsidRPr="00750C3C" w:rsidRDefault="00377065" w:rsidP="00377065">
      <w:pPr>
        <w:pStyle w:val="SubParagraph"/>
      </w:pPr>
      <w:r w:rsidRPr="009B2EAF">
        <w:t>(3)</w:t>
      </w:r>
      <w:r w:rsidRPr="009B2EAF">
        <w:tab/>
        <w:t xml:space="preserve">Fund distribution shall be prioritized based on maximizing benefits to the State for the purchase of alternative fuel, related refueling infrastructure and AFV </w:t>
      </w:r>
      <w:r w:rsidRPr="00EA5FFB">
        <w:t>purchases;</w:t>
      </w:r>
    </w:p>
    <w:p w14:paraId="6B3E9BE2" w14:textId="77777777" w:rsidR="00377065" w:rsidRPr="00EA5FFB" w:rsidRDefault="00377065" w:rsidP="00377065">
      <w:pPr>
        <w:pStyle w:val="SubParagraph"/>
      </w:pPr>
      <w:r w:rsidRPr="00EA5FFB">
        <w:t>(4)</w:t>
      </w:r>
      <w:r w:rsidRPr="00EA5FFB">
        <w:tab/>
        <w:t>An annual plan for the dispersion of Alternative Fuel Revolving Funds shall be prepared by the State Energy Office based on recommendations of the Alternative Fuels Consortium and the Credit Selling Work Group; and</w:t>
      </w:r>
    </w:p>
    <w:p w14:paraId="5BEF13FA" w14:textId="77777777" w:rsidR="00377065" w:rsidRPr="00EA5FFB" w:rsidRDefault="00377065" w:rsidP="00377065">
      <w:pPr>
        <w:pStyle w:val="SubParagraph"/>
      </w:pPr>
      <w:r w:rsidRPr="00EA5FFB">
        <w:t>(5)</w:t>
      </w:r>
      <w:r w:rsidRPr="00EA5FFB">
        <w:tab/>
        <w:t>The Energy Policy Council shall review and approve the annual plan.</w:t>
      </w:r>
    </w:p>
    <w:p w14:paraId="7DDE46CB" w14:textId="77777777" w:rsidR="00377065" w:rsidRDefault="00377065" w:rsidP="00377065">
      <w:pPr>
        <w:pStyle w:val="Base"/>
      </w:pPr>
    </w:p>
    <w:p w14:paraId="534EC5F1" w14:textId="79FE382E" w:rsidR="00377065" w:rsidRDefault="00377065" w:rsidP="00377065">
      <w:pPr>
        <w:pStyle w:val="HistoryAuthority"/>
      </w:pPr>
      <w:r>
        <w:t>Authority G.S. 143-58.4; 143-58.5.</w:t>
      </w:r>
    </w:p>
    <w:p w14:paraId="4D82A2DC" w14:textId="77777777" w:rsidR="00377065" w:rsidRDefault="00377065" w:rsidP="00377065">
      <w:pPr>
        <w:pStyle w:val="Base"/>
      </w:pPr>
    </w:p>
    <w:p w14:paraId="27AEAF36" w14:textId="77777777" w:rsidR="00377065" w:rsidRDefault="00377065" w:rsidP="00377065">
      <w:pPr>
        <w:pStyle w:val="Rule"/>
      </w:pPr>
      <w:r>
        <w:t xml:space="preserve">01 NCAC 41D </w:t>
      </w:r>
      <w:r w:rsidRPr="00E94A6D">
        <w:t>.0</w:t>
      </w:r>
      <w:r>
        <w:t>302</w:t>
      </w:r>
      <w:r>
        <w:tab/>
      </w:r>
      <w:r w:rsidRPr="00E94A6D">
        <w:t>Fund disbursements</w:t>
      </w:r>
      <w:r>
        <w:t xml:space="preserve"> (READOPTION WITHOUT SUBSTANTIVE CHANGES)</w:t>
      </w:r>
    </w:p>
    <w:p w14:paraId="7384638F" w14:textId="77777777" w:rsidR="00377065" w:rsidRPr="00AF2078" w:rsidRDefault="00377065" w:rsidP="00377065">
      <w:pPr>
        <w:pStyle w:val="Paragraph"/>
      </w:pPr>
      <w:r w:rsidRPr="002662E9">
        <w:t>All</w:t>
      </w:r>
      <w:r w:rsidRPr="00AF2078">
        <w:t xml:space="preserve"> state departments, institutions and agencies are eligible to utilize Alternative Fuel Revolving</w:t>
      </w:r>
      <w:r>
        <w:t xml:space="preserve"> </w:t>
      </w:r>
      <w:r w:rsidRPr="002662E9">
        <w:t>Funds.</w:t>
      </w:r>
    </w:p>
    <w:p w14:paraId="38EC66F3" w14:textId="77777777" w:rsidR="00377065" w:rsidRPr="00AF2078" w:rsidRDefault="00377065" w:rsidP="00377065">
      <w:pPr>
        <w:pStyle w:val="Base"/>
      </w:pPr>
    </w:p>
    <w:p w14:paraId="603657CF" w14:textId="669B9E6F" w:rsidR="00377065" w:rsidRPr="00AF2078" w:rsidRDefault="00377065" w:rsidP="00377065">
      <w:pPr>
        <w:pStyle w:val="HistoryAuthority"/>
      </w:pPr>
      <w:r w:rsidRPr="00AF2078">
        <w:t>Authority G.S. 143-58.4; 143-58.5</w:t>
      </w:r>
      <w:r>
        <w:t>.</w:t>
      </w:r>
    </w:p>
    <w:p w14:paraId="12649C1F" w14:textId="77777777" w:rsidR="00377065" w:rsidRDefault="00377065" w:rsidP="00377065">
      <w:pPr>
        <w:pStyle w:val="Base"/>
      </w:pPr>
    </w:p>
    <w:p w14:paraId="38C61599" w14:textId="77777777" w:rsidR="00377065" w:rsidRPr="008F3A8D" w:rsidRDefault="00377065" w:rsidP="00377065">
      <w:pPr>
        <w:pStyle w:val="Section"/>
      </w:pPr>
      <w:r>
        <w:t>SECTION .0400 - REPORTS</w:t>
      </w:r>
    </w:p>
    <w:p w14:paraId="22375B3C" w14:textId="77777777" w:rsidR="00377065" w:rsidRDefault="00377065" w:rsidP="00377065">
      <w:pPr>
        <w:pStyle w:val="Base"/>
      </w:pPr>
    </w:p>
    <w:p w14:paraId="40B3DFAB" w14:textId="77777777" w:rsidR="00377065" w:rsidRDefault="00377065" w:rsidP="00377065">
      <w:pPr>
        <w:pStyle w:val="Rule"/>
      </w:pPr>
      <w:r>
        <w:t xml:space="preserve">01 NCAC 41D </w:t>
      </w:r>
      <w:r w:rsidRPr="00E94A6D">
        <w:t>.0</w:t>
      </w:r>
      <w:r>
        <w:t>401</w:t>
      </w:r>
      <w:r>
        <w:tab/>
      </w:r>
      <w:r w:rsidRPr="00E94A6D">
        <w:t>Reports</w:t>
      </w:r>
      <w:r>
        <w:t xml:space="preserve"> (READOPTION WITHOUT SUBSTANTIVE CHANGES)</w:t>
      </w:r>
    </w:p>
    <w:p w14:paraId="4F9878EA" w14:textId="77777777" w:rsidR="00377065" w:rsidRDefault="00377065" w:rsidP="00377065">
      <w:pPr>
        <w:pStyle w:val="Paragraph"/>
      </w:pPr>
      <w:r w:rsidRPr="00D546CF">
        <w:t>(a)</w:t>
      </w:r>
      <w:r>
        <w:t xml:space="preserve">  </w:t>
      </w:r>
      <w:r w:rsidRPr="00CB5DC5">
        <w:t xml:space="preserve">Progress reports </w:t>
      </w:r>
      <w:r w:rsidRPr="00D546CF">
        <w:t>shall</w:t>
      </w:r>
      <w:r w:rsidRPr="00CB5DC5">
        <w:t xml:space="preserve"> be submitted biannually by State departments, agencies, and institutions that receive funds from the Alternative Fuel Revolving Fund.</w:t>
      </w:r>
    </w:p>
    <w:p w14:paraId="27638206" w14:textId="77777777" w:rsidR="00377065" w:rsidRPr="00CB5DC5" w:rsidRDefault="00377065" w:rsidP="00377065">
      <w:pPr>
        <w:pStyle w:val="Paragraph"/>
      </w:pPr>
      <w:r w:rsidRPr="00D546CF">
        <w:t>(b)</w:t>
      </w:r>
      <w:r>
        <w:t xml:space="preserve">  </w:t>
      </w:r>
      <w:r w:rsidRPr="00CB5DC5">
        <w:t>The progress report shall include a description of the current project, number of gallons of alternative fuel or vehicles purchased, challenges and successes, and forecast of expectation or deviation from the planned schedule.</w:t>
      </w:r>
    </w:p>
    <w:p w14:paraId="2F7FF1EE" w14:textId="77777777" w:rsidR="00377065" w:rsidRPr="00E94A6D" w:rsidRDefault="00377065" w:rsidP="00377065">
      <w:pPr>
        <w:pStyle w:val="Base"/>
      </w:pPr>
    </w:p>
    <w:p w14:paraId="5A70F174" w14:textId="5790E0D1" w:rsidR="00377065" w:rsidRDefault="00377065" w:rsidP="00377065">
      <w:pPr>
        <w:pStyle w:val="HistoryAuthority"/>
      </w:pPr>
      <w:r>
        <w:t>Authority G.S. 143-58.4; 143-58.5.</w:t>
      </w:r>
    </w:p>
    <w:p w14:paraId="28EE2FCD" w14:textId="77777777" w:rsidR="00377065" w:rsidRDefault="00377065" w:rsidP="00377065">
      <w:pPr>
        <w:pStyle w:val="Base"/>
      </w:pPr>
    </w:p>
    <w:p w14:paraId="54AC93ED" w14:textId="77777777" w:rsidR="00377065" w:rsidRDefault="00377065" w:rsidP="00377065">
      <w:pPr>
        <w:pStyle w:val="SubChapter"/>
      </w:pPr>
      <w:r>
        <w:t>SUBCHAPTER 41E – ENERGY POLICY COUNCIL</w:t>
      </w:r>
    </w:p>
    <w:p w14:paraId="7BB3DDBC" w14:textId="77777777" w:rsidR="00377065" w:rsidRDefault="00377065" w:rsidP="00377065">
      <w:pPr>
        <w:pStyle w:val="Base"/>
      </w:pPr>
    </w:p>
    <w:p w14:paraId="3E4E720E" w14:textId="77777777" w:rsidR="00377065" w:rsidRPr="006E449D" w:rsidRDefault="00377065" w:rsidP="00377065">
      <w:pPr>
        <w:pStyle w:val="Rule"/>
      </w:pPr>
      <w:r w:rsidRPr="006E449D">
        <w:t>01 NCAC 41E .0101</w:t>
      </w:r>
      <w:r w:rsidRPr="006E449D">
        <w:tab/>
        <w:t>FUNCTIONS</w:t>
      </w:r>
    </w:p>
    <w:p w14:paraId="627A4732" w14:textId="77777777" w:rsidR="00377065" w:rsidRPr="006E449D" w:rsidRDefault="00377065" w:rsidP="00377065">
      <w:pPr>
        <w:pStyle w:val="Base"/>
      </w:pPr>
    </w:p>
    <w:p w14:paraId="080A2747" w14:textId="011BC283" w:rsidR="00377065" w:rsidRDefault="00377065" w:rsidP="00377065">
      <w:pPr>
        <w:pStyle w:val="HistoryAuthority"/>
      </w:pPr>
      <w:r w:rsidRPr="006E449D">
        <w:t>Authority G.S. 113B</w:t>
      </w:r>
      <w:r w:rsidRPr="006E449D">
        <w:noBreakHyphen/>
        <w:t>2; 143B</w:t>
      </w:r>
      <w:r w:rsidRPr="006E449D">
        <w:noBreakHyphen/>
        <w:t>429; 143B</w:t>
      </w:r>
      <w:r w:rsidRPr="006E449D">
        <w:noBreakHyphen/>
        <w:t>430; 143B</w:t>
      </w:r>
      <w:r w:rsidRPr="006E449D">
        <w:noBreakHyphen/>
        <w:t>431; 143B</w:t>
      </w:r>
      <w:r w:rsidRPr="006E449D">
        <w:noBreakHyphen/>
        <w:t>449</w:t>
      </w:r>
      <w:r>
        <w:t>.</w:t>
      </w:r>
    </w:p>
    <w:p w14:paraId="37203D8C" w14:textId="77777777" w:rsidR="00377065" w:rsidRDefault="00377065" w:rsidP="00377065">
      <w:pPr>
        <w:pStyle w:val="Chapter"/>
      </w:pPr>
    </w:p>
    <w:p w14:paraId="6AE5FE98" w14:textId="77777777" w:rsidR="00377065" w:rsidRDefault="00377065" w:rsidP="00377065">
      <w:pPr>
        <w:pStyle w:val="Chapter"/>
      </w:pPr>
      <w:r>
        <w:t>Chapter 12 - Energy</w:t>
      </w:r>
    </w:p>
    <w:p w14:paraId="14650C26" w14:textId="77777777" w:rsidR="00377065" w:rsidRDefault="00377065" w:rsidP="00377065">
      <w:pPr>
        <w:pStyle w:val="Base"/>
      </w:pPr>
    </w:p>
    <w:p w14:paraId="038FDC42" w14:textId="77777777" w:rsidR="00377065" w:rsidRDefault="00377065" w:rsidP="00377065">
      <w:pPr>
        <w:pStyle w:val="SubChapter"/>
      </w:pPr>
      <w:r>
        <w:t xml:space="preserve">SUBCHAPTER 12C </w:t>
      </w:r>
      <w:r>
        <w:noBreakHyphen/>
        <w:t xml:space="preserve"> ORGANIZATION</w:t>
      </w:r>
    </w:p>
    <w:p w14:paraId="41018A45" w14:textId="77777777" w:rsidR="00377065" w:rsidRDefault="00377065" w:rsidP="00377065">
      <w:pPr>
        <w:pStyle w:val="Base"/>
      </w:pPr>
    </w:p>
    <w:p w14:paraId="73225F0A" w14:textId="77777777" w:rsidR="00377065" w:rsidRPr="00594A7A" w:rsidRDefault="00377065" w:rsidP="00377065">
      <w:pPr>
        <w:pStyle w:val="Rule"/>
      </w:pPr>
      <w:r w:rsidRPr="00594A7A">
        <w:t>04 NCAC 12C .0108</w:t>
      </w:r>
      <w:r w:rsidRPr="00594A7A">
        <w:tab/>
        <w:t>RESIDENTIAL CONSERVATION SERVICE PROGRAM</w:t>
      </w:r>
    </w:p>
    <w:p w14:paraId="08A50B02" w14:textId="77777777" w:rsidR="00377065" w:rsidRPr="00594A7A" w:rsidRDefault="00377065" w:rsidP="00377065">
      <w:pPr>
        <w:pStyle w:val="Base"/>
      </w:pPr>
    </w:p>
    <w:p w14:paraId="3EA3EF51" w14:textId="5EB0B3DE" w:rsidR="00377065" w:rsidRDefault="00377065" w:rsidP="00377065">
      <w:pPr>
        <w:pStyle w:val="HistoryAuthority"/>
      </w:pPr>
      <w:r w:rsidRPr="00594A7A">
        <w:t>Authority G.S. 143B</w:t>
      </w:r>
      <w:r w:rsidRPr="00594A7A">
        <w:noBreakHyphen/>
        <w:t>429; 143B</w:t>
      </w:r>
      <w:r w:rsidRPr="00594A7A">
        <w:noBreakHyphen/>
        <w:t>430; 143B</w:t>
      </w:r>
      <w:r w:rsidRPr="00594A7A">
        <w:noBreakHyphen/>
        <w:t>431; 143B</w:t>
      </w:r>
      <w:r w:rsidRPr="00594A7A">
        <w:noBreakHyphen/>
        <w:t>449; 150B</w:t>
      </w:r>
      <w:r w:rsidRPr="00594A7A">
        <w:noBreakHyphen/>
        <w:t>12;</w:t>
      </w:r>
      <w:r>
        <w:t xml:space="preserve"> </w:t>
      </w:r>
      <w:r w:rsidRPr="00594A7A">
        <w:t>Title II, Part I (NECPA); P.L. 95</w:t>
      </w:r>
      <w:r w:rsidRPr="00594A7A">
        <w:noBreakHyphen/>
        <w:t>619; 92 Stat. 3206; Title V, Subtitle B (ESA),</w:t>
      </w:r>
      <w:r>
        <w:t xml:space="preserve"> </w:t>
      </w:r>
      <w:r w:rsidRPr="00594A7A">
        <w:t>P.L. 96</w:t>
      </w:r>
      <w:r w:rsidRPr="00594A7A">
        <w:noBreakHyphen/>
        <w:t>294, 94 Stat. 611</w:t>
      </w:r>
      <w:r>
        <w:t>.</w:t>
      </w:r>
    </w:p>
    <w:p w14:paraId="22061395" w14:textId="77777777" w:rsidR="00377065" w:rsidRPr="00594A7A" w:rsidRDefault="00377065" w:rsidP="00377065">
      <w:pPr>
        <w:pStyle w:val="Base"/>
      </w:pPr>
    </w:p>
    <w:p w14:paraId="5E29F50C" w14:textId="77777777" w:rsidR="00377065" w:rsidRPr="00951BDB" w:rsidRDefault="00377065" w:rsidP="00377065">
      <w:pPr>
        <w:pStyle w:val="SubChapter"/>
      </w:pPr>
      <w:r w:rsidRPr="00951BDB">
        <w:t xml:space="preserve">SUBCHAPTER 12D – </w:t>
      </w:r>
      <w:r w:rsidRPr="00951BDB">
        <w:rPr>
          <w:u w:val="single"/>
        </w:rPr>
        <w:t>Petition for</w:t>
      </w:r>
      <w:r w:rsidRPr="00951BDB">
        <w:t xml:space="preserve"> RULEMAKING AND </w:t>
      </w:r>
      <w:r w:rsidRPr="00951BDB">
        <w:rPr>
          <w:strike/>
        </w:rPr>
        <w:t>ADMINISTRATIVE HEARINGS</w:t>
      </w:r>
      <w:r w:rsidRPr="00951BDB">
        <w:t xml:space="preserve"> </w:t>
      </w:r>
      <w:r w:rsidRPr="00951BDB">
        <w:rPr>
          <w:u w:val="single"/>
        </w:rPr>
        <w:t>Declaratory Rulings</w:t>
      </w:r>
    </w:p>
    <w:p w14:paraId="0AAAB6DD" w14:textId="77777777" w:rsidR="00377065" w:rsidRPr="00951BDB" w:rsidRDefault="00377065" w:rsidP="00377065">
      <w:pPr>
        <w:pStyle w:val="Base"/>
      </w:pPr>
    </w:p>
    <w:p w14:paraId="5235E62B" w14:textId="77777777" w:rsidR="00377065" w:rsidRPr="00951BDB" w:rsidRDefault="00377065" w:rsidP="00377065">
      <w:pPr>
        <w:pStyle w:val="Rule"/>
      </w:pPr>
      <w:r w:rsidRPr="00951BDB">
        <w:t>04 NCAC 12D .0101</w:t>
      </w:r>
      <w:r w:rsidRPr="00951BDB">
        <w:tab/>
        <w:t xml:space="preserve">DELEGATION OF AUTHORITY FOR RULEMAKING HEARINGS </w:t>
      </w:r>
      <w:r w:rsidRPr="00951BDB">
        <w:rPr>
          <w:u w:val="single"/>
        </w:rPr>
        <w:t>and state energy office contact information</w:t>
      </w:r>
    </w:p>
    <w:p w14:paraId="78CBEE10" w14:textId="77777777" w:rsidR="00377065" w:rsidRPr="00951BDB" w:rsidRDefault="00377065" w:rsidP="00377065">
      <w:pPr>
        <w:pStyle w:val="Paragraph"/>
      </w:pPr>
      <w:r w:rsidRPr="00951BDB">
        <w:rPr>
          <w:u w:val="single"/>
        </w:rPr>
        <w:t>(a)</w:t>
      </w:r>
      <w:r w:rsidRPr="00951BDB">
        <w:t xml:space="preserve">  The Secretary of </w:t>
      </w:r>
      <w:r w:rsidRPr="00951BDB">
        <w:rPr>
          <w:strike/>
        </w:rPr>
        <w:t>Commerce</w:t>
      </w:r>
      <w:r w:rsidRPr="00951BDB">
        <w:t xml:space="preserve"> </w:t>
      </w:r>
      <w:r w:rsidRPr="00951BDB">
        <w:rPr>
          <w:u w:val="single"/>
        </w:rPr>
        <w:t>the Department of Environmental Quality</w:t>
      </w:r>
      <w:r w:rsidRPr="00951BDB">
        <w:t xml:space="preserve"> designates the </w:t>
      </w:r>
      <w:r w:rsidRPr="00951BDB">
        <w:rPr>
          <w:u w:val="single"/>
        </w:rPr>
        <w:t>State Energy</w:t>
      </w:r>
      <w:r w:rsidRPr="00951BDB">
        <w:t xml:space="preserve"> Director </w:t>
      </w:r>
      <w:r w:rsidRPr="00951BDB">
        <w:rPr>
          <w:strike/>
        </w:rPr>
        <w:t>of the Energy Division</w:t>
      </w:r>
      <w:r w:rsidRPr="00951BDB">
        <w:t xml:space="preserve"> </w:t>
      </w:r>
      <w:r w:rsidRPr="00951BDB">
        <w:rPr>
          <w:u w:val="single"/>
        </w:rPr>
        <w:t>or his or her designee</w:t>
      </w:r>
      <w:r w:rsidRPr="00951BDB">
        <w:t xml:space="preserve"> as the hearing officer to conduct rulemaking hearings in matters pertaining to rules and regulations of the </w:t>
      </w:r>
      <w:r w:rsidRPr="00951BDB">
        <w:rPr>
          <w:u w:val="single"/>
        </w:rPr>
        <w:t>State</w:t>
      </w:r>
      <w:r w:rsidRPr="00951BDB">
        <w:t xml:space="preserve"> Energy </w:t>
      </w:r>
      <w:r w:rsidRPr="00951BDB">
        <w:rPr>
          <w:strike/>
        </w:rPr>
        <w:t>Division.</w:t>
      </w:r>
      <w:r w:rsidRPr="00951BDB">
        <w:t xml:space="preserve"> </w:t>
      </w:r>
      <w:r w:rsidRPr="00951BDB">
        <w:rPr>
          <w:u w:val="single"/>
        </w:rPr>
        <w:t>Office.</w:t>
      </w:r>
    </w:p>
    <w:p w14:paraId="4278D1F9" w14:textId="77777777" w:rsidR="00377065" w:rsidRPr="00951BDB" w:rsidRDefault="00377065" w:rsidP="00377065">
      <w:pPr>
        <w:pStyle w:val="Paragraph"/>
      </w:pPr>
      <w:r w:rsidRPr="00951BDB">
        <w:rPr>
          <w:u w:val="single"/>
        </w:rPr>
        <w:t>(b)  All notices required by the rules in this Subchapter to be submitted to the State Energy Office or the Financial Services Division shall be made to:</w:t>
      </w:r>
      <w:r>
        <w:rPr>
          <w:u w:val="single"/>
        </w:rPr>
        <w:t xml:space="preserve"> </w:t>
      </w:r>
      <w:r w:rsidRPr="00951BDB">
        <w:rPr>
          <w:u w:val="single"/>
        </w:rPr>
        <w:t>The North Carolina State Energy Office, 1613 Mail Service Center, Raleigh, NC 27699-1613.</w:t>
      </w:r>
      <w:r>
        <w:rPr>
          <w:u w:val="single"/>
        </w:rPr>
        <w:t xml:space="preserve"> </w:t>
      </w:r>
      <w:r w:rsidRPr="00951BDB">
        <w:rPr>
          <w:u w:val="single"/>
        </w:rPr>
        <w:t>The physical address of the State Energy Office is 217 W. Jones St., Raleigh, NC 27603.</w:t>
      </w:r>
    </w:p>
    <w:p w14:paraId="301C2888" w14:textId="77777777" w:rsidR="00377065" w:rsidRPr="00951BDB" w:rsidRDefault="00377065" w:rsidP="00377065">
      <w:pPr>
        <w:pStyle w:val="Base"/>
      </w:pPr>
    </w:p>
    <w:p w14:paraId="434BB289" w14:textId="53B1EB5B" w:rsidR="00377065" w:rsidRPr="00951BDB" w:rsidRDefault="00377065" w:rsidP="00377065">
      <w:pPr>
        <w:pStyle w:val="HistoryAuthority"/>
      </w:pPr>
      <w:r w:rsidRPr="00951BDB">
        <w:t xml:space="preserve">Authority G.S. </w:t>
      </w:r>
      <w:r w:rsidRPr="00951BDB">
        <w:rPr>
          <w:strike/>
        </w:rPr>
        <w:t>143B</w:t>
      </w:r>
      <w:r w:rsidRPr="00951BDB">
        <w:rPr>
          <w:strike/>
        </w:rPr>
        <w:noBreakHyphen/>
        <w:t>429; 143B</w:t>
      </w:r>
      <w:r w:rsidRPr="00951BDB">
        <w:rPr>
          <w:strike/>
        </w:rPr>
        <w:noBreakHyphen/>
        <w:t>430; 143B</w:t>
      </w:r>
      <w:r w:rsidRPr="00951BDB">
        <w:rPr>
          <w:strike/>
        </w:rPr>
        <w:noBreakHyphen/>
        <w:t>431; 143B</w:t>
      </w:r>
      <w:r w:rsidRPr="00951BDB">
        <w:rPr>
          <w:strike/>
        </w:rPr>
        <w:noBreakHyphen/>
        <w:t>449</w:t>
      </w:r>
      <w:r w:rsidRPr="00951BDB">
        <w:t>;</w:t>
      </w:r>
      <w:r w:rsidRPr="00951BDB">
        <w:rPr>
          <w:u w:val="single"/>
        </w:rPr>
        <w:t xml:space="preserve"> 143-58.4(c); 143B-344.44(b)(3);150B-20</w:t>
      </w:r>
      <w:r>
        <w:rPr>
          <w:u w:val="single"/>
        </w:rPr>
        <w:t>.</w:t>
      </w:r>
    </w:p>
    <w:p w14:paraId="70A29210" w14:textId="77777777" w:rsidR="00377065" w:rsidRPr="00951BDB" w:rsidRDefault="00377065" w:rsidP="00377065">
      <w:pPr>
        <w:pStyle w:val="Base"/>
      </w:pPr>
    </w:p>
    <w:p w14:paraId="27CA50D9" w14:textId="77777777" w:rsidR="00377065" w:rsidRPr="00C771A5" w:rsidRDefault="00377065" w:rsidP="00377065">
      <w:pPr>
        <w:pStyle w:val="Rule"/>
      </w:pPr>
      <w:r w:rsidRPr="00C771A5">
        <w:t>04 NCAC 12D .0102</w:t>
      </w:r>
      <w:r w:rsidRPr="00C771A5">
        <w:tab/>
      </w:r>
      <w:r w:rsidRPr="00C771A5">
        <w:rPr>
          <w:strike/>
        </w:rPr>
        <w:t>PETITION FOR RULEMAKING HEARINGS</w:t>
      </w:r>
      <w:r w:rsidRPr="00C771A5">
        <w:t xml:space="preserve"> </w:t>
      </w:r>
      <w:r w:rsidRPr="00C771A5">
        <w:rPr>
          <w:u w:val="single"/>
        </w:rPr>
        <w:t>SubmiSSion and contents of Petition for rulemaking</w:t>
      </w:r>
    </w:p>
    <w:p w14:paraId="178C5101" w14:textId="77777777" w:rsidR="00377065" w:rsidRPr="00C771A5" w:rsidRDefault="00377065" w:rsidP="00377065">
      <w:pPr>
        <w:pStyle w:val="Paragraph"/>
      </w:pPr>
      <w:r w:rsidRPr="00C771A5">
        <w:rPr>
          <w:u w:val="single"/>
        </w:rPr>
        <w:t>(a)</w:t>
      </w:r>
      <w:r w:rsidRPr="00C771A5">
        <w:t xml:space="preserve">  Any person wishing to submit a petition requesting the adoption, </w:t>
      </w:r>
      <w:r w:rsidRPr="00C771A5">
        <w:rPr>
          <w:u w:val="single"/>
        </w:rPr>
        <w:t>amendment,</w:t>
      </w:r>
      <w:r w:rsidRPr="00C771A5">
        <w:t xml:space="preserve"> or repeal of a rule by the </w:t>
      </w:r>
      <w:r w:rsidRPr="00C771A5">
        <w:rPr>
          <w:strike/>
        </w:rPr>
        <w:t>Secretary of Commerce</w:t>
      </w:r>
      <w:r w:rsidRPr="00C771A5">
        <w:t xml:space="preserve"> </w:t>
      </w:r>
      <w:r w:rsidRPr="00C771A5">
        <w:rPr>
          <w:u w:val="single"/>
        </w:rPr>
        <w:t>State Energy Office, within the Department of Environmental Quality</w:t>
      </w:r>
      <w:r w:rsidRPr="00C771A5">
        <w:t xml:space="preserve"> shall </w:t>
      </w:r>
      <w:r w:rsidRPr="00C771A5">
        <w:rPr>
          <w:u w:val="single"/>
        </w:rPr>
        <w:t>petition the State Energy Director by submitting the information required in Paragraph (b) of this Rule.</w:t>
      </w:r>
      <w:r>
        <w:rPr>
          <w:u w:val="single"/>
        </w:rPr>
        <w:t xml:space="preserve"> </w:t>
      </w:r>
      <w:r w:rsidRPr="00C771A5">
        <w:rPr>
          <w:u w:val="single"/>
        </w:rPr>
        <w:t>The petitioner shall send the petition in accordance with Rule .0101 of this Section.</w:t>
      </w:r>
      <w:r w:rsidRPr="00C771A5">
        <w:t xml:space="preserve"> </w:t>
      </w:r>
      <w:r w:rsidRPr="00C771A5">
        <w:rPr>
          <w:strike/>
        </w:rPr>
        <w:t>address a petition to:</w:t>
      </w:r>
      <w:r>
        <w:rPr>
          <w:strike/>
        </w:rPr>
        <w:t xml:space="preserve"> </w:t>
      </w:r>
      <w:r w:rsidRPr="00C771A5">
        <w:rPr>
          <w:strike/>
        </w:rPr>
        <w:t>Director, Energy Division,</w:t>
      </w:r>
      <w:r>
        <w:rPr>
          <w:strike/>
        </w:rPr>
        <w:t xml:space="preserve"> </w:t>
      </w:r>
      <w:r w:rsidRPr="00C771A5">
        <w:rPr>
          <w:strike/>
        </w:rPr>
        <w:t>North Carolina Department of Commerce, 430 North Salisbury Street, P.O. Box 25249, Raleigh, North Carolina 27611. The outside envelope containing the petition should clearly display the notation:</w:t>
      </w:r>
      <w:r>
        <w:rPr>
          <w:strike/>
        </w:rPr>
        <w:t xml:space="preserve"> </w:t>
      </w:r>
      <w:r w:rsidRPr="00C771A5">
        <w:rPr>
          <w:strike/>
        </w:rPr>
        <w:t>RULEMAKING PETITION RE and then the subject area or an indication of any other area over which the Secretary of Commerce may have rulemaking authority.</w:t>
      </w:r>
    </w:p>
    <w:p w14:paraId="7D0C415E" w14:textId="77777777" w:rsidR="00377065" w:rsidRPr="00C771A5" w:rsidRDefault="00377065" w:rsidP="00377065">
      <w:pPr>
        <w:pStyle w:val="Paragraph"/>
      </w:pPr>
      <w:r w:rsidRPr="00C771A5">
        <w:rPr>
          <w:u w:val="single"/>
        </w:rPr>
        <w:t>(b)  The petition shall contain the following information:</w:t>
      </w:r>
    </w:p>
    <w:p w14:paraId="5A34A138" w14:textId="77777777" w:rsidR="00377065" w:rsidRPr="00C771A5" w:rsidRDefault="00377065" w:rsidP="00377065">
      <w:pPr>
        <w:pStyle w:val="SubParagraph"/>
        <w:tabs>
          <w:tab w:val="clear" w:pos="1800"/>
        </w:tabs>
      </w:pPr>
      <w:r w:rsidRPr="00C771A5">
        <w:rPr>
          <w:u w:val="single"/>
        </w:rPr>
        <w:t>(1)</w:t>
      </w:r>
      <w:r w:rsidRPr="00C771A5">
        <w:tab/>
      </w:r>
      <w:r w:rsidRPr="00C771A5">
        <w:rPr>
          <w:u w:val="single"/>
        </w:rPr>
        <w:t>the text of the proposed rule(s) for adoption or amendment;</w:t>
      </w:r>
    </w:p>
    <w:p w14:paraId="3019B4BE" w14:textId="77777777" w:rsidR="00377065" w:rsidRPr="00C771A5" w:rsidRDefault="00377065" w:rsidP="00377065">
      <w:pPr>
        <w:pStyle w:val="SubParagraph"/>
        <w:tabs>
          <w:tab w:val="clear" w:pos="1800"/>
        </w:tabs>
      </w:pPr>
      <w:r w:rsidRPr="00C771A5">
        <w:rPr>
          <w:u w:val="single"/>
        </w:rPr>
        <w:t>(2)</w:t>
      </w:r>
      <w:r w:rsidRPr="00C771A5">
        <w:tab/>
      </w:r>
      <w:r w:rsidRPr="00C771A5">
        <w:rPr>
          <w:u w:val="single"/>
        </w:rPr>
        <w:t>a statement of the reasons for the adoption of a proposed rule(s), amendment or repeal of existing rule(s);</w:t>
      </w:r>
    </w:p>
    <w:p w14:paraId="653796DE" w14:textId="77777777" w:rsidR="00377065" w:rsidRPr="00C771A5" w:rsidRDefault="00377065" w:rsidP="00377065">
      <w:pPr>
        <w:pStyle w:val="SubParagraph"/>
        <w:tabs>
          <w:tab w:val="clear" w:pos="1800"/>
        </w:tabs>
      </w:pPr>
      <w:r w:rsidRPr="00C771A5">
        <w:rPr>
          <w:u w:val="single"/>
        </w:rPr>
        <w:lastRenderedPageBreak/>
        <w:t>(3)</w:t>
      </w:r>
      <w:r w:rsidRPr="00C771A5">
        <w:tab/>
      </w:r>
      <w:r w:rsidRPr="00C771A5">
        <w:rPr>
          <w:u w:val="single"/>
        </w:rPr>
        <w:t>a statement of the effect on existing rules or orders;</w:t>
      </w:r>
    </w:p>
    <w:p w14:paraId="20A3A52E" w14:textId="77777777" w:rsidR="00377065" w:rsidRPr="00C771A5" w:rsidRDefault="00377065" w:rsidP="00377065">
      <w:pPr>
        <w:pStyle w:val="SubParagraph"/>
        <w:tabs>
          <w:tab w:val="clear" w:pos="1800"/>
        </w:tabs>
      </w:pPr>
      <w:r w:rsidRPr="00C771A5">
        <w:rPr>
          <w:u w:val="single"/>
        </w:rPr>
        <w:t>(4)</w:t>
      </w:r>
      <w:r w:rsidRPr="00C771A5">
        <w:tab/>
      </w:r>
      <w:r w:rsidRPr="00C771A5">
        <w:rPr>
          <w:u w:val="single"/>
        </w:rPr>
        <w:t>any documents and</w:t>
      </w:r>
      <w:r>
        <w:rPr>
          <w:u w:val="single"/>
        </w:rPr>
        <w:t xml:space="preserve"> </w:t>
      </w:r>
      <w:r w:rsidRPr="00C771A5">
        <w:rPr>
          <w:u w:val="single"/>
        </w:rPr>
        <w:t>data supporting the proposed rule(s);</w:t>
      </w:r>
    </w:p>
    <w:p w14:paraId="4104AA15" w14:textId="77777777" w:rsidR="00377065" w:rsidRPr="00C771A5" w:rsidRDefault="00377065" w:rsidP="00377065">
      <w:pPr>
        <w:pStyle w:val="SubParagraph"/>
        <w:tabs>
          <w:tab w:val="clear" w:pos="1800"/>
        </w:tabs>
      </w:pPr>
      <w:r w:rsidRPr="00C771A5">
        <w:rPr>
          <w:u w:val="single"/>
        </w:rPr>
        <w:t>(5)</w:t>
      </w:r>
      <w:r w:rsidRPr="00C771A5">
        <w:tab/>
      </w:r>
      <w:r w:rsidRPr="00C771A5">
        <w:rPr>
          <w:u w:val="single"/>
        </w:rPr>
        <w:t>the name(s) and addresses(es) of petitioner(s); and</w:t>
      </w:r>
    </w:p>
    <w:p w14:paraId="6AFDAF55" w14:textId="77777777" w:rsidR="00377065" w:rsidRPr="00C771A5" w:rsidRDefault="00377065" w:rsidP="00377065">
      <w:pPr>
        <w:pStyle w:val="SubParagraph"/>
        <w:tabs>
          <w:tab w:val="clear" w:pos="1800"/>
        </w:tabs>
      </w:pPr>
      <w:r w:rsidRPr="00C771A5">
        <w:rPr>
          <w:u w:val="single"/>
        </w:rPr>
        <w:t>(6)</w:t>
      </w:r>
      <w:r w:rsidRPr="00C771A5">
        <w:tab/>
      </w:r>
      <w:r w:rsidRPr="00C771A5">
        <w:rPr>
          <w:u w:val="single"/>
        </w:rPr>
        <w:t>a request to present the petition to the hearing officers in accordance with Rule .0101 of this Section, if desired.</w:t>
      </w:r>
    </w:p>
    <w:p w14:paraId="213C4991" w14:textId="77777777" w:rsidR="00377065" w:rsidRPr="00C771A5" w:rsidRDefault="00377065" w:rsidP="00377065">
      <w:pPr>
        <w:pStyle w:val="Paragraph"/>
      </w:pPr>
      <w:r w:rsidRPr="00C771A5">
        <w:rPr>
          <w:u w:val="single"/>
        </w:rPr>
        <w:t>(c)  The petitioner may include the following information within the request:</w:t>
      </w:r>
    </w:p>
    <w:p w14:paraId="20DEF28E" w14:textId="77777777" w:rsidR="00377065" w:rsidRPr="00C771A5" w:rsidRDefault="00377065" w:rsidP="00377065">
      <w:pPr>
        <w:pStyle w:val="SubParagraph"/>
        <w:tabs>
          <w:tab w:val="clear" w:pos="1800"/>
        </w:tabs>
      </w:pPr>
      <w:r w:rsidRPr="00C771A5">
        <w:rPr>
          <w:u w:val="single"/>
        </w:rPr>
        <w:t>(1)</w:t>
      </w:r>
      <w:r w:rsidRPr="00C771A5">
        <w:tab/>
      </w:r>
      <w:r w:rsidRPr="00C771A5">
        <w:rPr>
          <w:u w:val="single"/>
        </w:rPr>
        <w:t>the statutory authority for the agency to promulgate the rule(s);</w:t>
      </w:r>
    </w:p>
    <w:p w14:paraId="240BF1E0" w14:textId="77777777" w:rsidR="00377065" w:rsidRPr="00C771A5" w:rsidRDefault="00377065" w:rsidP="00377065">
      <w:pPr>
        <w:pStyle w:val="SubParagraph"/>
        <w:tabs>
          <w:tab w:val="clear" w:pos="1800"/>
        </w:tabs>
      </w:pPr>
      <w:r w:rsidRPr="00C771A5">
        <w:rPr>
          <w:u w:val="single"/>
        </w:rPr>
        <w:t>(2)</w:t>
      </w:r>
      <w:r w:rsidRPr="00C771A5">
        <w:tab/>
      </w:r>
      <w:r w:rsidRPr="00C771A5">
        <w:rPr>
          <w:u w:val="single"/>
        </w:rPr>
        <w:t>a statement of the effect of the proposed rule(s) on existing practices in the area involved, including cost factors for persons affected by the proposed rule(s);</w:t>
      </w:r>
    </w:p>
    <w:p w14:paraId="794AF25E" w14:textId="77777777" w:rsidR="00377065" w:rsidRPr="00C771A5" w:rsidRDefault="00377065" w:rsidP="00377065">
      <w:pPr>
        <w:pStyle w:val="SubParagraph"/>
        <w:tabs>
          <w:tab w:val="clear" w:pos="1800"/>
        </w:tabs>
      </w:pPr>
      <w:r w:rsidRPr="00C771A5">
        <w:rPr>
          <w:u w:val="single"/>
        </w:rPr>
        <w:t>(3)</w:t>
      </w:r>
      <w:r w:rsidRPr="001869B7">
        <w:tab/>
      </w:r>
      <w:r w:rsidRPr="00C771A5">
        <w:rPr>
          <w:u w:val="single"/>
        </w:rPr>
        <w:t>a statement explaining the computation of the costs factors; and</w:t>
      </w:r>
    </w:p>
    <w:p w14:paraId="4B40F1BD" w14:textId="77777777" w:rsidR="00377065" w:rsidRPr="00C771A5" w:rsidRDefault="00377065" w:rsidP="00377065">
      <w:pPr>
        <w:pStyle w:val="SubParagraph"/>
        <w:tabs>
          <w:tab w:val="clear" w:pos="1800"/>
        </w:tabs>
      </w:pPr>
      <w:r w:rsidRPr="00C771A5">
        <w:rPr>
          <w:u w:val="single"/>
        </w:rPr>
        <w:t>(4)</w:t>
      </w:r>
      <w:r w:rsidRPr="001869B7">
        <w:tab/>
      </w:r>
      <w:r w:rsidRPr="00C771A5">
        <w:rPr>
          <w:u w:val="single"/>
        </w:rPr>
        <w:t>a description, including the names and addresses, if known, of those most likely to be affected by the proposed rule(s).</w:t>
      </w:r>
    </w:p>
    <w:p w14:paraId="1586C797" w14:textId="77777777" w:rsidR="00377065" w:rsidRPr="00C771A5" w:rsidRDefault="00377065" w:rsidP="00377065">
      <w:pPr>
        <w:pStyle w:val="Paragraph"/>
      </w:pPr>
      <w:r w:rsidRPr="00C771A5">
        <w:rPr>
          <w:u w:val="single"/>
        </w:rPr>
        <w:t>(d)  The State Energy Director shall return petitions that do not contain the information required by Paragraph (b) of this Rule to the petitioner.</w:t>
      </w:r>
    </w:p>
    <w:p w14:paraId="6EA39CDB" w14:textId="77777777" w:rsidR="00377065" w:rsidRPr="00C771A5" w:rsidRDefault="00377065" w:rsidP="00377065">
      <w:pPr>
        <w:pStyle w:val="Base"/>
      </w:pPr>
    </w:p>
    <w:p w14:paraId="15C575D2" w14:textId="3829950F" w:rsidR="00377065" w:rsidRDefault="00377065" w:rsidP="00377065">
      <w:pPr>
        <w:pStyle w:val="HistoryAuthority"/>
      </w:pPr>
      <w:r w:rsidRPr="00C771A5">
        <w:t xml:space="preserve">Authority G.S. </w:t>
      </w:r>
      <w:r w:rsidRPr="00C771A5">
        <w:rPr>
          <w:strike/>
        </w:rPr>
        <w:t>143B</w:t>
      </w:r>
      <w:r w:rsidRPr="00C771A5">
        <w:rPr>
          <w:strike/>
        </w:rPr>
        <w:noBreakHyphen/>
        <w:t>429; 143B</w:t>
      </w:r>
      <w:r w:rsidRPr="00C771A5">
        <w:rPr>
          <w:strike/>
        </w:rPr>
        <w:noBreakHyphen/>
        <w:t>430; 143B</w:t>
      </w:r>
      <w:r w:rsidRPr="00C771A5">
        <w:rPr>
          <w:strike/>
        </w:rPr>
        <w:noBreakHyphen/>
        <w:t>431; 143B</w:t>
      </w:r>
      <w:r w:rsidRPr="00C771A5">
        <w:rPr>
          <w:strike/>
        </w:rPr>
        <w:noBreakHyphen/>
        <w:t>449; ;</w:t>
      </w:r>
      <w:r w:rsidRPr="00C771A5">
        <w:t xml:space="preserve"> </w:t>
      </w:r>
      <w:r w:rsidRPr="00C771A5">
        <w:rPr>
          <w:u w:val="single"/>
        </w:rPr>
        <w:t>143-58.4(c); 143B-344.44(b)(3);150B-20</w:t>
      </w:r>
      <w:r>
        <w:rPr>
          <w:u w:val="single"/>
        </w:rPr>
        <w:t>.</w:t>
      </w:r>
    </w:p>
    <w:p w14:paraId="02BC92FE" w14:textId="77777777" w:rsidR="00377065" w:rsidRPr="00C771A5" w:rsidRDefault="00377065" w:rsidP="00377065">
      <w:pPr>
        <w:pStyle w:val="Base"/>
      </w:pPr>
    </w:p>
    <w:p w14:paraId="175FB9D2" w14:textId="77777777" w:rsidR="00377065" w:rsidRPr="0070375D" w:rsidRDefault="00377065" w:rsidP="00377065">
      <w:pPr>
        <w:pStyle w:val="Rule"/>
      </w:pPr>
      <w:r w:rsidRPr="0070375D">
        <w:t>04 NCAC 12D .0103</w:t>
      </w:r>
      <w:r w:rsidRPr="0070375D">
        <w:tab/>
        <w:t>CONTENTS OF PETITION</w:t>
      </w:r>
    </w:p>
    <w:p w14:paraId="4E6872D3" w14:textId="77777777" w:rsidR="00377065" w:rsidRPr="0070375D" w:rsidRDefault="00377065" w:rsidP="00377065">
      <w:pPr>
        <w:pStyle w:val="Base"/>
      </w:pPr>
    </w:p>
    <w:p w14:paraId="1809E8B7" w14:textId="5798EAE3" w:rsidR="00377065" w:rsidRDefault="00377065" w:rsidP="00377065">
      <w:pPr>
        <w:pStyle w:val="HistoryAuthority"/>
      </w:pPr>
      <w:r w:rsidRPr="0070375D">
        <w:t>Authority G.S. 143B</w:t>
      </w:r>
      <w:r w:rsidRPr="0070375D">
        <w:noBreakHyphen/>
        <w:t>429; 143B</w:t>
      </w:r>
      <w:r w:rsidRPr="0070375D">
        <w:noBreakHyphen/>
        <w:t>430; 143B</w:t>
      </w:r>
      <w:r w:rsidRPr="0070375D">
        <w:noBreakHyphen/>
        <w:t>431; 143B</w:t>
      </w:r>
      <w:r w:rsidRPr="0070375D">
        <w:noBreakHyphen/>
        <w:t>449</w:t>
      </w:r>
      <w:r>
        <w:t>.</w:t>
      </w:r>
    </w:p>
    <w:p w14:paraId="3F6CBD31" w14:textId="77777777" w:rsidR="00377065" w:rsidRPr="0070375D" w:rsidRDefault="00377065" w:rsidP="00377065">
      <w:pPr>
        <w:pStyle w:val="Base"/>
      </w:pPr>
    </w:p>
    <w:p w14:paraId="49A2DCE3" w14:textId="77777777" w:rsidR="00377065" w:rsidRPr="00012B5B" w:rsidRDefault="00377065" w:rsidP="00377065">
      <w:pPr>
        <w:pStyle w:val="Rule"/>
      </w:pPr>
      <w:r w:rsidRPr="00012B5B">
        <w:t>04 NCAC 12D .0116</w:t>
      </w:r>
      <w:r w:rsidRPr="00012B5B">
        <w:tab/>
      </w:r>
      <w:r w:rsidRPr="00012B5B">
        <w:rPr>
          <w:strike/>
        </w:rPr>
        <w:t>SUBMISSION OF REQUEST FOR RULING</w:t>
      </w:r>
      <w:r w:rsidRPr="00012B5B">
        <w:t xml:space="preserve"> </w:t>
      </w:r>
      <w:r w:rsidRPr="00012B5B">
        <w:rPr>
          <w:u w:val="single"/>
        </w:rPr>
        <w:t>ISSUANCE OF DECLARATORY RULINGS</w:t>
      </w:r>
    </w:p>
    <w:p w14:paraId="0800D360" w14:textId="77777777" w:rsidR="00377065" w:rsidRPr="00012B5B" w:rsidRDefault="00377065" w:rsidP="00377065">
      <w:pPr>
        <w:pStyle w:val="Paragraph"/>
      </w:pPr>
      <w:r w:rsidRPr="00012B5B">
        <w:rPr>
          <w:strike/>
        </w:rPr>
        <w:t>All requests for declaratory rulings shall be directed to the Secretary of Commerce and mailed to the Director of the Energy Division, 430 N. Salisbury Street, P.O. Box 25249, Raleigh, North Carolina 27611. The outside envelope containing the request should display the notation: REQUEST FOR DECLARATORY RULING.</w:t>
      </w:r>
      <w:r>
        <w:rPr>
          <w:strike/>
        </w:rPr>
        <w:t xml:space="preserve"> </w:t>
      </w:r>
      <w:r w:rsidRPr="00012B5B">
        <w:rPr>
          <w:strike/>
        </w:rPr>
        <w:t>The request must include the following information:</w:t>
      </w:r>
    </w:p>
    <w:p w14:paraId="22B9B45D" w14:textId="77777777" w:rsidR="00377065" w:rsidRPr="00012B5B" w:rsidRDefault="00377065" w:rsidP="00377065">
      <w:pPr>
        <w:pStyle w:val="Item"/>
        <w:tabs>
          <w:tab w:val="clear" w:pos="1800"/>
        </w:tabs>
      </w:pPr>
      <w:r w:rsidRPr="00012B5B">
        <w:rPr>
          <w:strike/>
        </w:rPr>
        <w:t>(1)</w:t>
      </w:r>
      <w:r w:rsidRPr="00012B5B">
        <w:tab/>
      </w:r>
      <w:r w:rsidRPr="00012B5B">
        <w:rPr>
          <w:strike/>
        </w:rPr>
        <w:t>name and address of petitioner;</w:t>
      </w:r>
    </w:p>
    <w:p w14:paraId="494906E3" w14:textId="77777777" w:rsidR="00377065" w:rsidRPr="00012B5B" w:rsidRDefault="00377065" w:rsidP="00377065">
      <w:pPr>
        <w:pStyle w:val="Item"/>
        <w:tabs>
          <w:tab w:val="clear" w:pos="1800"/>
        </w:tabs>
      </w:pPr>
      <w:r w:rsidRPr="00012B5B">
        <w:rPr>
          <w:strike/>
        </w:rPr>
        <w:t>(2)</w:t>
      </w:r>
      <w:r w:rsidRPr="00012B5B">
        <w:tab/>
      </w:r>
      <w:r w:rsidRPr="00012B5B">
        <w:rPr>
          <w:strike/>
        </w:rPr>
        <w:t>statute or rule to which petition relates;</w:t>
      </w:r>
    </w:p>
    <w:p w14:paraId="119A07A9" w14:textId="77777777" w:rsidR="00377065" w:rsidRPr="00012B5B" w:rsidRDefault="00377065" w:rsidP="00377065">
      <w:pPr>
        <w:pStyle w:val="Item"/>
        <w:tabs>
          <w:tab w:val="clear" w:pos="1800"/>
        </w:tabs>
      </w:pPr>
      <w:r w:rsidRPr="00012B5B">
        <w:rPr>
          <w:strike/>
        </w:rPr>
        <w:t>(3)</w:t>
      </w:r>
      <w:r w:rsidRPr="00012B5B">
        <w:tab/>
      </w:r>
      <w:r w:rsidRPr="00012B5B">
        <w:rPr>
          <w:strike/>
        </w:rPr>
        <w:t>concise statement of the manner in which petitioner is aggrieved by the rule or statute or its potential application to him;</w:t>
      </w:r>
    </w:p>
    <w:p w14:paraId="5D24A606" w14:textId="77777777" w:rsidR="00377065" w:rsidRPr="00012B5B" w:rsidRDefault="00377065" w:rsidP="00377065">
      <w:pPr>
        <w:pStyle w:val="Item"/>
        <w:tabs>
          <w:tab w:val="clear" w:pos="1800"/>
        </w:tabs>
      </w:pPr>
      <w:r w:rsidRPr="00012B5B">
        <w:rPr>
          <w:strike/>
        </w:rPr>
        <w:t>(4)</w:t>
      </w:r>
      <w:r w:rsidRPr="00012B5B">
        <w:tab/>
      </w:r>
      <w:r w:rsidRPr="00012B5B">
        <w:rPr>
          <w:strike/>
        </w:rPr>
        <w:t>a statement of whether an oral hearing is desired, and if so, the reason therefor.</w:t>
      </w:r>
    </w:p>
    <w:p w14:paraId="620226E5" w14:textId="77777777" w:rsidR="00377065" w:rsidRPr="00012B5B" w:rsidRDefault="00377065" w:rsidP="00377065">
      <w:pPr>
        <w:pStyle w:val="Paragraph"/>
      </w:pPr>
      <w:r w:rsidRPr="00012B5B">
        <w:rPr>
          <w:u w:val="single"/>
        </w:rPr>
        <w:t>At the request of any person aggrieved, as defined in G.S. 150B-2(6), the Secretary of the Department of Environmental Quality may issue a declaratory ruling as provided in G.S. 150B-4 and the rules of this Section.</w:t>
      </w:r>
    </w:p>
    <w:p w14:paraId="079AFC8E" w14:textId="77777777" w:rsidR="00377065" w:rsidRPr="00012B5B" w:rsidRDefault="00377065" w:rsidP="00377065">
      <w:pPr>
        <w:pStyle w:val="Base"/>
      </w:pPr>
    </w:p>
    <w:p w14:paraId="5FD79380" w14:textId="22A852B0" w:rsidR="00377065" w:rsidRDefault="00377065" w:rsidP="00377065">
      <w:pPr>
        <w:pStyle w:val="HistoryAuthority"/>
      </w:pPr>
      <w:r w:rsidRPr="00012B5B">
        <w:t xml:space="preserve">Authority G.S. </w:t>
      </w:r>
      <w:r w:rsidRPr="00012B5B">
        <w:rPr>
          <w:strike/>
        </w:rPr>
        <w:t>143B</w:t>
      </w:r>
      <w:r w:rsidRPr="00012B5B">
        <w:rPr>
          <w:strike/>
        </w:rPr>
        <w:noBreakHyphen/>
        <w:t>429; 143B</w:t>
      </w:r>
      <w:r w:rsidRPr="00012B5B">
        <w:rPr>
          <w:strike/>
        </w:rPr>
        <w:noBreakHyphen/>
        <w:t>430; 143B</w:t>
      </w:r>
      <w:r w:rsidRPr="00012B5B">
        <w:rPr>
          <w:strike/>
        </w:rPr>
        <w:noBreakHyphen/>
        <w:t>431; 143B</w:t>
      </w:r>
      <w:r w:rsidRPr="00012B5B">
        <w:rPr>
          <w:strike/>
        </w:rPr>
        <w:noBreakHyphen/>
        <w:t>449;</w:t>
      </w:r>
      <w:r w:rsidRPr="00012B5B">
        <w:t xml:space="preserve"> </w:t>
      </w:r>
      <w:r w:rsidRPr="00012B5B">
        <w:rPr>
          <w:u w:val="single"/>
        </w:rPr>
        <w:t>143-58.4(c); 143B-344.44(b)(3);</w:t>
      </w:r>
      <w:r>
        <w:rPr>
          <w:u w:val="single"/>
        </w:rPr>
        <w:t xml:space="preserve"> </w:t>
      </w:r>
      <w:r w:rsidRPr="00012B5B">
        <w:rPr>
          <w:u w:val="single"/>
        </w:rPr>
        <w:t>150B-3</w:t>
      </w:r>
      <w:r>
        <w:rPr>
          <w:u w:val="single"/>
        </w:rPr>
        <w:t>.</w:t>
      </w:r>
    </w:p>
    <w:p w14:paraId="4CEF89E2" w14:textId="77777777" w:rsidR="00377065" w:rsidRPr="00012B5B" w:rsidRDefault="00377065" w:rsidP="00377065">
      <w:pPr>
        <w:pStyle w:val="Base"/>
      </w:pPr>
    </w:p>
    <w:p w14:paraId="1C898B2E" w14:textId="77777777" w:rsidR="00377065" w:rsidRPr="00C76FD6" w:rsidRDefault="00377065" w:rsidP="00377065">
      <w:pPr>
        <w:pStyle w:val="Rule"/>
      </w:pPr>
      <w:r w:rsidRPr="00C76FD6">
        <w:t>04 NCAC 12D .0117</w:t>
      </w:r>
      <w:r w:rsidRPr="00C76FD6">
        <w:tab/>
        <w:t xml:space="preserve">DISPOSITION OF REQUEST </w:t>
      </w:r>
      <w:r w:rsidRPr="00C76FD6">
        <w:rPr>
          <w:u w:val="single"/>
        </w:rPr>
        <w:t>for declaratory ruling</w:t>
      </w:r>
    </w:p>
    <w:p w14:paraId="63AD22A6" w14:textId="77777777" w:rsidR="00377065" w:rsidRPr="00C76FD6" w:rsidRDefault="00377065" w:rsidP="00377065">
      <w:pPr>
        <w:pStyle w:val="Paragraph"/>
      </w:pPr>
      <w:r w:rsidRPr="00C76FD6">
        <w:rPr>
          <w:strike/>
        </w:rPr>
        <w:t>(a)  When the Secretary of Commerce deems it appropriate to issue a declaratory ruling, he shall issue such declaratory ruling within 60 days of receipt of the petition.</w:t>
      </w:r>
    </w:p>
    <w:p w14:paraId="04172A54" w14:textId="77777777" w:rsidR="00377065" w:rsidRPr="00C76FD6" w:rsidRDefault="00377065" w:rsidP="00377065">
      <w:pPr>
        <w:pStyle w:val="Paragraph"/>
      </w:pPr>
      <w:r w:rsidRPr="00C76FD6">
        <w:rPr>
          <w:strike/>
        </w:rPr>
        <w:t>(b)  A declaratory ruling proceeding may consist of written submissions, an oral hearing, or other procedure as may be appropriate in the circumstances of the particular request.</w:t>
      </w:r>
    </w:p>
    <w:p w14:paraId="07BF7AD6" w14:textId="77777777" w:rsidR="00377065" w:rsidRPr="00C76FD6" w:rsidRDefault="00377065" w:rsidP="00377065">
      <w:pPr>
        <w:pStyle w:val="Paragraph"/>
      </w:pPr>
      <w:r w:rsidRPr="00C76FD6">
        <w:rPr>
          <w:strike/>
        </w:rPr>
        <w:t>(c)  Whenever the secretary believes "for good cause" that the issuance of a declaratory ruling is undesirable, he may refuse to issue such ruling.</w:t>
      </w:r>
      <w:r>
        <w:rPr>
          <w:strike/>
        </w:rPr>
        <w:t xml:space="preserve"> </w:t>
      </w:r>
      <w:r w:rsidRPr="00C76FD6">
        <w:rPr>
          <w:strike/>
        </w:rPr>
        <w:t>When good cause is deemed to exist, he will notify the petitioner of his decision in writing, stating the reasons for the denial of the declaratory ruling.</w:t>
      </w:r>
    </w:p>
    <w:p w14:paraId="57D81E8F" w14:textId="77777777" w:rsidR="00377065" w:rsidRPr="00C76FD6" w:rsidRDefault="00377065" w:rsidP="00377065">
      <w:pPr>
        <w:pStyle w:val="Paragraph"/>
      </w:pPr>
      <w:r w:rsidRPr="00C76FD6">
        <w:rPr>
          <w:strike/>
        </w:rPr>
        <w:t>(d)  For purposes of Subpart (c) of this Rule, the Secretary of Commerce will ordinarily refuse to issue a declaratory ruling:</w:t>
      </w:r>
    </w:p>
    <w:p w14:paraId="19194458" w14:textId="77777777" w:rsidR="00377065" w:rsidRPr="00C76FD6" w:rsidRDefault="00377065" w:rsidP="00377065">
      <w:pPr>
        <w:pStyle w:val="SubParagraph"/>
        <w:tabs>
          <w:tab w:val="clear" w:pos="1800"/>
        </w:tabs>
      </w:pPr>
      <w:r w:rsidRPr="00C76FD6">
        <w:rPr>
          <w:strike/>
        </w:rPr>
        <w:t>(1)</w:t>
      </w:r>
      <w:r w:rsidRPr="00C76FD6">
        <w:tab/>
      </w:r>
      <w:r w:rsidRPr="00C76FD6">
        <w:rPr>
          <w:strike/>
        </w:rPr>
        <w:t>unless the petitioner shows that the circumstances are so changed since the adoption of the rule that such a ruling would be warranted;</w:t>
      </w:r>
    </w:p>
    <w:p w14:paraId="795FA920" w14:textId="77777777" w:rsidR="00377065" w:rsidRPr="00C76FD6" w:rsidRDefault="00377065" w:rsidP="00377065">
      <w:pPr>
        <w:pStyle w:val="SubParagraph"/>
        <w:tabs>
          <w:tab w:val="clear" w:pos="1800"/>
        </w:tabs>
      </w:pPr>
      <w:r w:rsidRPr="00C76FD6">
        <w:rPr>
          <w:strike/>
        </w:rPr>
        <w:t>(2)</w:t>
      </w:r>
      <w:r w:rsidRPr="00C76FD6">
        <w:tab/>
      </w:r>
      <w:r w:rsidRPr="00C76FD6">
        <w:rPr>
          <w:strike/>
        </w:rPr>
        <w:t>unless the petitioner shows that the agency did not give to the factors specified in the request for a declaratory ruling a full consideration at the time the rule was issued;</w:t>
      </w:r>
    </w:p>
    <w:p w14:paraId="65E82390" w14:textId="77777777" w:rsidR="00377065" w:rsidRPr="00C76FD6" w:rsidRDefault="00377065" w:rsidP="00377065">
      <w:pPr>
        <w:pStyle w:val="SubParagraph"/>
        <w:tabs>
          <w:tab w:val="clear" w:pos="1800"/>
        </w:tabs>
      </w:pPr>
      <w:r w:rsidRPr="00C76FD6">
        <w:rPr>
          <w:strike/>
        </w:rPr>
        <w:t>(3)</w:t>
      </w:r>
      <w:r w:rsidRPr="00C76FD6">
        <w:tab/>
      </w:r>
      <w:r w:rsidRPr="00C76FD6">
        <w:rPr>
          <w:strike/>
        </w:rPr>
        <w:t>where there has been a similar controlling factor determination in a contested case, or where the factual context being raised for a declaratory ruling was specifically considered upon the adoption of the rule or directive being questioned, as evidenced by the rulemaking record;</w:t>
      </w:r>
    </w:p>
    <w:p w14:paraId="15A93DBB" w14:textId="77777777" w:rsidR="00377065" w:rsidRPr="00C76FD6" w:rsidRDefault="00377065" w:rsidP="00377065">
      <w:pPr>
        <w:pStyle w:val="SubParagraph"/>
        <w:tabs>
          <w:tab w:val="clear" w:pos="1800"/>
        </w:tabs>
      </w:pPr>
      <w:r w:rsidRPr="00C76FD6">
        <w:rPr>
          <w:strike/>
        </w:rPr>
        <w:t>(4)</w:t>
      </w:r>
      <w:r w:rsidRPr="00C76FD6">
        <w:tab/>
      </w:r>
      <w:r w:rsidRPr="00C76FD6">
        <w:rPr>
          <w:strike/>
        </w:rPr>
        <w:t>where the subject matter of the request is involved in pending litigation in any state or federal court in North Carolina.</w:t>
      </w:r>
    </w:p>
    <w:p w14:paraId="18B1F06C" w14:textId="77777777" w:rsidR="00377065" w:rsidRPr="00C76FD6" w:rsidRDefault="00377065" w:rsidP="00377065">
      <w:pPr>
        <w:pStyle w:val="Paragraph"/>
      </w:pPr>
      <w:r w:rsidRPr="00C76FD6">
        <w:rPr>
          <w:u w:val="single"/>
        </w:rPr>
        <w:t>(a)  The State Energy Director shall make a determination on the completeness of the request for a declaratory ruling based on Rule .0133 of this Section.</w:t>
      </w:r>
    </w:p>
    <w:p w14:paraId="7D612FA1" w14:textId="77777777" w:rsidR="00377065" w:rsidRPr="00C76FD6" w:rsidRDefault="00377065" w:rsidP="00377065">
      <w:pPr>
        <w:pStyle w:val="Paragraph"/>
      </w:pPr>
      <w:r w:rsidRPr="00C76FD6">
        <w:rPr>
          <w:u w:val="single"/>
        </w:rPr>
        <w:t>(b)  Before deciding the merits of the request, and upon consideration of the complete request for a declaratory ruling, the Director shall determine if additional information or presentation(s) are needed and if so:</w:t>
      </w:r>
    </w:p>
    <w:p w14:paraId="146D2FDF" w14:textId="77777777" w:rsidR="00377065" w:rsidRPr="00C76FD6" w:rsidRDefault="00377065" w:rsidP="00377065">
      <w:pPr>
        <w:pStyle w:val="SubParagraph"/>
        <w:tabs>
          <w:tab w:val="clear" w:pos="1800"/>
        </w:tabs>
      </w:pPr>
      <w:r w:rsidRPr="00C76FD6">
        <w:rPr>
          <w:u w:val="single"/>
        </w:rPr>
        <w:t>(1)</w:t>
      </w:r>
      <w:r w:rsidRPr="00C76FD6">
        <w:tab/>
      </w:r>
      <w:r w:rsidRPr="00C76FD6">
        <w:rPr>
          <w:u w:val="single"/>
        </w:rPr>
        <w:t>request additional written submissions from the petitioner(s);</w:t>
      </w:r>
    </w:p>
    <w:p w14:paraId="3BD24592" w14:textId="77777777" w:rsidR="00377065" w:rsidRPr="00C76FD6" w:rsidRDefault="00377065" w:rsidP="00377065">
      <w:pPr>
        <w:pStyle w:val="SubParagraph"/>
        <w:tabs>
          <w:tab w:val="clear" w:pos="1800"/>
        </w:tabs>
      </w:pPr>
      <w:r w:rsidRPr="00C76FD6">
        <w:rPr>
          <w:u w:val="single"/>
        </w:rPr>
        <w:t>(2)</w:t>
      </w:r>
      <w:r w:rsidRPr="00C76FD6">
        <w:tab/>
      </w:r>
      <w:r w:rsidRPr="00C76FD6">
        <w:rPr>
          <w:u w:val="single"/>
        </w:rPr>
        <w:t>request a written response from the State Energy Office staff or any other person; and</w:t>
      </w:r>
    </w:p>
    <w:p w14:paraId="0CC3B76D" w14:textId="77777777" w:rsidR="00377065" w:rsidRPr="00C76FD6" w:rsidRDefault="00377065" w:rsidP="00377065">
      <w:pPr>
        <w:pStyle w:val="SubParagraph"/>
        <w:tabs>
          <w:tab w:val="clear" w:pos="1800"/>
        </w:tabs>
      </w:pPr>
      <w:r w:rsidRPr="00C76FD6">
        <w:rPr>
          <w:u w:val="single"/>
        </w:rPr>
        <w:t>(3)</w:t>
      </w:r>
      <w:r w:rsidRPr="00C76FD6">
        <w:tab/>
      </w:r>
      <w:r w:rsidRPr="00C76FD6">
        <w:rPr>
          <w:u w:val="single"/>
        </w:rPr>
        <w:t>hear oral arguments from the petitioner(s), interveners, and the State Energy Office staff or their legal counsel.</w:t>
      </w:r>
    </w:p>
    <w:p w14:paraId="4B608BB7" w14:textId="77777777" w:rsidR="00377065" w:rsidRPr="00C76FD6" w:rsidRDefault="00377065" w:rsidP="00377065">
      <w:pPr>
        <w:pStyle w:val="Paragraph"/>
      </w:pPr>
      <w:r w:rsidRPr="00C76FD6">
        <w:rPr>
          <w:u w:val="single"/>
        </w:rPr>
        <w:t>(c)  The Director shall decline to issue a declaratory ruling if any of the following are found:</w:t>
      </w:r>
    </w:p>
    <w:p w14:paraId="51DCD162" w14:textId="77777777" w:rsidR="00377065" w:rsidRPr="00C76FD6" w:rsidRDefault="00377065" w:rsidP="00377065">
      <w:pPr>
        <w:pStyle w:val="SubParagraph"/>
        <w:tabs>
          <w:tab w:val="clear" w:pos="1800"/>
        </w:tabs>
      </w:pPr>
      <w:r w:rsidRPr="00C76FD6">
        <w:rPr>
          <w:u w:val="single"/>
        </w:rPr>
        <w:t>(1)</w:t>
      </w:r>
      <w:r w:rsidRPr="00C76FD6">
        <w:tab/>
      </w:r>
      <w:r w:rsidRPr="00C76FD6">
        <w:rPr>
          <w:u w:val="single"/>
        </w:rPr>
        <w:t>that there has been a similar determination in a previous contested case or declaratory ruling;</w:t>
      </w:r>
    </w:p>
    <w:p w14:paraId="1F5977A4" w14:textId="77777777" w:rsidR="00377065" w:rsidRPr="00C76FD6" w:rsidRDefault="00377065" w:rsidP="00377065">
      <w:pPr>
        <w:pStyle w:val="SubParagraph"/>
        <w:tabs>
          <w:tab w:val="clear" w:pos="1800"/>
        </w:tabs>
      </w:pPr>
      <w:r w:rsidRPr="00C76FD6">
        <w:rPr>
          <w:u w:val="single"/>
        </w:rPr>
        <w:t>(2)</w:t>
      </w:r>
      <w:r w:rsidRPr="00C76FD6">
        <w:tab/>
      </w:r>
      <w:r w:rsidRPr="00C76FD6">
        <w:rPr>
          <w:u w:val="single"/>
        </w:rPr>
        <w:t>that the matter is the subject of a pending contested case, hearing, or litigation in any North Carolina or federal court;</w:t>
      </w:r>
    </w:p>
    <w:p w14:paraId="464F9CA7" w14:textId="77777777" w:rsidR="00377065" w:rsidRPr="00C76FD6" w:rsidRDefault="00377065" w:rsidP="00377065">
      <w:pPr>
        <w:pStyle w:val="SubParagraph"/>
        <w:tabs>
          <w:tab w:val="clear" w:pos="1800"/>
        </w:tabs>
      </w:pPr>
      <w:r w:rsidRPr="00C76FD6">
        <w:rPr>
          <w:u w:val="single"/>
        </w:rPr>
        <w:t>(3)</w:t>
      </w:r>
      <w:r w:rsidRPr="00C76FD6">
        <w:tab/>
      </w:r>
      <w:r w:rsidRPr="00C76FD6">
        <w:rPr>
          <w:u w:val="single"/>
        </w:rPr>
        <w:t>that no genuine controversy exists as to the application of a statue, rule, or order to the specific factual situation presented; or</w:t>
      </w:r>
    </w:p>
    <w:p w14:paraId="773996D8" w14:textId="77777777" w:rsidR="00377065" w:rsidRPr="00C76FD6" w:rsidRDefault="00377065" w:rsidP="00377065">
      <w:pPr>
        <w:pStyle w:val="SubParagraph"/>
        <w:tabs>
          <w:tab w:val="clear" w:pos="1800"/>
        </w:tabs>
      </w:pPr>
      <w:r w:rsidRPr="00C76FD6">
        <w:rPr>
          <w:u w:val="single"/>
        </w:rPr>
        <w:t>(4)</w:t>
      </w:r>
      <w:r w:rsidRPr="00C76FD6">
        <w:tab/>
      </w:r>
      <w:r w:rsidRPr="00C76FD6">
        <w:rPr>
          <w:u w:val="single"/>
        </w:rPr>
        <w:t xml:space="preserve">that the factual situation presented as the subject of the declaratory ruling was </w:t>
      </w:r>
      <w:r w:rsidRPr="00C76FD6">
        <w:rPr>
          <w:u w:val="single"/>
        </w:rPr>
        <w:lastRenderedPageBreak/>
        <w:t>specifically considered upon the adoption of the rule being questioned, as evidenced by the rulemaking record;</w:t>
      </w:r>
    </w:p>
    <w:p w14:paraId="775CD70C" w14:textId="77777777" w:rsidR="00377065" w:rsidRPr="00C76FD6" w:rsidRDefault="00377065" w:rsidP="00377065">
      <w:pPr>
        <w:pStyle w:val="Paragraph"/>
      </w:pPr>
      <w:r w:rsidRPr="00C76FD6">
        <w:rPr>
          <w:u w:val="single"/>
        </w:rPr>
        <w:t>(d)  The Department shall keep a record of each request for declaratory ruling, which shall include the following items;</w:t>
      </w:r>
    </w:p>
    <w:p w14:paraId="3FB2EDDB" w14:textId="77777777" w:rsidR="00377065" w:rsidRPr="00C76FD6" w:rsidRDefault="00377065" w:rsidP="00377065">
      <w:pPr>
        <w:pStyle w:val="SubParagraph"/>
        <w:tabs>
          <w:tab w:val="clear" w:pos="1800"/>
        </w:tabs>
      </w:pPr>
      <w:r w:rsidRPr="00C76FD6">
        <w:rPr>
          <w:u w:val="single"/>
        </w:rPr>
        <w:t>(1)</w:t>
      </w:r>
      <w:r w:rsidRPr="00C76FD6">
        <w:tab/>
      </w:r>
      <w:r w:rsidRPr="00C76FD6">
        <w:rPr>
          <w:u w:val="single"/>
        </w:rPr>
        <w:t>the request for a ruling;</w:t>
      </w:r>
    </w:p>
    <w:p w14:paraId="4E5BC632" w14:textId="77777777" w:rsidR="00377065" w:rsidRPr="00C76FD6" w:rsidRDefault="00377065" w:rsidP="00377065">
      <w:pPr>
        <w:pStyle w:val="SubParagraph"/>
        <w:tabs>
          <w:tab w:val="clear" w:pos="1800"/>
        </w:tabs>
      </w:pPr>
      <w:r w:rsidRPr="00C76FD6">
        <w:rPr>
          <w:u w:val="single"/>
        </w:rPr>
        <w:t>(2)</w:t>
      </w:r>
      <w:r w:rsidRPr="00C76FD6">
        <w:tab/>
      </w:r>
      <w:r w:rsidRPr="00C76FD6">
        <w:rPr>
          <w:u w:val="single"/>
        </w:rPr>
        <w:t>any written submission by a party;</w:t>
      </w:r>
    </w:p>
    <w:p w14:paraId="31CF4BA0" w14:textId="77777777" w:rsidR="00377065" w:rsidRPr="00C76FD6" w:rsidRDefault="00377065" w:rsidP="00377065">
      <w:pPr>
        <w:pStyle w:val="SubParagraph"/>
        <w:tabs>
          <w:tab w:val="clear" w:pos="1800"/>
        </w:tabs>
      </w:pPr>
      <w:r w:rsidRPr="00C76FD6">
        <w:rPr>
          <w:u w:val="single"/>
        </w:rPr>
        <w:t>(3)</w:t>
      </w:r>
      <w:r w:rsidRPr="00C76FD6">
        <w:tab/>
      </w:r>
      <w:r w:rsidRPr="00C76FD6">
        <w:rPr>
          <w:u w:val="single"/>
        </w:rPr>
        <w:t>the facts on which the ruling was based;</w:t>
      </w:r>
    </w:p>
    <w:p w14:paraId="7894FC55" w14:textId="77777777" w:rsidR="00377065" w:rsidRPr="00C76FD6" w:rsidRDefault="00377065" w:rsidP="00377065">
      <w:pPr>
        <w:pStyle w:val="SubParagraph"/>
        <w:tabs>
          <w:tab w:val="clear" w:pos="1800"/>
        </w:tabs>
      </w:pPr>
      <w:r w:rsidRPr="00C76FD6">
        <w:rPr>
          <w:u w:val="single"/>
        </w:rPr>
        <w:t>(4)</w:t>
      </w:r>
      <w:r w:rsidRPr="00C76FD6">
        <w:tab/>
      </w:r>
      <w:r w:rsidRPr="00C76FD6">
        <w:rPr>
          <w:u w:val="single"/>
        </w:rPr>
        <w:t>any transcripts of oral proceedings, if available, and recordings of oral arguments;</w:t>
      </w:r>
    </w:p>
    <w:p w14:paraId="06A14676" w14:textId="77777777" w:rsidR="00377065" w:rsidRPr="00C76FD6" w:rsidRDefault="00377065" w:rsidP="00377065">
      <w:pPr>
        <w:pStyle w:val="SubParagraph"/>
        <w:tabs>
          <w:tab w:val="clear" w:pos="1800"/>
        </w:tabs>
      </w:pPr>
      <w:r w:rsidRPr="00C76FD6">
        <w:rPr>
          <w:u w:val="single"/>
        </w:rPr>
        <w:t>(5)</w:t>
      </w:r>
      <w:r w:rsidRPr="00C76FD6">
        <w:tab/>
      </w:r>
      <w:r w:rsidRPr="00C76FD6">
        <w:rPr>
          <w:u w:val="single"/>
        </w:rPr>
        <w:t>any other information such as documents, photographs, recordings, maps, plats, articles, and studies considered by the Director in the making of the decision; and</w:t>
      </w:r>
    </w:p>
    <w:p w14:paraId="7418E0D3" w14:textId="77777777" w:rsidR="00377065" w:rsidRPr="00C76FD6" w:rsidRDefault="00377065" w:rsidP="00377065">
      <w:pPr>
        <w:pStyle w:val="SubParagraph"/>
        <w:tabs>
          <w:tab w:val="clear" w:pos="1800"/>
        </w:tabs>
      </w:pPr>
      <w:r w:rsidRPr="00C76FD6">
        <w:rPr>
          <w:u w:val="single"/>
        </w:rPr>
        <w:t>(6)</w:t>
      </w:r>
      <w:r w:rsidRPr="00C76FD6">
        <w:tab/>
      </w:r>
      <w:r w:rsidRPr="00C76FD6">
        <w:rPr>
          <w:u w:val="single"/>
        </w:rPr>
        <w:t>the declaratory ruling, or the decision to decline to issue a declaratory ruling, together with the reasons therefore.</w:t>
      </w:r>
    </w:p>
    <w:p w14:paraId="7975F530" w14:textId="77777777" w:rsidR="00377065" w:rsidRPr="00C76FD6" w:rsidRDefault="00377065" w:rsidP="00377065">
      <w:pPr>
        <w:pStyle w:val="Paragraph"/>
      </w:pPr>
      <w:r w:rsidRPr="00C76FD6">
        <w:rPr>
          <w:u w:val="single"/>
        </w:rPr>
        <w:t>(e)  The Department shall notify the petitioner in writing of the Director's decision on the request for declaratory ruling, including the basis for the decision.</w:t>
      </w:r>
    </w:p>
    <w:p w14:paraId="3D4C1A10" w14:textId="77777777" w:rsidR="00377065" w:rsidRPr="00C76FD6" w:rsidRDefault="00377065" w:rsidP="00377065">
      <w:pPr>
        <w:pStyle w:val="Paragraph"/>
      </w:pPr>
      <w:r w:rsidRPr="00C76FD6">
        <w:rPr>
          <w:u w:val="single"/>
        </w:rPr>
        <w:t>(f)  For purposes of this Section, a declaratory ruling shall be deemed to be in effect until:</w:t>
      </w:r>
    </w:p>
    <w:p w14:paraId="2B90B9BF" w14:textId="77777777" w:rsidR="00377065" w:rsidRPr="00C76FD6" w:rsidRDefault="00377065" w:rsidP="00377065">
      <w:pPr>
        <w:pStyle w:val="SubParagraph"/>
        <w:tabs>
          <w:tab w:val="clear" w:pos="1800"/>
        </w:tabs>
      </w:pPr>
      <w:r w:rsidRPr="00C76FD6">
        <w:rPr>
          <w:u w:val="single"/>
        </w:rPr>
        <w:t>(1)</w:t>
      </w:r>
      <w:r w:rsidRPr="00C76FD6">
        <w:tab/>
      </w:r>
      <w:r w:rsidRPr="00C76FD6">
        <w:rPr>
          <w:u w:val="single"/>
        </w:rPr>
        <w:t>the statute or rule interpreted by the declaratory ruling is repealed or the relevant provisions of the statute or rule are amended or altered;</w:t>
      </w:r>
    </w:p>
    <w:p w14:paraId="6A32975F" w14:textId="77777777" w:rsidR="00377065" w:rsidRPr="00C76FD6" w:rsidRDefault="00377065" w:rsidP="00377065">
      <w:pPr>
        <w:pStyle w:val="SubParagraph"/>
        <w:tabs>
          <w:tab w:val="clear" w:pos="1800"/>
        </w:tabs>
      </w:pPr>
      <w:r w:rsidRPr="00C76FD6">
        <w:rPr>
          <w:u w:val="single"/>
        </w:rPr>
        <w:t>(2)</w:t>
      </w:r>
      <w:r w:rsidRPr="00C76FD6">
        <w:tab/>
      </w:r>
      <w:r w:rsidRPr="00C76FD6">
        <w:rPr>
          <w:u w:val="single"/>
        </w:rPr>
        <w:t>any court of the Appellate Division of the General Courts of Justice construes the statute or rule that is the subject of a declaratory ruling to be irreconcilable with the declaratory ruling; or</w:t>
      </w:r>
    </w:p>
    <w:p w14:paraId="31E60030" w14:textId="77777777" w:rsidR="00377065" w:rsidRPr="00C76FD6" w:rsidRDefault="00377065" w:rsidP="00377065">
      <w:pPr>
        <w:pStyle w:val="SubParagraph"/>
        <w:tabs>
          <w:tab w:val="clear" w:pos="1800"/>
        </w:tabs>
      </w:pPr>
      <w:r w:rsidRPr="00C76FD6">
        <w:rPr>
          <w:u w:val="single"/>
        </w:rPr>
        <w:t>(3)</w:t>
      </w:r>
      <w:r w:rsidRPr="00C76FD6">
        <w:tab/>
      </w:r>
      <w:r w:rsidRPr="00C76FD6">
        <w:rPr>
          <w:u w:val="single"/>
        </w:rPr>
        <w:t>any court sets aside the declaratory ruling in litigation between the Department and the party requesting the ruling.</w:t>
      </w:r>
    </w:p>
    <w:p w14:paraId="5FA201C2" w14:textId="77777777" w:rsidR="00377065" w:rsidRPr="00C76FD6" w:rsidRDefault="00377065" w:rsidP="00377065">
      <w:pPr>
        <w:pStyle w:val="Paragraph"/>
      </w:pPr>
      <w:r w:rsidRPr="00C76FD6">
        <w:rPr>
          <w:u w:val="single"/>
        </w:rPr>
        <w:t>(g)  Any Division of the Department may be a party to any request for declaratory ruling upon written request.</w:t>
      </w:r>
      <w:r>
        <w:rPr>
          <w:u w:val="single"/>
        </w:rPr>
        <w:t xml:space="preserve"> </w:t>
      </w:r>
      <w:r w:rsidRPr="00C76FD6">
        <w:rPr>
          <w:u w:val="single"/>
        </w:rPr>
        <w:t>The request shall be made to the Director within five days of receipt of notice of the request for a declaratory ruling.</w:t>
      </w:r>
    </w:p>
    <w:p w14:paraId="652A64E3" w14:textId="77777777" w:rsidR="00377065" w:rsidRPr="00C76FD6" w:rsidRDefault="00377065" w:rsidP="00377065">
      <w:pPr>
        <w:pStyle w:val="Paragraph"/>
      </w:pPr>
      <w:r w:rsidRPr="00C76FD6">
        <w:rPr>
          <w:u w:val="single"/>
        </w:rPr>
        <w:t>(h)  Upon written request, the petitioner(s), intervener(s), and the Division each shall be allowed to present oral arguments to the Director.</w:t>
      </w:r>
      <w:r>
        <w:rPr>
          <w:u w:val="single"/>
        </w:rPr>
        <w:t xml:space="preserve"> </w:t>
      </w:r>
      <w:r w:rsidRPr="00C76FD6">
        <w:rPr>
          <w:u w:val="single"/>
        </w:rPr>
        <w:t>No party shall offer testimony or conduct cross-examination before the Director.</w:t>
      </w:r>
    </w:p>
    <w:p w14:paraId="266D4A82" w14:textId="77777777" w:rsidR="00377065" w:rsidRPr="00C76FD6" w:rsidRDefault="00377065" w:rsidP="00377065">
      <w:pPr>
        <w:pStyle w:val="Paragraph"/>
      </w:pPr>
      <w:r w:rsidRPr="00C76FD6">
        <w:rPr>
          <w:u w:val="single"/>
        </w:rPr>
        <w:t>(</w:t>
      </w:r>
      <w:proofErr w:type="spellStart"/>
      <w:r w:rsidRPr="00C76FD6">
        <w:rPr>
          <w:u w:val="single"/>
        </w:rPr>
        <w:t>i</w:t>
      </w:r>
      <w:proofErr w:type="spellEnd"/>
      <w:r w:rsidRPr="00C76FD6">
        <w:rPr>
          <w:u w:val="single"/>
        </w:rPr>
        <w:t>)  The Director shall issue a decision on whether to grant or deny the request for declaratory ruling within 30 days of the receipt of the petition.</w:t>
      </w:r>
      <w:r>
        <w:rPr>
          <w:u w:val="single"/>
        </w:rPr>
        <w:t xml:space="preserve"> </w:t>
      </w:r>
      <w:r w:rsidRPr="00C76FD6">
        <w:rPr>
          <w:u w:val="single"/>
        </w:rPr>
        <w:t>If granted, the Director shall have 45 days from the date of granting the request to issue a ruling on the merits of the request.</w:t>
      </w:r>
    </w:p>
    <w:p w14:paraId="49D0223C" w14:textId="77777777" w:rsidR="00377065" w:rsidRPr="00C76FD6" w:rsidRDefault="00377065" w:rsidP="00377065">
      <w:pPr>
        <w:pStyle w:val="Paragraph"/>
      </w:pPr>
      <w:r w:rsidRPr="00C76FD6">
        <w:rPr>
          <w:u w:val="single"/>
        </w:rPr>
        <w:t>(k)  A declaratory ruling, or failure to issue a declaratory ruling, is subject to judicial review as provided in G.S. 150B-4(a)(1).</w:t>
      </w:r>
    </w:p>
    <w:p w14:paraId="50BE3CCD" w14:textId="77777777" w:rsidR="00377065" w:rsidRPr="00C76FD6" w:rsidRDefault="00377065" w:rsidP="00377065">
      <w:pPr>
        <w:pStyle w:val="Base"/>
      </w:pPr>
    </w:p>
    <w:p w14:paraId="2D2F589E" w14:textId="265F1EE1" w:rsidR="00377065" w:rsidRDefault="00377065" w:rsidP="00377065">
      <w:pPr>
        <w:pStyle w:val="HistoryAuthority"/>
      </w:pPr>
      <w:r w:rsidRPr="00C76FD6">
        <w:t xml:space="preserve">Authority G.S. </w:t>
      </w:r>
      <w:r w:rsidRPr="00C76FD6">
        <w:rPr>
          <w:strike/>
        </w:rPr>
        <w:t>143B</w:t>
      </w:r>
      <w:r w:rsidRPr="00C76FD6">
        <w:rPr>
          <w:strike/>
        </w:rPr>
        <w:noBreakHyphen/>
        <w:t>429; 143B</w:t>
      </w:r>
      <w:r w:rsidRPr="00C76FD6">
        <w:rPr>
          <w:strike/>
        </w:rPr>
        <w:noBreakHyphen/>
        <w:t>430; 143B</w:t>
      </w:r>
      <w:r w:rsidRPr="00C76FD6">
        <w:rPr>
          <w:strike/>
        </w:rPr>
        <w:noBreakHyphen/>
        <w:t>431; 143B</w:t>
      </w:r>
      <w:r w:rsidRPr="00C76FD6">
        <w:rPr>
          <w:strike/>
        </w:rPr>
        <w:noBreakHyphen/>
        <w:t>449;</w:t>
      </w:r>
      <w:r w:rsidRPr="00C76FD6">
        <w:t xml:space="preserve"> </w:t>
      </w:r>
      <w:r w:rsidRPr="00C76FD6">
        <w:rPr>
          <w:u w:val="single"/>
        </w:rPr>
        <w:t>143-58.4(c); 143B-344.44(b)(3);</w:t>
      </w:r>
      <w:r>
        <w:rPr>
          <w:u w:val="single"/>
        </w:rPr>
        <w:t xml:space="preserve"> </w:t>
      </w:r>
      <w:r w:rsidRPr="00C76FD6">
        <w:rPr>
          <w:u w:val="single"/>
        </w:rPr>
        <w:t>150B-4</w:t>
      </w:r>
      <w:r>
        <w:rPr>
          <w:u w:val="single"/>
        </w:rPr>
        <w:t>.</w:t>
      </w:r>
    </w:p>
    <w:p w14:paraId="0D328DF8" w14:textId="77777777" w:rsidR="00377065" w:rsidRPr="00C76FD6" w:rsidRDefault="00377065" w:rsidP="00377065">
      <w:pPr>
        <w:pStyle w:val="Base"/>
      </w:pPr>
    </w:p>
    <w:p w14:paraId="677D282D" w14:textId="77777777" w:rsidR="00377065" w:rsidRPr="000C0AC8" w:rsidRDefault="00377065" w:rsidP="00377065">
      <w:pPr>
        <w:pStyle w:val="Rule"/>
      </w:pPr>
      <w:r w:rsidRPr="000C0AC8">
        <w:rPr>
          <w:u w:val="single"/>
        </w:rPr>
        <w:t>04 NCAC 12D .0132</w:t>
      </w:r>
      <w:r w:rsidRPr="000C0AC8">
        <w:tab/>
      </w:r>
      <w:r w:rsidRPr="000C0AC8">
        <w:rPr>
          <w:u w:val="single"/>
        </w:rPr>
        <w:t>DISPOSITION OF PETITIONS For rulemaking</w:t>
      </w:r>
    </w:p>
    <w:p w14:paraId="477B3252" w14:textId="77777777" w:rsidR="00377065" w:rsidRPr="000C0AC8" w:rsidRDefault="00377065" w:rsidP="00377065">
      <w:pPr>
        <w:pStyle w:val="Paragraph"/>
      </w:pPr>
      <w:r w:rsidRPr="000C0AC8">
        <w:rPr>
          <w:u w:val="single"/>
        </w:rPr>
        <w:t>(a)  If the State Energy Director determines the petition to be complete in accordance with Rule .0102 of this Section, the Director shall notice a hearing at least 15 days before the hearing's scheduled date.</w:t>
      </w:r>
    </w:p>
    <w:p w14:paraId="5C4643D0" w14:textId="77777777" w:rsidR="00377065" w:rsidRPr="000C0AC8" w:rsidRDefault="00377065" w:rsidP="00377065">
      <w:pPr>
        <w:pStyle w:val="Paragraph"/>
      </w:pPr>
      <w:r w:rsidRPr="000C0AC8">
        <w:rPr>
          <w:u w:val="single"/>
        </w:rPr>
        <w:t>(b)  The petitioner shall be afforded the opportunity to present the petition to the Director if so requested in accordance with Rule .0102(b)(6) of this Section.</w:t>
      </w:r>
      <w:r>
        <w:rPr>
          <w:u w:val="single"/>
        </w:rPr>
        <w:t xml:space="preserve"> </w:t>
      </w:r>
      <w:r w:rsidRPr="000C0AC8">
        <w:rPr>
          <w:u w:val="single"/>
        </w:rPr>
        <w:t>The State Energy Office may also make a presentation to the Director.</w:t>
      </w:r>
    </w:p>
    <w:p w14:paraId="0EA45C1B" w14:textId="77777777" w:rsidR="00377065" w:rsidRPr="000C0AC8" w:rsidRDefault="00377065" w:rsidP="00377065">
      <w:pPr>
        <w:pStyle w:val="Paragraph"/>
      </w:pPr>
      <w:r w:rsidRPr="000C0AC8">
        <w:rPr>
          <w:u w:val="single"/>
        </w:rPr>
        <w:t>(c)  The Director shall allow one interested person to present the viewpoint of those who oppose initiating rulemaking.</w:t>
      </w:r>
      <w:r>
        <w:rPr>
          <w:u w:val="single"/>
        </w:rPr>
        <w:t xml:space="preserve"> </w:t>
      </w:r>
      <w:r w:rsidRPr="000C0AC8">
        <w:rPr>
          <w:u w:val="single"/>
        </w:rPr>
        <w:t>The Director shall determine whether additional interested persons are permitted to make oral presentations during the hearing.</w:t>
      </w:r>
      <w:r>
        <w:rPr>
          <w:u w:val="single"/>
        </w:rPr>
        <w:t xml:space="preserve"> </w:t>
      </w:r>
      <w:r w:rsidRPr="000C0AC8">
        <w:rPr>
          <w:u w:val="single"/>
        </w:rPr>
        <w:t>Interested persons shall request the opportunity to make a presentation to the Director through the State Energy Office, in accordance with Rule .0101 of this Section, at least five days prior to the scheduled hearing.</w:t>
      </w:r>
      <w:r>
        <w:rPr>
          <w:u w:val="single"/>
        </w:rPr>
        <w:t xml:space="preserve"> </w:t>
      </w:r>
      <w:r w:rsidRPr="000C0AC8">
        <w:rPr>
          <w:u w:val="single"/>
        </w:rPr>
        <w:t>The request shall:</w:t>
      </w:r>
    </w:p>
    <w:p w14:paraId="526E2D9B" w14:textId="77777777" w:rsidR="00377065" w:rsidRPr="000C0AC8" w:rsidRDefault="00377065" w:rsidP="00377065">
      <w:pPr>
        <w:pStyle w:val="SubParagraph"/>
        <w:tabs>
          <w:tab w:val="clear" w:pos="1800"/>
        </w:tabs>
      </w:pPr>
      <w:r w:rsidRPr="000C0AC8">
        <w:rPr>
          <w:u w:val="single"/>
        </w:rPr>
        <w:t>(1)</w:t>
      </w:r>
      <w:r w:rsidRPr="000C0AC8">
        <w:tab/>
      </w:r>
      <w:r w:rsidRPr="000C0AC8">
        <w:rPr>
          <w:u w:val="single"/>
        </w:rPr>
        <w:t>state the interest of the person in the petition for rulemaking:</w:t>
      </w:r>
    </w:p>
    <w:p w14:paraId="67D87D2E" w14:textId="77777777" w:rsidR="00377065" w:rsidRPr="000C0AC8" w:rsidRDefault="00377065" w:rsidP="00377065">
      <w:pPr>
        <w:pStyle w:val="SubParagraph"/>
        <w:tabs>
          <w:tab w:val="clear" w:pos="1800"/>
        </w:tabs>
      </w:pPr>
      <w:r w:rsidRPr="000C0AC8">
        <w:rPr>
          <w:u w:val="single"/>
        </w:rPr>
        <w:t>(2)</w:t>
      </w:r>
      <w:r w:rsidRPr="000C0AC8">
        <w:tab/>
      </w:r>
      <w:r w:rsidRPr="000C0AC8">
        <w:rPr>
          <w:u w:val="single"/>
        </w:rPr>
        <w:t>state the person's position on the petition; and</w:t>
      </w:r>
    </w:p>
    <w:p w14:paraId="774740CC" w14:textId="77777777" w:rsidR="00377065" w:rsidRPr="000C0AC8" w:rsidRDefault="00377065" w:rsidP="00377065">
      <w:pPr>
        <w:pStyle w:val="SubParagraph"/>
        <w:tabs>
          <w:tab w:val="clear" w:pos="1800"/>
        </w:tabs>
      </w:pPr>
      <w:r w:rsidRPr="000C0AC8">
        <w:rPr>
          <w:u w:val="single"/>
        </w:rPr>
        <w:t>(3)</w:t>
      </w:r>
      <w:r w:rsidRPr="000C0AC8">
        <w:tab/>
      </w:r>
      <w:r w:rsidRPr="000C0AC8">
        <w:rPr>
          <w:u w:val="single"/>
        </w:rPr>
        <w:t>be accompanied by any supporting materials.</w:t>
      </w:r>
    </w:p>
    <w:p w14:paraId="038DD251" w14:textId="77777777" w:rsidR="00377065" w:rsidRPr="000C0AC8" w:rsidRDefault="00377065" w:rsidP="00377065">
      <w:pPr>
        <w:pStyle w:val="Base"/>
      </w:pPr>
    </w:p>
    <w:p w14:paraId="72CA18CE" w14:textId="6F7B69A2" w:rsidR="00377065" w:rsidRPr="000C0AC8" w:rsidRDefault="00377065" w:rsidP="00377065">
      <w:pPr>
        <w:pStyle w:val="HistoryAuthority"/>
      </w:pPr>
      <w:r w:rsidRPr="000C0AC8">
        <w:t>Authority G.S. 143-58.4(c); 143B-344.44(b)(3);150B-20</w:t>
      </w:r>
      <w:r>
        <w:t>.</w:t>
      </w:r>
    </w:p>
    <w:p w14:paraId="3A774134" w14:textId="77777777" w:rsidR="00377065" w:rsidRPr="000C0AC8" w:rsidRDefault="00377065" w:rsidP="00377065">
      <w:pPr>
        <w:pStyle w:val="Base"/>
      </w:pPr>
    </w:p>
    <w:p w14:paraId="0C0D41F5" w14:textId="77777777" w:rsidR="00377065" w:rsidRPr="00422E9C" w:rsidRDefault="00377065" w:rsidP="00377065">
      <w:pPr>
        <w:pStyle w:val="Rule"/>
      </w:pPr>
      <w:r w:rsidRPr="00422E9C">
        <w:rPr>
          <w:u w:val="single"/>
        </w:rPr>
        <w:t>04 NCAC 12D .0133</w:t>
      </w:r>
      <w:r w:rsidRPr="00422E9C">
        <w:tab/>
      </w:r>
      <w:r w:rsidRPr="00422E9C">
        <w:rPr>
          <w:u w:val="single"/>
        </w:rPr>
        <w:t>SUBMISSION OF REQUEST FOR declaratory RULING</w:t>
      </w:r>
    </w:p>
    <w:p w14:paraId="73A81437" w14:textId="77777777" w:rsidR="00377065" w:rsidRPr="00422E9C" w:rsidRDefault="00377065" w:rsidP="00377065">
      <w:pPr>
        <w:pStyle w:val="Paragraph"/>
      </w:pPr>
      <w:r w:rsidRPr="00422E9C">
        <w:rPr>
          <w:u w:val="single"/>
        </w:rPr>
        <w:t>(a)  All requests for a declaratory ruling shall be filed in accordance with Rule .0101 of this Section.</w:t>
      </w:r>
    </w:p>
    <w:p w14:paraId="121C7560" w14:textId="77777777" w:rsidR="00377065" w:rsidRPr="00422E9C" w:rsidRDefault="00377065" w:rsidP="00377065">
      <w:pPr>
        <w:pStyle w:val="Paragraph"/>
      </w:pPr>
      <w:r w:rsidRPr="00422E9C">
        <w:rPr>
          <w:u w:val="single"/>
        </w:rPr>
        <w:t>(b)  All requests for declaratory rulings shall include the following:</w:t>
      </w:r>
    </w:p>
    <w:p w14:paraId="68CF8CDC" w14:textId="77777777" w:rsidR="00377065" w:rsidRPr="00422E9C" w:rsidRDefault="00377065" w:rsidP="00377065">
      <w:pPr>
        <w:pStyle w:val="SubParagraph"/>
        <w:tabs>
          <w:tab w:val="clear" w:pos="1800"/>
        </w:tabs>
      </w:pPr>
      <w:r w:rsidRPr="00422E9C">
        <w:rPr>
          <w:u w:val="single"/>
        </w:rPr>
        <w:t>(1)</w:t>
      </w:r>
      <w:r w:rsidRPr="00422E9C">
        <w:tab/>
      </w:r>
      <w:r w:rsidRPr="00422E9C">
        <w:rPr>
          <w:u w:val="single"/>
        </w:rPr>
        <w:t>the name and address of petitioner(s);</w:t>
      </w:r>
    </w:p>
    <w:p w14:paraId="7D5BBB78" w14:textId="77777777" w:rsidR="00377065" w:rsidRPr="00422E9C" w:rsidRDefault="00377065" w:rsidP="00377065">
      <w:pPr>
        <w:pStyle w:val="SubParagraph"/>
        <w:tabs>
          <w:tab w:val="clear" w:pos="1800"/>
        </w:tabs>
      </w:pPr>
      <w:r w:rsidRPr="00422E9C">
        <w:rPr>
          <w:u w:val="single"/>
        </w:rPr>
        <w:t>(2)</w:t>
      </w:r>
      <w:r w:rsidRPr="00422E9C">
        <w:tab/>
      </w:r>
      <w:r w:rsidRPr="00422E9C">
        <w:rPr>
          <w:u w:val="single"/>
        </w:rPr>
        <w:t>the statute, rule, or order upon which a ruling is desired;</w:t>
      </w:r>
    </w:p>
    <w:p w14:paraId="4333EBD8" w14:textId="77777777" w:rsidR="00377065" w:rsidRPr="00422E9C" w:rsidRDefault="00377065" w:rsidP="00377065">
      <w:pPr>
        <w:pStyle w:val="SubParagraph"/>
        <w:tabs>
          <w:tab w:val="clear" w:pos="1800"/>
        </w:tabs>
      </w:pPr>
      <w:r w:rsidRPr="00422E9C">
        <w:rPr>
          <w:u w:val="single"/>
        </w:rPr>
        <w:t>(3)</w:t>
      </w:r>
      <w:r w:rsidRPr="00422E9C">
        <w:tab/>
      </w:r>
      <w:r w:rsidRPr="00422E9C">
        <w:rPr>
          <w:u w:val="single"/>
        </w:rPr>
        <w:t>a concise statement as to whether the request is for a ruling on the validity of a rule or on the applicability of a statute, rule, or order to a given factual situation;</w:t>
      </w:r>
    </w:p>
    <w:p w14:paraId="39EBA40C" w14:textId="77777777" w:rsidR="00377065" w:rsidRPr="00422E9C" w:rsidRDefault="00377065" w:rsidP="00377065">
      <w:pPr>
        <w:pStyle w:val="SubParagraph"/>
        <w:tabs>
          <w:tab w:val="clear" w:pos="1800"/>
        </w:tabs>
      </w:pPr>
      <w:r w:rsidRPr="00422E9C">
        <w:rPr>
          <w:u w:val="single"/>
        </w:rPr>
        <w:t>(4)</w:t>
      </w:r>
      <w:r w:rsidRPr="00422E9C">
        <w:tab/>
      </w:r>
      <w:r w:rsidRPr="00422E9C">
        <w:rPr>
          <w:u w:val="single"/>
        </w:rPr>
        <w:t>arguments or data demonstrating that the petitioner is aggrieved by the statue, rule, or order, or by its potential application to the petitioner;</w:t>
      </w:r>
    </w:p>
    <w:p w14:paraId="20012D63" w14:textId="77777777" w:rsidR="00377065" w:rsidRPr="00422E9C" w:rsidRDefault="00377065" w:rsidP="00377065">
      <w:pPr>
        <w:pStyle w:val="SubParagraph"/>
        <w:tabs>
          <w:tab w:val="clear" w:pos="1800"/>
        </w:tabs>
      </w:pPr>
      <w:r w:rsidRPr="00422E9C">
        <w:rPr>
          <w:u w:val="single"/>
        </w:rPr>
        <w:t>(5)</w:t>
      </w:r>
      <w:r w:rsidRPr="00422E9C">
        <w:tab/>
      </w:r>
      <w:r w:rsidRPr="00422E9C">
        <w:rPr>
          <w:u w:val="single"/>
        </w:rPr>
        <w:t>a statement of the consequences of failure to issue a declaratory ruling in favor of the petitioner;</w:t>
      </w:r>
    </w:p>
    <w:p w14:paraId="6836FE50" w14:textId="77777777" w:rsidR="00377065" w:rsidRPr="00422E9C" w:rsidRDefault="00377065" w:rsidP="00377065">
      <w:pPr>
        <w:pStyle w:val="SubParagraph"/>
        <w:tabs>
          <w:tab w:val="clear" w:pos="1800"/>
        </w:tabs>
      </w:pPr>
      <w:r w:rsidRPr="00422E9C">
        <w:rPr>
          <w:u w:val="single"/>
        </w:rPr>
        <w:t>(6)</w:t>
      </w:r>
      <w:r w:rsidRPr="00422E9C">
        <w:tab/>
      </w:r>
      <w:r w:rsidRPr="00422E9C">
        <w:rPr>
          <w:u w:val="single"/>
        </w:rPr>
        <w:t>a statement of the desired outcome; and</w:t>
      </w:r>
    </w:p>
    <w:p w14:paraId="20C72A9E" w14:textId="77777777" w:rsidR="00377065" w:rsidRPr="00422E9C" w:rsidRDefault="00377065" w:rsidP="00377065">
      <w:pPr>
        <w:pStyle w:val="SubParagraph"/>
        <w:tabs>
          <w:tab w:val="clear" w:pos="1800"/>
        </w:tabs>
      </w:pPr>
      <w:r w:rsidRPr="00422E9C">
        <w:rPr>
          <w:u w:val="single"/>
        </w:rPr>
        <w:t>(7)</w:t>
      </w:r>
      <w:r w:rsidRPr="00422E9C">
        <w:tab/>
      </w:r>
      <w:r w:rsidRPr="00422E9C">
        <w:rPr>
          <w:u w:val="single"/>
        </w:rPr>
        <w:t>a statement of whether an oral argument is desired, and if so, the reason(s) for requesting such an oral argument.</w:t>
      </w:r>
    </w:p>
    <w:p w14:paraId="13BAA3ED" w14:textId="77777777" w:rsidR="00377065" w:rsidRPr="00422E9C" w:rsidRDefault="00377065" w:rsidP="00377065">
      <w:pPr>
        <w:pStyle w:val="Paragraph"/>
      </w:pPr>
      <w:r w:rsidRPr="00422E9C">
        <w:rPr>
          <w:u w:val="single"/>
        </w:rPr>
        <w:t>(c)  A petitioner may request a declaratory ruling on the applicability of a statute, rule, or order to the petitioner, or on the validity of a Department rule.</w:t>
      </w:r>
      <w:r>
        <w:rPr>
          <w:u w:val="single"/>
        </w:rPr>
        <w:t xml:space="preserve"> </w:t>
      </w:r>
      <w:r w:rsidRPr="00422E9C">
        <w:rPr>
          <w:u w:val="single"/>
        </w:rPr>
        <w:t>The petitioner may request both types of declaratory ruling in a single request.</w:t>
      </w:r>
      <w:r>
        <w:rPr>
          <w:u w:val="single"/>
        </w:rPr>
        <w:t xml:space="preserve"> </w:t>
      </w:r>
      <w:r w:rsidRPr="00422E9C">
        <w:rPr>
          <w:u w:val="single"/>
        </w:rPr>
        <w:t>A request on the applicability of a statute, rule, or order shall include a detailed statement of the facts and documentation supporting such facts, in addition to the requirements of Paragraph (b) of this Rule.</w:t>
      </w:r>
      <w:r>
        <w:rPr>
          <w:u w:val="single"/>
        </w:rPr>
        <w:t xml:space="preserve"> </w:t>
      </w:r>
      <w:r w:rsidRPr="00422E9C">
        <w:rPr>
          <w:u w:val="single"/>
        </w:rPr>
        <w:t>A request to determine the validity of a Department rule shall state the petitioner's reason(s) for the request and a written argument, in addition to the requirements of Paragraph (b) of this Rule.</w:t>
      </w:r>
    </w:p>
    <w:p w14:paraId="7A2F7B3C" w14:textId="77777777" w:rsidR="00377065" w:rsidRPr="00422E9C" w:rsidRDefault="00377065" w:rsidP="00377065">
      <w:pPr>
        <w:pStyle w:val="Paragraph"/>
      </w:pPr>
      <w:r w:rsidRPr="00422E9C">
        <w:rPr>
          <w:u w:val="single"/>
        </w:rPr>
        <w:t>(d)  Any other person may petition to become a party by filing a motion to intervene in the manner provided in G.S. 1A-1, Rule 24.</w:t>
      </w:r>
      <w:r>
        <w:rPr>
          <w:u w:val="single"/>
        </w:rPr>
        <w:t xml:space="preserve"> </w:t>
      </w:r>
      <w:r w:rsidRPr="00422E9C">
        <w:rPr>
          <w:u w:val="single"/>
        </w:rPr>
        <w:t>The State Energy Director shall determine whether to grant the motion to intervene in accordance with Rule 24 of the North Carolina Rules of Civil Procedure.</w:t>
      </w:r>
    </w:p>
    <w:p w14:paraId="0A979939" w14:textId="77777777" w:rsidR="00377065" w:rsidRPr="00422E9C" w:rsidRDefault="00377065" w:rsidP="00377065">
      <w:pPr>
        <w:pStyle w:val="Base"/>
      </w:pPr>
    </w:p>
    <w:p w14:paraId="74DDCCE3" w14:textId="1B9C8313" w:rsidR="00377065" w:rsidRDefault="00377065" w:rsidP="00377065">
      <w:pPr>
        <w:pStyle w:val="HistoryAuthority"/>
      </w:pPr>
      <w:r w:rsidRPr="00422E9C">
        <w:lastRenderedPageBreak/>
        <w:t>Authority G.S. 143-58.4(c); 143B-344.44(b)(3); 150B-3</w:t>
      </w:r>
      <w:r>
        <w:t>.</w:t>
      </w:r>
    </w:p>
    <w:p w14:paraId="5E5D38A8" w14:textId="77777777" w:rsidR="0070083A" w:rsidRPr="00422E9C" w:rsidRDefault="0070083A" w:rsidP="00377065">
      <w:pPr>
        <w:pStyle w:val="HistoryAuthority"/>
      </w:pPr>
    </w:p>
    <w:p w14:paraId="3D4046F9" w14:textId="77777777" w:rsidR="0070083A" w:rsidRDefault="0070083A" w:rsidP="0070083A">
      <w:pPr>
        <w:pStyle w:val="Base"/>
        <w:jc w:val="center"/>
      </w:pPr>
      <w:r>
        <w:t>* * * * * * * * * * * * * * * * * * * *</w:t>
      </w:r>
    </w:p>
    <w:p w14:paraId="67D2C355" w14:textId="77777777" w:rsidR="0070083A" w:rsidRDefault="0070083A" w:rsidP="00377065">
      <w:pPr>
        <w:pStyle w:val="Chapter"/>
      </w:pPr>
    </w:p>
    <w:p w14:paraId="5AB90F45" w14:textId="04450B65" w:rsidR="00377065" w:rsidRDefault="00377065" w:rsidP="00377065">
      <w:pPr>
        <w:pStyle w:val="Chapter"/>
        <w:rPr>
          <w:caps w:val="0"/>
        </w:rPr>
      </w:pPr>
      <w:r>
        <w:t>Title 15A – Department of Environmental Quality</w:t>
      </w:r>
    </w:p>
    <w:p w14:paraId="088BC1F5" w14:textId="77777777" w:rsidR="00377065" w:rsidRDefault="00377065" w:rsidP="00377065">
      <w:pPr>
        <w:pStyle w:val="Chapter"/>
        <w:rPr>
          <w:caps w:val="0"/>
        </w:rPr>
      </w:pPr>
    </w:p>
    <w:p w14:paraId="749C7917" w14:textId="77777777" w:rsidR="00377065" w:rsidRDefault="00377065">
      <w:pPr>
        <w:pStyle w:val="Paragraph"/>
        <w:rPr>
          <w:i/>
          <w:iCs/>
        </w:rPr>
      </w:pPr>
      <w:r w:rsidRPr="00B31E75">
        <w:rPr>
          <w:b/>
          <w:bCs/>
          <w:i/>
          <w:iCs/>
        </w:rPr>
        <w:t>Notice</w:t>
      </w:r>
      <w:r w:rsidRPr="00B31E75">
        <w:rPr>
          <w:i/>
          <w:iCs/>
        </w:rPr>
        <w:t xml:space="preserve"> is hereby given in accordance with G.S. 150B-21.2 that the </w:t>
      </w:r>
      <w:r>
        <w:rPr>
          <w:i/>
          <w:iCs/>
        </w:rPr>
        <w:t>Coastal Resources Commission</w:t>
      </w:r>
      <w:r w:rsidRPr="00B31E75">
        <w:rPr>
          <w:i/>
          <w:iCs/>
        </w:rPr>
        <w:t xml:space="preserve"> intends to</w:t>
      </w:r>
      <w:r>
        <w:rPr>
          <w:i/>
          <w:iCs/>
        </w:rPr>
        <w:t xml:space="preserve"> amend the rules cited as 15A NCAC 07H .0304 and .0312</w:t>
      </w:r>
      <w:r w:rsidRPr="00B31E75">
        <w:rPr>
          <w:i/>
          <w:iCs/>
        </w:rPr>
        <w:t>.</w:t>
      </w:r>
    </w:p>
    <w:p w14:paraId="31DE6430" w14:textId="77777777" w:rsidR="00377065" w:rsidRDefault="00377065">
      <w:pPr>
        <w:pStyle w:val="Paragraph"/>
        <w:rPr>
          <w:i/>
          <w:iCs/>
        </w:rPr>
      </w:pPr>
    </w:p>
    <w:p w14:paraId="3BB65097" w14:textId="77777777" w:rsidR="00377065" w:rsidRPr="00B31E75" w:rsidRDefault="00377065" w:rsidP="00377065">
      <w:pPr>
        <w:pStyle w:val="Paragraph"/>
        <w:rPr>
          <w:b/>
          <w:i/>
        </w:rPr>
      </w:pPr>
      <w:r w:rsidRPr="00B31E75">
        <w:rPr>
          <w:b/>
        </w:rPr>
        <w:t>Link to agency website pursuant to G.S. 150B-19.1(c):</w:t>
      </w:r>
      <w:r w:rsidRPr="00B31E75">
        <w:rPr>
          <w:b/>
          <w:i/>
        </w:rPr>
        <w:t xml:space="preserve">  </w:t>
      </w:r>
      <w:r>
        <w:rPr>
          <w:i/>
        </w:rPr>
        <w:t>https://deq.nc.gov/permits-regulations/rules-regulations/proposed-main</w:t>
      </w:r>
    </w:p>
    <w:p w14:paraId="5C3E91D0" w14:textId="77777777" w:rsidR="00377065" w:rsidRPr="00B31E75" w:rsidRDefault="00377065" w:rsidP="00377065">
      <w:pPr>
        <w:pStyle w:val="Paragraph"/>
        <w:rPr>
          <w:b/>
        </w:rPr>
      </w:pPr>
    </w:p>
    <w:p w14:paraId="676CB40C" w14:textId="77777777" w:rsidR="00377065" w:rsidRPr="00B31E75" w:rsidRDefault="00377065">
      <w:pPr>
        <w:pStyle w:val="Paragraph"/>
        <w:rPr>
          <w:i/>
        </w:rPr>
      </w:pPr>
      <w:r w:rsidRPr="00B31E75">
        <w:rPr>
          <w:b/>
          <w:bCs/>
        </w:rPr>
        <w:t>Proposed Effective Date:</w:t>
      </w:r>
      <w:r w:rsidRPr="00B31E75">
        <w:rPr>
          <w:b/>
          <w:bCs/>
          <w:i/>
        </w:rPr>
        <w:t xml:space="preserve">  </w:t>
      </w:r>
      <w:r>
        <w:rPr>
          <w:i/>
          <w:color w:val="000000"/>
          <w:highlight w:val="white"/>
        </w:rPr>
        <w:t>March 1, 2021</w:t>
      </w:r>
    </w:p>
    <w:p w14:paraId="5044283E" w14:textId="77777777" w:rsidR="00377065" w:rsidRPr="00B31E75" w:rsidRDefault="00377065">
      <w:pPr>
        <w:pStyle w:val="Base"/>
      </w:pPr>
    </w:p>
    <w:p w14:paraId="61C8C456" w14:textId="77777777" w:rsidR="00377065" w:rsidRDefault="00377065" w:rsidP="00377065">
      <w:pPr>
        <w:pStyle w:val="Base"/>
        <w:tabs>
          <w:tab w:val="left" w:pos="936"/>
        </w:tabs>
        <w:rPr>
          <w:b/>
        </w:rPr>
      </w:pPr>
      <w:r>
        <w:rPr>
          <w:b/>
        </w:rPr>
        <w:t>Public Hearing:</w:t>
      </w:r>
    </w:p>
    <w:p w14:paraId="6E211412" w14:textId="77777777" w:rsidR="00377065" w:rsidRDefault="00377065" w:rsidP="00377065">
      <w:pPr>
        <w:pStyle w:val="Base"/>
        <w:tabs>
          <w:tab w:val="left" w:pos="936"/>
        </w:tabs>
      </w:pPr>
      <w:r>
        <w:rPr>
          <w:b/>
        </w:rPr>
        <w:t>Date:</w:t>
      </w:r>
      <w:r>
        <w:rPr>
          <w:i/>
        </w:rPr>
        <w:t xml:space="preserve">  November 3, 2020</w:t>
      </w:r>
    </w:p>
    <w:p w14:paraId="060BE7E9" w14:textId="77777777" w:rsidR="00377065" w:rsidRDefault="00377065" w:rsidP="00377065">
      <w:pPr>
        <w:pStyle w:val="Base"/>
        <w:tabs>
          <w:tab w:val="left" w:pos="936"/>
        </w:tabs>
      </w:pPr>
      <w:r>
        <w:rPr>
          <w:b/>
        </w:rPr>
        <w:t>Time:</w:t>
      </w:r>
      <w:r>
        <w:rPr>
          <w:i/>
        </w:rPr>
        <w:t xml:space="preserve">  11:00 a.m.</w:t>
      </w:r>
    </w:p>
    <w:p w14:paraId="11CC8261" w14:textId="77777777" w:rsidR="00377065" w:rsidRDefault="00377065" w:rsidP="00377065">
      <w:pPr>
        <w:pStyle w:val="Base"/>
        <w:tabs>
          <w:tab w:val="left" w:pos="936"/>
        </w:tabs>
      </w:pPr>
      <w:r>
        <w:rPr>
          <w:b/>
        </w:rPr>
        <w:t>Location:</w:t>
      </w:r>
      <w:r>
        <w:rPr>
          <w:i/>
        </w:rPr>
        <w:t xml:space="preserve">  https://ncdenrits.webex.com/ncdenrits/j.php?MTID=m7bf333bca374e27e16e647eed7088a13</w:t>
      </w:r>
    </w:p>
    <w:p w14:paraId="6DB28792" w14:textId="77777777" w:rsidR="00377065" w:rsidRDefault="00377065" w:rsidP="00377065">
      <w:pPr>
        <w:pStyle w:val="Base"/>
        <w:tabs>
          <w:tab w:val="left" w:pos="936"/>
        </w:tabs>
      </w:pPr>
    </w:p>
    <w:p w14:paraId="7507DF0D" w14:textId="77777777" w:rsidR="00377065" w:rsidRDefault="00377065">
      <w:pPr>
        <w:pStyle w:val="Paragraph"/>
      </w:pPr>
      <w:r w:rsidRPr="00B31E75">
        <w:rPr>
          <w:b/>
          <w:bCs/>
        </w:rPr>
        <w:t>Reason for Proposed Action:</w:t>
      </w:r>
      <w:r w:rsidRPr="00B31E75">
        <w:t xml:space="preserve">  </w:t>
      </w:r>
    </w:p>
    <w:p w14:paraId="4A04EF08" w14:textId="77777777" w:rsidR="00377065" w:rsidRDefault="00377065">
      <w:pPr>
        <w:pStyle w:val="Paragraph"/>
        <w:rPr>
          <w:i/>
          <w:color w:val="000000"/>
          <w:highlight w:val="white"/>
        </w:rPr>
      </w:pPr>
      <w:r w:rsidRPr="00B1057C">
        <w:rPr>
          <w:b/>
          <w:bCs/>
          <w:i/>
          <w:color w:val="000000"/>
          <w:highlight w:val="white"/>
        </w:rPr>
        <w:t>15A NCAC 07H .0304</w:t>
      </w:r>
      <w:r>
        <w:rPr>
          <w:i/>
          <w:color w:val="000000"/>
          <w:highlight w:val="white"/>
        </w:rPr>
        <w:t xml:space="preserve"> defines and establishes AECs that are within the Ocean Hazard Areas along the State’s Atlantic Ocean shoreline. Due to </w:t>
      </w:r>
      <w:proofErr w:type="spellStart"/>
      <w:r>
        <w:rPr>
          <w:i/>
          <w:color w:val="000000"/>
          <w:highlight w:val="white"/>
        </w:rPr>
        <w:t>overwash</w:t>
      </w:r>
      <w:proofErr w:type="spellEnd"/>
      <w:r>
        <w:rPr>
          <w:i/>
          <w:color w:val="000000"/>
          <w:highlight w:val="white"/>
        </w:rPr>
        <w:t xml:space="preserve"> impacts to vegetation caused by Hurricane Isaias at Oak Island, the Coastal Resources Commission is proposing to amend its administrative rules in order to reflect physical changes that occurred at two locations by establishing an Unvegetated Beach Area of Environmental Concern and measurement lines from which setbacks are temporarily measured until vegetation is re-established and is considered stable and natural.</w:t>
      </w:r>
    </w:p>
    <w:p w14:paraId="3A52E2BE" w14:textId="77777777" w:rsidR="00377065" w:rsidRDefault="00377065">
      <w:pPr>
        <w:pStyle w:val="Paragraph"/>
        <w:rPr>
          <w:i/>
          <w:color w:val="000000"/>
          <w:highlight w:val="white"/>
        </w:rPr>
      </w:pPr>
    </w:p>
    <w:p w14:paraId="18D16EE3" w14:textId="77777777" w:rsidR="00377065" w:rsidRPr="00B31E75" w:rsidRDefault="00377065">
      <w:pPr>
        <w:pStyle w:val="Paragraph"/>
        <w:rPr>
          <w:i/>
          <w:iCs/>
        </w:rPr>
      </w:pPr>
      <w:r w:rsidRPr="00B1057C">
        <w:rPr>
          <w:b/>
          <w:bCs/>
          <w:i/>
          <w:color w:val="000000"/>
          <w:highlight w:val="white"/>
        </w:rPr>
        <w:t>15A NCAC 07H .0312</w:t>
      </w:r>
      <w:r>
        <w:rPr>
          <w:i/>
          <w:color w:val="000000"/>
          <w:highlight w:val="white"/>
        </w:rPr>
        <w:t xml:space="preserve"> ensures that sand used for beach nourishment closely matches the sand on the existing beach. The Coastal Resources Commission is proposing to amend this rule to allow more flexibility with sampling protocol that assures sediment compatibility between the beach and borrow area, while strengthening recipient beach sampling protocols.</w:t>
      </w:r>
    </w:p>
    <w:p w14:paraId="3597C877" w14:textId="77777777" w:rsidR="00377065" w:rsidRPr="00B31E75" w:rsidRDefault="00377065">
      <w:pPr>
        <w:pStyle w:val="Paragraph"/>
        <w:rPr>
          <w:i/>
          <w:iCs/>
        </w:rPr>
      </w:pPr>
    </w:p>
    <w:p w14:paraId="1AF25A72" w14:textId="77777777" w:rsidR="00377065" w:rsidRPr="00343D02" w:rsidRDefault="00377065" w:rsidP="00377065">
      <w:pPr>
        <w:pStyle w:val="Base"/>
        <w:rPr>
          <w:i/>
          <w:iCs/>
        </w:rPr>
      </w:pPr>
      <w:r w:rsidRPr="00343D02">
        <w:rPr>
          <w:b/>
          <w:bCs/>
        </w:rPr>
        <w:t xml:space="preserve">Comments may be submitted to:  </w:t>
      </w:r>
      <w:r w:rsidRPr="00343D02">
        <w:rPr>
          <w:i/>
          <w:iCs/>
          <w:highlight w:val="white"/>
        </w:rPr>
        <w:t>Braxton Davis, 400 Commerce Avenue, Morehead City, NC 28557; phone (252) 808-2808; email Braxton.Davis@ncdenr.gov</w:t>
      </w:r>
    </w:p>
    <w:p w14:paraId="5E847964" w14:textId="77777777" w:rsidR="00377065" w:rsidRPr="00B31E75" w:rsidRDefault="00377065" w:rsidP="00377065">
      <w:pPr>
        <w:pStyle w:val="Paragraph"/>
        <w:rPr>
          <w:i/>
          <w:iCs/>
        </w:rPr>
      </w:pPr>
    </w:p>
    <w:p w14:paraId="1B31D117" w14:textId="77777777" w:rsidR="00377065" w:rsidRPr="00B31E75" w:rsidRDefault="00377065" w:rsidP="00377065">
      <w:pPr>
        <w:pStyle w:val="Paragraph"/>
        <w:rPr>
          <w:b/>
        </w:rPr>
      </w:pPr>
      <w:r w:rsidRPr="00B31E75">
        <w:rPr>
          <w:b/>
          <w:iCs/>
        </w:rPr>
        <w:t>Comment period ends:</w:t>
      </w:r>
      <w:r w:rsidRPr="00B31E75">
        <w:rPr>
          <w:b/>
          <w:i/>
          <w:iCs/>
        </w:rPr>
        <w:t xml:space="preserve">  </w:t>
      </w:r>
      <w:r>
        <w:rPr>
          <w:i/>
          <w:color w:val="000000"/>
          <w:highlight w:val="white"/>
        </w:rPr>
        <w:t>December 14, 2020</w:t>
      </w:r>
    </w:p>
    <w:p w14:paraId="612F1813" w14:textId="77777777" w:rsidR="00377065" w:rsidRPr="00B31E75" w:rsidRDefault="00377065">
      <w:pPr>
        <w:pStyle w:val="Paragraph"/>
      </w:pPr>
    </w:p>
    <w:p w14:paraId="66BB7DFF" w14:textId="77777777" w:rsidR="00377065" w:rsidRPr="00B31E75" w:rsidRDefault="00377065" w:rsidP="00377065">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Hour" w:val="17"/>
          <w:attr w:name="Minute" w:val="0"/>
        </w:smartTagPr>
        <w:r w:rsidRPr="00B31E75">
          <w:t>5:00 p.m.</w:t>
        </w:r>
      </w:smartTag>
      <w:r w:rsidRPr="00B31E75">
        <w:t xml:space="preserve"> </w:t>
      </w:r>
      <w:r w:rsidRPr="00B31E75">
        <w:t>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41DD8B75" w14:textId="77777777" w:rsidR="00377065" w:rsidRPr="00B31E75" w:rsidRDefault="00377065" w:rsidP="00377065">
      <w:pPr>
        <w:pStyle w:val="Paragraph"/>
      </w:pPr>
    </w:p>
    <w:p w14:paraId="6B3BEFF4" w14:textId="77777777" w:rsidR="00377065" w:rsidRPr="00B31E75" w:rsidRDefault="00377065" w:rsidP="00377065">
      <w:pPr>
        <w:pStyle w:val="Paragraph"/>
        <w:rPr>
          <w:b/>
        </w:rPr>
      </w:pPr>
      <w:r w:rsidRPr="00B31E75">
        <w:rPr>
          <w:b/>
        </w:rPr>
        <w:t>Fiscal impact. Does any rule or combination of rules in this notice create an economic impact? Check all that apply.</w:t>
      </w:r>
    </w:p>
    <w:p w14:paraId="7571456B" w14:textId="77777777" w:rsidR="00377065" w:rsidRPr="00D30C7E" w:rsidRDefault="00377065" w:rsidP="00377065">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15041">
        <w:rPr>
          <w:b/>
        </w:rPr>
      </w:r>
      <w:r w:rsidR="00C15041">
        <w:rPr>
          <w:b/>
        </w:rPr>
        <w:fldChar w:fldCharType="separate"/>
      </w:r>
      <w:r w:rsidRPr="00D30C7E">
        <w:rPr>
          <w:b/>
        </w:rPr>
        <w:fldChar w:fldCharType="end"/>
      </w:r>
      <w:r>
        <w:rPr>
          <w:b/>
        </w:rPr>
        <w:tab/>
        <w:t>State funds affected</w:t>
      </w:r>
    </w:p>
    <w:p w14:paraId="15811BBA" w14:textId="77777777" w:rsidR="00377065" w:rsidRPr="00D30C7E" w:rsidRDefault="00377065" w:rsidP="00377065">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15041">
        <w:rPr>
          <w:b/>
        </w:rPr>
      </w:r>
      <w:r w:rsidR="00C15041">
        <w:rPr>
          <w:b/>
        </w:rPr>
        <w:fldChar w:fldCharType="separate"/>
      </w:r>
      <w:r w:rsidRPr="00D30C7E">
        <w:rPr>
          <w:b/>
        </w:rPr>
        <w:fldChar w:fldCharType="end"/>
      </w:r>
      <w:r>
        <w:rPr>
          <w:b/>
        </w:rPr>
        <w:tab/>
        <w:t>Local funds affected</w:t>
      </w:r>
    </w:p>
    <w:p w14:paraId="151159CF" w14:textId="77777777" w:rsidR="00377065" w:rsidRPr="00D30C7E" w:rsidRDefault="00377065" w:rsidP="0037706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15041">
        <w:rPr>
          <w:b/>
        </w:rPr>
      </w:r>
      <w:r w:rsidR="00C15041">
        <w:rPr>
          <w:b/>
        </w:rPr>
        <w:fldChar w:fldCharType="separate"/>
      </w:r>
      <w:r w:rsidRPr="00D30C7E">
        <w:rPr>
          <w:b/>
        </w:rPr>
        <w:fldChar w:fldCharType="end"/>
      </w:r>
      <w:r>
        <w:rPr>
          <w:b/>
        </w:rPr>
        <w:tab/>
        <w:t>Substantial economic impact (&gt;= $1,000,000)</w:t>
      </w:r>
    </w:p>
    <w:p w14:paraId="55AF0642" w14:textId="77777777" w:rsidR="00377065" w:rsidRPr="00D30C7E" w:rsidRDefault="00377065" w:rsidP="00377065">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15041">
        <w:rPr>
          <w:b/>
        </w:rPr>
      </w:r>
      <w:r w:rsidR="00C15041">
        <w:rPr>
          <w:b/>
        </w:rPr>
        <w:fldChar w:fldCharType="separate"/>
      </w:r>
      <w:r w:rsidRPr="00D30C7E">
        <w:rPr>
          <w:b/>
        </w:rPr>
        <w:fldChar w:fldCharType="end"/>
      </w:r>
      <w:r>
        <w:rPr>
          <w:b/>
        </w:rPr>
        <w:tab/>
        <w:t>Approved by OSBM</w:t>
      </w:r>
    </w:p>
    <w:p w14:paraId="368FE453" w14:textId="77777777" w:rsidR="00377065" w:rsidRPr="00D30C7E" w:rsidRDefault="00377065" w:rsidP="0037706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15041">
        <w:rPr>
          <w:b/>
        </w:rPr>
      </w:r>
      <w:r w:rsidR="00C15041">
        <w:rPr>
          <w:b/>
        </w:rPr>
        <w:fldChar w:fldCharType="separate"/>
      </w:r>
      <w:r w:rsidRPr="00D30C7E">
        <w:rPr>
          <w:b/>
        </w:rPr>
        <w:fldChar w:fldCharType="end"/>
      </w:r>
      <w:r>
        <w:rPr>
          <w:b/>
        </w:rPr>
        <w:tab/>
        <w:t>No fiscal note required</w:t>
      </w:r>
    </w:p>
    <w:p w14:paraId="49370F88" w14:textId="77777777" w:rsidR="00377065" w:rsidRPr="00B31E75" w:rsidRDefault="00377065" w:rsidP="00377065">
      <w:pPr>
        <w:pStyle w:val="Paragraph"/>
      </w:pPr>
    </w:p>
    <w:p w14:paraId="605BA3E7" w14:textId="77777777" w:rsidR="00377065" w:rsidRDefault="00377065" w:rsidP="00377065">
      <w:pPr>
        <w:pStyle w:val="Chapter"/>
      </w:pPr>
      <w:r>
        <w:t>Chapter 07 - Coastal Management</w:t>
      </w:r>
    </w:p>
    <w:p w14:paraId="36ABCA68" w14:textId="77777777" w:rsidR="00377065" w:rsidRDefault="00377065" w:rsidP="00377065">
      <w:pPr>
        <w:pStyle w:val="Base"/>
      </w:pPr>
    </w:p>
    <w:p w14:paraId="7780CA6D" w14:textId="77777777" w:rsidR="00377065" w:rsidRDefault="00377065" w:rsidP="00377065">
      <w:pPr>
        <w:pStyle w:val="SubChapter"/>
      </w:pPr>
      <w:r>
        <w:t xml:space="preserve">SUBCHAPTER 07H </w:t>
      </w:r>
      <w:r>
        <w:noBreakHyphen/>
        <w:t xml:space="preserve"> STATE GUIDELINES FOR AREAS OF ENVIRONMENTAL CONCERN</w:t>
      </w:r>
    </w:p>
    <w:p w14:paraId="22E29EDA" w14:textId="77777777" w:rsidR="00377065" w:rsidRDefault="00377065" w:rsidP="00377065">
      <w:pPr>
        <w:pStyle w:val="Base"/>
      </w:pPr>
    </w:p>
    <w:p w14:paraId="6AF4D05C" w14:textId="77777777" w:rsidR="00377065" w:rsidRDefault="00377065" w:rsidP="00377065">
      <w:pPr>
        <w:pStyle w:val="Section"/>
      </w:pPr>
      <w:r>
        <w:t xml:space="preserve">SECTION .0300 </w:t>
      </w:r>
      <w:r>
        <w:noBreakHyphen/>
        <w:t xml:space="preserve"> OCEAN HAZARD AREAS</w:t>
      </w:r>
    </w:p>
    <w:p w14:paraId="4CEA37FB" w14:textId="77777777" w:rsidR="00377065" w:rsidRPr="00740854" w:rsidRDefault="00377065" w:rsidP="00377065">
      <w:pPr>
        <w:pStyle w:val="Base"/>
      </w:pPr>
    </w:p>
    <w:p w14:paraId="50727B03" w14:textId="77777777" w:rsidR="00377065" w:rsidRPr="00740854" w:rsidRDefault="00377065" w:rsidP="00377065">
      <w:pPr>
        <w:pStyle w:val="Rule"/>
      </w:pPr>
      <w:r w:rsidRPr="00740854">
        <w:t>15A NCAC 07H .0304</w:t>
      </w:r>
      <w:r w:rsidRPr="00740854">
        <w:tab/>
        <w:t>AECS WITHIN OCEAN HAZARD AREAS</w:t>
      </w:r>
    </w:p>
    <w:p w14:paraId="52E61255" w14:textId="77777777" w:rsidR="00377065" w:rsidRPr="00740854" w:rsidRDefault="00377065" w:rsidP="00377065">
      <w:pPr>
        <w:pStyle w:val="Paragraph"/>
      </w:pPr>
      <w:r w:rsidRPr="00740854">
        <w:t>The ocean hazard AECs contain all of the following areas:</w:t>
      </w:r>
    </w:p>
    <w:p w14:paraId="5F5A2476" w14:textId="77777777" w:rsidR="00377065" w:rsidRPr="00740854" w:rsidRDefault="00377065" w:rsidP="00377065">
      <w:pPr>
        <w:pStyle w:val="Item"/>
        <w:tabs>
          <w:tab w:val="clear" w:pos="1800"/>
        </w:tabs>
      </w:pPr>
      <w:r w:rsidRPr="00740854">
        <w:t>(1)</w:t>
      </w:r>
      <w:r w:rsidRPr="00740854">
        <w:tab/>
        <w:t>Ocean Erodible Area. This is the area where there exists a substantial possibility of excessive erosion and significant shoreline fluctuation. The oceanward boundary of this area is the mean low water line. The landward extent of this area is the distance landward from the first line of stable and natural vegetation as defined in 15A NCAC 07H .0305(a)(5) to the recession line established by multiplying the long</w:t>
      </w:r>
      <w:r w:rsidRPr="00740854">
        <w:noBreakHyphen/>
        <w:t>term annual erosion rate times 90; provided that, where there has been no long</w:t>
      </w:r>
      <w:r w:rsidRPr="00740854">
        <w:noBreakHyphen/>
        <w:t>term erosion or the rate is less than two feet per year, this distance shall be set at 180 feet landward from the first line of stable and natural vegetation. For the purposes of this Rule, the erosion rates are the long-term average based on available historical data. The current long-term average erosion rate data for each segment of the North Carolina coast is depicted on maps entitled "North Carolina 2019 Oceanfront Setback Factors &amp; Long-Term Average Annual Erosion Rate Update Study" and approved by the Coastal Resources Commission on February 28, 2019 (except as such rates may be varied in individual contested cases or in declaratory or interpretive rulings). In all cases, the rate of shoreline change shall be no less than two feet of erosion per year. The maps are available without cost from any Local Permit Officer or the Division of Coastal Management on the internet at http://www.nccoastalmanagement.net.</w:t>
      </w:r>
    </w:p>
    <w:p w14:paraId="2035BE0D" w14:textId="77777777" w:rsidR="00377065" w:rsidRPr="00740854" w:rsidRDefault="00377065" w:rsidP="00377065">
      <w:pPr>
        <w:pStyle w:val="Item"/>
        <w:tabs>
          <w:tab w:val="clear" w:pos="1800"/>
        </w:tabs>
      </w:pPr>
      <w:r w:rsidRPr="00740854">
        <w:t>(2)</w:t>
      </w:r>
      <w:r w:rsidRPr="00740854">
        <w:tab/>
        <w:t>Inlet Hazard Area. The inlet hazard areas are natural</w:t>
      </w:r>
      <w:r w:rsidRPr="00740854">
        <w:noBreakHyphen/>
        <w:t xml:space="preserve">hazard areas that are especially </w:t>
      </w:r>
      <w:r w:rsidRPr="00740854">
        <w:lastRenderedPageBreak/>
        <w:t>vulnerable to erosion, flooding, and other adverse effects of sand, wind, and water because of their proximity to dynamic ocean inlets. This area extends landward from the mean low water line a distance encompassing that area within which the inlet migrates, based on statistical analysis, and shall consider such factors as previous inlet territory, structurally weak areas near the inlet, and external influences such as jetties, terminal groins, and channelization. The areas on the maps identified as Inlet Hazard Areas included in the report entitled INLET HAZARD AREAS, The Final Report and Recommendations to the Coastal Resources Commission, 1978, as amended in 1981, by Loie J. Priddy and Rick Carraway are incorporated by reference and are hereby designated as Inlet Hazard Areas, except for:</w:t>
      </w:r>
    </w:p>
    <w:p w14:paraId="48C8C3E0" w14:textId="77777777" w:rsidR="00377065" w:rsidRPr="00740854" w:rsidRDefault="00377065" w:rsidP="00377065">
      <w:pPr>
        <w:pStyle w:val="SubItemLvl1"/>
        <w:tabs>
          <w:tab w:val="clear" w:pos="2520"/>
        </w:tabs>
      </w:pPr>
      <w:r w:rsidRPr="00740854">
        <w:t>(a)</w:t>
      </w:r>
      <w:r w:rsidRPr="00740854">
        <w:tab/>
        <w:t>the location of a former inlet which has been closed for at least 15 years;</w:t>
      </w:r>
    </w:p>
    <w:p w14:paraId="590F4955" w14:textId="77777777" w:rsidR="00377065" w:rsidRPr="00740854" w:rsidRDefault="00377065" w:rsidP="00377065">
      <w:pPr>
        <w:pStyle w:val="SubItemLvl1"/>
        <w:tabs>
          <w:tab w:val="clear" w:pos="2520"/>
        </w:tabs>
      </w:pPr>
      <w:r w:rsidRPr="00740854">
        <w:t>(b)</w:t>
      </w:r>
      <w:r w:rsidRPr="00740854">
        <w:tab/>
        <w:t>inlets that due to shoreline migration, no longer include the current location of the inlet; and</w:t>
      </w:r>
    </w:p>
    <w:p w14:paraId="3A7D1D5E" w14:textId="77777777" w:rsidR="00377065" w:rsidRPr="00740854" w:rsidRDefault="00377065" w:rsidP="00377065">
      <w:pPr>
        <w:pStyle w:val="SubItemLvl1"/>
        <w:tabs>
          <w:tab w:val="clear" w:pos="2520"/>
        </w:tabs>
      </w:pPr>
      <w:r w:rsidRPr="00740854">
        <w:t>(c)</w:t>
      </w:r>
      <w:r w:rsidRPr="00740854">
        <w:tab/>
        <w:t>inlets providing access to a State Port via a channel maintained by the United States Army Corps of Engineers.</w:t>
      </w:r>
    </w:p>
    <w:p w14:paraId="6CDC70AB" w14:textId="77777777" w:rsidR="00377065" w:rsidRPr="00740854" w:rsidRDefault="00377065" w:rsidP="00377065">
      <w:pPr>
        <w:pStyle w:val="Paragraph"/>
        <w:ind w:left="2160"/>
      </w:pPr>
      <w:r w:rsidRPr="00740854">
        <w:t>In all cases, the Inlet Hazard Area shall be an extension of the adjacent ocean erodible areas and in no case shall the width of the inlet hazard area be less than the width of the adjacent ocean erodible area. This report is available for inspection at the Department of Environmental Quality, Division of Coastal Management, 400 Commerce Avenue, Morehead City, North Carolina or at the website referenced in Item (1) of this Rule.</w:t>
      </w:r>
    </w:p>
    <w:p w14:paraId="5FDB41F0" w14:textId="77777777" w:rsidR="00377065" w:rsidRPr="00740854" w:rsidRDefault="00377065" w:rsidP="00377065">
      <w:pPr>
        <w:pStyle w:val="Item"/>
        <w:tabs>
          <w:tab w:val="clear" w:pos="1800"/>
        </w:tabs>
      </w:pPr>
      <w:r w:rsidRPr="00740854">
        <w:t>(3)</w:t>
      </w:r>
      <w:r w:rsidRPr="00740854">
        <w:tab/>
        <w:t>Unvegetated Beach Area. Beach areas within the Ocean Hazard Area where no stable and natural vegetation is present may be designated as Unvegetated Beach Areas on either a permanent or temporary basis as follows:</w:t>
      </w:r>
    </w:p>
    <w:p w14:paraId="797D6ABA" w14:textId="77777777" w:rsidR="00377065" w:rsidRPr="00740854" w:rsidRDefault="00377065" w:rsidP="00377065">
      <w:pPr>
        <w:pStyle w:val="SubItemLvl1"/>
        <w:tabs>
          <w:tab w:val="clear" w:pos="2520"/>
        </w:tabs>
      </w:pPr>
      <w:r w:rsidRPr="00740854">
        <w:t>(a)</w:t>
      </w:r>
      <w:r w:rsidRPr="00740854">
        <w:tab/>
        <w:t xml:space="preserve">An area appropriate for permanent designation as an Unvegetated Beach Area is a dynamic area that is subject to rapid unpredictable landform change due to wind and wave action. The areas in this category shall be designated following studies by the Division of Coastal Management. These areas shall be designated on maps approved by the Coastal Resources Commission and available without cost from any Local Permit Officer or the Division of Coastal Management on the internet at the </w:t>
      </w:r>
      <w:r w:rsidRPr="00740854">
        <w:t>website referenced in Item (1) of this Rule.</w:t>
      </w:r>
    </w:p>
    <w:p w14:paraId="5B7459E7" w14:textId="77777777" w:rsidR="00377065" w:rsidRPr="00740854" w:rsidRDefault="00377065" w:rsidP="00377065">
      <w:pPr>
        <w:pStyle w:val="SubItemLvl1"/>
        <w:tabs>
          <w:tab w:val="clear" w:pos="2520"/>
        </w:tabs>
      </w:pPr>
      <w:r w:rsidRPr="00740854">
        <w:t>(b)</w:t>
      </w:r>
      <w:r w:rsidRPr="00740854">
        <w:tab/>
        <w:t>An area that is unvegetated as a result of a hurricane or other major storm event may be designated by the Coastal Resources Commission as an Unvegetated Beach Area for a specific period of time, or until the vegetation has re-established in accordance with 15A NCAC 07H .0305(a)(5). At the expiration of the time specified or the re-establishment of the vegetation, the area shall return to its pre-storm designation.</w:t>
      </w:r>
    </w:p>
    <w:p w14:paraId="19A9E855" w14:textId="77777777" w:rsidR="00377065" w:rsidRPr="00B1057C" w:rsidRDefault="00377065" w:rsidP="00377065">
      <w:pPr>
        <w:pStyle w:val="Item"/>
        <w:ind w:firstLine="0"/>
      </w:pPr>
      <w:r w:rsidRPr="00B1057C">
        <w:t xml:space="preserve">The Commission designates as temporary unvegetated beach areas those oceanfront areas </w:t>
      </w:r>
      <w:r w:rsidRPr="00B1057C">
        <w:rPr>
          <w:strike/>
        </w:rPr>
        <w:t>of Surf City and North Topsail Beach in which the vegetation line as shown on the United States National Oceanic and Atmospheric Administration imagery dated September 17, 2018 was destroyed as a result of Hurricane Florence in September 2018.</w:t>
      </w:r>
      <w:r w:rsidRPr="00B1057C">
        <w:t xml:space="preserve"> </w:t>
      </w:r>
      <w:r w:rsidRPr="00B1057C">
        <w:rPr>
          <w:u w:val="single"/>
        </w:rPr>
        <w:t>of:</w:t>
      </w:r>
      <w:r w:rsidRPr="00B1057C">
        <w:t xml:space="preserve"> </w:t>
      </w:r>
    </w:p>
    <w:p w14:paraId="2642D08F" w14:textId="77777777" w:rsidR="00377065" w:rsidRPr="00B1057C" w:rsidRDefault="00377065" w:rsidP="00377065">
      <w:pPr>
        <w:pStyle w:val="SubItemLvl2"/>
        <w:rPr>
          <w:u w:val="single"/>
        </w:rPr>
      </w:pPr>
      <w:r w:rsidRPr="00B1057C">
        <w:rPr>
          <w:u w:val="single"/>
        </w:rPr>
        <w:t>(</w:t>
      </w:r>
      <w:proofErr w:type="spellStart"/>
      <w:r w:rsidRPr="00B1057C">
        <w:rPr>
          <w:u w:val="single"/>
        </w:rPr>
        <w:t>i</w:t>
      </w:r>
      <w:proofErr w:type="spellEnd"/>
      <w:r w:rsidRPr="00B1057C">
        <w:rPr>
          <w:u w:val="single"/>
        </w:rPr>
        <w:t>)</w:t>
      </w:r>
      <w:r w:rsidRPr="00B1057C">
        <w:tab/>
      </w:r>
      <w:r w:rsidRPr="00B1057C">
        <w:rPr>
          <w:u w:val="single"/>
        </w:rPr>
        <w:t>Surf City and North Topsail Beach in which the vegetation line as shown on the Unites States National Oceanic and Atmospheric Administration imagery dated September 17, 2018 was destroyed as a result of Hurricane Florence in September 2018, and</w:t>
      </w:r>
    </w:p>
    <w:p w14:paraId="6C47C2F5" w14:textId="77777777" w:rsidR="00377065" w:rsidRPr="00B1057C" w:rsidRDefault="00377065" w:rsidP="00377065">
      <w:pPr>
        <w:pStyle w:val="SubItemLvl2"/>
        <w:rPr>
          <w:u w:val="single"/>
        </w:rPr>
      </w:pPr>
      <w:r w:rsidRPr="00B1057C">
        <w:rPr>
          <w:u w:val="single"/>
        </w:rPr>
        <w:t>(ii)</w:t>
      </w:r>
      <w:r w:rsidRPr="00B1057C">
        <w:tab/>
      </w:r>
      <w:r w:rsidRPr="00B1057C">
        <w:rPr>
          <w:u w:val="single"/>
        </w:rPr>
        <w:t>Oak Island in which the vegetation line as shown on the United States National Oceanic and Atmospheric Administration and Geological Survey imagery dated August 4, 2020 was destroyed as a result of Hurricane Isaias in August 2020.</w:t>
      </w:r>
    </w:p>
    <w:p w14:paraId="180F1603" w14:textId="77777777" w:rsidR="00377065" w:rsidRPr="00B1057C" w:rsidRDefault="00377065" w:rsidP="00377065">
      <w:pPr>
        <w:pStyle w:val="Item"/>
        <w:ind w:firstLine="0"/>
      </w:pPr>
      <w:r w:rsidRPr="00B1057C">
        <w:t>The designation AEC boundaries can be found on the Division's website at</w:t>
      </w:r>
    </w:p>
    <w:p w14:paraId="15CC1EE0" w14:textId="77777777" w:rsidR="00377065" w:rsidRPr="00B1057C" w:rsidRDefault="00377065" w:rsidP="00377065">
      <w:pPr>
        <w:pStyle w:val="Item"/>
        <w:ind w:firstLine="0"/>
      </w:pPr>
      <w:r w:rsidRPr="00B1057C">
        <w:rPr>
          <w:strike/>
          <w:color w:val="000000" w:themeColor="text1"/>
          <w:u w:val="single"/>
        </w:rPr>
        <w:t>https://files.nc.gov/ncdeq/Coastal%20Management/GIS/unvegetated_beach_aec.pdf</w:t>
      </w:r>
      <w:r w:rsidRPr="00B1057C">
        <w:rPr>
          <w:color w:val="000000" w:themeColor="text1"/>
        </w:rPr>
        <w:t xml:space="preserve">. </w:t>
      </w:r>
      <w:r w:rsidRPr="00B1057C">
        <w:rPr>
          <w:color w:val="000000" w:themeColor="text1"/>
          <w:u w:val="single"/>
        </w:rPr>
        <w:t xml:space="preserve">https://files.nc.gov/ncdeq/Coastal%20Management/GIS/unvegetated_beach_aec.pdf </w:t>
      </w:r>
      <w:r w:rsidRPr="00B1057C">
        <w:rPr>
          <w:u w:val="single"/>
        </w:rPr>
        <w:t>and https://files.nc.gov/ncdeq/Coastal%20Management/GIS/unveg_beachAEC_Oak_Island.zip.</w:t>
      </w:r>
      <w:r w:rsidRPr="00B1057C">
        <w:t xml:space="preserve"> This designation shall continue until such time as the stable and natural vegetation has reestablished, or until the area is permanently designated as an unvegetated beach area pursuant to Sub-Item (3)(a) of this Rule.</w:t>
      </w:r>
    </w:p>
    <w:p w14:paraId="52C92A2D" w14:textId="77777777" w:rsidR="00377065" w:rsidRPr="00740854" w:rsidRDefault="00377065" w:rsidP="00377065">
      <w:pPr>
        <w:pStyle w:val="Item"/>
        <w:tabs>
          <w:tab w:val="clear" w:pos="1800"/>
        </w:tabs>
      </w:pPr>
      <w:r w:rsidRPr="00740854">
        <w:t>(4)</w:t>
      </w:r>
      <w:r w:rsidRPr="00740854">
        <w:tab/>
        <w:t xml:space="preserve">State Ports Inlet Management Area. These are areas adjacent to and within Beaufort Inlet and the mouth of the Cape Fear River, providing access to a State Port via a channel maintained </w:t>
      </w:r>
      <w:r w:rsidRPr="00740854">
        <w:lastRenderedPageBreak/>
        <w:t>by the Unites States Army Corps of Engineers. These areas are unique due to the influence of federally-maintained channels, and the critical nature of maintaining shipping access to North Carolina's State Ports. These areas may require specific management strategies not warranted at other inlets to address erosion and shoreline stabilization. State Ports Inlet Management Areas shall extend from the mean low water line landward as designated on maps approved by the Coastal Resources Commission and available without cost from the Division of Coastal Management, and on the internet at the website at</w:t>
      </w:r>
    </w:p>
    <w:p w14:paraId="0A63E009" w14:textId="77777777" w:rsidR="00377065" w:rsidRPr="00740854" w:rsidRDefault="00377065" w:rsidP="00377065">
      <w:pPr>
        <w:pStyle w:val="Paragraph"/>
        <w:ind w:left="1440"/>
      </w:pPr>
      <w:r w:rsidRPr="00740854">
        <w:t>https://files.nc.gov/ncdeq/Coastal%20Management/GIS/state_port_aec.pdf.</w:t>
      </w:r>
    </w:p>
    <w:p w14:paraId="34966B06" w14:textId="77777777" w:rsidR="00377065" w:rsidRPr="00740854" w:rsidRDefault="00377065" w:rsidP="00377065">
      <w:pPr>
        <w:pStyle w:val="Base"/>
      </w:pPr>
    </w:p>
    <w:p w14:paraId="09949009" w14:textId="7E7243A9" w:rsidR="00377065" w:rsidRPr="00740854" w:rsidRDefault="00377065" w:rsidP="00377065">
      <w:pPr>
        <w:pStyle w:val="HistoryAuthority"/>
      </w:pPr>
      <w:r w:rsidRPr="00740854">
        <w:t>Authority G.S. 113A</w:t>
      </w:r>
      <w:r w:rsidRPr="00740854">
        <w:noBreakHyphen/>
        <w:t>107; 113A-107.1; 113A</w:t>
      </w:r>
      <w:r w:rsidRPr="00740854">
        <w:noBreakHyphen/>
        <w:t>113; 113A</w:t>
      </w:r>
      <w:r w:rsidRPr="00740854">
        <w:noBreakHyphen/>
        <w:t>124</w:t>
      </w:r>
      <w:r>
        <w:t>.</w:t>
      </w:r>
    </w:p>
    <w:p w14:paraId="12654ACA" w14:textId="77777777" w:rsidR="00377065" w:rsidRPr="00740854" w:rsidRDefault="00377065" w:rsidP="00377065">
      <w:pPr>
        <w:pStyle w:val="Base"/>
      </w:pPr>
    </w:p>
    <w:p w14:paraId="52F2D371" w14:textId="77777777" w:rsidR="00377065" w:rsidRPr="00FF1951" w:rsidRDefault="00377065" w:rsidP="00377065">
      <w:pPr>
        <w:pStyle w:val="Rule"/>
      </w:pPr>
      <w:r w:rsidRPr="00FF1951">
        <w:t>15A NCAC 07H .0312</w:t>
      </w:r>
      <w:r w:rsidRPr="00FF1951">
        <w:tab/>
        <w:t>TECHNICAL STANDARDS FOR BEACH FILL PROJECTS</w:t>
      </w:r>
    </w:p>
    <w:p w14:paraId="48A66866" w14:textId="77777777" w:rsidR="00377065" w:rsidRPr="00FF1951" w:rsidRDefault="00377065" w:rsidP="00377065">
      <w:pPr>
        <w:pStyle w:val="Paragraph"/>
      </w:pPr>
      <w:r w:rsidRPr="00FF1951">
        <w:t>Placement of sediment along the oceanfront shoreline is referred to in this Rule as "beach fill."</w:t>
      </w:r>
      <w:r>
        <w:t xml:space="preserve"> </w:t>
      </w:r>
      <w:r w:rsidRPr="00FF1951">
        <w:t xml:space="preserve">Sediment used solely to establish or strengthen dunes </w:t>
      </w:r>
      <w:r w:rsidRPr="00FF1951">
        <w:rPr>
          <w:strike/>
        </w:rPr>
        <w:t>or</w:t>
      </w:r>
      <w:r w:rsidRPr="00FF1951">
        <w:t xml:space="preserve"> </w:t>
      </w:r>
      <w:r w:rsidRPr="00FF1951">
        <w:rPr>
          <w:u w:val="single"/>
        </w:rPr>
        <w:t>shall conform to the standards contained in 15A NCAC 07H .0308(b). Sediment used</w:t>
      </w:r>
      <w:r w:rsidRPr="00FF1951">
        <w:t xml:space="preserve"> to re-establish state-maintained transportation corridors across a barrier island breach in a disaster area as declared by the Governor is not considered a beach fill project under this Rule. Beach fill projects including beach nourishment, dredged material disposal, habitat restoration, storm protection, and erosion control may be permitted under the following conditions:</w:t>
      </w:r>
    </w:p>
    <w:p w14:paraId="32FFDC6F" w14:textId="77777777" w:rsidR="00377065" w:rsidRPr="00FF1951" w:rsidRDefault="00377065" w:rsidP="00377065">
      <w:pPr>
        <w:pStyle w:val="Item"/>
        <w:tabs>
          <w:tab w:val="clear" w:pos="1800"/>
        </w:tabs>
      </w:pPr>
      <w:r w:rsidRPr="00FF1951">
        <w:t>(1)</w:t>
      </w:r>
      <w:r w:rsidRPr="00FF1951">
        <w:tab/>
        <w:t xml:space="preserve">The applicant shall characterize the recipient beach according to the following </w:t>
      </w:r>
      <w:r w:rsidRPr="00FF1951">
        <w:rPr>
          <w:strike/>
        </w:rPr>
        <w:t>methodology:</w:t>
      </w:r>
      <w:r w:rsidRPr="00FF1951">
        <w:t xml:space="preserve"> </w:t>
      </w:r>
      <w:r w:rsidRPr="00FF1951">
        <w:rPr>
          <w:u w:val="single"/>
        </w:rPr>
        <w:t>methodology. Initial characterizations of the recipient beach shall serve as the baseline for subsequent beach fill projects:</w:t>
      </w:r>
    </w:p>
    <w:p w14:paraId="1CB85DD3" w14:textId="77777777" w:rsidR="00377065" w:rsidRPr="00FF1951" w:rsidRDefault="00377065" w:rsidP="00377065">
      <w:pPr>
        <w:pStyle w:val="SubItemLvl1"/>
        <w:tabs>
          <w:tab w:val="clear" w:pos="2520"/>
        </w:tabs>
      </w:pPr>
      <w:r w:rsidRPr="00FF1951">
        <w:t>(a)</w:t>
      </w:r>
      <w:r w:rsidRPr="00FF1951">
        <w:tab/>
        <w:t xml:space="preserve">Characterization of the recipient beach is not required for the placement of sediment directly from and completely confined to a </w:t>
      </w:r>
      <w:r w:rsidRPr="00FF1951">
        <w:rPr>
          <w:u w:val="single"/>
        </w:rPr>
        <w:t>cape shoal system, or</w:t>
      </w:r>
      <w:r w:rsidRPr="00FF1951">
        <w:t xml:space="preserve"> maintained navigation channel or associated sediment basins within the active nearshore, beach or inlet shoal </w:t>
      </w:r>
      <w:r w:rsidRPr="00FF1951">
        <w:rPr>
          <w:strike/>
        </w:rPr>
        <w:t>system;</w:t>
      </w:r>
      <w:r w:rsidRPr="00FF1951">
        <w:t xml:space="preserve"> </w:t>
      </w:r>
      <w:r w:rsidRPr="00FF1951">
        <w:rPr>
          <w:u w:val="single"/>
        </w:rPr>
        <w:t>system. For purposes of this Rule, "cape shoal systems" include Frying Pan Shoals at Cape Fear, Lookout Shoals at Cape Lookout, and Diamond Shoals at Cape Hatteras;</w:t>
      </w:r>
    </w:p>
    <w:p w14:paraId="67F436C6" w14:textId="77777777" w:rsidR="00377065" w:rsidRPr="00FF1951" w:rsidRDefault="00377065" w:rsidP="00377065">
      <w:pPr>
        <w:pStyle w:val="SubItemLvl1"/>
        <w:tabs>
          <w:tab w:val="clear" w:pos="2520"/>
        </w:tabs>
      </w:pPr>
      <w:r w:rsidRPr="00FF1951">
        <w:t>(b)</w:t>
      </w:r>
      <w:r w:rsidRPr="00FF1951">
        <w:tab/>
        <w:t xml:space="preserve">Sediment sampling and analysis shall be used to capture the </w:t>
      </w:r>
      <w:r w:rsidRPr="00FF1951">
        <w:rPr>
          <w:strike/>
        </w:rPr>
        <w:t>three-dimensional</w:t>
      </w:r>
      <w:r w:rsidRPr="00FF1951">
        <w:t xml:space="preserve"> spatial variability of the sediment characteristics including grain size, sorting and mineralogy within the natural system;</w:t>
      </w:r>
    </w:p>
    <w:p w14:paraId="1EE642F1" w14:textId="77777777" w:rsidR="00377065" w:rsidRPr="00FF1951" w:rsidRDefault="00377065" w:rsidP="00377065">
      <w:pPr>
        <w:pStyle w:val="SubItemLvl1"/>
        <w:tabs>
          <w:tab w:val="clear" w:pos="2520"/>
        </w:tabs>
      </w:pPr>
      <w:r w:rsidRPr="00FF1951">
        <w:t>(c)</w:t>
      </w:r>
      <w:r w:rsidRPr="00FF1951">
        <w:tab/>
        <w:t xml:space="preserve">Shore-perpendicular </w:t>
      </w:r>
      <w:r w:rsidRPr="00FF1951">
        <w:rPr>
          <w:u w:val="single"/>
        </w:rPr>
        <w:t>transects shall be established for</w:t>
      </w:r>
      <w:r w:rsidRPr="00FF1951">
        <w:t xml:space="preserve"> topographic and bathymetric surveying of the recipient </w:t>
      </w:r>
      <w:r w:rsidRPr="00FF1951">
        <w:rPr>
          <w:strike/>
        </w:rPr>
        <w:t>beach shall be conducted to determine the beach profile.</w:t>
      </w:r>
      <w:r w:rsidRPr="00FF1951">
        <w:t xml:space="preserve"> </w:t>
      </w:r>
      <w:r w:rsidRPr="00FF1951">
        <w:rPr>
          <w:u w:val="single"/>
        </w:rPr>
        <w:t>beach.</w:t>
      </w:r>
      <w:r w:rsidRPr="00FF1951">
        <w:t xml:space="preserve"> Topographic </w:t>
      </w:r>
      <w:r w:rsidRPr="00FF1951">
        <w:t xml:space="preserve">and bathymetric surveying shall occur along a minimum of five shore-perpendicular transects evenly spaced throughout the entire project </w:t>
      </w:r>
      <w:r w:rsidRPr="00FF1951">
        <w:rPr>
          <w:strike/>
        </w:rPr>
        <w:t>area.</w:t>
      </w:r>
      <w:r w:rsidRPr="00FF1951">
        <w:t xml:space="preserve"> </w:t>
      </w:r>
      <w:r w:rsidRPr="00FF1951">
        <w:rPr>
          <w:u w:val="single"/>
        </w:rPr>
        <w:t>area with spacing not to exceed 5,000 feet (1,524 meters) in the shore-parallel direction.</w:t>
      </w:r>
      <w:r w:rsidRPr="00FF1951">
        <w:t xml:space="preserve"> Each transect shall extend from the frontal dune crest seaward to a depth of 20 feet (6.1 meters) or to the shore-perpendicular distance 2,400 feet (732 meters) seaward of mean low water, whichever is in a more landward position. </w:t>
      </w:r>
      <w:r w:rsidRPr="00FF1951">
        <w:rPr>
          <w:strike/>
        </w:rPr>
        <w:t>Transect spacing shall not exceed 5,000 feet (1,524 meters) in the shore-parallel direction.</w:t>
      </w:r>
      <w:r w:rsidRPr="00FF1951">
        <w:t xml:space="preserve"> Elevation data for all transects shall be </w:t>
      </w:r>
      <w:r w:rsidRPr="00FF1951">
        <w:rPr>
          <w:strike/>
        </w:rPr>
        <w:t>referenced to the North American Vertical Datum of 1988 (NAVD 88) and the North American Datum of 1983 (NAD 83);</w:t>
      </w:r>
      <w:r w:rsidRPr="00FF1951">
        <w:t xml:space="preserve"> </w:t>
      </w:r>
      <w:r w:rsidRPr="00FF1951">
        <w:rPr>
          <w:u w:val="single"/>
        </w:rPr>
        <w:t xml:space="preserve">compliant with </w:t>
      </w:r>
      <w:r>
        <w:rPr>
          <w:u w:val="single"/>
        </w:rPr>
        <w:t>Standards of Practice for Land Surveying in North Carolina pursuant to 21 NCAC 56 .1600</w:t>
      </w:r>
      <w:r w:rsidRPr="00FF1951">
        <w:rPr>
          <w:u w:val="single"/>
        </w:rPr>
        <w:t>;</w:t>
      </w:r>
    </w:p>
    <w:p w14:paraId="02A2D871" w14:textId="77777777" w:rsidR="00377065" w:rsidRPr="00FF1951" w:rsidRDefault="00377065" w:rsidP="00377065">
      <w:pPr>
        <w:pStyle w:val="SubItemLvl1"/>
        <w:tabs>
          <w:tab w:val="clear" w:pos="2520"/>
        </w:tabs>
      </w:pPr>
      <w:r w:rsidRPr="00FF1951">
        <w:t>(d)</w:t>
      </w:r>
      <w:r w:rsidRPr="00FF1951">
        <w:tab/>
      </w:r>
      <w:r w:rsidRPr="00FF1951">
        <w:rPr>
          <w:strike/>
        </w:rPr>
        <w:t>No fewer than 13 sediment samples shall be taken along each beach profile transect. At</w:t>
      </w:r>
      <w:r w:rsidRPr="00FF1951">
        <w:t xml:space="preserve"> </w:t>
      </w:r>
      <w:r w:rsidRPr="00FF1951">
        <w:rPr>
          <w:u w:val="single"/>
        </w:rPr>
        <w:t>Along each transect, at</w:t>
      </w:r>
      <w:r w:rsidRPr="00FF1951">
        <w:t xml:space="preserve"> least one sample shall be taken from each of the following </w:t>
      </w:r>
      <w:proofErr w:type="spellStart"/>
      <w:r w:rsidRPr="00FF1951">
        <w:t>morphodynamic</w:t>
      </w:r>
      <w:proofErr w:type="spellEnd"/>
      <w:r w:rsidRPr="00FF1951">
        <w:t xml:space="preserve"> zones where present: frontal dune, frontal dune toe, mid berm, mean high water (MHW), mid tide (MT), mean low water (MLW), trough, bar crest and at even depth increments from 6 feet (1.8 meters) to 20 feet (6.1 meters) or to a shore-perpendicular distance 2,400 feet (732 meters) seaward of mean low water, whichever is in a more landward position.</w:t>
      </w:r>
      <w:r>
        <w:t xml:space="preserve"> </w:t>
      </w:r>
      <w:r w:rsidRPr="00FF1951">
        <w:t>The total number of samples taken landward of MLW shall equal the total number of samples taken seaward of MLW;</w:t>
      </w:r>
    </w:p>
    <w:p w14:paraId="3C562611" w14:textId="77777777" w:rsidR="00377065" w:rsidRPr="00FF1951" w:rsidRDefault="00377065" w:rsidP="00377065">
      <w:pPr>
        <w:pStyle w:val="SubItemLvl1"/>
        <w:tabs>
          <w:tab w:val="clear" w:pos="2520"/>
        </w:tabs>
      </w:pPr>
      <w:r w:rsidRPr="00FF1951">
        <w:t>(e)</w:t>
      </w:r>
      <w:r w:rsidRPr="00FF1951">
        <w:tab/>
        <w:t>For the purpose of this Rule, "sediment grain size categories" are defined as "fine" (less than 0.0625 millimeters), "sand" (greater than or equal to 0.0625 millimeters and less than 2 millimeters), "granular" (greater than or equal to 2 millimeters and less than 4.76 millimeters) and "gravel" (greater than or equal to 4.76 millimeters and less than 76 millimeters).</w:t>
      </w:r>
      <w:r>
        <w:t xml:space="preserve"> </w:t>
      </w:r>
      <w:r w:rsidRPr="00FF1951">
        <w:t>Each sediment sample shall report percentage by weight of each of these four grain size categories;</w:t>
      </w:r>
    </w:p>
    <w:p w14:paraId="4FFF2ACD" w14:textId="77777777" w:rsidR="00377065" w:rsidRPr="00FF1951" w:rsidRDefault="00377065" w:rsidP="00377065">
      <w:pPr>
        <w:pStyle w:val="SubItemLvl1"/>
        <w:tabs>
          <w:tab w:val="clear" w:pos="2520"/>
        </w:tabs>
      </w:pPr>
      <w:r w:rsidRPr="00FF1951">
        <w:t>(f)</w:t>
      </w:r>
      <w:r w:rsidRPr="00FF1951">
        <w:tab/>
        <w:t xml:space="preserve">A composite of the simple arithmetic mean for each of the four grain size categories defined in Sub-Item (1)(e) of this Rule shall be calculated for </w:t>
      </w:r>
      <w:r w:rsidRPr="00FF1951">
        <w:lastRenderedPageBreak/>
        <w:t>each transect.</w:t>
      </w:r>
      <w:r>
        <w:t xml:space="preserve"> </w:t>
      </w:r>
      <w:r w:rsidRPr="00FF1951">
        <w:t>A grand mean shall be established for each of the four grain size categories by summing the mean for each transect and dividing by the total number of transects.</w:t>
      </w:r>
      <w:r>
        <w:t xml:space="preserve"> </w:t>
      </w:r>
      <w:r w:rsidRPr="00FF1951">
        <w:t>The value that characterizes grain size values for the recipient beach is the grand mean of percentage by weight for each grain size category defined in Sub-Item (1)(e) of this Rule;</w:t>
      </w:r>
    </w:p>
    <w:p w14:paraId="0B19D60A" w14:textId="77777777" w:rsidR="00377065" w:rsidRPr="00FF1951" w:rsidRDefault="00377065" w:rsidP="00377065">
      <w:pPr>
        <w:pStyle w:val="SubItemLvl1"/>
        <w:tabs>
          <w:tab w:val="clear" w:pos="2520"/>
        </w:tabs>
      </w:pPr>
      <w:r w:rsidRPr="00FF1951">
        <w:t>(g)</w:t>
      </w:r>
      <w:r w:rsidRPr="00FF1951">
        <w:tab/>
        <w:t xml:space="preserve">Percentage by weight calcium carbonate shall be calculated from a composite of all sediment </w:t>
      </w:r>
      <w:r w:rsidRPr="00FF1951">
        <w:rPr>
          <w:strike/>
        </w:rPr>
        <w:t>samples along each transect defined in Sub-Item (1)(d) of this Rule.</w:t>
      </w:r>
      <w:r w:rsidRPr="00FF1951">
        <w:t xml:space="preserve"> </w:t>
      </w:r>
      <w:r w:rsidRPr="00FF1951">
        <w:rPr>
          <w:u w:val="single"/>
        </w:rPr>
        <w:t>samples.</w:t>
      </w:r>
      <w:r w:rsidRPr="00FF1951">
        <w:t xml:space="preserve"> The value that characterizes the carbonate content of the recipient beach is a grand mean calculated by summing the average percentage by weight calcium carbonate for each transect and dividing by the total number of transects. </w:t>
      </w:r>
      <w:r w:rsidRPr="00FF1951">
        <w:rPr>
          <w:strike/>
        </w:rPr>
        <w:t>For beaches on which fill activities have taken place prior to the effective date of this Rule, the Division of Coastal Management shall consider visual estimates of shell content as a proxy for carbonate weight percent;</w:t>
      </w:r>
    </w:p>
    <w:p w14:paraId="7934EFC2" w14:textId="77777777" w:rsidR="00377065" w:rsidRPr="00FF1951" w:rsidRDefault="00377065" w:rsidP="00377065">
      <w:pPr>
        <w:pStyle w:val="SubItemLvl1"/>
        <w:tabs>
          <w:tab w:val="clear" w:pos="2520"/>
        </w:tabs>
      </w:pPr>
      <w:r w:rsidRPr="00FF1951">
        <w:t>(h)</w:t>
      </w:r>
      <w:r w:rsidRPr="00FF1951">
        <w:tab/>
        <w:t xml:space="preserve">The </w:t>
      </w:r>
      <w:r w:rsidRPr="00FF1951">
        <w:rPr>
          <w:strike/>
        </w:rPr>
        <w:t>total</w:t>
      </w:r>
      <w:r w:rsidRPr="00FF1951">
        <w:t xml:space="preserve"> number of sediments </w:t>
      </w:r>
      <w:r w:rsidRPr="00FF1951">
        <w:rPr>
          <w:u w:val="single"/>
        </w:rPr>
        <w:t>greater than or equal to one inch (25.4 millimeters) in diameter,</w:t>
      </w:r>
      <w:r w:rsidRPr="00FF1951">
        <w:t xml:space="preserve"> and shell material greater than or equal to three inches (76 millimeters) in </w:t>
      </w:r>
      <w:r w:rsidRPr="00FF1951">
        <w:rPr>
          <w:strike/>
        </w:rPr>
        <w:t>diameter, observable on the surface of the beach between mean low water (MLW) and the frontal dune toe, shall be calculated for an area of 50,000 square feet (4,645 square meters) within the beach fill project boundaries.</w:t>
      </w:r>
      <w:r>
        <w:rPr>
          <w:strike/>
        </w:rPr>
        <w:t xml:space="preserve"> </w:t>
      </w:r>
      <w:r w:rsidRPr="00FF1951">
        <w:rPr>
          <w:strike/>
        </w:rPr>
        <w:t>This area is considered a representative sample of the entire project area and referred to as the "background" value;</w:t>
      </w:r>
      <w:r w:rsidRPr="00FF1951">
        <w:t xml:space="preserve"> </w:t>
      </w:r>
      <w:r w:rsidRPr="00FF1951">
        <w:rPr>
          <w:u w:val="single"/>
        </w:rPr>
        <w:t>diameter shall be differentiated and calculated through visual observation of an area of 10,000 square feet centered on each transect, and between mean tide level (MTL) and the frontal dune toe within the beach fill project boundaries. A simple arithmetic mean shall be calculated for both sediments and shell by summing the totals for each across all transects and dividing by the total number of transects, and these values shall be considered representative of the entire project area, and referred to as the "background" values for large sediment and large shell material;</w:t>
      </w:r>
    </w:p>
    <w:p w14:paraId="7EDED32B" w14:textId="77777777" w:rsidR="00377065" w:rsidRPr="00FF1951" w:rsidRDefault="00377065" w:rsidP="00377065">
      <w:pPr>
        <w:pStyle w:val="SubItemLvl1"/>
        <w:tabs>
          <w:tab w:val="clear" w:pos="2520"/>
        </w:tabs>
      </w:pPr>
      <w:r w:rsidRPr="00FF1951">
        <w:t>(</w:t>
      </w:r>
      <w:proofErr w:type="spellStart"/>
      <w:r w:rsidRPr="00FF1951">
        <w:t>i</w:t>
      </w:r>
      <w:proofErr w:type="spellEnd"/>
      <w:r w:rsidRPr="00FF1951">
        <w:t>)</w:t>
      </w:r>
      <w:r w:rsidRPr="00FF1951">
        <w:tab/>
        <w:t xml:space="preserve">Beaches that received sediment prior to the effective date of this Rule shall </w:t>
      </w:r>
      <w:r w:rsidRPr="00FF1951">
        <w:t xml:space="preserve">be characterized in a way that is consistent with Sub-Items (1)(a) through (1)(h) of this Rule and </w:t>
      </w:r>
      <w:r w:rsidRPr="00FF1951">
        <w:rPr>
          <w:strike/>
        </w:rPr>
        <w:t>shall</w:t>
      </w:r>
      <w:r w:rsidRPr="00FF1951">
        <w:t xml:space="preserve"> </w:t>
      </w:r>
      <w:r w:rsidRPr="00FF1951">
        <w:rPr>
          <w:u w:val="single"/>
        </w:rPr>
        <w:t>may</w:t>
      </w:r>
      <w:r w:rsidRPr="00FF1951">
        <w:t xml:space="preserve"> use data collected from the recipient beach prior to the addition of beach </w:t>
      </w:r>
      <w:r w:rsidRPr="00FF1951">
        <w:rPr>
          <w:strike/>
        </w:rPr>
        <w:t>fill.</w:t>
      </w:r>
      <w:r>
        <w:rPr>
          <w:strike/>
        </w:rPr>
        <w:t xml:space="preserve"> </w:t>
      </w:r>
      <w:r w:rsidRPr="00FF1951">
        <w:rPr>
          <w:strike/>
        </w:rPr>
        <w:t>If such data were not collected or are unavailable, a dataset best reflecting the sediment characteristics of the recipient beach prior to beach fill shall be developed in coordination with the Division of Coastal Management; and</w:t>
      </w:r>
      <w:r w:rsidRPr="00FF1951">
        <w:t xml:space="preserve"> </w:t>
      </w:r>
      <w:r w:rsidRPr="00FF1951">
        <w:rPr>
          <w:u w:val="single"/>
        </w:rPr>
        <w:t>fill where data are available, and in coordination with the Division of Coastal Management; and</w:t>
      </w:r>
    </w:p>
    <w:p w14:paraId="455815D4" w14:textId="77777777" w:rsidR="00377065" w:rsidRPr="00FF1951" w:rsidRDefault="00377065" w:rsidP="00377065">
      <w:pPr>
        <w:pStyle w:val="SubItemLvl1"/>
        <w:tabs>
          <w:tab w:val="clear" w:pos="2520"/>
        </w:tabs>
      </w:pPr>
      <w:r w:rsidRPr="00FF1951">
        <w:t>(j)</w:t>
      </w:r>
      <w:r w:rsidRPr="00FF1951">
        <w:tab/>
        <w:t>All data used to characterize the recipient beach shall be provided in digital and hardcopy format to the Division of Coastal Management upon request.</w:t>
      </w:r>
    </w:p>
    <w:p w14:paraId="5F4A2D92" w14:textId="77777777" w:rsidR="00377065" w:rsidRPr="00FF1951" w:rsidRDefault="00377065" w:rsidP="00377065">
      <w:pPr>
        <w:pStyle w:val="Item"/>
        <w:tabs>
          <w:tab w:val="clear" w:pos="1800"/>
        </w:tabs>
      </w:pPr>
      <w:r w:rsidRPr="00FF1951">
        <w:t>(2)</w:t>
      </w:r>
      <w:r w:rsidRPr="00FF1951">
        <w:tab/>
      </w:r>
      <w:r w:rsidRPr="00FF1951">
        <w:rPr>
          <w:u w:val="single"/>
        </w:rPr>
        <w:t>Characterization of borrow areas is not required if completely confined to a cape shoal system. For the purposes of this Rule, "cape shoal systems" include the Frying Pan Shoals at Cape Fear, Lookout Shoals at Cape Lookout, and Diamond Shoals at Cape Hatteras.</w:t>
      </w:r>
      <w:r w:rsidRPr="00FF1951">
        <w:t xml:space="preserve"> The applicant shall characterize the sediment to be placed on the recipient beach according to the following methodology:</w:t>
      </w:r>
    </w:p>
    <w:p w14:paraId="3BC325C9" w14:textId="77777777" w:rsidR="00377065" w:rsidRPr="00FF1951" w:rsidRDefault="00377065" w:rsidP="00377065">
      <w:pPr>
        <w:pStyle w:val="SubItemLvl1"/>
        <w:tabs>
          <w:tab w:val="clear" w:pos="2520"/>
        </w:tabs>
      </w:pPr>
      <w:r w:rsidRPr="00FF1951">
        <w:t>(a)</w:t>
      </w:r>
      <w:r w:rsidRPr="00FF1951">
        <w:tab/>
        <w:t xml:space="preserve">The characterization of borrow areas including submarine sites, upland sites, and dredged material disposal areas shall be designed to capture the </w:t>
      </w:r>
      <w:r w:rsidRPr="00FF1951">
        <w:rPr>
          <w:strike/>
        </w:rPr>
        <w:t>three-dimensional</w:t>
      </w:r>
      <w:r w:rsidRPr="00FF1951">
        <w:t xml:space="preserve"> spatial variability of the sediment characteristics including grain size, sorting and mineralogy within the natural system or dredged material disposal area;</w:t>
      </w:r>
    </w:p>
    <w:p w14:paraId="488D7180" w14:textId="77777777" w:rsidR="00377065" w:rsidRPr="00FF1951" w:rsidRDefault="00377065" w:rsidP="00377065">
      <w:pPr>
        <w:pStyle w:val="SubItemLvl1"/>
        <w:tabs>
          <w:tab w:val="clear" w:pos="2520"/>
        </w:tabs>
      </w:pPr>
      <w:r w:rsidRPr="00FF1951">
        <w:t>(b)</w:t>
      </w:r>
      <w:r w:rsidRPr="00FF1951">
        <w:tab/>
        <w:t xml:space="preserve">The characterization of borrow sites </w:t>
      </w:r>
      <w:r w:rsidRPr="00FF1951">
        <w:rPr>
          <w:strike/>
        </w:rPr>
        <w:t>shall</w:t>
      </w:r>
      <w:r w:rsidRPr="00FF1951">
        <w:t xml:space="preserve"> </w:t>
      </w:r>
      <w:r w:rsidRPr="00FF1951">
        <w:rPr>
          <w:u w:val="single"/>
        </w:rPr>
        <w:t>may</w:t>
      </w:r>
      <w:r w:rsidRPr="00FF1951">
        <w:t xml:space="preserve"> include </w:t>
      </w:r>
      <w:r w:rsidRPr="00FF1951">
        <w:rPr>
          <w:strike/>
        </w:rPr>
        <w:t>sediment characterization data provided by the Division of Coastal Management where available. These data can be found in individual project reports and studies, and shall be provided by the Division of Coastal Management upon request and where available;</w:t>
      </w:r>
      <w:r w:rsidRPr="00FF1951">
        <w:t xml:space="preserve"> </w:t>
      </w:r>
      <w:r w:rsidRPr="00FF1951">
        <w:rPr>
          <w:u w:val="single"/>
        </w:rPr>
        <w:t xml:space="preserve">historical sediment characterization data </w:t>
      </w:r>
      <w:proofErr w:type="spellStart"/>
      <w:r w:rsidRPr="00FF1951">
        <w:rPr>
          <w:u w:val="single"/>
        </w:rPr>
        <w:t>where</w:t>
      </w:r>
      <w:proofErr w:type="spellEnd"/>
      <w:r w:rsidRPr="00FF1951">
        <w:rPr>
          <w:u w:val="single"/>
        </w:rPr>
        <w:t xml:space="preserve"> available and collected using methods consistent with Sub-Items (2)(c) through (2)(g) of this Rule, and in coordination with the Division of Coastal Management.</w:t>
      </w:r>
    </w:p>
    <w:p w14:paraId="75482166" w14:textId="77777777" w:rsidR="00377065" w:rsidRPr="00FF1951" w:rsidRDefault="00377065" w:rsidP="00377065">
      <w:pPr>
        <w:pStyle w:val="SubItemLvl1"/>
        <w:tabs>
          <w:tab w:val="clear" w:pos="2520"/>
        </w:tabs>
      </w:pPr>
      <w:r w:rsidRPr="00FF1951">
        <w:t>(c)</w:t>
      </w:r>
      <w:r w:rsidRPr="00FF1951">
        <w:tab/>
        <w:t xml:space="preserve">Seafloor surveys shall measure elevation and capture acoustic imagery of the seafloor. Measurement of seafloor elevation shall cover 100 </w:t>
      </w:r>
      <w:r w:rsidRPr="00FF1951">
        <w:rPr>
          <w:strike/>
        </w:rPr>
        <w:t>percent</w:t>
      </w:r>
      <w:r w:rsidRPr="00FF1951">
        <w:t xml:space="preserve"> </w:t>
      </w:r>
      <w:proofErr w:type="spellStart"/>
      <w:r w:rsidRPr="00FF1951">
        <w:rPr>
          <w:u w:val="single"/>
        </w:rPr>
        <w:t>percent</w:t>
      </w:r>
      <w:proofErr w:type="spellEnd"/>
      <w:r w:rsidRPr="00FF1951">
        <w:rPr>
          <w:u w:val="single"/>
        </w:rPr>
        <w:t>, or the maximum extent practicable,</w:t>
      </w:r>
      <w:r w:rsidRPr="00FF1951">
        <w:t xml:space="preserve"> of each submarine </w:t>
      </w:r>
      <w:r w:rsidRPr="00FF1951">
        <w:lastRenderedPageBreak/>
        <w:t xml:space="preserve">borrow site and use survey-grade swath sonar (e.g. multibeam or similar </w:t>
      </w:r>
      <w:r w:rsidRPr="00FF1951">
        <w:rPr>
          <w:strike/>
        </w:rPr>
        <w:t>technologies) in accordance with current US Army Corps of Engineers standards for navigation and dredging.</w:t>
      </w:r>
      <w:r w:rsidRPr="00FF1951">
        <w:t xml:space="preserve"> </w:t>
      </w:r>
      <w:r w:rsidRPr="00FF1951">
        <w:rPr>
          <w:u w:val="single"/>
        </w:rPr>
        <w:t>technologies).</w:t>
      </w:r>
      <w:r w:rsidRPr="00FF1951">
        <w:t xml:space="preserve"> Seafloor imaging without an elevation component (e.g. </w:t>
      </w:r>
      <w:proofErr w:type="spellStart"/>
      <w:r w:rsidRPr="00FF1951">
        <w:t>sidescan</w:t>
      </w:r>
      <w:proofErr w:type="spellEnd"/>
      <w:r w:rsidRPr="00FF1951">
        <w:t xml:space="preserve"> sonar or similar technologies) shall also cover 100 </w:t>
      </w:r>
      <w:r w:rsidRPr="00FF1951">
        <w:rPr>
          <w:strike/>
        </w:rPr>
        <w:t>percent</w:t>
      </w:r>
      <w:r w:rsidRPr="00FF1951">
        <w:t xml:space="preserve"> </w:t>
      </w:r>
      <w:proofErr w:type="spellStart"/>
      <w:r w:rsidRPr="00FF1951">
        <w:rPr>
          <w:u w:val="single"/>
        </w:rPr>
        <w:t>percent</w:t>
      </w:r>
      <w:proofErr w:type="spellEnd"/>
      <w:r w:rsidRPr="00FF1951">
        <w:rPr>
          <w:u w:val="single"/>
        </w:rPr>
        <w:t>, or the maximum extent practicable,</w:t>
      </w:r>
      <w:r w:rsidRPr="00FF1951">
        <w:t xml:space="preserve"> of each </w:t>
      </w:r>
      <w:r w:rsidRPr="00FF1951">
        <w:rPr>
          <w:strike/>
        </w:rPr>
        <w:t>borrow site and be performed in accordance with US Army Corps of Engineers standards for navigation and dredging.</w:t>
      </w:r>
      <w:r w:rsidRPr="00FF1951">
        <w:t xml:space="preserve"> </w:t>
      </w:r>
      <w:r w:rsidRPr="00FF1951">
        <w:rPr>
          <w:u w:val="single"/>
        </w:rPr>
        <w:t>site.</w:t>
      </w:r>
      <w:r w:rsidRPr="00FF1951">
        <w:t xml:space="preserve"> Because shallow submarine areas can provide technical challenges and physical limitations for acoustic measurements, seafloor imaging without an elevation component may not be required for water depths less than 10 feet (3 meters).</w:t>
      </w:r>
      <w:r>
        <w:t xml:space="preserve"> </w:t>
      </w:r>
      <w:r w:rsidRPr="00FF1951">
        <w:t xml:space="preserve">Alternative elevation surveying methods for water depths less than 10 feet (3 meters) may be evaluated on a case-by-case basis by the Division of Coastal Management. Elevation data shall be tide- and motion-corrected and </w:t>
      </w:r>
      <w:r w:rsidRPr="00FF1951">
        <w:rPr>
          <w:strike/>
        </w:rPr>
        <w:t>referenced to NAVD 88 and NAD 83.</w:t>
      </w:r>
      <w:r w:rsidRPr="00FF1951">
        <w:t xml:space="preserve"> </w:t>
      </w:r>
      <w:r w:rsidRPr="00FF1951">
        <w:rPr>
          <w:u w:val="single"/>
        </w:rPr>
        <w:t xml:space="preserve">compliant with </w:t>
      </w:r>
      <w:r>
        <w:rPr>
          <w:u w:val="single"/>
        </w:rPr>
        <w:t>Standards of Practice for Land Surveying in North Carolina pursuant to 21 NCAC 56 .1600</w:t>
      </w:r>
      <w:r w:rsidRPr="00FF1951">
        <w:rPr>
          <w:u w:val="single"/>
        </w:rPr>
        <w:t>.</w:t>
      </w:r>
      <w:r w:rsidRPr="00FF1951">
        <w:t xml:space="preserve"> Seafloor imaging data without an elevation component shall </w:t>
      </w:r>
      <w:r w:rsidRPr="00FF1951">
        <w:rPr>
          <w:strike/>
        </w:rPr>
        <w:t>be referenced to the NAD 83. All final seafloor survey data shall conform to standards for accuracy, quality control and quality assurance as set forth by the US Army Corps of Engineers (USACE). The current surveying standards for navigation and dredging can be obtained from the Wilmington District of the USACE.</w:t>
      </w:r>
      <w:r w:rsidRPr="00FF1951">
        <w:t xml:space="preserve"> </w:t>
      </w:r>
      <w:r w:rsidRPr="00FF1951">
        <w:rPr>
          <w:u w:val="single"/>
        </w:rPr>
        <w:t xml:space="preserve">compliant with </w:t>
      </w:r>
      <w:r>
        <w:rPr>
          <w:u w:val="single"/>
        </w:rPr>
        <w:t>Standards of Practice for Land Surveying in North Carolina pursuant to 21 NCAC 56 .1600</w:t>
      </w:r>
      <w:r w:rsidRPr="00FF1951">
        <w:rPr>
          <w:u w:val="single"/>
        </w:rPr>
        <w:t>.</w:t>
      </w:r>
      <w:r w:rsidRPr="00FF1951">
        <w:t xml:space="preserve"> For offshore dredged material disposal sites, only one set of imagery without elevation is required.</w:t>
      </w:r>
      <w:r>
        <w:t xml:space="preserve"> </w:t>
      </w:r>
      <w:r w:rsidRPr="00FF1951">
        <w:t xml:space="preserve">Sonar imaging of the seafloor without elevation is </w:t>
      </w:r>
      <w:r w:rsidRPr="00FF1951">
        <w:rPr>
          <w:u w:val="single"/>
        </w:rPr>
        <w:t>also</w:t>
      </w:r>
      <w:r w:rsidRPr="00FF1951">
        <w:t xml:space="preserve"> not required for borrow sites completely confined to maintained navigation channels, </w:t>
      </w:r>
      <w:r w:rsidRPr="00FF1951">
        <w:rPr>
          <w:u w:val="single"/>
        </w:rPr>
        <w:t>and for</w:t>
      </w:r>
      <w:r w:rsidRPr="00FF1951">
        <w:t xml:space="preserve"> sediment deposition basins within the active nearshore, beach or inlet shoal system;</w:t>
      </w:r>
    </w:p>
    <w:p w14:paraId="6B364774" w14:textId="77777777" w:rsidR="00377065" w:rsidRPr="00FF1951" w:rsidRDefault="00377065" w:rsidP="00377065">
      <w:pPr>
        <w:pStyle w:val="SubItemLvl1"/>
        <w:tabs>
          <w:tab w:val="clear" w:pos="2520"/>
        </w:tabs>
      </w:pPr>
      <w:r w:rsidRPr="00FF1951">
        <w:t>(d)</w:t>
      </w:r>
      <w:r w:rsidRPr="00FF1951">
        <w:tab/>
        <w:t xml:space="preserve">Geophysical imaging of the seafloor subsurface shall be used to characterize each borrow site </w:t>
      </w:r>
      <w:r w:rsidRPr="00FF1951">
        <w:rPr>
          <w:strike/>
        </w:rPr>
        <w:t xml:space="preserve">and shall use survey grids with a line spacing not to exceed 1,000 feet (305 meters). </w:t>
      </w:r>
      <w:r w:rsidRPr="00FF1951">
        <w:rPr>
          <w:strike/>
        </w:rPr>
        <w:t>Offshore dredged material disposal sites shall use a survey grid not to exceed 2,000 feet (610 meters) and only one set of geophysical imaging of the seafloor subsurface is required.</w:t>
      </w:r>
      <w:r>
        <w:rPr>
          <w:strike/>
        </w:rPr>
        <w:t xml:space="preserve"> </w:t>
      </w:r>
      <w:r w:rsidRPr="00FF1951">
        <w:rPr>
          <w:strike/>
        </w:rPr>
        <w:t>Survey grids shall incorporate at least one tie point per survey line.</w:t>
      </w:r>
      <w:r w:rsidRPr="00FF1951">
        <w:t xml:space="preserve"> </w:t>
      </w:r>
      <w:r w:rsidRPr="00FF1951">
        <w:rPr>
          <w:u w:val="single"/>
        </w:rPr>
        <w:t>site.</w:t>
      </w:r>
      <w:r w:rsidRPr="00FF1951">
        <w:t xml:space="preserve"> Because shallow submarine areas can pose technical challenges and physical limitations for geophysical techniques, subsurface data may not be required in water depths less than 10 feet (3 meters), and the Division of Coastal Management shall evaluate these areas on a case-by-case basis. Subsurface geophysical imaging shall not be required for borrow sites completely confined to maintained navigation channels, </w:t>
      </w:r>
      <w:r w:rsidRPr="00FF1951">
        <w:rPr>
          <w:u w:val="single"/>
        </w:rPr>
        <w:t>and for</w:t>
      </w:r>
      <w:r w:rsidRPr="00FF1951">
        <w:t xml:space="preserve"> sediment deposition basins within the active nearshore, beach or inlet shoal system, or upland sites.</w:t>
      </w:r>
      <w:r>
        <w:t xml:space="preserve"> </w:t>
      </w:r>
      <w:r w:rsidRPr="00FF1951">
        <w:t xml:space="preserve">All final subsurface geophysical data shall use accurate sediment velocity models for time-depth conversions and be </w:t>
      </w:r>
      <w:r w:rsidRPr="00FF1951">
        <w:rPr>
          <w:strike/>
        </w:rPr>
        <w:t>referenced to NAD 83;</w:t>
      </w:r>
      <w:r w:rsidRPr="00FF1951">
        <w:t xml:space="preserve"> </w:t>
      </w:r>
      <w:r w:rsidRPr="00FF1951">
        <w:rPr>
          <w:u w:val="single"/>
        </w:rPr>
        <w:t xml:space="preserve">compliant with </w:t>
      </w:r>
      <w:r>
        <w:rPr>
          <w:u w:val="single"/>
        </w:rPr>
        <w:t>Standards of Practice for Land Surveying in North Carolina pursuant to 21 NCAC 56 .1600</w:t>
      </w:r>
      <w:r w:rsidRPr="00FF1951">
        <w:rPr>
          <w:u w:val="single"/>
        </w:rPr>
        <w:t>;</w:t>
      </w:r>
    </w:p>
    <w:p w14:paraId="1C6021A8" w14:textId="77777777" w:rsidR="00377065" w:rsidRPr="00FF1951" w:rsidRDefault="00377065" w:rsidP="00377065">
      <w:pPr>
        <w:pStyle w:val="SubItemLvl1"/>
        <w:tabs>
          <w:tab w:val="clear" w:pos="2520"/>
        </w:tabs>
      </w:pPr>
      <w:r w:rsidRPr="00FF1951">
        <w:t>(e)</w:t>
      </w:r>
      <w:r w:rsidRPr="00FF1951">
        <w:tab/>
      </w:r>
      <w:r w:rsidRPr="00FF1951">
        <w:rPr>
          <w:strike/>
        </w:rPr>
        <w:t>Sediment</w:t>
      </w:r>
      <w:r w:rsidRPr="00FF1951">
        <w:t xml:space="preserve"> </w:t>
      </w:r>
      <w:r w:rsidRPr="00FF1951">
        <w:rPr>
          <w:u w:val="single"/>
        </w:rPr>
        <w:t>With the exception of upland borrow sites, sediment</w:t>
      </w:r>
      <w:r w:rsidRPr="00FF1951">
        <w:t xml:space="preserve"> sampling of all borrow sites shall use a vertical sampling device no less than 3 inches (76 millimeters) in diameter.</w:t>
      </w:r>
      <w:r>
        <w:t xml:space="preserve"> </w:t>
      </w:r>
      <w:r w:rsidRPr="00FF1951">
        <w:t>Characterization of each borrow site shall use no fewer than five evenly spaced cores or one core per 23 acres (grid spacing of 1,000 feet or 305 meters), whichever is greater.</w:t>
      </w:r>
      <w:r>
        <w:t xml:space="preserve"> </w:t>
      </w:r>
      <w:r w:rsidRPr="00FF1951">
        <w:t>Characterization of borrow sites completely confined to maintained navigation channels or sediment deposition basins within the active nearshore, beach or inlet shoal system shall use no fewer than five evenly spaced vertical samples per channel or sediment basin, or sample spacing of no more than 5,000 linear feet (1,524 meters), whichever is greater.</w:t>
      </w:r>
      <w:r>
        <w:t xml:space="preserve"> </w:t>
      </w:r>
      <w:r w:rsidRPr="00FF1951">
        <w:t xml:space="preserve">Two sets of sampling data (with at least one dredging event in between) from maintained navigation channels or sediment deposition basins within the active nearshore, beach or inlet shoal </w:t>
      </w:r>
      <w:r w:rsidRPr="00FF1951">
        <w:rPr>
          <w:strike/>
        </w:rPr>
        <w:t>system</w:t>
      </w:r>
      <w:r w:rsidRPr="00FF1951">
        <w:t xml:space="preserve"> </w:t>
      </w:r>
      <w:proofErr w:type="spellStart"/>
      <w:r w:rsidRPr="00FF1951">
        <w:rPr>
          <w:u w:val="single"/>
        </w:rPr>
        <w:t>system</w:t>
      </w:r>
      <w:proofErr w:type="spellEnd"/>
      <w:r w:rsidRPr="00FF1951">
        <w:rPr>
          <w:u w:val="single"/>
        </w:rPr>
        <w:t>, or offshore dredged material disposal site (ODMDS)</w:t>
      </w:r>
      <w:r w:rsidRPr="00FF1951">
        <w:t xml:space="preserve"> may be used to characterize material for subsequent nourishment events from those areas if the sampling results are </w:t>
      </w:r>
      <w:r w:rsidRPr="00FF1951">
        <w:lastRenderedPageBreak/>
        <w:t xml:space="preserve">found to be compatible with Sub-Item (3)(a) of this Rule. </w:t>
      </w:r>
      <w:r w:rsidRPr="00FF1951">
        <w:rPr>
          <w:strike/>
        </w:rPr>
        <w:t>In submarine borrow sites other than maintained navigation channels or associated sediment deposition basins within the active nearshore, beach or inlet shoal system where water depths are no greater than 10 feet (3 meters), geophysical data of and below the seafloor are not required, and sediment sample spacing shall be no less than one core per six acres (grid spacing of 500 feet or 152 meters).</w:t>
      </w:r>
      <w:r w:rsidRPr="00FF1951">
        <w:t xml:space="preserve"> Vertical sampling shall penetrate to a depth equal to or greater than permitted dredge or excavation depth or expected dredge or excavation depths for pending permit applications. </w:t>
      </w:r>
      <w:r w:rsidRPr="00FF1951">
        <w:rPr>
          <w:strike/>
        </w:rPr>
        <w:t>All sediment samples shall be integrated with geophysical data to constrain the surficial, horizontal and vertical extent of lithologic units and determine excavation volumes of compatible sediment as defined in Item (3) of this Rule;</w:t>
      </w:r>
      <w:r w:rsidRPr="00FF1951">
        <w:t xml:space="preserve"> </w:t>
      </w:r>
      <w:r w:rsidRPr="00FF1951">
        <w:rPr>
          <w:u w:val="single"/>
        </w:rPr>
        <w:t>Because shallow submarine areas completely confined to a maintained navigation channel or associated sediment basins within the active nearshore, beach or inlet shoal system can pose technical challenges and physical limitations for vertical sampling techniques, geophysical data of and below the seafloor may not be required in water depths less than 10 feet (3 meters), and shall be evaluated by the Division of Coastal Management on a case-by-case basis;</w:t>
      </w:r>
    </w:p>
    <w:p w14:paraId="2EF7EEE4" w14:textId="77777777" w:rsidR="00377065" w:rsidRPr="00FF1951" w:rsidRDefault="00377065" w:rsidP="00377065">
      <w:pPr>
        <w:pStyle w:val="SubItemLvl1"/>
        <w:tabs>
          <w:tab w:val="clear" w:pos="2520"/>
        </w:tabs>
      </w:pPr>
      <w:r w:rsidRPr="00FF1951">
        <w:rPr>
          <w:strike/>
        </w:rPr>
        <w:t>(f)</w:t>
      </w:r>
      <w:r w:rsidRPr="00FF1951">
        <w:tab/>
      </w:r>
      <w:r w:rsidRPr="00FF1951">
        <w:rPr>
          <w:strike/>
        </w:rPr>
        <w:t>For offshore dredged material disposal sites, the grid spacing shall not exceed 2,000 feet (610 meters). Characterization of material deposited at offshore dredged material disposal sites after the initial characterization are not required if all of the material deposited complies with Sub-Item (3)(a) of this Rule as demonstrated by at least two sets of sampling data with at least one dredging event in between;</w:t>
      </w:r>
    </w:p>
    <w:p w14:paraId="789477E4" w14:textId="77777777" w:rsidR="00377065" w:rsidRPr="00FF1951" w:rsidRDefault="00377065" w:rsidP="00377065">
      <w:pPr>
        <w:pStyle w:val="SubItemLvl1"/>
        <w:tabs>
          <w:tab w:val="clear" w:pos="2520"/>
        </w:tabs>
      </w:pPr>
      <w:r w:rsidRPr="00FF1951">
        <w:rPr>
          <w:strike/>
        </w:rPr>
        <w:t>(g)</w:t>
      </w:r>
      <w:r w:rsidRPr="00FF1951">
        <w:rPr>
          <w:u w:val="single"/>
        </w:rPr>
        <w:t>(f)</w:t>
      </w:r>
      <w:r w:rsidRPr="00FF1951">
        <w:tab/>
        <w:t>Grain size distributions shall be reported for all sub-samples taken within each vertical sample for each of the four grain size categories defined in Sub-Item (1)(e) of this Rule. Weighted averages for each core shall be calculated based on the total number of samples and the thickness of each sampled interval.</w:t>
      </w:r>
      <w:r>
        <w:t xml:space="preserve"> </w:t>
      </w:r>
      <w:r w:rsidRPr="00FF1951">
        <w:t xml:space="preserve">A simple arithmetic mean of the weighted averages for each grain size category </w:t>
      </w:r>
      <w:r w:rsidRPr="00FF1951">
        <w:t>shall be calculated to represent the average grain size values for each borrow site.</w:t>
      </w:r>
      <w:r>
        <w:t xml:space="preserve"> </w:t>
      </w:r>
      <w:r w:rsidRPr="00FF1951">
        <w:t>Vertical samples shall be geo-referenced and digitally imaged using scaled, color-calibrated photography;</w:t>
      </w:r>
    </w:p>
    <w:p w14:paraId="72C86893" w14:textId="77777777" w:rsidR="00377065" w:rsidRPr="00FF1951" w:rsidRDefault="00377065" w:rsidP="00377065">
      <w:pPr>
        <w:pStyle w:val="SubItemLvl1"/>
        <w:tabs>
          <w:tab w:val="clear" w:pos="2520"/>
        </w:tabs>
      </w:pPr>
      <w:r w:rsidRPr="00FF1951">
        <w:rPr>
          <w:strike/>
        </w:rPr>
        <w:t>(h)</w:t>
      </w:r>
      <w:r w:rsidRPr="00FF1951">
        <w:rPr>
          <w:u w:val="single"/>
        </w:rPr>
        <w:t>(g)</w:t>
      </w:r>
      <w:r w:rsidRPr="00FF1951">
        <w:tab/>
        <w:t>Percentage by weight of calcium carbonate shall be calculated from a composite sample of each core.</w:t>
      </w:r>
      <w:r>
        <w:t xml:space="preserve"> </w:t>
      </w:r>
      <w:r w:rsidRPr="00FF1951">
        <w:t>A weighted average of calcium carbonate percentage by weight shall be calculated for each borrow site based on the composite sample thickness of each core. Carbonate analysis is not required for sediment confined to maintained navigation channels or associated sediment deposition basins within the active nearshore, beach or inlet shoal system; and</w:t>
      </w:r>
    </w:p>
    <w:p w14:paraId="0D60CE42" w14:textId="77777777" w:rsidR="00377065" w:rsidRPr="00FF1951" w:rsidRDefault="00377065" w:rsidP="00377065">
      <w:pPr>
        <w:pStyle w:val="SubItemLvl1"/>
        <w:tabs>
          <w:tab w:val="clear" w:pos="2520"/>
        </w:tabs>
      </w:pPr>
      <w:r w:rsidRPr="00FF1951">
        <w:rPr>
          <w:strike/>
        </w:rPr>
        <w:t>(</w:t>
      </w:r>
      <w:proofErr w:type="spellStart"/>
      <w:r w:rsidRPr="00FF1951">
        <w:rPr>
          <w:strike/>
        </w:rPr>
        <w:t>i</w:t>
      </w:r>
      <w:proofErr w:type="spellEnd"/>
      <w:r w:rsidRPr="00FF1951">
        <w:rPr>
          <w:strike/>
        </w:rPr>
        <w:t>)</w:t>
      </w:r>
      <w:r w:rsidRPr="00FF1951">
        <w:rPr>
          <w:u w:val="single"/>
        </w:rPr>
        <w:t>(h)</w:t>
      </w:r>
      <w:r w:rsidRPr="00FF1951">
        <w:tab/>
        <w:t>All data used to characterize the borrow site shall be provided in digital and hardcopy format to the Division of Coastal Management upon request.</w:t>
      </w:r>
    </w:p>
    <w:p w14:paraId="55D58162" w14:textId="77777777" w:rsidR="00377065" w:rsidRPr="00FF1951" w:rsidRDefault="00377065" w:rsidP="00377065">
      <w:pPr>
        <w:pStyle w:val="Item"/>
        <w:tabs>
          <w:tab w:val="clear" w:pos="1800"/>
        </w:tabs>
      </w:pPr>
      <w:r w:rsidRPr="00FF1951">
        <w:t>(3)</w:t>
      </w:r>
      <w:r w:rsidRPr="00FF1951">
        <w:tab/>
      </w:r>
      <w:r w:rsidRPr="00FF1951">
        <w:rPr>
          <w:strike/>
        </w:rPr>
        <w:t>The Division of Coastal Management shall determine sediment</w:t>
      </w:r>
      <w:r w:rsidRPr="00FF1951">
        <w:t xml:space="preserve"> </w:t>
      </w:r>
      <w:r w:rsidRPr="00FF1951">
        <w:rPr>
          <w:u w:val="single"/>
        </w:rPr>
        <w:t>Compliance with these sediment standards shall be certified by an individual licensed pursuant to Chapter 89C or 89E of the N.C. General Statutes. Sediment</w:t>
      </w:r>
      <w:r w:rsidRPr="00FF1951">
        <w:t xml:space="preserve"> compatibility </w:t>
      </w:r>
      <w:r w:rsidRPr="00FF1951">
        <w:rPr>
          <w:u w:val="single"/>
        </w:rPr>
        <w:t>is determined</w:t>
      </w:r>
      <w:r w:rsidRPr="00FF1951">
        <w:t xml:space="preserve"> according to the following criteria:</w:t>
      </w:r>
    </w:p>
    <w:p w14:paraId="7AD16A69" w14:textId="77777777" w:rsidR="00377065" w:rsidRPr="00FF1951" w:rsidRDefault="00377065" w:rsidP="00377065">
      <w:pPr>
        <w:pStyle w:val="SubItemLvl1"/>
        <w:tabs>
          <w:tab w:val="clear" w:pos="2520"/>
        </w:tabs>
      </w:pPr>
      <w:r w:rsidRPr="00FF1951">
        <w:t>(a)</w:t>
      </w:r>
      <w:r w:rsidRPr="00FF1951">
        <w:tab/>
        <w:t>Sediment completely confined to the permitted dredge depth of a maintained navigation channel or associated sediment deposition basins within the active nearshore, beach or inlet shoal system is considered compatible if the average percentage by weight of fine-grained (less than 0.0625 millimeters) sediment is less than 10 percent;</w:t>
      </w:r>
    </w:p>
    <w:p w14:paraId="4EEC27DE" w14:textId="77777777" w:rsidR="00377065" w:rsidRPr="00FF1951" w:rsidRDefault="00377065" w:rsidP="00377065">
      <w:pPr>
        <w:pStyle w:val="SubItemLvl1"/>
        <w:tabs>
          <w:tab w:val="clear" w:pos="2520"/>
        </w:tabs>
      </w:pPr>
      <w:r w:rsidRPr="00FF1951">
        <w:t>(b)</w:t>
      </w:r>
      <w:r w:rsidRPr="00FF1951">
        <w:tab/>
        <w:t>The average percentage by weight of fine-grained sediment (less than 0.0625 millimeters) in each borrow site shall not exceed the average percentage by weight of fine-grained sediment of the recipient beach characterization plus five percent;</w:t>
      </w:r>
    </w:p>
    <w:p w14:paraId="54C254E0" w14:textId="77777777" w:rsidR="00377065" w:rsidRPr="00FF1951" w:rsidRDefault="00377065" w:rsidP="00377065">
      <w:pPr>
        <w:pStyle w:val="SubItemLvl1"/>
        <w:tabs>
          <w:tab w:val="clear" w:pos="2520"/>
        </w:tabs>
      </w:pPr>
      <w:r w:rsidRPr="00FF1951">
        <w:t>(c)</w:t>
      </w:r>
      <w:r w:rsidRPr="00FF1951">
        <w:tab/>
        <w:t>The average percentage by weight of granular sediment (greater than or equal to 2 millimeters and less than 4.76 millimeters) in a borrow site shall not exceed the average percentage by weight of coarse-sand sediment of the recipient beach characterization plus 10 percent;</w:t>
      </w:r>
    </w:p>
    <w:p w14:paraId="3E3EFE6D" w14:textId="77777777" w:rsidR="00377065" w:rsidRPr="00FF1951" w:rsidRDefault="00377065" w:rsidP="00377065">
      <w:pPr>
        <w:pStyle w:val="SubItemLvl1"/>
        <w:tabs>
          <w:tab w:val="clear" w:pos="2520"/>
        </w:tabs>
      </w:pPr>
      <w:r w:rsidRPr="00FF1951">
        <w:t>(d)</w:t>
      </w:r>
      <w:r w:rsidRPr="00FF1951">
        <w:tab/>
        <w:t xml:space="preserve">The average percentage by weight of gravel (greater than or equal to 4.76 millimeters and less than 76 </w:t>
      </w:r>
      <w:r w:rsidRPr="00FF1951">
        <w:lastRenderedPageBreak/>
        <w:t>millimeters) in a borrow site shall not exceed the average percentage by weight of gravel-sized sediment for the recipient beach characterization plus five percent;</w:t>
      </w:r>
    </w:p>
    <w:p w14:paraId="11B36867" w14:textId="77777777" w:rsidR="00377065" w:rsidRPr="00FF1951" w:rsidRDefault="00377065" w:rsidP="00377065">
      <w:pPr>
        <w:pStyle w:val="SubItemLvl1"/>
        <w:tabs>
          <w:tab w:val="clear" w:pos="2520"/>
        </w:tabs>
      </w:pPr>
      <w:r w:rsidRPr="00FF1951">
        <w:t>(e)</w:t>
      </w:r>
      <w:r w:rsidRPr="00FF1951">
        <w:tab/>
        <w:t>The average percentage by weight of calcium carbonate in a borrow site shall not exceed the average percentage by weight of calcium carbonate of the recipient beach characterization plus 15 percent; and</w:t>
      </w:r>
    </w:p>
    <w:p w14:paraId="2AB8F1DD" w14:textId="77777777" w:rsidR="00377065" w:rsidRPr="00FF1951" w:rsidRDefault="00377065" w:rsidP="00377065">
      <w:pPr>
        <w:pStyle w:val="SubItemLvl1"/>
        <w:tabs>
          <w:tab w:val="clear" w:pos="2520"/>
        </w:tabs>
      </w:pPr>
      <w:r w:rsidRPr="00FF1951">
        <w:t>(f)</w:t>
      </w:r>
      <w:r w:rsidRPr="00FF1951">
        <w:tab/>
        <w:t>Techniques that take incompatible sediment within a borrow site or combination of sites and make it compatible with that of the recipient beach characterization shall be evaluated on a case-by-case basis by the Division of Coastal Management.</w:t>
      </w:r>
    </w:p>
    <w:p w14:paraId="142378D7" w14:textId="77777777" w:rsidR="00377065" w:rsidRPr="00FF1951" w:rsidRDefault="00377065" w:rsidP="00377065">
      <w:pPr>
        <w:pStyle w:val="Item"/>
        <w:tabs>
          <w:tab w:val="clear" w:pos="1800"/>
        </w:tabs>
      </w:pPr>
      <w:r w:rsidRPr="00FF1951">
        <w:t>(4)</w:t>
      </w:r>
      <w:r w:rsidRPr="00FF1951">
        <w:tab/>
        <w:t>Excavation and placement of sediment shall conform to the following criteria:</w:t>
      </w:r>
    </w:p>
    <w:p w14:paraId="2FDF8382" w14:textId="77777777" w:rsidR="00377065" w:rsidRPr="00FF1951" w:rsidRDefault="00377065" w:rsidP="00377065">
      <w:pPr>
        <w:pStyle w:val="SubItemLvl1"/>
        <w:tabs>
          <w:tab w:val="clear" w:pos="2520"/>
        </w:tabs>
      </w:pPr>
      <w:r w:rsidRPr="00FF1951">
        <w:rPr>
          <w:strike/>
        </w:rPr>
        <w:t>(a)</w:t>
      </w:r>
      <w:r w:rsidRPr="00FF1951">
        <w:tab/>
      </w:r>
      <w:r w:rsidRPr="00FF1951">
        <w:rPr>
          <w:strike/>
        </w:rPr>
        <w:t>Sediment excavation depths for all borrow sites shall not exceed the maximum depth of recovered core at each coring location;</w:t>
      </w:r>
    </w:p>
    <w:p w14:paraId="2CC4DCEE" w14:textId="77777777" w:rsidR="00377065" w:rsidRPr="00FF1951" w:rsidRDefault="00377065" w:rsidP="00377065">
      <w:pPr>
        <w:pStyle w:val="SubItemLvl1"/>
        <w:tabs>
          <w:tab w:val="clear" w:pos="2520"/>
        </w:tabs>
      </w:pPr>
      <w:r w:rsidRPr="00FF1951">
        <w:rPr>
          <w:strike/>
        </w:rPr>
        <w:t>(b)</w:t>
      </w:r>
      <w:r w:rsidRPr="00FF1951">
        <w:rPr>
          <w:u w:val="single"/>
        </w:rPr>
        <w:t>(a)</w:t>
      </w:r>
      <w:r w:rsidRPr="00FF1951">
        <w:tab/>
        <w:t xml:space="preserve">In order to protect threatened and endangered species, and to minimize impacts to fish, shellfish and wildlife resources, no excavation or placement of sediment shall occur within the project area during </w:t>
      </w:r>
      <w:r w:rsidRPr="00FF1951">
        <w:rPr>
          <w:strike/>
        </w:rPr>
        <w:t>times</w:t>
      </w:r>
      <w:r w:rsidRPr="00FF1951">
        <w:t xml:space="preserve"> </w:t>
      </w:r>
      <w:r w:rsidRPr="00FF1951">
        <w:rPr>
          <w:u w:val="single"/>
        </w:rPr>
        <w:t>any seasonal environmental moratoria</w:t>
      </w:r>
      <w:r w:rsidRPr="00FF1951">
        <w:t xml:space="preserve"> designated by the Division of Coastal Management in consultation with other State and Federal </w:t>
      </w:r>
      <w:r w:rsidRPr="00FF1951">
        <w:rPr>
          <w:strike/>
        </w:rPr>
        <w:t>agencies.</w:t>
      </w:r>
      <w:r w:rsidRPr="00FF1951">
        <w:t xml:space="preserve"> </w:t>
      </w:r>
      <w:r w:rsidRPr="00FF1951">
        <w:rPr>
          <w:u w:val="single"/>
        </w:rPr>
        <w:t>Agencies, unless specifically approved by the Division of Coastal Management in consultation with other State and Federal agencies.</w:t>
      </w:r>
      <w:r w:rsidRPr="00FF1951">
        <w:t xml:space="preserve"> The time limitations shall be established during the permitting process and shall be made known prior to permit issuance; and</w:t>
      </w:r>
    </w:p>
    <w:p w14:paraId="175C73F9" w14:textId="77777777" w:rsidR="00377065" w:rsidRPr="00FF1951" w:rsidRDefault="00377065" w:rsidP="00377065">
      <w:pPr>
        <w:pStyle w:val="SubItemLvl1"/>
        <w:tabs>
          <w:tab w:val="clear" w:pos="2520"/>
        </w:tabs>
      </w:pPr>
      <w:r w:rsidRPr="00FF1951">
        <w:rPr>
          <w:strike/>
        </w:rPr>
        <w:t>(c)</w:t>
      </w:r>
      <w:r w:rsidRPr="00FF1951">
        <w:rPr>
          <w:u w:val="single"/>
        </w:rPr>
        <w:t>(b)</w:t>
      </w:r>
      <w:r w:rsidRPr="00FF1951">
        <w:tab/>
      </w:r>
      <w:r w:rsidRPr="00FF1951">
        <w:rPr>
          <w:strike/>
        </w:rPr>
        <w:t>Sediment</w:t>
      </w:r>
      <w:r w:rsidRPr="00FF1951">
        <w:t xml:space="preserve"> </w:t>
      </w:r>
      <w:r w:rsidRPr="00FF1951">
        <w:rPr>
          <w:u w:val="single"/>
        </w:rPr>
        <w:t>The total sediments with a diameter greater than or equal to one inch (25.4 millimeters),</w:t>
      </w:r>
      <w:r w:rsidRPr="00FF1951">
        <w:t xml:space="preserve"> and shell material with a diameter greater than or equal to three inches (76 millimeters) is considered incompatible if it has been placed on the beach during the beach fill project, is observed between </w:t>
      </w:r>
      <w:r w:rsidRPr="00FF1951">
        <w:rPr>
          <w:strike/>
        </w:rPr>
        <w:t>MLW</w:t>
      </w:r>
      <w:r w:rsidRPr="00FF1951">
        <w:t xml:space="preserve"> </w:t>
      </w:r>
      <w:r w:rsidRPr="00FF1951">
        <w:rPr>
          <w:u w:val="single"/>
        </w:rPr>
        <w:t>MTL</w:t>
      </w:r>
      <w:r w:rsidRPr="00FF1951">
        <w:t xml:space="preserve"> and the frontal dune toe, and is in excess of twice the background value of material of the same size along any </w:t>
      </w:r>
      <w:r w:rsidRPr="00FF1951">
        <w:rPr>
          <w:strike/>
        </w:rPr>
        <w:t>50,000-square-foot (4,645 square meter)</w:t>
      </w:r>
      <w:r w:rsidRPr="00FF1951">
        <w:t xml:space="preserve"> </w:t>
      </w:r>
      <w:r w:rsidRPr="00FF1951">
        <w:rPr>
          <w:u w:val="single"/>
        </w:rPr>
        <w:t>10,000 square feet</w:t>
      </w:r>
      <w:r w:rsidRPr="00FF1951">
        <w:t xml:space="preserve"> section of </w:t>
      </w:r>
      <w:r w:rsidRPr="00FF1951">
        <w:rPr>
          <w:strike/>
        </w:rPr>
        <w:t>beach.</w:t>
      </w:r>
      <w:r w:rsidRPr="00FF1951">
        <w:t xml:space="preserve"> </w:t>
      </w:r>
      <w:r w:rsidRPr="00FF1951">
        <w:rPr>
          <w:u w:val="single"/>
        </w:rPr>
        <w:t xml:space="preserve">beach within the beach fill project boundaries. In the event that more than twice the background value </w:t>
      </w:r>
      <w:r w:rsidRPr="00FF1951">
        <w:rPr>
          <w:u w:val="single"/>
        </w:rPr>
        <w:t>of incompatible material is placed on the beach, it shall be the permittee's responsibility to remove the incompatible material in coordination with the Division of Coastal Management and other State and Federal resource agencies.</w:t>
      </w:r>
    </w:p>
    <w:p w14:paraId="50D9E54F" w14:textId="77777777" w:rsidR="00377065" w:rsidRPr="00FF1951" w:rsidRDefault="00377065" w:rsidP="00377065">
      <w:pPr>
        <w:pStyle w:val="Base"/>
      </w:pPr>
    </w:p>
    <w:p w14:paraId="523ED6F9" w14:textId="0EF37777" w:rsidR="00377065" w:rsidRPr="00FF1951" w:rsidRDefault="00377065" w:rsidP="00377065">
      <w:pPr>
        <w:pStyle w:val="HistoryAuthority"/>
      </w:pPr>
      <w:r w:rsidRPr="00FF1951">
        <w:t>Authority G.S. 113-229; 113A-102(b)(1); 113A-103(5)(a); 113A-107(a); 113A-113(b)(5) and (6); 113A-118; 113A-124</w:t>
      </w:r>
      <w:r>
        <w:t>.</w:t>
      </w:r>
    </w:p>
    <w:p w14:paraId="1D5146B5" w14:textId="77777777" w:rsidR="00377065" w:rsidRPr="005E4FB1" w:rsidRDefault="00377065" w:rsidP="00377065">
      <w:pPr>
        <w:pStyle w:val="Base"/>
      </w:pPr>
    </w:p>
    <w:p w14:paraId="1E9572ED" w14:textId="4CB1CD84" w:rsidR="00377065" w:rsidRDefault="00377065" w:rsidP="00377065">
      <w:pPr>
        <w:pStyle w:val="Base"/>
        <w:pBdr>
          <w:top w:val="single" w:sz="18" w:space="1" w:color="auto"/>
        </w:pBdr>
      </w:pPr>
    </w:p>
    <w:p w14:paraId="7A2FFBE5" w14:textId="77777777" w:rsidR="00377065" w:rsidRDefault="00377065" w:rsidP="00377065">
      <w:pPr>
        <w:pStyle w:val="Chapter"/>
        <w:rPr>
          <w:caps w:val="0"/>
        </w:rPr>
      </w:pPr>
      <w:r>
        <w:t>Title 21 - Occupational Licensing Boards and Commissions</w:t>
      </w:r>
    </w:p>
    <w:p w14:paraId="1DDF669F" w14:textId="77777777" w:rsidR="00377065" w:rsidRDefault="00377065" w:rsidP="00377065">
      <w:pPr>
        <w:pStyle w:val="SubChapter"/>
      </w:pPr>
    </w:p>
    <w:p w14:paraId="1E70A0EE" w14:textId="77777777" w:rsidR="00377065" w:rsidRDefault="00377065" w:rsidP="00377065">
      <w:pPr>
        <w:pStyle w:val="Chapter"/>
        <w:rPr>
          <w:caps w:val="0"/>
        </w:rPr>
      </w:pPr>
      <w:r>
        <w:t>Chapter 46 – BOARD OF Pharmacy</w:t>
      </w:r>
    </w:p>
    <w:p w14:paraId="61DA82A8" w14:textId="77777777" w:rsidR="00377065" w:rsidRPr="00B31E75" w:rsidRDefault="00377065">
      <w:pPr>
        <w:pStyle w:val="Base"/>
      </w:pPr>
    </w:p>
    <w:p w14:paraId="16D349B7" w14:textId="77777777" w:rsidR="00377065" w:rsidRDefault="00377065">
      <w:pPr>
        <w:pStyle w:val="Paragraph"/>
        <w:rPr>
          <w:i/>
          <w:iCs/>
        </w:rPr>
      </w:pPr>
      <w:r w:rsidRPr="00B31E75">
        <w:rPr>
          <w:b/>
          <w:bCs/>
          <w:i/>
          <w:iCs/>
        </w:rPr>
        <w:t>Notice</w:t>
      </w:r>
      <w:r w:rsidRPr="00B31E75">
        <w:rPr>
          <w:i/>
          <w:iCs/>
        </w:rPr>
        <w:t xml:space="preserve"> is hereby given in accordance with G.S. 150B-21.2 that the </w:t>
      </w:r>
      <w:r>
        <w:rPr>
          <w:i/>
          <w:iCs/>
        </w:rPr>
        <w:t>Board of Pharmacy</w:t>
      </w:r>
      <w:r w:rsidRPr="00B31E75">
        <w:rPr>
          <w:i/>
          <w:iCs/>
        </w:rPr>
        <w:t xml:space="preserve"> intends to</w:t>
      </w:r>
      <w:r>
        <w:rPr>
          <w:i/>
          <w:iCs/>
        </w:rPr>
        <w:t xml:space="preserve"> adopt the rule cited as 21 NCAC 46 .1819</w:t>
      </w:r>
      <w:r w:rsidRPr="00B31E75">
        <w:rPr>
          <w:i/>
          <w:iCs/>
        </w:rPr>
        <w:t>.</w:t>
      </w:r>
    </w:p>
    <w:p w14:paraId="42BFAD6C" w14:textId="77777777" w:rsidR="00377065" w:rsidRDefault="00377065">
      <w:pPr>
        <w:pStyle w:val="Paragraph"/>
        <w:rPr>
          <w:i/>
          <w:iCs/>
        </w:rPr>
      </w:pPr>
    </w:p>
    <w:p w14:paraId="4E6CEE10" w14:textId="77777777" w:rsidR="00377065" w:rsidRPr="00B31E75" w:rsidRDefault="00377065" w:rsidP="00377065">
      <w:pPr>
        <w:pStyle w:val="Paragraph"/>
        <w:rPr>
          <w:b/>
          <w:i/>
        </w:rPr>
      </w:pPr>
      <w:r w:rsidRPr="00B31E75">
        <w:rPr>
          <w:b/>
        </w:rPr>
        <w:t>Link to agency website pursuant to G.S. 150B-19.1(c):</w:t>
      </w:r>
      <w:r w:rsidRPr="00B31E75">
        <w:rPr>
          <w:b/>
          <w:i/>
        </w:rPr>
        <w:t xml:space="preserve">  </w:t>
      </w:r>
      <w:r>
        <w:rPr>
          <w:i/>
        </w:rPr>
        <w:t>www.ncbop.org/rulemakings.htm</w:t>
      </w:r>
    </w:p>
    <w:p w14:paraId="43F5AFE2" w14:textId="77777777" w:rsidR="00377065" w:rsidRPr="00B31E75" w:rsidRDefault="00377065" w:rsidP="00377065">
      <w:pPr>
        <w:pStyle w:val="Paragraph"/>
        <w:rPr>
          <w:b/>
        </w:rPr>
      </w:pPr>
    </w:p>
    <w:p w14:paraId="4369434C" w14:textId="77777777" w:rsidR="00377065" w:rsidRPr="00B31E75" w:rsidRDefault="00377065">
      <w:pPr>
        <w:pStyle w:val="Paragraph"/>
        <w:rPr>
          <w:i/>
        </w:rPr>
      </w:pPr>
      <w:r w:rsidRPr="00B31E75">
        <w:rPr>
          <w:b/>
          <w:bCs/>
        </w:rPr>
        <w:t>Proposed Effective Date:</w:t>
      </w:r>
      <w:r w:rsidRPr="00B31E75">
        <w:rPr>
          <w:b/>
          <w:bCs/>
          <w:i/>
        </w:rPr>
        <w:t xml:space="preserve">  </w:t>
      </w:r>
      <w:r>
        <w:rPr>
          <w:i/>
          <w:color w:val="000000"/>
          <w:highlight w:val="white"/>
        </w:rPr>
        <w:t>February 1, 2021</w:t>
      </w:r>
    </w:p>
    <w:p w14:paraId="38479E6A" w14:textId="77777777" w:rsidR="00377065" w:rsidRPr="00B31E75" w:rsidRDefault="00377065">
      <w:pPr>
        <w:pStyle w:val="Base"/>
      </w:pPr>
    </w:p>
    <w:p w14:paraId="2E952040" w14:textId="77777777" w:rsidR="00377065" w:rsidRDefault="00377065" w:rsidP="00377065">
      <w:pPr>
        <w:pStyle w:val="Base"/>
        <w:tabs>
          <w:tab w:val="left" w:pos="936"/>
        </w:tabs>
        <w:rPr>
          <w:b/>
        </w:rPr>
      </w:pPr>
      <w:r>
        <w:rPr>
          <w:b/>
        </w:rPr>
        <w:t>Public Hearing:</w:t>
      </w:r>
    </w:p>
    <w:p w14:paraId="2A0305A0" w14:textId="77777777" w:rsidR="00377065" w:rsidRDefault="00377065" w:rsidP="00377065">
      <w:pPr>
        <w:pStyle w:val="Base"/>
        <w:tabs>
          <w:tab w:val="left" w:pos="936"/>
        </w:tabs>
      </w:pPr>
      <w:r>
        <w:rPr>
          <w:b/>
        </w:rPr>
        <w:t>Date:</w:t>
      </w:r>
      <w:r>
        <w:rPr>
          <w:i/>
        </w:rPr>
        <w:t xml:space="preserve">  December 16, 2020</w:t>
      </w:r>
    </w:p>
    <w:p w14:paraId="50FBA4D0" w14:textId="77777777" w:rsidR="00377065" w:rsidRDefault="00377065" w:rsidP="00377065">
      <w:pPr>
        <w:pStyle w:val="Base"/>
        <w:tabs>
          <w:tab w:val="left" w:pos="936"/>
        </w:tabs>
      </w:pPr>
      <w:r>
        <w:rPr>
          <w:b/>
        </w:rPr>
        <w:t>Time:</w:t>
      </w:r>
      <w:r>
        <w:rPr>
          <w:i/>
        </w:rPr>
        <w:t xml:space="preserve">  10:00 a.m.</w:t>
      </w:r>
    </w:p>
    <w:p w14:paraId="60EEA9A9" w14:textId="77777777" w:rsidR="00377065" w:rsidRDefault="00377065" w:rsidP="00377065">
      <w:pPr>
        <w:pStyle w:val="Base"/>
        <w:tabs>
          <w:tab w:val="left" w:pos="936"/>
        </w:tabs>
      </w:pPr>
      <w:r>
        <w:rPr>
          <w:b/>
        </w:rPr>
        <w:t>Location:</w:t>
      </w:r>
      <w:r>
        <w:rPr>
          <w:i/>
        </w:rPr>
        <w:t xml:space="preserve">  The public can participate on Teams at https://tinyurl.com/y27ovmlt, or may call 336-604-5350, conference ID 755 889 266#.</w:t>
      </w:r>
    </w:p>
    <w:p w14:paraId="3EEF9A07" w14:textId="77777777" w:rsidR="00377065" w:rsidRDefault="00377065" w:rsidP="00377065">
      <w:pPr>
        <w:pStyle w:val="Base"/>
        <w:tabs>
          <w:tab w:val="left" w:pos="936"/>
        </w:tabs>
      </w:pPr>
    </w:p>
    <w:p w14:paraId="08F4CC06" w14:textId="77777777" w:rsidR="00377065" w:rsidRPr="00B31E75" w:rsidRDefault="00377065">
      <w:pPr>
        <w:pStyle w:val="Paragraph"/>
        <w:rPr>
          <w:i/>
          <w:iCs/>
        </w:rPr>
      </w:pPr>
      <w:r w:rsidRPr="00B31E75">
        <w:rPr>
          <w:b/>
          <w:bCs/>
        </w:rPr>
        <w:t>Reason for Proposed Action:</w:t>
      </w:r>
      <w:r w:rsidRPr="00B31E75">
        <w:t xml:space="preserve">  </w:t>
      </w:r>
      <w:r>
        <w:rPr>
          <w:i/>
          <w:color w:val="000000"/>
          <w:highlight w:val="white"/>
        </w:rPr>
        <w:t xml:space="preserve">On March 10, 2020, the Governor of North Carolina, by issuing Executive Order No. 116, declared a state of emergency to coordinate a response and enact protective measures to help prevent the spread of COVID-19.  COVID-19 is respiratory disease that can result in serious illness or death.  COVID-19, previously unidentified in humans, spreads easily from person to person.  Once an outbreak of COVID-19 begins, it is difficult to contain.  The World Health Organization, the Center for Disease Control and Prevention, and the United States Department of Health and Human Services have declared COVID-19 a public health threat and emergency.  The search for potential treatments for COVID-19 has caused shortages and threatens to cause further shortages in certain drugs.  On March 24, 2020, the North Carolina State Health Director requested that the Medical Board, the Board of Nursing and the Board of Pharmacy adopt the COVID-19 Drug Preservation Rule in order to alleviate shortages and ensure that these drugs are available to patients who need them.  This rule was adopted as an emergency and then a temporary rule.  The State Health Director has requested that the rule be adopted as a permanent rule because the state of emergency and corresponding potential drug shortages now may potentially extend beyond the expiration of the temporary rule.  The Board intends to repeal the rule upon the conclusion of the state of emergency.  The State Health Director has determined that the State is unlikely to suffer future shortages of two of the drugs previously listed in the temporary and </w:t>
      </w:r>
      <w:r>
        <w:rPr>
          <w:i/>
          <w:color w:val="000000"/>
          <w:highlight w:val="white"/>
        </w:rPr>
        <w:lastRenderedPageBreak/>
        <w:t>emergency rule, and that those drugs may be removed from the list, while the others should remain.</w:t>
      </w:r>
    </w:p>
    <w:p w14:paraId="698E8BDC" w14:textId="77777777" w:rsidR="00377065" w:rsidRPr="001560E1" w:rsidRDefault="00377065" w:rsidP="00377065">
      <w:pPr>
        <w:pStyle w:val="Paragraph"/>
        <w:rPr>
          <w:i/>
          <w:iCs/>
        </w:rPr>
      </w:pPr>
      <w:r w:rsidRPr="001560E1">
        <w:rPr>
          <w:b/>
          <w:bCs/>
        </w:rPr>
        <w:t xml:space="preserve">Comments may be submitted to:  </w:t>
      </w:r>
      <w:r w:rsidRPr="001560E1">
        <w:rPr>
          <w:i/>
          <w:iCs/>
          <w:highlight w:val="white"/>
        </w:rPr>
        <w:t>Jay Campbell, 6015 Farrington Road, Suite 201, Chapel Hill, NC 27517; fax (919) 246-1056; email ncboprulemaking@ncbop.org</w:t>
      </w:r>
    </w:p>
    <w:p w14:paraId="1C98540F" w14:textId="77777777" w:rsidR="00377065" w:rsidRPr="00B31E75" w:rsidRDefault="00377065" w:rsidP="00377065">
      <w:pPr>
        <w:pStyle w:val="Paragraph"/>
        <w:rPr>
          <w:i/>
          <w:iCs/>
        </w:rPr>
      </w:pPr>
    </w:p>
    <w:p w14:paraId="1ADD94D3" w14:textId="77777777" w:rsidR="00377065" w:rsidRPr="00B31E75" w:rsidRDefault="00377065" w:rsidP="00377065">
      <w:pPr>
        <w:pStyle w:val="Paragraph"/>
        <w:rPr>
          <w:b/>
        </w:rPr>
      </w:pPr>
      <w:r w:rsidRPr="00B31E75">
        <w:rPr>
          <w:b/>
          <w:iCs/>
        </w:rPr>
        <w:t>Comment period ends:</w:t>
      </w:r>
      <w:r w:rsidRPr="00B31E75">
        <w:rPr>
          <w:b/>
          <w:i/>
          <w:iCs/>
        </w:rPr>
        <w:t xml:space="preserve">  </w:t>
      </w:r>
      <w:r>
        <w:rPr>
          <w:i/>
          <w:color w:val="000000"/>
          <w:highlight w:val="white"/>
        </w:rPr>
        <w:t>December 17, 2020</w:t>
      </w:r>
      <w:r>
        <w:rPr>
          <w:i/>
          <w:color w:val="000000"/>
        </w:rPr>
        <w:t xml:space="preserve"> at 12:00 noon</w:t>
      </w:r>
    </w:p>
    <w:p w14:paraId="41A3202B" w14:textId="77777777" w:rsidR="00377065" w:rsidRPr="00B31E75" w:rsidRDefault="00377065">
      <w:pPr>
        <w:pStyle w:val="Paragraph"/>
      </w:pPr>
    </w:p>
    <w:p w14:paraId="2A15F055" w14:textId="77777777" w:rsidR="00377065" w:rsidRPr="00B31E75" w:rsidRDefault="00377065" w:rsidP="00377065">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Hour" w:val="17"/>
          <w:attr w:name="Minute" w:val="0"/>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26B1B722" w14:textId="77777777" w:rsidR="00377065" w:rsidRPr="00B31E75" w:rsidRDefault="00377065" w:rsidP="00377065">
      <w:pPr>
        <w:pStyle w:val="Paragraph"/>
      </w:pPr>
    </w:p>
    <w:p w14:paraId="0ACB6D6B" w14:textId="77777777" w:rsidR="00377065" w:rsidRPr="00B31E75" w:rsidRDefault="00377065" w:rsidP="00377065">
      <w:pPr>
        <w:pStyle w:val="Paragraph"/>
        <w:rPr>
          <w:b/>
        </w:rPr>
      </w:pPr>
      <w:r w:rsidRPr="00B31E75">
        <w:rPr>
          <w:b/>
        </w:rPr>
        <w:t>Fiscal impact. Does any rule or combination of rules in this notice create an economic impact? Check all that apply.</w:t>
      </w:r>
    </w:p>
    <w:p w14:paraId="39316216" w14:textId="77777777" w:rsidR="00377065" w:rsidRPr="00D30C7E" w:rsidRDefault="00377065" w:rsidP="0037706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15041">
        <w:rPr>
          <w:b/>
        </w:rPr>
      </w:r>
      <w:r w:rsidR="00C15041">
        <w:rPr>
          <w:b/>
        </w:rPr>
        <w:fldChar w:fldCharType="separate"/>
      </w:r>
      <w:r w:rsidRPr="00D30C7E">
        <w:rPr>
          <w:b/>
        </w:rPr>
        <w:fldChar w:fldCharType="end"/>
      </w:r>
      <w:r>
        <w:rPr>
          <w:b/>
        </w:rPr>
        <w:tab/>
        <w:t>State funds affected</w:t>
      </w:r>
    </w:p>
    <w:p w14:paraId="368CB305" w14:textId="77777777" w:rsidR="00377065" w:rsidRPr="00D30C7E" w:rsidRDefault="00377065" w:rsidP="0037706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15041">
        <w:rPr>
          <w:b/>
        </w:rPr>
      </w:r>
      <w:r w:rsidR="00C15041">
        <w:rPr>
          <w:b/>
        </w:rPr>
        <w:fldChar w:fldCharType="separate"/>
      </w:r>
      <w:r w:rsidRPr="00D30C7E">
        <w:rPr>
          <w:b/>
        </w:rPr>
        <w:fldChar w:fldCharType="end"/>
      </w:r>
      <w:r>
        <w:rPr>
          <w:b/>
        </w:rPr>
        <w:tab/>
        <w:t>Local funds affected</w:t>
      </w:r>
    </w:p>
    <w:p w14:paraId="4EBC962A" w14:textId="77777777" w:rsidR="00377065" w:rsidRPr="00D30C7E" w:rsidRDefault="00377065" w:rsidP="0037706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15041">
        <w:rPr>
          <w:b/>
        </w:rPr>
      </w:r>
      <w:r w:rsidR="00C15041">
        <w:rPr>
          <w:b/>
        </w:rPr>
        <w:fldChar w:fldCharType="separate"/>
      </w:r>
      <w:r w:rsidRPr="00D30C7E">
        <w:rPr>
          <w:b/>
        </w:rPr>
        <w:fldChar w:fldCharType="end"/>
      </w:r>
      <w:r>
        <w:rPr>
          <w:b/>
        </w:rPr>
        <w:tab/>
        <w:t>Substantial economic impact (&gt;= $1,000,000)</w:t>
      </w:r>
    </w:p>
    <w:p w14:paraId="33D9B0CF" w14:textId="77777777" w:rsidR="00377065" w:rsidRPr="00D30C7E" w:rsidRDefault="00377065" w:rsidP="00377065">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15041">
        <w:rPr>
          <w:b/>
        </w:rPr>
      </w:r>
      <w:r w:rsidR="00C15041">
        <w:rPr>
          <w:b/>
        </w:rPr>
        <w:fldChar w:fldCharType="separate"/>
      </w:r>
      <w:r w:rsidRPr="00D30C7E">
        <w:rPr>
          <w:b/>
        </w:rPr>
        <w:fldChar w:fldCharType="end"/>
      </w:r>
      <w:r>
        <w:rPr>
          <w:b/>
        </w:rPr>
        <w:tab/>
        <w:t>Approved by OSBM</w:t>
      </w:r>
    </w:p>
    <w:p w14:paraId="4160D016" w14:textId="77777777" w:rsidR="00377065" w:rsidRPr="00D30C7E" w:rsidRDefault="00377065" w:rsidP="00377065">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15041">
        <w:rPr>
          <w:b/>
        </w:rPr>
      </w:r>
      <w:r w:rsidR="00C15041">
        <w:rPr>
          <w:b/>
        </w:rPr>
        <w:fldChar w:fldCharType="separate"/>
      </w:r>
      <w:r w:rsidRPr="00D30C7E">
        <w:rPr>
          <w:b/>
        </w:rPr>
        <w:fldChar w:fldCharType="end"/>
      </w:r>
      <w:r>
        <w:rPr>
          <w:b/>
        </w:rPr>
        <w:tab/>
        <w:t>No fiscal note required</w:t>
      </w:r>
    </w:p>
    <w:p w14:paraId="3A1BC27F" w14:textId="77777777" w:rsidR="00377065" w:rsidRPr="00B31E75" w:rsidRDefault="00377065" w:rsidP="00377065">
      <w:pPr>
        <w:pStyle w:val="Paragraph"/>
      </w:pPr>
    </w:p>
    <w:p w14:paraId="56014832" w14:textId="77777777" w:rsidR="00377065" w:rsidRDefault="00377065" w:rsidP="00377065">
      <w:pPr>
        <w:pStyle w:val="Section"/>
      </w:pPr>
      <w:r>
        <w:t>SECTION .1800 - PRESCRIPTIONS</w:t>
      </w:r>
    </w:p>
    <w:p w14:paraId="0A3B79A3" w14:textId="77777777" w:rsidR="00377065" w:rsidRPr="009508B3" w:rsidRDefault="00377065" w:rsidP="00377065">
      <w:pPr>
        <w:pStyle w:val="Base"/>
      </w:pPr>
    </w:p>
    <w:p w14:paraId="26B62308" w14:textId="77777777" w:rsidR="00377065" w:rsidRPr="009508B3" w:rsidRDefault="00377065" w:rsidP="00377065">
      <w:pPr>
        <w:pStyle w:val="Rule"/>
      </w:pPr>
      <w:r w:rsidRPr="009508B3">
        <w:t>21 NCAC 46 .1819</w:t>
      </w:r>
      <w:r w:rsidRPr="009508B3">
        <w:tab/>
        <w:t>COVID-19 DRUG PRESERVATION RULE</w:t>
      </w:r>
    </w:p>
    <w:p w14:paraId="346AA1F4" w14:textId="77777777" w:rsidR="00377065" w:rsidRPr="009508B3" w:rsidRDefault="00377065" w:rsidP="00377065">
      <w:pPr>
        <w:pStyle w:val="Paragraph"/>
      </w:pPr>
      <w:r w:rsidRPr="009508B3">
        <w:rPr>
          <w:u w:val="single"/>
        </w:rPr>
        <w:t>(a)  The following drugs are "Restricted Drugs" as that term is used in this Rule:</w:t>
      </w:r>
    </w:p>
    <w:p w14:paraId="79D3E262" w14:textId="77777777" w:rsidR="00377065" w:rsidRPr="009508B3" w:rsidRDefault="00377065" w:rsidP="00377065">
      <w:pPr>
        <w:pStyle w:val="SubParagraph"/>
        <w:tabs>
          <w:tab w:val="clear" w:pos="1800"/>
        </w:tabs>
      </w:pPr>
      <w:r w:rsidRPr="009508B3">
        <w:rPr>
          <w:u w:val="single"/>
        </w:rPr>
        <w:t>(1)</w:t>
      </w:r>
      <w:r w:rsidRPr="009508B3">
        <w:tab/>
      </w:r>
      <w:r w:rsidRPr="009508B3">
        <w:rPr>
          <w:u w:val="single"/>
        </w:rPr>
        <w:t>Hydroxychloroquine;</w:t>
      </w:r>
    </w:p>
    <w:p w14:paraId="50A0B426" w14:textId="77777777" w:rsidR="00377065" w:rsidRPr="009508B3" w:rsidRDefault="00377065" w:rsidP="00377065">
      <w:pPr>
        <w:pStyle w:val="SubParagraph"/>
        <w:tabs>
          <w:tab w:val="clear" w:pos="1800"/>
        </w:tabs>
      </w:pPr>
      <w:r w:rsidRPr="009508B3">
        <w:rPr>
          <w:u w:val="single"/>
        </w:rPr>
        <w:t>(2)</w:t>
      </w:r>
      <w:r w:rsidRPr="009508B3">
        <w:tab/>
      </w:r>
      <w:r w:rsidRPr="009508B3">
        <w:rPr>
          <w:u w:val="single"/>
        </w:rPr>
        <w:t>Chloroquine;</w:t>
      </w:r>
    </w:p>
    <w:p w14:paraId="402BFB08" w14:textId="77777777" w:rsidR="00377065" w:rsidRPr="009508B3" w:rsidRDefault="00377065" w:rsidP="00377065">
      <w:pPr>
        <w:pStyle w:val="SubParagraph"/>
        <w:tabs>
          <w:tab w:val="clear" w:pos="1800"/>
        </w:tabs>
      </w:pPr>
      <w:r w:rsidRPr="009508B3">
        <w:rPr>
          <w:u w:val="single"/>
        </w:rPr>
        <w:t>(3)</w:t>
      </w:r>
      <w:r w:rsidRPr="009508B3">
        <w:tab/>
      </w:r>
      <w:r w:rsidRPr="009508B3">
        <w:rPr>
          <w:u w:val="single"/>
        </w:rPr>
        <w:t>Lopinavir-ritonavir;</w:t>
      </w:r>
    </w:p>
    <w:p w14:paraId="724A4AF4" w14:textId="77777777" w:rsidR="00377065" w:rsidRPr="009508B3" w:rsidRDefault="00377065" w:rsidP="00377065">
      <w:pPr>
        <w:pStyle w:val="SubParagraph"/>
        <w:tabs>
          <w:tab w:val="clear" w:pos="1800"/>
        </w:tabs>
      </w:pPr>
      <w:r w:rsidRPr="009508B3">
        <w:rPr>
          <w:u w:val="single"/>
        </w:rPr>
        <w:t>(4)</w:t>
      </w:r>
      <w:r w:rsidRPr="009508B3">
        <w:tab/>
      </w:r>
      <w:r w:rsidRPr="009508B3">
        <w:rPr>
          <w:u w:val="single"/>
        </w:rPr>
        <w:t>Ribavirin;</w:t>
      </w:r>
    </w:p>
    <w:p w14:paraId="272A65CF" w14:textId="77777777" w:rsidR="00377065" w:rsidRPr="009508B3" w:rsidRDefault="00377065" w:rsidP="00377065">
      <w:pPr>
        <w:pStyle w:val="SubParagraph"/>
        <w:tabs>
          <w:tab w:val="clear" w:pos="1800"/>
        </w:tabs>
      </w:pPr>
      <w:r w:rsidRPr="009508B3">
        <w:rPr>
          <w:u w:val="single"/>
        </w:rPr>
        <w:t>(5)</w:t>
      </w:r>
      <w:r w:rsidRPr="009508B3">
        <w:tab/>
      </w:r>
      <w:r w:rsidRPr="009508B3">
        <w:rPr>
          <w:u w:val="single"/>
        </w:rPr>
        <w:t>Darunavir.</w:t>
      </w:r>
    </w:p>
    <w:p w14:paraId="209070B8" w14:textId="77777777" w:rsidR="00377065" w:rsidRPr="009508B3" w:rsidRDefault="00377065" w:rsidP="00377065">
      <w:pPr>
        <w:pStyle w:val="Paragraph"/>
      </w:pPr>
      <w:r w:rsidRPr="009508B3">
        <w:rPr>
          <w:u w:val="single"/>
        </w:rPr>
        <w:t>(b)  A pharmacist shall fill or refill a prescription for a Restricted Drug only if that prescription bears a written diagnosis from the prescriber consistent with the evidence for its use.</w:t>
      </w:r>
    </w:p>
    <w:p w14:paraId="6041175C" w14:textId="77777777" w:rsidR="00377065" w:rsidRPr="009508B3" w:rsidRDefault="00377065" w:rsidP="00377065">
      <w:pPr>
        <w:pStyle w:val="Paragraph"/>
      </w:pPr>
      <w:r w:rsidRPr="009508B3">
        <w:rPr>
          <w:u w:val="single"/>
        </w:rPr>
        <w:t>(c)  When a patient has been diagnosed with COVID-19, any prescription of a Restricted Drug for the treatment of COVID-19 shall:</w:t>
      </w:r>
    </w:p>
    <w:p w14:paraId="3C2A206E" w14:textId="77777777" w:rsidR="00377065" w:rsidRPr="009508B3" w:rsidRDefault="00377065" w:rsidP="00377065">
      <w:pPr>
        <w:pStyle w:val="SubParagraph"/>
        <w:tabs>
          <w:tab w:val="clear" w:pos="1800"/>
        </w:tabs>
      </w:pPr>
      <w:r w:rsidRPr="009508B3">
        <w:rPr>
          <w:u w:val="single"/>
        </w:rPr>
        <w:t>(1)</w:t>
      </w:r>
      <w:r w:rsidRPr="009508B3">
        <w:tab/>
      </w:r>
      <w:r w:rsidRPr="009508B3">
        <w:rPr>
          <w:u w:val="single"/>
        </w:rPr>
        <w:t>Indicate on the prescription order that the patient has been diagnosed with COVID-19;</w:t>
      </w:r>
    </w:p>
    <w:p w14:paraId="372AE70A" w14:textId="77777777" w:rsidR="00377065" w:rsidRPr="009508B3" w:rsidRDefault="00377065" w:rsidP="00377065">
      <w:pPr>
        <w:pStyle w:val="SubParagraph"/>
        <w:tabs>
          <w:tab w:val="clear" w:pos="1800"/>
        </w:tabs>
      </w:pPr>
      <w:r w:rsidRPr="009508B3">
        <w:rPr>
          <w:u w:val="single"/>
        </w:rPr>
        <w:t>(2)</w:t>
      </w:r>
      <w:r w:rsidRPr="009508B3">
        <w:tab/>
      </w:r>
      <w:r w:rsidRPr="009508B3">
        <w:rPr>
          <w:u w:val="single"/>
        </w:rPr>
        <w:t>Be limited to no more than a 14-day supply; and</w:t>
      </w:r>
    </w:p>
    <w:p w14:paraId="03EE44A0" w14:textId="77777777" w:rsidR="00377065" w:rsidRPr="009508B3" w:rsidRDefault="00377065" w:rsidP="00377065">
      <w:pPr>
        <w:pStyle w:val="SubParagraph"/>
        <w:tabs>
          <w:tab w:val="clear" w:pos="1800"/>
        </w:tabs>
      </w:pPr>
      <w:r w:rsidRPr="009508B3">
        <w:rPr>
          <w:u w:val="single"/>
        </w:rPr>
        <w:t>(3)</w:t>
      </w:r>
      <w:r w:rsidRPr="009508B3">
        <w:tab/>
      </w:r>
      <w:r w:rsidRPr="009508B3">
        <w:rPr>
          <w:u w:val="single"/>
        </w:rPr>
        <w:t>Not be refilled, unless a new prescription order is issued in conformance with this Rule, including not being refilled through an emergency prescription refill.</w:t>
      </w:r>
    </w:p>
    <w:p w14:paraId="66CB675E" w14:textId="77777777" w:rsidR="00377065" w:rsidRPr="009508B3" w:rsidRDefault="00377065" w:rsidP="00377065">
      <w:pPr>
        <w:pStyle w:val="Paragraph"/>
      </w:pPr>
      <w:r w:rsidRPr="009508B3">
        <w:rPr>
          <w:u w:val="single"/>
        </w:rPr>
        <w:t>(d)  A pharmacist shall not fill or refill a prescription for a Restricted Drug for the prevention of, or in anticipation of, the contraction of COVID-19 by someone who has not yet been diagnosed.</w:t>
      </w:r>
    </w:p>
    <w:p w14:paraId="244978A9" w14:textId="77777777" w:rsidR="00377065" w:rsidRPr="009508B3" w:rsidRDefault="00377065" w:rsidP="00377065">
      <w:pPr>
        <w:pStyle w:val="Paragraph"/>
      </w:pPr>
      <w:r w:rsidRPr="009508B3">
        <w:rPr>
          <w:u w:val="single"/>
        </w:rPr>
        <w:t>(e)  A prescription for a Restricted Drug may be transmitted orally only if all information required by this Rule is provided to the pharmacy by the prescriber or the prescriber's agent, and that information is recorded in writing by the pharmacy, along with the identity of the prescriber or prescriber's agent transmitting the prescription.</w:t>
      </w:r>
    </w:p>
    <w:p w14:paraId="31A6BA5F" w14:textId="77777777" w:rsidR="00377065" w:rsidRPr="009508B3" w:rsidRDefault="00377065" w:rsidP="00377065">
      <w:pPr>
        <w:pStyle w:val="Paragraph"/>
      </w:pPr>
      <w:r w:rsidRPr="009508B3">
        <w:rPr>
          <w:u w:val="single"/>
        </w:rPr>
        <w:t>(f)  This Rule does not affect orders for administration to inpatients of health care facilities.</w:t>
      </w:r>
    </w:p>
    <w:p w14:paraId="64489338" w14:textId="77777777" w:rsidR="00377065" w:rsidRPr="009508B3" w:rsidRDefault="00377065" w:rsidP="00377065">
      <w:pPr>
        <w:pStyle w:val="Paragraph"/>
      </w:pPr>
      <w:r w:rsidRPr="009508B3">
        <w:rPr>
          <w:u w:val="single"/>
        </w:rPr>
        <w:t>(g)  This Rule does not apply to prescriptions for a Restricted Drug for a patient previously established on that particular Restricted Drug on or before March 10, 2020.</w:t>
      </w:r>
    </w:p>
    <w:p w14:paraId="4F44BAD6" w14:textId="77777777" w:rsidR="00377065" w:rsidRPr="009508B3" w:rsidRDefault="00377065" w:rsidP="00377065">
      <w:pPr>
        <w:pStyle w:val="Base"/>
      </w:pPr>
    </w:p>
    <w:p w14:paraId="1AC08860" w14:textId="54084C7A" w:rsidR="00377065" w:rsidRPr="009508B3" w:rsidRDefault="00377065" w:rsidP="00377065">
      <w:pPr>
        <w:pStyle w:val="HistoryAuthority"/>
      </w:pPr>
      <w:r w:rsidRPr="009508B3">
        <w:t>Authority G.S. 90-85.6; 90-85.26; 90-85.32</w:t>
      </w:r>
      <w:r>
        <w:t>.</w:t>
      </w:r>
    </w:p>
    <w:p w14:paraId="5C261F96" w14:textId="77777777" w:rsidR="00377065" w:rsidRDefault="00377065"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0BB21816" w14:textId="77777777" w:rsidTr="00D52FD0">
        <w:trPr>
          <w:jc w:val="center"/>
        </w:trPr>
        <w:tc>
          <w:tcPr>
            <w:tcW w:w="10800" w:type="dxa"/>
            <w:hideMark/>
          </w:tcPr>
          <w:p w14:paraId="50B00AAF"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 xml:space="preserve">Section of the NC Register are emergency rules reviewed by the Codifier of Rules and entered in the </w:t>
            </w:r>
            <w:smartTag w:uri="urn:schemas-microsoft-com:office:smarttags" w:element="State">
              <w:smartTag w:uri="urn:schemas-microsoft-com:office:smarttags" w:element="place">
                <w:r>
                  <w:rPr>
                    <w:i/>
                    <w:iCs/>
                  </w:rPr>
                  <w:t>North Carolina</w:t>
                </w:r>
              </w:smartTag>
            </w:smartTag>
            <w:r>
              <w:rPr>
                <w:i/>
                <w:iCs/>
              </w:rPr>
              <w:t xml:space="preserve"> Administrative Code. The agency must subsequently publish a proposed temporary rule on the OAH website (</w:t>
            </w:r>
            <w:r w:rsidRPr="001D74E5">
              <w:rPr>
                <w:i/>
                <w:iCs/>
              </w:rPr>
              <w:t>www.ncoah.com/rules</w:t>
            </w:r>
            <w:r>
              <w:rPr>
                <w:i/>
                <w:iCs/>
              </w:rPr>
              <w:t>) and submit that adopted temporary rule to the Rules Review Commission within 60 days from publication of the emergency rule or the emergency rule will expire on the 60</w:t>
            </w:r>
            <w:r>
              <w:rPr>
                <w:i/>
                <w:iCs/>
                <w:vertAlign w:val="superscript"/>
              </w:rPr>
              <w:t>th</w:t>
            </w:r>
            <w:r>
              <w:rPr>
                <w:i/>
                <w:iCs/>
              </w:rPr>
              <w:t xml:space="preserve"> day from publication.</w:t>
            </w:r>
          </w:p>
          <w:p w14:paraId="0C96AE8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pPr>
            <w:r>
              <w:rPr>
                <w:i/>
                <w:iCs/>
              </w:rPr>
              <w:t>This section of the Register may also include, from time to time, a listing of emergency rules that have expired.  See G.S. 150B-21.1A and 26 NCAC 02C .0600 for adoption and filing requirements.</w:t>
            </w:r>
          </w:p>
        </w:tc>
      </w:tr>
    </w:tbl>
    <w:p w14:paraId="4A52A975" w14:textId="77777777" w:rsidR="00D52FD0" w:rsidRDefault="00D52FD0" w:rsidP="00D52FD0">
      <w:pPr>
        <w:rPr>
          <w:kern w:val="0"/>
        </w:rPr>
        <w:sectPr w:rsidR="00D52FD0">
          <w:headerReference w:type="default" r:id="rId28"/>
          <w:footerReference w:type="default" r:id="rId29"/>
          <w:pgSz w:w="12240" w:h="15840"/>
          <w:pgMar w:top="360" w:right="720" w:bottom="360" w:left="720" w:header="360" w:footer="360" w:gutter="0"/>
          <w:cols w:space="720"/>
        </w:sectPr>
      </w:pPr>
    </w:p>
    <w:p w14:paraId="5FA5A223" w14:textId="77777777" w:rsidR="00A1670F" w:rsidRDefault="00A1670F">
      <w:pPr>
        <w:pStyle w:val="Section"/>
      </w:pPr>
      <w:r>
        <w:t>TITLE 10A – DEPARTMENT OF HEALTH AND HUMAN SERVICES</w:t>
      </w:r>
    </w:p>
    <w:p w14:paraId="704A0E33" w14:textId="77777777" w:rsidR="00A1670F" w:rsidRDefault="00A1670F">
      <w:pPr>
        <w:pStyle w:val="Base"/>
      </w:pPr>
    </w:p>
    <w:p w14:paraId="640FB389" w14:textId="77777777" w:rsidR="00A1670F" w:rsidRPr="002E0C31" w:rsidRDefault="00A1670F">
      <w:pPr>
        <w:pStyle w:val="Base"/>
        <w:rPr>
          <w:i/>
          <w:iCs/>
        </w:rPr>
      </w:pPr>
      <w:r>
        <w:rPr>
          <w:b/>
          <w:bCs/>
        </w:rPr>
        <w:t>Rule-making Agency:</w:t>
      </w:r>
      <w:r>
        <w:t xml:space="preserve">  </w:t>
      </w:r>
      <w:r w:rsidRPr="002E0C31">
        <w:rPr>
          <w:i/>
          <w:iCs/>
        </w:rPr>
        <w:t>Commission for Public Health</w:t>
      </w:r>
    </w:p>
    <w:p w14:paraId="49677618" w14:textId="77777777" w:rsidR="00A1670F" w:rsidRDefault="00A1670F">
      <w:pPr>
        <w:pStyle w:val="Base"/>
      </w:pPr>
    </w:p>
    <w:p w14:paraId="212A6311" w14:textId="77777777" w:rsidR="00A1670F" w:rsidRDefault="00A1670F">
      <w:pPr>
        <w:pStyle w:val="Base"/>
      </w:pPr>
      <w:r>
        <w:rPr>
          <w:b/>
          <w:bCs/>
        </w:rPr>
        <w:t>Rule Citation:</w:t>
      </w:r>
      <w:r>
        <w:t xml:space="preserve">  </w:t>
      </w:r>
      <w:r>
        <w:rPr>
          <w:i/>
          <w:iCs/>
        </w:rPr>
        <w:t>10A NCAC 41A .0107</w:t>
      </w:r>
    </w:p>
    <w:p w14:paraId="72274FAD" w14:textId="77777777" w:rsidR="00A1670F" w:rsidRDefault="00A1670F">
      <w:pPr>
        <w:pStyle w:val="Base"/>
      </w:pPr>
    </w:p>
    <w:p w14:paraId="69288B25" w14:textId="77777777" w:rsidR="00A1670F" w:rsidRPr="002E0C31" w:rsidRDefault="00A1670F">
      <w:pPr>
        <w:pStyle w:val="Base"/>
        <w:rPr>
          <w:i/>
          <w:iCs/>
        </w:rPr>
      </w:pPr>
      <w:r>
        <w:rPr>
          <w:b/>
          <w:bCs/>
        </w:rPr>
        <w:t>Effective Date:</w:t>
      </w:r>
      <w:r>
        <w:t xml:space="preserve">  </w:t>
      </w:r>
      <w:r>
        <w:rPr>
          <w:i/>
          <w:iCs/>
        </w:rPr>
        <w:t>September 25, 2020</w:t>
      </w:r>
    </w:p>
    <w:p w14:paraId="536EE87A" w14:textId="77777777" w:rsidR="00A1670F" w:rsidRDefault="00A1670F">
      <w:pPr>
        <w:pStyle w:val="Base"/>
      </w:pPr>
    </w:p>
    <w:p w14:paraId="60D96896" w14:textId="77777777" w:rsidR="00A1670F" w:rsidRPr="002E0C31" w:rsidRDefault="00A1670F">
      <w:pPr>
        <w:pStyle w:val="Base"/>
        <w:rPr>
          <w:i/>
          <w:iCs/>
        </w:rPr>
      </w:pPr>
      <w:r>
        <w:rPr>
          <w:b/>
          <w:bCs/>
        </w:rPr>
        <w:t>Findings Reviewed and Approved by the Codifier:</w:t>
      </w:r>
      <w:r>
        <w:t xml:space="preserve">  </w:t>
      </w:r>
      <w:r>
        <w:rPr>
          <w:i/>
          <w:iCs/>
        </w:rPr>
        <w:t>September 15, 2020</w:t>
      </w:r>
    </w:p>
    <w:p w14:paraId="0F8E1B49" w14:textId="77777777" w:rsidR="00A1670F" w:rsidRDefault="00A1670F">
      <w:pPr>
        <w:pStyle w:val="Base"/>
      </w:pPr>
    </w:p>
    <w:p w14:paraId="59B97C5C" w14:textId="77777777" w:rsidR="00A1670F" w:rsidRDefault="00A1670F" w:rsidP="00377065">
      <w:pPr>
        <w:pStyle w:val="Base"/>
        <w:rPr>
          <w:i/>
          <w:iCs/>
        </w:rPr>
      </w:pPr>
      <w:r>
        <w:rPr>
          <w:b/>
          <w:bCs/>
        </w:rPr>
        <w:t>Reason for Action:</w:t>
      </w:r>
      <w:r>
        <w:t xml:space="preserve">  </w:t>
      </w:r>
      <w:r w:rsidRPr="002E0C31">
        <w:rPr>
          <w:i/>
          <w:iCs/>
        </w:rPr>
        <w:t xml:space="preserve">COVID-19, a novel coronavirus, was identified as the cause of an emerging infectious disease outbreak in December 2019 in Wuhan, Hubei Province, China. This novel coronavirus causes respiratory illness ranging in severity from mild illness to death. As of September 13, 2020, over 28,600,000 confirmed cases and 900,000 deaths had been reported from 216 countries, including the United States. The first U.S. case was reported in a traveler returning from Wuhan on January 21, 2020 in Washington State. As of September 13, over 6,400,000 cases and 190,000 deaths had been reported in the U.S., and over 180,000 cases and 3,000 deaths had been reported in North Carolina. The North Carolina Division of Public Health is working closely with the Centers for Disease Control and Prevention (CDC) to monitor and respond to this pandemic in North Carolina. </w:t>
      </w:r>
    </w:p>
    <w:p w14:paraId="3BE4C225" w14:textId="77777777" w:rsidR="00A1670F" w:rsidRDefault="00A1670F" w:rsidP="00377065">
      <w:pPr>
        <w:pStyle w:val="Base"/>
        <w:rPr>
          <w:i/>
          <w:iCs/>
        </w:rPr>
      </w:pPr>
      <w:r w:rsidRPr="002E0C31">
        <w:rPr>
          <w:i/>
          <w:iCs/>
        </w:rPr>
        <w:t>Due to the widespread community transmission of this serious, infectious disease, testing is occurring in non-traditional environments, such as community-based testing sites. For this reason, reporting requirements need to be extended to other types of healthcare providers potentially involved in testing, such as nurses, pharmacists, and dentists. It is also imperative that public health officials receive not only positive tests results, but also negative test results, to better understand the prevalence of the disease in North Carolina</w:t>
      </w:r>
      <w:r>
        <w:rPr>
          <w:i/>
          <w:iCs/>
        </w:rPr>
        <w:t xml:space="preserve">. </w:t>
      </w:r>
    </w:p>
    <w:p w14:paraId="51F8CE6C" w14:textId="77777777" w:rsidR="00A1670F" w:rsidRDefault="00A1670F" w:rsidP="00377065">
      <w:pPr>
        <w:pStyle w:val="Base"/>
      </w:pPr>
      <w:r w:rsidRPr="00DF070E">
        <w:rPr>
          <w:i/>
          <w:iCs/>
        </w:rPr>
        <w:t>To address this, the legislature enacted S.L. 2020-4 Sec. 4.</w:t>
      </w:r>
      <w:r>
        <w:rPr>
          <w:i/>
          <w:iCs/>
        </w:rPr>
        <w:t>10</w:t>
      </w:r>
      <w:r w:rsidRPr="00DF070E">
        <w:rPr>
          <w:i/>
          <w:iCs/>
        </w:rPr>
        <w:t>(a)(</w:t>
      </w:r>
      <w:r>
        <w:rPr>
          <w:i/>
          <w:iCs/>
        </w:rPr>
        <w:t>1</w:t>
      </w:r>
      <w:r w:rsidRPr="00DF070E">
        <w:rPr>
          <w:i/>
          <w:iCs/>
        </w:rPr>
        <w:t>) and the State Health Director issued a Temporary Order, pursuant to her</w:t>
      </w:r>
      <w:r>
        <w:rPr>
          <w:i/>
          <w:iCs/>
        </w:rPr>
        <w:t xml:space="preserve"> </w:t>
      </w:r>
      <w:r w:rsidRPr="00DF070E">
        <w:rPr>
          <w:i/>
          <w:iCs/>
        </w:rPr>
        <w:t>authority under G.S. 130A-141.1, requiring healthcare providers and laboratories to report all COVID-19 diagnostic test results, both positive and</w:t>
      </w:r>
      <w:r>
        <w:rPr>
          <w:i/>
          <w:iCs/>
        </w:rPr>
        <w:t xml:space="preserve"> </w:t>
      </w:r>
      <w:r w:rsidRPr="00DF070E">
        <w:rPr>
          <w:i/>
          <w:iCs/>
        </w:rPr>
        <w:t>negative, effective July 7, 2020. An emergency rule is needed to replace the State Health Director's Temporary Order while temporary and</w:t>
      </w:r>
      <w:r>
        <w:rPr>
          <w:i/>
          <w:iCs/>
        </w:rPr>
        <w:t xml:space="preserve"> </w:t>
      </w:r>
      <w:r w:rsidRPr="00DF070E">
        <w:rPr>
          <w:i/>
          <w:iCs/>
        </w:rPr>
        <w:t>eventually permanent rules are pursued. Immediate adoption of this emergency rule is required due to the serious and unforeseen threat posed to</w:t>
      </w:r>
      <w:r>
        <w:rPr>
          <w:i/>
          <w:iCs/>
        </w:rPr>
        <w:t xml:space="preserve"> </w:t>
      </w:r>
      <w:r w:rsidRPr="00DF070E">
        <w:rPr>
          <w:i/>
          <w:iCs/>
        </w:rPr>
        <w:t>public health by this infectious disease.</w:t>
      </w:r>
    </w:p>
    <w:p w14:paraId="5113DBED" w14:textId="77777777" w:rsidR="00A1670F" w:rsidRDefault="00A1670F" w:rsidP="00377065">
      <w:pPr>
        <w:pStyle w:val="Base"/>
      </w:pPr>
    </w:p>
    <w:p w14:paraId="01E8F303" w14:textId="77777777" w:rsidR="00A1670F" w:rsidRDefault="00A1670F" w:rsidP="00377065">
      <w:pPr>
        <w:pStyle w:val="Chapter"/>
      </w:pPr>
      <w:r>
        <w:t>Chapter 41 - Epidemiology Health</w:t>
      </w:r>
    </w:p>
    <w:p w14:paraId="60BF5A62" w14:textId="77777777" w:rsidR="00A1670F" w:rsidRDefault="00A1670F" w:rsidP="00377065">
      <w:pPr>
        <w:pStyle w:val="Base"/>
      </w:pPr>
    </w:p>
    <w:p w14:paraId="27FB4676" w14:textId="77777777" w:rsidR="00A1670F" w:rsidRDefault="00A1670F" w:rsidP="00377065">
      <w:pPr>
        <w:pStyle w:val="SubChapter"/>
      </w:pPr>
      <w:r>
        <w:t>SUBCHAPTER 41A - COMMUNICABLE DISEASE CONTROL</w:t>
      </w:r>
    </w:p>
    <w:p w14:paraId="6DCAD3B6" w14:textId="77777777" w:rsidR="00A1670F" w:rsidRDefault="00A1670F" w:rsidP="00377065">
      <w:pPr>
        <w:pStyle w:val="Base"/>
      </w:pPr>
    </w:p>
    <w:p w14:paraId="1928EBD3" w14:textId="77777777" w:rsidR="00A1670F" w:rsidRDefault="00A1670F" w:rsidP="00377065">
      <w:pPr>
        <w:pStyle w:val="Section"/>
      </w:pPr>
      <w:r>
        <w:t>SECTION .0100 - COMMUNICABLE DISEASE CONTROL</w:t>
      </w:r>
    </w:p>
    <w:p w14:paraId="51EBB71F" w14:textId="77777777" w:rsidR="00A1670F" w:rsidRPr="00960BE1" w:rsidRDefault="00A1670F" w:rsidP="00377065">
      <w:pPr>
        <w:pStyle w:val="Base"/>
      </w:pPr>
    </w:p>
    <w:p w14:paraId="5ADD0650" w14:textId="77777777" w:rsidR="00A1670F" w:rsidRPr="00960BE1" w:rsidRDefault="00A1670F" w:rsidP="00377065">
      <w:pPr>
        <w:pStyle w:val="Rule"/>
      </w:pPr>
      <w:r w:rsidRPr="00960BE1">
        <w:t>10A NCAC 41A .0107</w:t>
      </w:r>
      <w:r w:rsidRPr="00960BE1">
        <w:tab/>
        <w:t>REPORTING OF COVID-19 DIAGNOSTIC TEST RESULTS</w:t>
      </w:r>
    </w:p>
    <w:p w14:paraId="6C481409" w14:textId="77777777" w:rsidR="00A1670F" w:rsidRPr="00960BE1" w:rsidRDefault="00A1670F" w:rsidP="00377065">
      <w:pPr>
        <w:pStyle w:val="Paragraph"/>
      </w:pPr>
      <w:r w:rsidRPr="00960BE1">
        <w:rPr>
          <w:u w:val="single"/>
        </w:rPr>
        <w:t>(a)  For purposes of this Rule, the following definitions shall apply:</w:t>
      </w:r>
    </w:p>
    <w:p w14:paraId="24358978" w14:textId="77777777" w:rsidR="00A1670F" w:rsidRPr="00960BE1" w:rsidRDefault="00A1670F" w:rsidP="00377065">
      <w:pPr>
        <w:pStyle w:val="SubParagraph"/>
        <w:tabs>
          <w:tab w:val="clear" w:pos="1800"/>
        </w:tabs>
      </w:pPr>
      <w:r w:rsidRPr="00960BE1">
        <w:rPr>
          <w:u w:val="single"/>
        </w:rPr>
        <w:t>(1)</w:t>
      </w:r>
      <w:r w:rsidRPr="00960BE1">
        <w:tab/>
      </w:r>
      <w:r w:rsidRPr="00960BE1">
        <w:rPr>
          <w:u w:val="single"/>
        </w:rPr>
        <w:t>"COVID-19 diagnostic test" means any nucleic acid or antigen test that identifies SARS-CoV-2, the virus that causes COVID-19.</w:t>
      </w:r>
    </w:p>
    <w:p w14:paraId="34E77F29" w14:textId="77777777" w:rsidR="00A1670F" w:rsidRPr="00960BE1" w:rsidRDefault="00A1670F" w:rsidP="00377065">
      <w:pPr>
        <w:pStyle w:val="SubParagraph"/>
        <w:tabs>
          <w:tab w:val="clear" w:pos="1800"/>
        </w:tabs>
      </w:pPr>
      <w:r w:rsidRPr="00960BE1">
        <w:rPr>
          <w:u w:val="single"/>
        </w:rPr>
        <w:t>(2)</w:t>
      </w:r>
      <w:r w:rsidRPr="00960BE1">
        <w:tab/>
      </w:r>
      <w:r w:rsidRPr="00960BE1">
        <w:rPr>
          <w:u w:val="single"/>
        </w:rPr>
        <w:t>"Electronic laboratory reporting" means the automated messaging of laboratory reports sent to the Division of Public Health using a machine-readable electronic communication protocol.</w:t>
      </w:r>
    </w:p>
    <w:p w14:paraId="30061512" w14:textId="77777777" w:rsidR="00A1670F" w:rsidRPr="00960BE1" w:rsidRDefault="00A1670F" w:rsidP="00377065">
      <w:pPr>
        <w:pStyle w:val="SubParagraph"/>
        <w:tabs>
          <w:tab w:val="clear" w:pos="1800"/>
        </w:tabs>
      </w:pPr>
      <w:r w:rsidRPr="00960BE1">
        <w:rPr>
          <w:u w:val="single"/>
        </w:rPr>
        <w:t>(3)</w:t>
      </w:r>
      <w:r w:rsidRPr="00960BE1">
        <w:tab/>
      </w:r>
      <w:r w:rsidRPr="00960BE1">
        <w:rPr>
          <w:u w:val="single"/>
        </w:rPr>
        <w:t>"Healthcare provider" means a healthcare provider as defined in G.S. 130A-476(g).</w:t>
      </w:r>
    </w:p>
    <w:p w14:paraId="746330D2" w14:textId="77777777" w:rsidR="00A1670F" w:rsidRPr="00960BE1" w:rsidRDefault="00A1670F" w:rsidP="00377065">
      <w:pPr>
        <w:pStyle w:val="SubParagraph"/>
        <w:tabs>
          <w:tab w:val="clear" w:pos="1800"/>
        </w:tabs>
      </w:pPr>
      <w:r w:rsidRPr="00960BE1">
        <w:rPr>
          <w:u w:val="single"/>
        </w:rPr>
        <w:t>(4)</w:t>
      </w:r>
      <w:r w:rsidRPr="00960BE1">
        <w:tab/>
      </w:r>
      <w:r w:rsidRPr="00960BE1">
        <w:rPr>
          <w:u w:val="single"/>
        </w:rPr>
        <w:t>"Laboratory" means a facility that performs testing on specimens obtained from humans for the purpose of providing information for health assessment and for the diagnosis, prevention, or treatment of disease and is certified by the United States Department of Health and Human Services under the Clinical Laboratory Improvement Amendments of 1988 (CLIA) and implementing regulations. This definition includes a healthcare provider who performs testing in an on-site facility that meets these requirements.</w:t>
      </w:r>
    </w:p>
    <w:p w14:paraId="1C54EDF7" w14:textId="77777777" w:rsidR="00A1670F" w:rsidRPr="00960BE1" w:rsidRDefault="00A1670F" w:rsidP="00377065">
      <w:pPr>
        <w:pStyle w:val="Paragraph"/>
      </w:pPr>
      <w:r w:rsidRPr="00960BE1">
        <w:rPr>
          <w:u w:val="single"/>
        </w:rPr>
        <w:t>(b)  Each person in charge of a laboratory providing diagnostic service in this State shall report the results of all COVID-19 diagnostic tests to the Division of Public Health using electronic laboratory reporting. For purposes of COVID-19, a novel coronavirus under Rule .0101(c)(1) of this Section, the required method of reporting set out in Rules .0101(c) and .0102(d)(3) of this Section shall not apply. The report shall include all of the elements required to be reported under the United States Department of Health and Human Services, laboratory data reporting guidance, which is hereby incorporated by reference, including any subsequent amendments and editions, and available free of charge at https://www.hhs.gov/sites/default/files/covid-19-laboratory-data-reporting-guidance.pdf.</w:t>
      </w:r>
    </w:p>
    <w:p w14:paraId="0139D202" w14:textId="77777777" w:rsidR="00A1670F" w:rsidRPr="00960BE1" w:rsidRDefault="00A1670F" w:rsidP="00377065">
      <w:pPr>
        <w:pStyle w:val="Paragraph"/>
      </w:pPr>
      <w:r w:rsidRPr="00960BE1">
        <w:rPr>
          <w:u w:val="single"/>
        </w:rPr>
        <w:t>(c)  The requirements set forth in Paragraph (b) of this Rule shall be considered met if a laboratory:</w:t>
      </w:r>
    </w:p>
    <w:p w14:paraId="223A4FD3" w14:textId="77777777" w:rsidR="00A1670F" w:rsidRPr="00960BE1" w:rsidRDefault="00A1670F" w:rsidP="00377065">
      <w:pPr>
        <w:pStyle w:val="SubParagraph"/>
        <w:tabs>
          <w:tab w:val="clear" w:pos="1800"/>
        </w:tabs>
      </w:pPr>
      <w:r w:rsidRPr="00960BE1">
        <w:rPr>
          <w:u w:val="single"/>
        </w:rPr>
        <w:t>(1)</w:t>
      </w:r>
      <w:r w:rsidRPr="00960BE1">
        <w:tab/>
      </w:r>
      <w:r w:rsidRPr="00960BE1">
        <w:rPr>
          <w:u w:val="single"/>
        </w:rPr>
        <w:t>submits a COVID-19 Laboratory Data Automation Registration form to the Division of Public Health and acts in good faith to onboard to electronic laboratory reporting. This form shall be submitted within seven calendar days of the date the laboratory starts performing COVID-19 diagnostic testing and shall contain the following elements:</w:t>
      </w:r>
    </w:p>
    <w:p w14:paraId="321514DE" w14:textId="77777777" w:rsidR="00A1670F" w:rsidRPr="00960BE1" w:rsidRDefault="00A1670F" w:rsidP="00377065">
      <w:pPr>
        <w:pStyle w:val="Part"/>
        <w:tabs>
          <w:tab w:val="clear" w:pos="2520"/>
        </w:tabs>
      </w:pPr>
      <w:r w:rsidRPr="00960BE1">
        <w:rPr>
          <w:u w:val="single"/>
        </w:rPr>
        <w:lastRenderedPageBreak/>
        <w:t>(A)</w:t>
      </w:r>
      <w:r w:rsidRPr="00960BE1">
        <w:tab/>
      </w:r>
      <w:r w:rsidRPr="00960BE1">
        <w:rPr>
          <w:u w:val="single"/>
        </w:rPr>
        <w:t>the name, address, phone number, and CLIA number of the laboratory;</w:t>
      </w:r>
    </w:p>
    <w:p w14:paraId="6DCE4500" w14:textId="77777777" w:rsidR="00A1670F" w:rsidRPr="00960BE1" w:rsidRDefault="00A1670F" w:rsidP="00377065">
      <w:pPr>
        <w:pStyle w:val="Part"/>
        <w:tabs>
          <w:tab w:val="clear" w:pos="2520"/>
        </w:tabs>
      </w:pPr>
      <w:r w:rsidRPr="00960BE1">
        <w:rPr>
          <w:u w:val="single"/>
        </w:rPr>
        <w:t>(B)</w:t>
      </w:r>
      <w:r w:rsidRPr="00960BE1">
        <w:tab/>
      </w:r>
      <w:r w:rsidRPr="00960BE1">
        <w:rPr>
          <w:u w:val="single"/>
        </w:rPr>
        <w:t>the name, address, and phone number of the person in charge of the laboratory or that person's designee;</w:t>
      </w:r>
    </w:p>
    <w:p w14:paraId="1D3A09F9" w14:textId="77777777" w:rsidR="00A1670F" w:rsidRPr="00960BE1" w:rsidRDefault="00A1670F" w:rsidP="00377065">
      <w:pPr>
        <w:pStyle w:val="Part"/>
        <w:tabs>
          <w:tab w:val="clear" w:pos="2520"/>
        </w:tabs>
      </w:pPr>
      <w:r w:rsidRPr="00960BE1">
        <w:rPr>
          <w:u w:val="single"/>
        </w:rPr>
        <w:t>(C)</w:t>
      </w:r>
      <w:r w:rsidRPr="00960BE1">
        <w:tab/>
      </w:r>
      <w:r w:rsidRPr="00960BE1">
        <w:rPr>
          <w:u w:val="single"/>
        </w:rPr>
        <w:t>the type of test performed, testing capacity, and whether the laboratory will use a third-party laboratory to perform part or all of the testing; and</w:t>
      </w:r>
    </w:p>
    <w:p w14:paraId="569D6627" w14:textId="77777777" w:rsidR="00A1670F" w:rsidRPr="00960BE1" w:rsidRDefault="00A1670F" w:rsidP="00377065">
      <w:pPr>
        <w:pStyle w:val="Part"/>
        <w:tabs>
          <w:tab w:val="clear" w:pos="2520"/>
        </w:tabs>
      </w:pPr>
      <w:r w:rsidRPr="00960BE1">
        <w:rPr>
          <w:u w:val="single"/>
        </w:rPr>
        <w:t>(D)</w:t>
      </w:r>
      <w:r w:rsidRPr="00960BE1">
        <w:tab/>
      </w:r>
      <w:r w:rsidRPr="00960BE1">
        <w:rPr>
          <w:u w:val="single"/>
        </w:rPr>
        <w:t>if the laboratory will use a third-party laboratory to perform part or all of the testing, the information in Subparagraphs (c)(1)(A)-(B) for the third-party laboratory; and</w:t>
      </w:r>
    </w:p>
    <w:p w14:paraId="6F64D80E" w14:textId="77777777" w:rsidR="00A1670F" w:rsidRPr="00960BE1" w:rsidRDefault="00A1670F" w:rsidP="00377065">
      <w:pPr>
        <w:pStyle w:val="SubParagraph"/>
        <w:tabs>
          <w:tab w:val="clear" w:pos="1800"/>
        </w:tabs>
      </w:pPr>
      <w:r w:rsidRPr="00960BE1">
        <w:rPr>
          <w:u w:val="single"/>
        </w:rPr>
        <w:t>(2)</w:t>
      </w:r>
      <w:r w:rsidRPr="00960BE1">
        <w:tab/>
      </w:r>
      <w:r w:rsidRPr="00960BE1">
        <w:rPr>
          <w:u w:val="single"/>
        </w:rPr>
        <w:t>until onboarding to electronic laboratory reporting is complete:</w:t>
      </w:r>
    </w:p>
    <w:p w14:paraId="0AC194E3" w14:textId="77777777" w:rsidR="00A1670F" w:rsidRPr="00960BE1" w:rsidRDefault="00A1670F" w:rsidP="00377065">
      <w:pPr>
        <w:pStyle w:val="Part"/>
        <w:tabs>
          <w:tab w:val="clear" w:pos="2520"/>
        </w:tabs>
      </w:pPr>
      <w:r w:rsidRPr="00960BE1">
        <w:rPr>
          <w:u w:val="single"/>
        </w:rPr>
        <w:t>(A)</w:t>
      </w:r>
      <w:r w:rsidRPr="00960BE1">
        <w:tab/>
      </w:r>
      <w:r w:rsidRPr="00960BE1">
        <w:rPr>
          <w:u w:val="single"/>
        </w:rPr>
        <w:t>reports the results of positive COVID-19 diagnostic tests to the Division of Public Health, including all elements required in Paragraph (b) of this Rule, by secure telefax; and</w:t>
      </w:r>
    </w:p>
    <w:p w14:paraId="3F798F6C" w14:textId="77777777" w:rsidR="00A1670F" w:rsidRPr="00960BE1" w:rsidRDefault="00A1670F" w:rsidP="00377065">
      <w:pPr>
        <w:pStyle w:val="Part"/>
        <w:tabs>
          <w:tab w:val="clear" w:pos="2520"/>
        </w:tabs>
      </w:pPr>
      <w:r w:rsidRPr="00960BE1">
        <w:rPr>
          <w:u w:val="single"/>
        </w:rPr>
        <w:t>(B)</w:t>
      </w:r>
      <w:r w:rsidRPr="00960BE1">
        <w:tab/>
      </w:r>
      <w:r w:rsidRPr="00960BE1">
        <w:rPr>
          <w:u w:val="single"/>
        </w:rPr>
        <w:t>reports the aggregate number of positive and negative nucleic acid COVID-19 diagnostic tests and the aggregate number of positive and negative antigen COVID-19 diagnostic tests per day to the Division of Public Health through an online survey.</w:t>
      </w:r>
    </w:p>
    <w:p w14:paraId="357FFC99" w14:textId="77777777" w:rsidR="00A1670F" w:rsidRPr="00960BE1" w:rsidRDefault="00A1670F" w:rsidP="00377065">
      <w:pPr>
        <w:pStyle w:val="Paragraph"/>
      </w:pPr>
      <w:r w:rsidRPr="00960BE1">
        <w:rPr>
          <w:u w:val="single"/>
        </w:rPr>
        <w:t>(d)  The requirements set forth in Paragraph (b) of this Rule shall be considered met if a laboratory that completes fewer than 50 total COVID-19 diagnostic tests per week submits results as set out in Subparagraph (c)(2) of this Rule.</w:t>
      </w:r>
    </w:p>
    <w:p w14:paraId="0A0A55AC" w14:textId="77777777" w:rsidR="00A1670F" w:rsidRPr="00960BE1" w:rsidRDefault="00A1670F" w:rsidP="00377065">
      <w:pPr>
        <w:pStyle w:val="Paragraph"/>
      </w:pPr>
      <w:r w:rsidRPr="00960BE1">
        <w:rPr>
          <w:u w:val="single"/>
        </w:rPr>
        <w:t>(e)  Healthcare providers who order COVID-19 diagnostic testing in this State shall:</w:t>
      </w:r>
    </w:p>
    <w:p w14:paraId="49856407" w14:textId="77777777" w:rsidR="00A1670F" w:rsidRPr="00960BE1" w:rsidRDefault="00A1670F" w:rsidP="00377065">
      <w:pPr>
        <w:pStyle w:val="SubParagraph"/>
        <w:tabs>
          <w:tab w:val="clear" w:pos="1800"/>
        </w:tabs>
      </w:pPr>
      <w:r w:rsidRPr="00960BE1">
        <w:rPr>
          <w:u w:val="single"/>
        </w:rPr>
        <w:t>(1)</w:t>
      </w:r>
      <w:r w:rsidRPr="00960BE1">
        <w:tab/>
      </w:r>
      <w:r w:rsidRPr="00960BE1">
        <w:rPr>
          <w:u w:val="single"/>
        </w:rPr>
        <w:t>report the results of positive COVID-19 diagnostic tests by secure telefax to the local health director in the county or district where the patient resides. The report shall contain:</w:t>
      </w:r>
    </w:p>
    <w:p w14:paraId="1D5B3165" w14:textId="77777777" w:rsidR="00A1670F" w:rsidRPr="00960BE1" w:rsidRDefault="00A1670F" w:rsidP="00377065">
      <w:pPr>
        <w:pStyle w:val="Part"/>
        <w:tabs>
          <w:tab w:val="clear" w:pos="2520"/>
        </w:tabs>
      </w:pPr>
      <w:r w:rsidRPr="00960BE1">
        <w:rPr>
          <w:u w:val="single"/>
        </w:rPr>
        <w:t>(A)</w:t>
      </w:r>
      <w:r w:rsidRPr="00960BE1">
        <w:tab/>
      </w:r>
      <w:r w:rsidRPr="00960BE1">
        <w:rPr>
          <w:u w:val="single"/>
        </w:rPr>
        <w:t>patient first and last name, date of birth, address, county of residence, phone number, sex, race, and ethnicity;</w:t>
      </w:r>
    </w:p>
    <w:p w14:paraId="4E82A2CB" w14:textId="77777777" w:rsidR="00A1670F" w:rsidRPr="00960BE1" w:rsidRDefault="00A1670F" w:rsidP="00377065">
      <w:pPr>
        <w:pStyle w:val="Part"/>
        <w:tabs>
          <w:tab w:val="clear" w:pos="2520"/>
        </w:tabs>
      </w:pPr>
      <w:r w:rsidRPr="00960BE1">
        <w:rPr>
          <w:u w:val="single"/>
        </w:rPr>
        <w:t>(B)</w:t>
      </w:r>
      <w:r w:rsidRPr="00960BE1">
        <w:tab/>
      </w:r>
      <w:r w:rsidRPr="00960BE1">
        <w:rPr>
          <w:u w:val="single"/>
        </w:rPr>
        <w:t>provider name, address, phone number, and NPI;</w:t>
      </w:r>
    </w:p>
    <w:p w14:paraId="04AC1AF2" w14:textId="77777777" w:rsidR="00A1670F" w:rsidRPr="00960BE1" w:rsidRDefault="00A1670F" w:rsidP="00377065">
      <w:pPr>
        <w:pStyle w:val="Part"/>
        <w:tabs>
          <w:tab w:val="clear" w:pos="2520"/>
        </w:tabs>
      </w:pPr>
      <w:r w:rsidRPr="00960BE1">
        <w:rPr>
          <w:u w:val="single"/>
        </w:rPr>
        <w:t>(C)</w:t>
      </w:r>
      <w:r w:rsidRPr="00960BE1">
        <w:tab/>
      </w:r>
      <w:r w:rsidRPr="00960BE1">
        <w:rPr>
          <w:u w:val="single"/>
        </w:rPr>
        <w:t>the specimen collection date, the test order date, and the test result date;</w:t>
      </w:r>
    </w:p>
    <w:p w14:paraId="5992572E" w14:textId="77777777" w:rsidR="00A1670F" w:rsidRPr="00960BE1" w:rsidRDefault="00A1670F" w:rsidP="00377065">
      <w:pPr>
        <w:pStyle w:val="Part"/>
        <w:tabs>
          <w:tab w:val="clear" w:pos="2520"/>
        </w:tabs>
      </w:pPr>
      <w:r w:rsidRPr="00960BE1">
        <w:rPr>
          <w:u w:val="single"/>
        </w:rPr>
        <w:t>(D)</w:t>
      </w:r>
      <w:r w:rsidRPr="00960BE1">
        <w:tab/>
      </w:r>
      <w:r w:rsidRPr="00960BE1">
        <w:rPr>
          <w:u w:val="single"/>
        </w:rPr>
        <w:t>the test result; and</w:t>
      </w:r>
    </w:p>
    <w:p w14:paraId="5E27726D" w14:textId="77777777" w:rsidR="00A1670F" w:rsidRPr="00960BE1" w:rsidRDefault="00A1670F" w:rsidP="00377065">
      <w:pPr>
        <w:pStyle w:val="Part"/>
        <w:tabs>
          <w:tab w:val="clear" w:pos="2520"/>
        </w:tabs>
      </w:pPr>
      <w:r w:rsidRPr="00960BE1">
        <w:rPr>
          <w:u w:val="single"/>
        </w:rPr>
        <w:t>(E)</w:t>
      </w:r>
      <w:r w:rsidRPr="00960BE1">
        <w:tab/>
      </w:r>
      <w:r w:rsidRPr="00960BE1">
        <w:rPr>
          <w:u w:val="single"/>
        </w:rPr>
        <w:t>all other available elements required in Paragraph (b) of this Rule; and</w:t>
      </w:r>
    </w:p>
    <w:p w14:paraId="2A5D9CF6" w14:textId="77777777" w:rsidR="00A1670F" w:rsidRPr="00960BE1" w:rsidRDefault="00A1670F" w:rsidP="00377065">
      <w:pPr>
        <w:pStyle w:val="SubParagraph"/>
        <w:tabs>
          <w:tab w:val="clear" w:pos="1800"/>
        </w:tabs>
      </w:pPr>
      <w:r w:rsidRPr="00960BE1">
        <w:rPr>
          <w:u w:val="single"/>
        </w:rPr>
        <w:t>(2)</w:t>
      </w:r>
      <w:r w:rsidRPr="00960BE1">
        <w:tab/>
      </w:r>
      <w:r w:rsidRPr="00960BE1">
        <w:rPr>
          <w:u w:val="single"/>
        </w:rPr>
        <w:t>report the aggregate number of positive and negative nucleic acid COVID-19 diagnostic tests and the aggregate number of positive and negative antigen COVID-19 diagnostic tests per day to the Division of Public Health through an online survey.</w:t>
      </w:r>
    </w:p>
    <w:p w14:paraId="645B4947" w14:textId="77777777" w:rsidR="00A1670F" w:rsidRPr="00960BE1" w:rsidRDefault="00A1670F" w:rsidP="00377065">
      <w:pPr>
        <w:pStyle w:val="Paragraph"/>
      </w:pPr>
      <w:r w:rsidRPr="00960BE1">
        <w:rPr>
          <w:u w:val="single"/>
        </w:rPr>
        <w:t>(f)  The requirements set forth in Paragraph (e) of this Rule shall be considered met if a healthcare provider:</w:t>
      </w:r>
    </w:p>
    <w:p w14:paraId="1D1726AD" w14:textId="77777777" w:rsidR="00A1670F" w:rsidRPr="00960BE1" w:rsidRDefault="00A1670F" w:rsidP="00377065">
      <w:pPr>
        <w:pStyle w:val="SubParagraph"/>
        <w:tabs>
          <w:tab w:val="clear" w:pos="1800"/>
        </w:tabs>
      </w:pPr>
      <w:r w:rsidRPr="00960BE1">
        <w:rPr>
          <w:u w:val="single"/>
        </w:rPr>
        <w:t>(1)</w:t>
      </w:r>
      <w:r w:rsidRPr="00960BE1">
        <w:tab/>
      </w:r>
      <w:r w:rsidRPr="00960BE1">
        <w:rPr>
          <w:u w:val="single"/>
        </w:rPr>
        <w:t>verifies that the laboratory that receives the specimen for testing will report the test result in accordance with Paragraph (b) of this Rule; and</w:t>
      </w:r>
    </w:p>
    <w:p w14:paraId="1C337452" w14:textId="77777777" w:rsidR="00A1670F" w:rsidRPr="00960BE1" w:rsidRDefault="00A1670F" w:rsidP="00377065">
      <w:pPr>
        <w:pStyle w:val="SubParagraph"/>
        <w:tabs>
          <w:tab w:val="clear" w:pos="1800"/>
        </w:tabs>
      </w:pPr>
      <w:r w:rsidRPr="00960BE1">
        <w:rPr>
          <w:u w:val="single"/>
        </w:rPr>
        <w:t>(2)</w:t>
      </w:r>
      <w:r w:rsidRPr="00960BE1">
        <w:tab/>
      </w:r>
      <w:r w:rsidRPr="00960BE1">
        <w:rPr>
          <w:u w:val="single"/>
        </w:rPr>
        <w:t>includes patient first and last name, date of birth, address, county of residence, phone number, sex, race, ethnicity, and specimen collection date on the lab order.</w:t>
      </w:r>
    </w:p>
    <w:p w14:paraId="7D022D7A" w14:textId="77777777" w:rsidR="00A1670F" w:rsidRPr="00960BE1" w:rsidRDefault="00A1670F" w:rsidP="00377065">
      <w:pPr>
        <w:pStyle w:val="Paragraph"/>
      </w:pPr>
      <w:r w:rsidRPr="00960BE1">
        <w:rPr>
          <w:u w:val="single"/>
        </w:rPr>
        <w:t>(g)  The requirement for healthcare providers to report COVID-19 diagnostic test results, as set out in Paragraph (e) of this Rule, is separate from the requirement for physicians to report suspected infections of COVID-19, a novel coronavirus, including positive COVID-19 diagnostic test results, in accordance with G.S. 130A-135 and Rules .0101(a) and .0102(a) of this Section.</w:t>
      </w:r>
    </w:p>
    <w:p w14:paraId="57978A4B" w14:textId="77777777" w:rsidR="00A1670F" w:rsidRPr="00960BE1" w:rsidRDefault="00A1670F" w:rsidP="00377065">
      <w:pPr>
        <w:pStyle w:val="Paragraph"/>
      </w:pPr>
      <w:r w:rsidRPr="00960BE1">
        <w:rPr>
          <w:u w:val="single"/>
        </w:rPr>
        <w:t>(h)  Laboratories and healthcare providers who are required to report under this Rule shall report positive COVID-19 diagnostic test results immediately and negative COVID-19 diagnostic test results within 24 hours of receiving the result. Results reported to a local health department under this Rule shall be forwarded to the Division of Public Health within 24 hours of receipt by the local health department.</w:t>
      </w:r>
    </w:p>
    <w:p w14:paraId="6BA14B84" w14:textId="77777777" w:rsidR="00A1670F" w:rsidRPr="00960BE1" w:rsidRDefault="00A1670F" w:rsidP="00377065">
      <w:pPr>
        <w:pStyle w:val="Base"/>
      </w:pPr>
    </w:p>
    <w:p w14:paraId="25DAF2DA" w14:textId="77777777" w:rsidR="00A1670F" w:rsidRPr="00960BE1" w:rsidRDefault="00A1670F" w:rsidP="00377065">
      <w:pPr>
        <w:pStyle w:val="History"/>
      </w:pPr>
      <w:r w:rsidRPr="00960BE1">
        <w:rPr>
          <w:u w:val="single"/>
        </w:rPr>
        <w:t>History Note:</w:t>
      </w:r>
      <w:r w:rsidRPr="00960BE1">
        <w:tab/>
      </w:r>
      <w:r w:rsidRPr="00960BE1">
        <w:rPr>
          <w:u w:val="single"/>
        </w:rPr>
        <w:t xml:space="preserve">Authority G.S. 130A-134; 130A-135; 130A-139; 130A-141; 130A-141.1; S.L. 2020-4, </w:t>
      </w:r>
      <w:r>
        <w:rPr>
          <w:u w:val="single"/>
        </w:rPr>
        <w:t>s</w:t>
      </w:r>
      <w:r w:rsidRPr="00960BE1">
        <w:rPr>
          <w:u w:val="single"/>
        </w:rPr>
        <w:t>. 4.10(a)(1); P.L. 100-578; 42 C.F.R. 493;</w:t>
      </w:r>
    </w:p>
    <w:p w14:paraId="5BA35E40" w14:textId="77777777" w:rsidR="00A1670F" w:rsidRPr="00960BE1" w:rsidRDefault="00A1670F" w:rsidP="00377065">
      <w:pPr>
        <w:pStyle w:val="HistoryAfter"/>
      </w:pPr>
      <w:r w:rsidRPr="00960BE1">
        <w:rPr>
          <w:u w:val="single"/>
        </w:rPr>
        <w:t>Emergency Adoption Eff. September 25, 2020.</w:t>
      </w:r>
    </w:p>
    <w:p w14:paraId="25639AEA" w14:textId="77777777" w:rsidR="00A1670F" w:rsidRPr="005E4FB1" w:rsidRDefault="00A1670F" w:rsidP="00377065">
      <w:pPr>
        <w:pStyle w:val="Base"/>
      </w:pPr>
    </w:p>
    <w:p w14:paraId="7EC78921" w14:textId="77777777" w:rsidR="00A1670F" w:rsidRDefault="00A1670F" w:rsidP="00A1670F">
      <w:pPr>
        <w:pStyle w:val="Base"/>
        <w:jc w:val="center"/>
      </w:pPr>
      <w:r>
        <w:t>* * * * * * * * * * * * * * * * * * * *</w:t>
      </w:r>
    </w:p>
    <w:p w14:paraId="47E4C4AD" w14:textId="77777777" w:rsidR="00A1670F" w:rsidRDefault="00A1670F" w:rsidP="00A1670F">
      <w:pPr>
        <w:pStyle w:val="Base"/>
      </w:pPr>
    </w:p>
    <w:p w14:paraId="0B13C1F0" w14:textId="77777777" w:rsidR="00A1670F" w:rsidRDefault="00A1670F">
      <w:pPr>
        <w:pStyle w:val="Base"/>
      </w:pPr>
      <w:r>
        <w:rPr>
          <w:b/>
          <w:bCs/>
        </w:rPr>
        <w:t>Rule-making Agency:</w:t>
      </w:r>
      <w:r>
        <w:t xml:space="preserve">  </w:t>
      </w:r>
      <w:r w:rsidRPr="00D1233A">
        <w:rPr>
          <w:i/>
          <w:iCs/>
        </w:rPr>
        <w:t>Commission for Public Health</w:t>
      </w:r>
    </w:p>
    <w:p w14:paraId="1003D4A1" w14:textId="77777777" w:rsidR="00A1670F" w:rsidRDefault="00A1670F">
      <w:pPr>
        <w:pStyle w:val="Base"/>
      </w:pPr>
    </w:p>
    <w:p w14:paraId="7E00E00E" w14:textId="77777777" w:rsidR="00A1670F" w:rsidRPr="00D1233A" w:rsidRDefault="00A1670F">
      <w:pPr>
        <w:pStyle w:val="Base"/>
        <w:rPr>
          <w:i/>
          <w:iCs/>
        </w:rPr>
      </w:pPr>
      <w:r>
        <w:rPr>
          <w:b/>
          <w:bCs/>
        </w:rPr>
        <w:t>Rule Citation:</w:t>
      </w:r>
      <w:r>
        <w:t xml:space="preserve">  </w:t>
      </w:r>
      <w:r>
        <w:rPr>
          <w:i/>
          <w:iCs/>
        </w:rPr>
        <w:t>1</w:t>
      </w:r>
      <w:r w:rsidRPr="00D1233A">
        <w:rPr>
          <w:i/>
          <w:iCs/>
        </w:rPr>
        <w:t>0A NCAC 41A</w:t>
      </w:r>
      <w:r>
        <w:rPr>
          <w:i/>
          <w:iCs/>
        </w:rPr>
        <w:t xml:space="preserve"> </w:t>
      </w:r>
      <w:r w:rsidRPr="00D1233A">
        <w:rPr>
          <w:i/>
          <w:iCs/>
        </w:rPr>
        <w:t>.0212</w:t>
      </w:r>
    </w:p>
    <w:p w14:paraId="02A06270" w14:textId="77777777" w:rsidR="00A1670F" w:rsidRDefault="00A1670F">
      <w:pPr>
        <w:pStyle w:val="Base"/>
      </w:pPr>
    </w:p>
    <w:p w14:paraId="5DED2526" w14:textId="77777777" w:rsidR="00A1670F" w:rsidRPr="00D1233A" w:rsidRDefault="00A1670F">
      <w:pPr>
        <w:pStyle w:val="Base"/>
        <w:rPr>
          <w:i/>
          <w:iCs/>
        </w:rPr>
      </w:pPr>
      <w:r>
        <w:rPr>
          <w:b/>
          <w:bCs/>
        </w:rPr>
        <w:t>Effective Date:</w:t>
      </w:r>
      <w:r>
        <w:t xml:space="preserve">  </w:t>
      </w:r>
      <w:r>
        <w:rPr>
          <w:i/>
          <w:iCs/>
        </w:rPr>
        <w:t>September 25, 2020</w:t>
      </w:r>
    </w:p>
    <w:p w14:paraId="6DB70110" w14:textId="77777777" w:rsidR="00A1670F" w:rsidRDefault="00A1670F">
      <w:pPr>
        <w:pStyle w:val="Base"/>
      </w:pPr>
    </w:p>
    <w:p w14:paraId="20B0C6FD" w14:textId="77777777" w:rsidR="00A1670F" w:rsidRPr="00D1233A" w:rsidRDefault="00A1670F">
      <w:pPr>
        <w:pStyle w:val="Base"/>
        <w:rPr>
          <w:i/>
          <w:iCs/>
        </w:rPr>
      </w:pPr>
      <w:r>
        <w:rPr>
          <w:b/>
          <w:bCs/>
        </w:rPr>
        <w:t>Findings Reviewed and Approved by the Codifier:</w:t>
      </w:r>
      <w:r>
        <w:t xml:space="preserve">  </w:t>
      </w:r>
      <w:r>
        <w:rPr>
          <w:i/>
          <w:iCs/>
        </w:rPr>
        <w:t>September 15, 2020</w:t>
      </w:r>
    </w:p>
    <w:p w14:paraId="38CE9B45" w14:textId="77777777" w:rsidR="00A1670F" w:rsidRDefault="00A1670F">
      <w:pPr>
        <w:pStyle w:val="Base"/>
      </w:pPr>
    </w:p>
    <w:p w14:paraId="69278B38" w14:textId="77777777" w:rsidR="00A1670F" w:rsidRPr="00D1233A" w:rsidRDefault="00A1670F" w:rsidP="00377065">
      <w:pPr>
        <w:pStyle w:val="Base"/>
        <w:rPr>
          <w:i/>
          <w:iCs/>
        </w:rPr>
      </w:pPr>
      <w:r>
        <w:rPr>
          <w:b/>
          <w:bCs/>
        </w:rPr>
        <w:t>Reason for Action:</w:t>
      </w:r>
      <w:r>
        <w:t xml:space="preserve">  </w:t>
      </w:r>
      <w:r w:rsidRPr="00D1233A">
        <w:rPr>
          <w:i/>
          <w:iCs/>
        </w:rPr>
        <w:t>COVID-19, a novel coronavirus, was identified as the cause of an emerging infectious disease outbreak in December 2019 in Wuhan, Hubei</w:t>
      </w:r>
      <w:r>
        <w:rPr>
          <w:i/>
          <w:iCs/>
        </w:rPr>
        <w:t xml:space="preserve"> </w:t>
      </w:r>
      <w:r w:rsidRPr="00D1233A">
        <w:rPr>
          <w:i/>
          <w:iCs/>
        </w:rPr>
        <w:t>Province, China. This novel coronavirus causes respiratory illness ranging in severity from mild illness to death. As of September 13, 2020, over</w:t>
      </w:r>
      <w:r>
        <w:rPr>
          <w:i/>
          <w:iCs/>
        </w:rPr>
        <w:t xml:space="preserve"> </w:t>
      </w:r>
      <w:r w:rsidRPr="00D1233A">
        <w:rPr>
          <w:i/>
          <w:iCs/>
        </w:rPr>
        <w:t>28,600,000 confirmed cases and 900,000 deaths had been reported from 216 countries, including the United States. The first U.S. case was</w:t>
      </w:r>
      <w:r>
        <w:rPr>
          <w:i/>
          <w:iCs/>
        </w:rPr>
        <w:t xml:space="preserve"> </w:t>
      </w:r>
      <w:r w:rsidRPr="00D1233A">
        <w:rPr>
          <w:i/>
          <w:iCs/>
        </w:rPr>
        <w:t xml:space="preserve">reported in a traveler returning from Wuhan on January 21, 2020 in Washington State. As of September 13, over 6,400,000 cases and </w:t>
      </w:r>
      <w:r>
        <w:rPr>
          <w:i/>
          <w:iCs/>
        </w:rPr>
        <w:t>1</w:t>
      </w:r>
      <w:r w:rsidRPr="00D1233A">
        <w:rPr>
          <w:i/>
          <w:iCs/>
        </w:rPr>
        <w:t>90,000</w:t>
      </w:r>
      <w:r>
        <w:rPr>
          <w:i/>
          <w:iCs/>
        </w:rPr>
        <w:t xml:space="preserve"> </w:t>
      </w:r>
      <w:r w:rsidRPr="00D1233A">
        <w:rPr>
          <w:i/>
          <w:iCs/>
        </w:rPr>
        <w:t>deaths had been reported in the U.S., and over 180,000 cases and 3,000 deaths had been reported in North Carolina. The North Carolina Division</w:t>
      </w:r>
      <w:r>
        <w:rPr>
          <w:i/>
          <w:iCs/>
        </w:rPr>
        <w:t xml:space="preserve"> </w:t>
      </w:r>
      <w:r w:rsidRPr="00D1233A">
        <w:rPr>
          <w:i/>
          <w:iCs/>
        </w:rPr>
        <w:t>of Public Health is working closely with the Centers for Disease Control and Prevention (CDC) to monitor and respond to this pandemic in North</w:t>
      </w:r>
      <w:r>
        <w:rPr>
          <w:i/>
          <w:iCs/>
        </w:rPr>
        <w:t xml:space="preserve"> </w:t>
      </w:r>
      <w:r w:rsidRPr="00D1233A">
        <w:rPr>
          <w:i/>
          <w:iCs/>
        </w:rPr>
        <w:t>Carolina.</w:t>
      </w:r>
    </w:p>
    <w:p w14:paraId="2D14C56D" w14:textId="77777777" w:rsidR="00A1670F" w:rsidRDefault="00A1670F" w:rsidP="00377065">
      <w:pPr>
        <w:pStyle w:val="Base"/>
        <w:rPr>
          <w:i/>
          <w:iCs/>
        </w:rPr>
      </w:pPr>
      <w:r w:rsidRPr="00D1233A">
        <w:rPr>
          <w:i/>
          <w:iCs/>
        </w:rPr>
        <w:t>On June 18, 2020, the NC Commission for Public Health received a petition for rulemaking from the North Carolina Board of Funeral Service,</w:t>
      </w:r>
      <w:r>
        <w:rPr>
          <w:i/>
          <w:iCs/>
        </w:rPr>
        <w:t xml:space="preserve"> </w:t>
      </w:r>
      <w:r w:rsidRPr="00D1233A">
        <w:rPr>
          <w:i/>
          <w:iCs/>
        </w:rPr>
        <w:t xml:space="preserve">requesting that the Commission consider amending rule </w:t>
      </w:r>
      <w:r>
        <w:rPr>
          <w:i/>
          <w:iCs/>
        </w:rPr>
        <w:t>10</w:t>
      </w:r>
      <w:r w:rsidRPr="00D1233A">
        <w:rPr>
          <w:i/>
          <w:iCs/>
        </w:rPr>
        <w:t>A NCAC 4</w:t>
      </w:r>
      <w:r>
        <w:rPr>
          <w:i/>
          <w:iCs/>
        </w:rPr>
        <w:t>1</w:t>
      </w:r>
      <w:r w:rsidRPr="00D1233A">
        <w:rPr>
          <w:i/>
          <w:iCs/>
        </w:rPr>
        <w:t>A .0212 to set out the proper precautions to prevent infection in the</w:t>
      </w:r>
      <w:r>
        <w:rPr>
          <w:i/>
          <w:iCs/>
        </w:rPr>
        <w:t xml:space="preserve"> </w:t>
      </w:r>
      <w:r w:rsidRPr="00D1233A">
        <w:rPr>
          <w:i/>
          <w:iCs/>
        </w:rPr>
        <w:t>handling and transportation of the bodies of persons infected with COVID-19 and require notification of those precautions. Pursuant to G.S.</w:t>
      </w:r>
      <w:r>
        <w:rPr>
          <w:i/>
          <w:iCs/>
        </w:rPr>
        <w:t xml:space="preserve"> </w:t>
      </w:r>
      <w:r w:rsidRPr="00D1233A">
        <w:rPr>
          <w:i/>
          <w:iCs/>
        </w:rPr>
        <w:lastRenderedPageBreak/>
        <w:t>150</w:t>
      </w:r>
      <w:r>
        <w:rPr>
          <w:i/>
          <w:iCs/>
        </w:rPr>
        <w:t>B</w:t>
      </w:r>
      <w:r w:rsidRPr="00D1233A">
        <w:rPr>
          <w:i/>
          <w:iCs/>
        </w:rPr>
        <w:t xml:space="preserve">-20, the Commission fully considered and granted the petition at its meeting on August </w:t>
      </w:r>
      <w:r>
        <w:rPr>
          <w:i/>
          <w:iCs/>
        </w:rPr>
        <w:t>5</w:t>
      </w:r>
      <w:r w:rsidRPr="00D1233A">
        <w:rPr>
          <w:i/>
          <w:iCs/>
        </w:rPr>
        <w:t>, 2020. However, the Commission did not approve</w:t>
      </w:r>
      <w:r>
        <w:rPr>
          <w:i/>
          <w:iCs/>
        </w:rPr>
        <w:t xml:space="preserve"> </w:t>
      </w:r>
      <w:r w:rsidRPr="00D1233A">
        <w:rPr>
          <w:i/>
          <w:iCs/>
        </w:rPr>
        <w:t>the proposed rule language submitted with the petition and directed agency staff to revise the proposed rule language for consideration at a special</w:t>
      </w:r>
      <w:r>
        <w:rPr>
          <w:i/>
          <w:iCs/>
        </w:rPr>
        <w:t xml:space="preserve"> </w:t>
      </w:r>
      <w:r w:rsidRPr="00D1233A">
        <w:rPr>
          <w:i/>
          <w:iCs/>
        </w:rPr>
        <w:t xml:space="preserve">meeting on September 15, 2020. Notice of this decision was provided in writing to the North Carolina Board of Funeral Service on August </w:t>
      </w:r>
      <w:r>
        <w:rPr>
          <w:i/>
          <w:iCs/>
        </w:rPr>
        <w:t>5</w:t>
      </w:r>
      <w:r w:rsidRPr="00D1233A">
        <w:rPr>
          <w:i/>
          <w:iCs/>
        </w:rPr>
        <w:t>,</w:t>
      </w:r>
      <w:r>
        <w:rPr>
          <w:i/>
          <w:iCs/>
        </w:rPr>
        <w:t xml:space="preserve"> </w:t>
      </w:r>
      <w:r w:rsidRPr="00D1233A">
        <w:rPr>
          <w:i/>
          <w:iCs/>
        </w:rPr>
        <w:t>2020. On September 1</w:t>
      </w:r>
      <w:r>
        <w:rPr>
          <w:i/>
          <w:iCs/>
        </w:rPr>
        <w:t>5</w:t>
      </w:r>
      <w:r w:rsidRPr="00D1233A">
        <w:rPr>
          <w:i/>
          <w:iCs/>
        </w:rPr>
        <w:t>, 2020, the Commission adopted the rule language submitted with this Findings of Need form.</w:t>
      </w:r>
      <w:r>
        <w:rPr>
          <w:i/>
          <w:iCs/>
        </w:rPr>
        <w:t xml:space="preserve"> </w:t>
      </w:r>
    </w:p>
    <w:p w14:paraId="10E6B786" w14:textId="77777777" w:rsidR="00A1670F" w:rsidRPr="00D1233A" w:rsidRDefault="00A1670F" w:rsidP="00377065">
      <w:pPr>
        <w:pStyle w:val="Base"/>
        <w:rPr>
          <w:i/>
          <w:iCs/>
        </w:rPr>
      </w:pPr>
      <w:r w:rsidRPr="00D1233A">
        <w:rPr>
          <w:i/>
          <w:iCs/>
        </w:rPr>
        <w:t>It is imperative that this rule be quickly amended to address the need identified by the North Carolina Board of Funeral Service for communicable</w:t>
      </w:r>
      <w:r>
        <w:rPr>
          <w:i/>
          <w:iCs/>
        </w:rPr>
        <w:t xml:space="preserve"> </w:t>
      </w:r>
      <w:r w:rsidRPr="00D1233A">
        <w:rPr>
          <w:i/>
          <w:iCs/>
        </w:rPr>
        <w:t>disease control measures to mitigate the risk of disease transmission in the handling and transportation of the bodies of persons infected with</w:t>
      </w:r>
      <w:r>
        <w:rPr>
          <w:i/>
          <w:iCs/>
        </w:rPr>
        <w:t xml:space="preserve"> </w:t>
      </w:r>
      <w:r w:rsidRPr="00D1233A">
        <w:rPr>
          <w:i/>
          <w:iCs/>
        </w:rPr>
        <w:t>COVID-19. Immediate adoption of this emergency rule is required due to the serious and unforeseen threat posed to public health by this</w:t>
      </w:r>
      <w:r>
        <w:rPr>
          <w:i/>
          <w:iCs/>
        </w:rPr>
        <w:t xml:space="preserve"> </w:t>
      </w:r>
      <w:r w:rsidRPr="00D1233A">
        <w:rPr>
          <w:i/>
          <w:iCs/>
        </w:rPr>
        <w:t>infectious disease.</w:t>
      </w:r>
    </w:p>
    <w:p w14:paraId="7E1B49BF" w14:textId="77777777" w:rsidR="00A1670F" w:rsidRDefault="00A1670F" w:rsidP="00377065">
      <w:pPr>
        <w:pStyle w:val="Section"/>
      </w:pPr>
    </w:p>
    <w:p w14:paraId="77E91BD2" w14:textId="77777777" w:rsidR="00A1670F" w:rsidRDefault="00A1670F" w:rsidP="00377065">
      <w:pPr>
        <w:pStyle w:val="Chapter"/>
      </w:pPr>
      <w:r>
        <w:t>Chapter 41 - Epidemiology Health</w:t>
      </w:r>
    </w:p>
    <w:p w14:paraId="44DD35CF" w14:textId="77777777" w:rsidR="00A1670F" w:rsidRDefault="00A1670F" w:rsidP="00377065">
      <w:pPr>
        <w:pStyle w:val="Base"/>
      </w:pPr>
    </w:p>
    <w:p w14:paraId="75661D0A" w14:textId="77777777" w:rsidR="00A1670F" w:rsidRDefault="00A1670F" w:rsidP="00377065">
      <w:pPr>
        <w:pStyle w:val="SubChapter"/>
      </w:pPr>
      <w:r>
        <w:t>SUBCHAPTER 41A - COMMUNICABLE DISEASE CONTROL</w:t>
      </w:r>
    </w:p>
    <w:p w14:paraId="6974F67A" w14:textId="77777777" w:rsidR="00A1670F" w:rsidRDefault="00A1670F">
      <w:pPr>
        <w:pStyle w:val="Section"/>
      </w:pPr>
    </w:p>
    <w:p w14:paraId="47208B40" w14:textId="77777777" w:rsidR="00A1670F" w:rsidRDefault="00A1670F" w:rsidP="00377065">
      <w:pPr>
        <w:pStyle w:val="Section"/>
      </w:pPr>
      <w:r>
        <w:t>SECTION .0200 - CONTROL MEASURES FOR COMMUNICABLE DISEASES</w:t>
      </w:r>
    </w:p>
    <w:p w14:paraId="468AE36D" w14:textId="77777777" w:rsidR="00A1670F" w:rsidRPr="00931047" w:rsidRDefault="00A1670F" w:rsidP="00377065">
      <w:pPr>
        <w:pStyle w:val="Base"/>
      </w:pPr>
    </w:p>
    <w:p w14:paraId="5943A9E2" w14:textId="77777777" w:rsidR="00A1670F" w:rsidRPr="00931047" w:rsidRDefault="00A1670F" w:rsidP="00377065">
      <w:pPr>
        <w:pStyle w:val="Rule"/>
      </w:pPr>
      <w:r w:rsidRPr="00931047">
        <w:t>10A NCAC 41A .0212</w:t>
      </w:r>
      <w:r w:rsidRPr="00931047">
        <w:tab/>
        <w:t>HANDLING AND TRANSPORTATION OF BODIES</w:t>
      </w:r>
    </w:p>
    <w:p w14:paraId="13D9226A" w14:textId="77777777" w:rsidR="00A1670F" w:rsidRPr="00931047" w:rsidRDefault="00A1670F" w:rsidP="00377065">
      <w:pPr>
        <w:pStyle w:val="Paragraph"/>
      </w:pPr>
      <w:r w:rsidRPr="00931047">
        <w:rPr>
          <w:u w:val="single"/>
        </w:rPr>
        <w:t>(a)  Persons handling the body of any person who has died shall comply with the standard precautions for all patient care published by the United States Centers for Disease Control and Prevention, which are hereby incorporated by reference, including any subsequent amendments and editions, and available free of charge at: https://www.cdc.gov/infectioncontrol/basics/standard-precautions.html.</w:t>
      </w:r>
    </w:p>
    <w:p w14:paraId="0C09F1C9" w14:textId="77777777" w:rsidR="00A1670F" w:rsidRPr="00931047" w:rsidRDefault="00A1670F" w:rsidP="00377065">
      <w:pPr>
        <w:pStyle w:val="Paragraph"/>
      </w:pPr>
      <w:r w:rsidRPr="00931047">
        <w:rPr>
          <w:strike/>
        </w:rPr>
        <w:t>(a)</w:t>
      </w:r>
      <w:r w:rsidRPr="00931047">
        <w:rPr>
          <w:u w:val="single"/>
        </w:rPr>
        <w:t>(b)</w:t>
      </w:r>
      <w:r w:rsidRPr="00931047">
        <w:t xml:space="preserve">  It shall be the duty of the </w:t>
      </w:r>
      <w:r w:rsidRPr="00931047">
        <w:rPr>
          <w:strike/>
        </w:rPr>
        <w:t>physician</w:t>
      </w:r>
      <w:r w:rsidRPr="00931047">
        <w:t xml:space="preserve"> </w:t>
      </w:r>
      <w:proofErr w:type="spellStart"/>
      <w:r w:rsidRPr="00931047">
        <w:rPr>
          <w:u w:val="single"/>
        </w:rPr>
        <w:t>physician</w:t>
      </w:r>
      <w:proofErr w:type="spellEnd"/>
      <w:r w:rsidRPr="00931047">
        <w:rPr>
          <w:u w:val="single"/>
        </w:rPr>
        <w:t>, physician assistant, or nurse practitioner</w:t>
      </w:r>
      <w:r w:rsidRPr="00931047">
        <w:t xml:space="preserve"> attending </w:t>
      </w:r>
      <w:r w:rsidRPr="00931047">
        <w:rPr>
          <w:u w:val="single"/>
        </w:rPr>
        <w:t>to</w:t>
      </w:r>
      <w:r w:rsidRPr="00931047">
        <w:t xml:space="preserve"> any person who dies and is known to be infected with HIV, plague, </w:t>
      </w:r>
      <w:r w:rsidRPr="00931047">
        <w:rPr>
          <w:strike/>
        </w:rPr>
        <w:t>or</w:t>
      </w:r>
      <w:r w:rsidRPr="00931047">
        <w:t xml:space="preserve"> hepatitis </w:t>
      </w:r>
      <w:r w:rsidRPr="00931047">
        <w:rPr>
          <w:strike/>
        </w:rPr>
        <w:t>B</w:t>
      </w:r>
      <w:r w:rsidRPr="00931047">
        <w:t xml:space="preserve"> </w:t>
      </w:r>
      <w:proofErr w:type="spellStart"/>
      <w:r w:rsidRPr="00931047">
        <w:rPr>
          <w:u w:val="single"/>
        </w:rPr>
        <w:t>B</w:t>
      </w:r>
      <w:proofErr w:type="spellEnd"/>
      <w:r w:rsidRPr="00931047">
        <w:rPr>
          <w:u w:val="single"/>
        </w:rPr>
        <w:t>, or COVID-19</w:t>
      </w:r>
      <w:r w:rsidRPr="00931047">
        <w:t xml:space="preserve"> or any person who dies and is known or reasonably suspected to be infected with smallpox, rabies, severe acute respiratory syndrome (SARS), or Jakob-Creutzfeldt to provide </w:t>
      </w:r>
      <w:r w:rsidRPr="00931047">
        <w:rPr>
          <w:strike/>
        </w:rPr>
        <w:t>written</w:t>
      </w:r>
      <w:r w:rsidRPr="00931047">
        <w:t xml:space="preserve"> </w:t>
      </w:r>
      <w:proofErr w:type="spellStart"/>
      <w:r w:rsidRPr="00931047">
        <w:rPr>
          <w:u w:val="single"/>
        </w:rPr>
        <w:t>written</w:t>
      </w:r>
      <w:proofErr w:type="spellEnd"/>
      <w:r w:rsidRPr="00931047">
        <w:rPr>
          <w:u w:val="single"/>
        </w:rPr>
        <w:t>, verbal, or electronic</w:t>
      </w:r>
      <w:r w:rsidRPr="00931047">
        <w:t xml:space="preserve"> notification to </w:t>
      </w:r>
      <w:r w:rsidRPr="00931047">
        <w:rPr>
          <w:strike/>
        </w:rPr>
        <w:t>all</w:t>
      </w:r>
      <w:r w:rsidRPr="00931047">
        <w:t xml:space="preserve"> individuals handling the body of the proper precautions to prevent infection. This </w:t>
      </w:r>
      <w:r w:rsidRPr="00931047">
        <w:rPr>
          <w:strike/>
        </w:rPr>
        <w:t>written</w:t>
      </w:r>
      <w:r w:rsidRPr="00931047">
        <w:t xml:space="preserve"> </w:t>
      </w:r>
      <w:proofErr w:type="spellStart"/>
      <w:r w:rsidRPr="00931047">
        <w:rPr>
          <w:u w:val="single"/>
        </w:rPr>
        <w:t>written</w:t>
      </w:r>
      <w:proofErr w:type="spellEnd"/>
      <w:r w:rsidRPr="00931047">
        <w:rPr>
          <w:u w:val="single"/>
        </w:rPr>
        <w:t>, verbal, or electronic</w:t>
      </w:r>
      <w:r w:rsidRPr="00931047">
        <w:t xml:space="preserve"> notification shall be provided to </w:t>
      </w:r>
      <w:r w:rsidRPr="00931047">
        <w:rPr>
          <w:u w:val="single"/>
        </w:rPr>
        <w:t>the</w:t>
      </w:r>
      <w:r w:rsidRPr="00931047">
        <w:t xml:space="preserve"> funeral service </w:t>
      </w:r>
      <w:r w:rsidRPr="00931047">
        <w:rPr>
          <w:u w:val="single"/>
        </w:rPr>
        <w:t>director, funeral service worker, or body transporter</w:t>
      </w:r>
      <w:r w:rsidRPr="00931047">
        <w:t xml:space="preserve"> </w:t>
      </w:r>
      <w:r w:rsidRPr="00931047">
        <w:rPr>
          <w:strike/>
        </w:rPr>
        <w:t>personnel</w:t>
      </w:r>
      <w:r w:rsidRPr="00931047">
        <w:t xml:space="preserve"> at the time the body is removed from any hospital, nursing home, or other health care facility. When the patient dies in a location other than a health care facility, the </w:t>
      </w:r>
      <w:r w:rsidRPr="00931047">
        <w:rPr>
          <w:strike/>
        </w:rPr>
        <w:t>attending physician</w:t>
      </w:r>
      <w:r w:rsidRPr="00931047">
        <w:t xml:space="preserve"> </w:t>
      </w:r>
      <w:proofErr w:type="spellStart"/>
      <w:r w:rsidRPr="00931047">
        <w:rPr>
          <w:u w:val="single"/>
        </w:rPr>
        <w:t>physician</w:t>
      </w:r>
      <w:proofErr w:type="spellEnd"/>
      <w:r w:rsidRPr="00931047">
        <w:rPr>
          <w:u w:val="single"/>
        </w:rPr>
        <w:t>, physician assistant, or nurse practitioner</w:t>
      </w:r>
      <w:r w:rsidRPr="00931047">
        <w:t xml:space="preserve"> shall notify the funeral service </w:t>
      </w:r>
      <w:r w:rsidRPr="00931047">
        <w:rPr>
          <w:u w:val="single"/>
        </w:rPr>
        <w:t>director, funeral service worker, or body transporter</w:t>
      </w:r>
      <w:r w:rsidRPr="00931047">
        <w:t xml:space="preserve"> </w:t>
      </w:r>
      <w:r w:rsidRPr="00931047">
        <w:rPr>
          <w:strike/>
        </w:rPr>
        <w:t>personnel verbally</w:t>
      </w:r>
      <w:r w:rsidRPr="00931047">
        <w:t xml:space="preserve"> of the precautions required as soon as the </w:t>
      </w:r>
      <w:r w:rsidRPr="00931047">
        <w:rPr>
          <w:strike/>
        </w:rPr>
        <w:t>physician</w:t>
      </w:r>
      <w:r w:rsidRPr="00931047">
        <w:t xml:space="preserve"> </w:t>
      </w:r>
      <w:proofErr w:type="spellStart"/>
      <w:r w:rsidRPr="00931047">
        <w:rPr>
          <w:u w:val="single"/>
        </w:rPr>
        <w:t>physician</w:t>
      </w:r>
      <w:proofErr w:type="spellEnd"/>
      <w:r w:rsidRPr="00931047">
        <w:rPr>
          <w:u w:val="single"/>
        </w:rPr>
        <w:t>, physician assistant, or nurse practitioner</w:t>
      </w:r>
      <w:r w:rsidRPr="00931047">
        <w:t xml:space="preserve"> becomes aware of the death. These precautions are noted in Paragraphs </w:t>
      </w:r>
      <w:r w:rsidRPr="00931047">
        <w:rPr>
          <w:strike/>
        </w:rPr>
        <w:t>(b)</w:t>
      </w:r>
      <w:r w:rsidRPr="00931047">
        <w:rPr>
          <w:u w:val="single"/>
        </w:rPr>
        <w:t>(d), (e),</w:t>
      </w:r>
      <w:r w:rsidRPr="00931047">
        <w:t xml:space="preserve"> and </w:t>
      </w:r>
      <w:r w:rsidRPr="00931047">
        <w:rPr>
          <w:strike/>
        </w:rPr>
        <w:t>(c).</w:t>
      </w:r>
      <w:r w:rsidRPr="00931047">
        <w:t xml:space="preserve"> </w:t>
      </w:r>
      <w:r w:rsidRPr="00931047">
        <w:rPr>
          <w:u w:val="single"/>
        </w:rPr>
        <w:t xml:space="preserve">(f) of this </w:t>
      </w:r>
      <w:r w:rsidRPr="00931047">
        <w:rPr>
          <w:u w:val="single"/>
        </w:rPr>
        <w:t>Rule. The duty to notify shall be considered met if performed by one of the following individuals: the physician, physician assistant, or nurse practitioner attending to the person who died or a designated representative of the physician, physician assistant, or nurse practitioner.</w:t>
      </w:r>
    </w:p>
    <w:p w14:paraId="748D651D" w14:textId="77777777" w:rsidR="00A1670F" w:rsidRPr="00931047" w:rsidRDefault="00A1670F" w:rsidP="00377065">
      <w:pPr>
        <w:pStyle w:val="Paragraph"/>
      </w:pPr>
      <w:r w:rsidRPr="00931047">
        <w:rPr>
          <w:u w:val="single"/>
        </w:rPr>
        <w:t>(c)  It shall also be the duty of a medical examiner with jurisdiction pursuant to G.S. 130A-383 over the body of any person who dies and is known to be infected with COVID-19 to provide written, verbal, or electronic notification to the funeral service director, funeral service worker, or body transporter at the time the body is removed from medical examiner custody of the proper precautions to prevent infection. These precautions are noted in Paragraph (f) of this Rule. The duty to notify shall be considered met if performed by a designated representative of the medical examiner.</w:t>
      </w:r>
    </w:p>
    <w:p w14:paraId="6F6CF31B" w14:textId="77777777" w:rsidR="00A1670F" w:rsidRPr="00931047" w:rsidRDefault="00A1670F" w:rsidP="00377065">
      <w:pPr>
        <w:pStyle w:val="Paragraph"/>
      </w:pPr>
      <w:r w:rsidRPr="00931047">
        <w:rPr>
          <w:strike/>
        </w:rPr>
        <w:t>(b)</w:t>
      </w:r>
      <w:r w:rsidRPr="00931047">
        <w:rPr>
          <w:u w:val="single"/>
        </w:rPr>
        <w:t>(d)</w:t>
      </w:r>
      <w:r w:rsidRPr="00931047">
        <w:t xml:space="preserve">  The body of any person who died and is known or reasonably suspected to be infected with smallpox or severe acute respiratory syndrome (SARS) or any person who died and is known to be infected with plague shall not be embalmed. The body shall be enclosed in a strong, tightly sealed outer case which will prevent leakage or escape of odors as soon as possible after death and before the body is removed from the hospital room, home, building, or other premises where the death occurred. This case shall not be reopened except with the consent of the local health director. Nothing in this Paragraph shall prohibit cremation.</w:t>
      </w:r>
    </w:p>
    <w:p w14:paraId="41B75077" w14:textId="77777777" w:rsidR="00A1670F" w:rsidRPr="00931047" w:rsidRDefault="00A1670F" w:rsidP="00377065">
      <w:pPr>
        <w:pStyle w:val="Paragraph"/>
      </w:pPr>
      <w:r w:rsidRPr="00931047">
        <w:rPr>
          <w:strike/>
        </w:rPr>
        <w:t>(c)</w:t>
      </w:r>
      <w:r w:rsidRPr="00931047">
        <w:rPr>
          <w:u w:val="single"/>
        </w:rPr>
        <w:t>(e)</w:t>
      </w:r>
      <w:r w:rsidRPr="00931047">
        <w:t xml:space="preserve">  Persons handling the body of any person who died and is known to be infected with HIV or hepatitis B or any person who died and is known or reasonably suspected to be infected with Jakob-Creutzfeldt or rabies shall be provided </w:t>
      </w:r>
      <w:r w:rsidRPr="00931047">
        <w:rPr>
          <w:strike/>
        </w:rPr>
        <w:t>written</w:t>
      </w:r>
      <w:r w:rsidRPr="00931047">
        <w:t xml:space="preserve"> </w:t>
      </w:r>
      <w:proofErr w:type="spellStart"/>
      <w:r w:rsidRPr="00931047">
        <w:rPr>
          <w:u w:val="single"/>
        </w:rPr>
        <w:t>written</w:t>
      </w:r>
      <w:proofErr w:type="spellEnd"/>
      <w:r w:rsidRPr="00931047">
        <w:rPr>
          <w:u w:val="single"/>
        </w:rPr>
        <w:t>, verbal, or electronic</w:t>
      </w:r>
      <w:r w:rsidRPr="00931047">
        <w:t xml:space="preserve"> notification to observe blood and body fluid precautions.</w:t>
      </w:r>
    </w:p>
    <w:p w14:paraId="3096B03C" w14:textId="77777777" w:rsidR="00A1670F" w:rsidRPr="00931047" w:rsidRDefault="00A1670F" w:rsidP="00377065">
      <w:pPr>
        <w:pStyle w:val="Paragraph"/>
      </w:pPr>
      <w:r w:rsidRPr="00931047">
        <w:rPr>
          <w:u w:val="single"/>
        </w:rPr>
        <w:t>(f)  Persons handling the body of any person who died and is known to be infected with COVID-19 shall be provided written, verbal, or electronic notification to observe the COVID-19 guidance for funeral home workers published by the United States Centers for Disease Control and Prevention, which is hereby incorporated by reference, including any subsequent amendments or editions, and available free of charge at: https://www.cdc.gov/coronavirus/2019-ncov/community/funeral-faqs.html.</w:t>
      </w:r>
    </w:p>
    <w:p w14:paraId="1FF3C0D2" w14:textId="77777777" w:rsidR="00A1670F" w:rsidRPr="00931047" w:rsidRDefault="00A1670F" w:rsidP="00377065">
      <w:pPr>
        <w:pStyle w:val="Base"/>
      </w:pPr>
    </w:p>
    <w:p w14:paraId="6538F5A7" w14:textId="77777777" w:rsidR="00A1670F" w:rsidRPr="00931047" w:rsidRDefault="00A1670F" w:rsidP="00377065">
      <w:pPr>
        <w:pStyle w:val="History"/>
      </w:pPr>
      <w:r w:rsidRPr="00931047">
        <w:t>History Note:</w:t>
      </w:r>
      <w:r w:rsidRPr="00931047">
        <w:tab/>
        <w:t>Authority G.S. 130A-144; 130A-146;</w:t>
      </w:r>
    </w:p>
    <w:p w14:paraId="5534FECE" w14:textId="77777777" w:rsidR="00A1670F" w:rsidRPr="00931047" w:rsidRDefault="00A1670F" w:rsidP="00377065">
      <w:pPr>
        <w:pStyle w:val="HistoryAfter"/>
      </w:pPr>
      <w:r w:rsidRPr="00931047">
        <w:t>Temporary Rule Eff. February 1, 1988, for a period of 180 days to expire on July 29, 1988;</w:t>
      </w:r>
    </w:p>
    <w:p w14:paraId="6D1FF754" w14:textId="77777777" w:rsidR="00A1670F" w:rsidRPr="00931047" w:rsidRDefault="00A1670F" w:rsidP="00377065">
      <w:pPr>
        <w:pStyle w:val="HistoryAfter"/>
      </w:pPr>
      <w:r w:rsidRPr="00931047">
        <w:t>Eff. March 1, 1988;</w:t>
      </w:r>
    </w:p>
    <w:p w14:paraId="7E605131" w14:textId="77777777" w:rsidR="00A1670F" w:rsidRPr="00931047" w:rsidRDefault="00A1670F" w:rsidP="00377065">
      <w:pPr>
        <w:pStyle w:val="HistoryAfter"/>
      </w:pPr>
      <w:r w:rsidRPr="00931047">
        <w:t>Recodified from 15A NCAC 19A .0204 Eff. June 11, 1991;</w:t>
      </w:r>
    </w:p>
    <w:p w14:paraId="5017B26C" w14:textId="77777777" w:rsidR="00A1670F" w:rsidRPr="00931047" w:rsidRDefault="00A1670F" w:rsidP="00377065">
      <w:pPr>
        <w:pStyle w:val="HistoryAfter"/>
      </w:pPr>
      <w:r w:rsidRPr="00931047">
        <w:t>Temporary Amendment Eff. November 1, 2003;</w:t>
      </w:r>
    </w:p>
    <w:p w14:paraId="3824A92F" w14:textId="77777777" w:rsidR="00A1670F" w:rsidRPr="00931047" w:rsidRDefault="00A1670F" w:rsidP="00377065">
      <w:pPr>
        <w:pStyle w:val="HistoryAfter"/>
      </w:pPr>
      <w:r w:rsidRPr="00931047">
        <w:t>Amended Eff. April 1, 2004;</w:t>
      </w:r>
    </w:p>
    <w:p w14:paraId="717B42A4" w14:textId="77777777" w:rsidR="00A1670F" w:rsidRPr="00931047" w:rsidRDefault="00A1670F" w:rsidP="00377065">
      <w:pPr>
        <w:pStyle w:val="HistoryAfter"/>
      </w:pPr>
      <w:r w:rsidRPr="00931047">
        <w:t xml:space="preserve">Pursuant to G.S. 150B-21.3A, rule is necessary without substantive public interest Eff. January 9, </w:t>
      </w:r>
      <w:r w:rsidRPr="00931047">
        <w:rPr>
          <w:strike/>
        </w:rPr>
        <w:t>2018.</w:t>
      </w:r>
      <w:r w:rsidRPr="00931047">
        <w:t xml:space="preserve"> </w:t>
      </w:r>
      <w:r w:rsidRPr="00931047">
        <w:rPr>
          <w:u w:val="single"/>
        </w:rPr>
        <w:t>2018;</w:t>
      </w:r>
    </w:p>
    <w:p w14:paraId="20B8943A" w14:textId="77777777" w:rsidR="00A1670F" w:rsidRPr="00931047" w:rsidRDefault="00A1670F" w:rsidP="00377065">
      <w:pPr>
        <w:pStyle w:val="HistoryAfter"/>
      </w:pPr>
      <w:r w:rsidRPr="00931047">
        <w:rPr>
          <w:u w:val="single"/>
        </w:rPr>
        <w:t xml:space="preserve">Emergency Amendment Eff. </w:t>
      </w:r>
      <w:bookmarkStart w:id="2" w:name="_Hlk50931461"/>
      <w:r w:rsidRPr="00931047">
        <w:rPr>
          <w:u w:val="single"/>
        </w:rPr>
        <w:t>September 25, 2020.</w:t>
      </w:r>
      <w:bookmarkEnd w:id="2"/>
    </w:p>
    <w:p w14:paraId="6FA2C30F" w14:textId="77777777" w:rsidR="00A1670F" w:rsidRDefault="00A1670F" w:rsidP="00D52FD0">
      <w:pPr>
        <w:pStyle w:val="Base"/>
      </w:pPr>
    </w:p>
    <w:p w14:paraId="5849FB07"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29300DBE"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1C3041D6" w14:textId="77777777" w:rsidTr="00D52FD0">
        <w:trPr>
          <w:jc w:val="center"/>
        </w:trPr>
        <w:tc>
          <w:tcPr>
            <w:tcW w:w="10800" w:type="dxa"/>
            <w:hideMark/>
          </w:tcPr>
          <w:p w14:paraId="338BEF77"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iCs/>
              </w:rPr>
            </w:pPr>
            <w:r>
              <w:rPr>
                <w:b/>
                <w:bCs/>
                <w:i/>
                <w:iCs/>
              </w:rPr>
              <w:lastRenderedPageBreak/>
              <w:t>Note from the Codifier:</w:t>
            </w:r>
            <w:r>
              <w:rPr>
                <w:bCs/>
                <w:i/>
                <w:iCs/>
              </w:rPr>
              <w:t xml:space="preserve"> The rules published in this </w:t>
            </w:r>
            <w:r>
              <w:rPr>
                <w:i/>
                <w:iCs/>
              </w:rPr>
              <w:t>Section of the NC Register are temporary rules reviewed and approved by the Rules Review Commission (RRC) and have been delivered to the Codifier of Rules for entry into the North Carolina Administrative Code. A temporary rule expires on the 270</w:t>
            </w:r>
            <w:r>
              <w:rPr>
                <w:i/>
                <w:iCs/>
                <w:vertAlign w:val="superscript"/>
              </w:rPr>
              <w:t>th</w:t>
            </w:r>
            <w:r>
              <w:rPr>
                <w:i/>
                <w:iCs/>
              </w:rPr>
              <w:t xml:space="preserve"> day from publication in the Register unless the agency submits the permanent rule to the Rules Review Commission by the 270</w:t>
            </w:r>
            <w:r>
              <w:rPr>
                <w:i/>
                <w:iCs/>
                <w:vertAlign w:val="superscript"/>
              </w:rPr>
              <w:t>th</w:t>
            </w:r>
            <w:r>
              <w:rPr>
                <w:i/>
                <w:iCs/>
              </w:rPr>
              <w:t xml:space="preserve"> day.</w:t>
            </w:r>
          </w:p>
          <w:p w14:paraId="1A6E7FF9" w14:textId="77777777" w:rsidR="00D52FD0" w:rsidRDefault="00D52FD0">
            <w:pPr>
              <w:pStyle w:val="Header"/>
              <w:pBdr>
                <w:top w:val="double" w:sz="4" w:space="1" w:color="auto"/>
                <w:left w:val="double" w:sz="4" w:space="4" w:color="auto"/>
                <w:bottom w:val="double" w:sz="4" w:space="1" w:color="auto"/>
                <w:right w:val="double" w:sz="4" w:space="4" w:color="auto"/>
              </w:pBdr>
              <w:tabs>
                <w:tab w:val="left" w:pos="720"/>
              </w:tabs>
              <w:rPr>
                <w:i/>
              </w:rPr>
            </w:pPr>
            <w:r>
              <w:rPr>
                <w:i/>
              </w:rPr>
              <w:t>This section of the Register may also include, from time to time, a listing of temporary rules that have expired.  See G.S. 150B-21.1 and 26 NCAC 02C .0500 for adoption and filing requirements.</w:t>
            </w:r>
          </w:p>
        </w:tc>
      </w:tr>
    </w:tbl>
    <w:p w14:paraId="025A6212" w14:textId="77777777" w:rsidR="00D52FD0" w:rsidRDefault="00D52FD0" w:rsidP="00D52FD0">
      <w:pPr>
        <w:rPr>
          <w:kern w:val="0"/>
        </w:rPr>
        <w:sectPr w:rsidR="00D52FD0">
          <w:headerReference w:type="default" r:id="rId30"/>
          <w:footerReference w:type="default" r:id="rId31"/>
          <w:pgSz w:w="12240" w:h="15840"/>
          <w:pgMar w:top="360" w:right="720" w:bottom="360" w:left="720" w:header="360" w:footer="360" w:gutter="0"/>
          <w:cols w:space="720"/>
        </w:sectPr>
      </w:pPr>
    </w:p>
    <w:p w14:paraId="31BEB8A4" w14:textId="77777777" w:rsidR="005E284D" w:rsidRDefault="005E284D" w:rsidP="00377065">
      <w:pPr>
        <w:pStyle w:val="Chapter"/>
      </w:pPr>
      <w:r>
        <w:t>TITLE 04 – Department of commerce</w:t>
      </w:r>
    </w:p>
    <w:p w14:paraId="7CBE403E" w14:textId="77777777" w:rsidR="005E284D" w:rsidRDefault="005E284D">
      <w:pPr>
        <w:pStyle w:val="Base"/>
      </w:pPr>
    </w:p>
    <w:p w14:paraId="29B39478" w14:textId="77777777" w:rsidR="005E284D" w:rsidRPr="004E24E2" w:rsidRDefault="005E284D" w:rsidP="00377065">
      <w:pPr>
        <w:pStyle w:val="Paragraph"/>
        <w:rPr>
          <w:b/>
        </w:rPr>
      </w:pPr>
      <w:r w:rsidRPr="004E24E2">
        <w:rPr>
          <w:b/>
        </w:rPr>
        <w:t>Rule-making Agency:</w:t>
      </w:r>
      <w:r w:rsidRPr="004E24E2">
        <w:rPr>
          <w:i/>
        </w:rPr>
        <w:t xml:space="preserve">  </w:t>
      </w:r>
      <w:r>
        <w:rPr>
          <w:i/>
        </w:rPr>
        <w:t>Department of Commerce, Division of Employment Security</w:t>
      </w:r>
    </w:p>
    <w:p w14:paraId="69538281" w14:textId="77777777" w:rsidR="005E284D" w:rsidRDefault="005E284D">
      <w:pPr>
        <w:pStyle w:val="Base"/>
      </w:pPr>
    </w:p>
    <w:p w14:paraId="43C27092" w14:textId="77777777" w:rsidR="005E284D" w:rsidRPr="004E24E2" w:rsidRDefault="005E284D" w:rsidP="00377065">
      <w:pPr>
        <w:pStyle w:val="Paragraph"/>
        <w:rPr>
          <w:b/>
        </w:rPr>
      </w:pPr>
      <w:r w:rsidRPr="004E24E2">
        <w:rPr>
          <w:b/>
        </w:rPr>
        <w:t>Rule Citation:</w:t>
      </w:r>
      <w:r w:rsidRPr="004E24E2">
        <w:rPr>
          <w:i/>
        </w:rPr>
        <w:t xml:space="preserve">  </w:t>
      </w:r>
      <w:r>
        <w:rPr>
          <w:i/>
        </w:rPr>
        <w:t>04 NCAC 24G .0104</w:t>
      </w:r>
    </w:p>
    <w:p w14:paraId="1565657C" w14:textId="77777777" w:rsidR="005E284D" w:rsidRDefault="005E284D">
      <w:pPr>
        <w:pStyle w:val="Base"/>
      </w:pPr>
    </w:p>
    <w:p w14:paraId="6DF314B8" w14:textId="77777777" w:rsidR="005E284D" w:rsidRPr="004E24E2" w:rsidRDefault="005E284D" w:rsidP="00377065">
      <w:pPr>
        <w:pStyle w:val="Paragraph"/>
        <w:rPr>
          <w:b/>
        </w:rPr>
      </w:pPr>
      <w:r w:rsidRPr="004E24E2">
        <w:rPr>
          <w:b/>
        </w:rPr>
        <w:t>Effective Date:</w:t>
      </w:r>
      <w:r w:rsidRPr="004E24E2">
        <w:rPr>
          <w:i/>
        </w:rPr>
        <w:t xml:space="preserve">  </w:t>
      </w:r>
      <w:r>
        <w:rPr>
          <w:i/>
        </w:rPr>
        <w:t>September 25, 2020</w:t>
      </w:r>
    </w:p>
    <w:p w14:paraId="216ECC69" w14:textId="77777777" w:rsidR="005E284D" w:rsidRDefault="005E284D">
      <w:pPr>
        <w:pStyle w:val="Base"/>
      </w:pPr>
    </w:p>
    <w:p w14:paraId="32A48B79" w14:textId="77777777" w:rsidR="005E284D" w:rsidRPr="004E24E2" w:rsidRDefault="005E284D" w:rsidP="00377065">
      <w:pPr>
        <w:pStyle w:val="Paragraph"/>
        <w:rPr>
          <w:b/>
        </w:rPr>
      </w:pPr>
      <w:r w:rsidRPr="004E24E2">
        <w:rPr>
          <w:b/>
        </w:rPr>
        <w:t>Date Approved by the Rules Review Commission:</w:t>
      </w:r>
      <w:r w:rsidRPr="004E24E2">
        <w:rPr>
          <w:i/>
        </w:rPr>
        <w:t xml:space="preserve">  </w:t>
      </w:r>
      <w:r>
        <w:rPr>
          <w:i/>
        </w:rPr>
        <w:t>September 17, 2020</w:t>
      </w:r>
    </w:p>
    <w:p w14:paraId="6D8764B1" w14:textId="77777777" w:rsidR="005E284D" w:rsidRDefault="005E284D">
      <w:pPr>
        <w:pStyle w:val="Base"/>
      </w:pPr>
    </w:p>
    <w:p w14:paraId="7E2EBBEE" w14:textId="77777777" w:rsidR="005E284D" w:rsidRDefault="005E284D" w:rsidP="00377065">
      <w:pPr>
        <w:pStyle w:val="Paragraph"/>
        <w:rPr>
          <w:i/>
        </w:rPr>
      </w:pPr>
      <w:r w:rsidRPr="004E24E2">
        <w:rPr>
          <w:b/>
        </w:rPr>
        <w:t>Reason for Action:</w:t>
      </w:r>
      <w:r w:rsidRPr="004E24E2">
        <w:rPr>
          <w:i/>
        </w:rPr>
        <w:t xml:space="preserve">  </w:t>
      </w:r>
      <w:r>
        <w:rPr>
          <w:i/>
        </w:rPr>
        <w:t>The temporary rule is needed because of a serious and unforeseen threat to the public health, safety, and welfare, a recent act of the U.S. Congress with the passage of the Families First Coronavirus Response Act.  Pub. 1. No. 116-127, Division D 1402 (2020); Executive Order 118 issued by Governor Roy Cooper on March 17, 2020; and guidance from the U.S. Department of Labor in Unemployment Insurance Program Letter (UIPL) Nos. 16-20 (issued April 5, 2020);  13-20 (issued March 22, 2020) and 10-20 (issued March 12, 2020).  On March 10, 2020, the Governor of North Carolina issued Executive Order No. 116 and declared a state of emergency to coordinate a response and enact protective measures to help prevent the spread of Coronavirus Disease 2019 (COVID-19), a respiratory disease that results from the coronavirus.  On March 11, 2020, the World Health Organization declared the coronavirus an international pandemic.  The World Health Organization, the Centers for Disease Control and Prevention, and the United States Department of Health and Human Services have declared COVID-19 a public health threat and emergency.   On March 17, 2020, the Governor of North Carolina issued Executive Order No. 118 and directed the Secretary of Commerce and Assistant Secretary for the Division of Employment Security to ensure that individuals who are separated from employment, had hours reduced, or are prevented from working due to a medical condition caused by COVID-19 or due to communicable disease control measures are eligible for unemployment benefits to the maximum amount permitted by federal law.  On March 18, 2020, the President of the United States signed the Families First Coronavirus Response Act (Pub. 1. 116-127). The legislation makes emergency supplemental appropriations in response to the spread of COVID-19, and includes the Emergency Unemployment Insurance Stabilization and Access Act of 2020 (EUISAA) at Division D.</w:t>
      </w:r>
    </w:p>
    <w:p w14:paraId="61EC8D60" w14:textId="77777777" w:rsidR="005E284D" w:rsidRDefault="005E284D" w:rsidP="00377065">
      <w:pPr>
        <w:pStyle w:val="Paragraph"/>
        <w:rPr>
          <w:i/>
        </w:rPr>
      </w:pPr>
      <w:r>
        <w:rPr>
          <w:i/>
        </w:rPr>
        <w:t xml:space="preserve">The Governor's Executive Order No. 121 ordered that all non-essential business and operations cease operating effective March 30, 2020.  The employer entities ceased operations and laid off its employees pursuant to the Governor's Executive Order.  Currently, the Governor is reopening the state's economy in phases and easing COVID-19 restrictions; the employer entities are slowly reopening and are recalling employees to return to </w:t>
      </w:r>
      <w:r>
        <w:rPr>
          <w:i/>
        </w:rPr>
        <w:t>work.  This rule is necessary for the determination of whether to continue unemployment benefits for individuals who refuse suitable work after being informed by the employer to return to work.</w:t>
      </w:r>
    </w:p>
    <w:p w14:paraId="4AF875B7" w14:textId="77777777" w:rsidR="005E284D" w:rsidRPr="004E24E2" w:rsidRDefault="005E284D" w:rsidP="00377065">
      <w:pPr>
        <w:pStyle w:val="Base"/>
      </w:pPr>
    </w:p>
    <w:p w14:paraId="38C8BF27" w14:textId="77777777" w:rsidR="005E284D" w:rsidRDefault="005E284D" w:rsidP="00377065">
      <w:pPr>
        <w:pStyle w:val="Chapter"/>
      </w:pPr>
      <w:r>
        <w:t>Chapter 24 - Employment Security</w:t>
      </w:r>
    </w:p>
    <w:p w14:paraId="085A1490" w14:textId="77777777" w:rsidR="005E284D" w:rsidRDefault="005E284D" w:rsidP="00377065">
      <w:pPr>
        <w:pStyle w:val="Base"/>
      </w:pPr>
    </w:p>
    <w:p w14:paraId="02D3802E" w14:textId="77777777" w:rsidR="005E284D" w:rsidRDefault="005E284D" w:rsidP="00377065">
      <w:pPr>
        <w:pStyle w:val="SubChapter"/>
      </w:pPr>
      <w:r>
        <w:t>SUBCHAPTER 24G – UNEMPLOYMENT COMPENSATION DUE TO PUBLIC HEALTH EMERGENCY OR DISASTER DECLARATION</w:t>
      </w:r>
    </w:p>
    <w:p w14:paraId="06E90A1B" w14:textId="77777777" w:rsidR="005E284D" w:rsidRDefault="005E284D" w:rsidP="00377065">
      <w:pPr>
        <w:pStyle w:val="Base"/>
      </w:pPr>
    </w:p>
    <w:p w14:paraId="3535536D" w14:textId="77777777" w:rsidR="005E284D" w:rsidRDefault="005E284D" w:rsidP="00377065">
      <w:pPr>
        <w:pStyle w:val="Section"/>
      </w:pPr>
      <w:r>
        <w:t>SECTION .0100 – UNEMPLOYMENT COMPENSATION DUE TO CORONAVIRUS AND COVID-19</w:t>
      </w:r>
    </w:p>
    <w:p w14:paraId="59CE4E1C" w14:textId="77777777" w:rsidR="005E284D" w:rsidRPr="00052F25" w:rsidRDefault="005E284D" w:rsidP="00377065">
      <w:pPr>
        <w:pStyle w:val="Base"/>
      </w:pPr>
    </w:p>
    <w:p w14:paraId="5A976ABD" w14:textId="77777777" w:rsidR="005E284D" w:rsidRPr="00052F25" w:rsidRDefault="005E284D" w:rsidP="00377065">
      <w:pPr>
        <w:pStyle w:val="Rule"/>
      </w:pPr>
      <w:r w:rsidRPr="00052F25">
        <w:t>04 NCAC 24G .0104</w:t>
      </w:r>
      <w:r w:rsidRPr="00052F25">
        <w:tab/>
        <w:t xml:space="preserve">TEMPORARY COVID-19 SUITABLE WORK PROVISIONS </w:t>
      </w:r>
    </w:p>
    <w:p w14:paraId="7DE6BFA8" w14:textId="77777777" w:rsidR="005E284D" w:rsidRPr="00F65981" w:rsidRDefault="005E284D" w:rsidP="00377065">
      <w:pPr>
        <w:pStyle w:val="Paragraph"/>
      </w:pPr>
      <w:r w:rsidRPr="00F65981">
        <w:rPr>
          <w:u w:val="single"/>
        </w:rPr>
        <w:t>For purposes of determining good cause in G.S. 96-14.11(b), a claimant who has refused suitable work for one of the following COVID-19 related reasons shall be deemed to have a legally sufficient reason for the refusal, and may continue to be eligible for unemployment</w:t>
      </w:r>
      <w:r w:rsidRPr="00F65981">
        <w:t xml:space="preserve"> </w:t>
      </w:r>
      <w:r w:rsidRPr="00F65981">
        <w:rPr>
          <w:u w:val="single"/>
        </w:rPr>
        <w:t>benefits while the applicable requirement of the following is met:</w:t>
      </w:r>
    </w:p>
    <w:p w14:paraId="1853788F" w14:textId="77777777" w:rsidR="005E284D" w:rsidRPr="00F65981" w:rsidRDefault="005E284D" w:rsidP="00377065">
      <w:pPr>
        <w:pStyle w:val="Item"/>
        <w:tabs>
          <w:tab w:val="clear" w:pos="1800"/>
        </w:tabs>
      </w:pPr>
      <w:r w:rsidRPr="00F65981">
        <w:t>(</w:t>
      </w:r>
      <w:r w:rsidRPr="00F65981">
        <w:rPr>
          <w:u w:val="single"/>
        </w:rPr>
        <w:t>1)</w:t>
      </w:r>
      <w:r w:rsidRPr="00F65981">
        <w:tab/>
      </w:r>
      <w:r w:rsidRPr="00F65981">
        <w:rPr>
          <w:u w:val="single"/>
        </w:rPr>
        <w:t>A member of the claimant's household has been diagnosed with COVID-19 or the claimant is providing care for</w:t>
      </w:r>
      <w:r w:rsidRPr="00F65981">
        <w:t xml:space="preserve"> </w:t>
      </w:r>
      <w:proofErr w:type="spellStart"/>
      <w:r w:rsidRPr="00F65981">
        <w:rPr>
          <w:strike/>
        </w:rPr>
        <w:t>a</w:t>
      </w:r>
      <w:proofErr w:type="spellEnd"/>
      <w:r w:rsidRPr="00F65981">
        <w:rPr>
          <w:strike/>
        </w:rPr>
        <w:t xml:space="preserve"> </w:t>
      </w:r>
      <w:r w:rsidRPr="00F65981">
        <w:rPr>
          <w:u w:val="single"/>
        </w:rPr>
        <w:t>immediate family, as defined in G.S. 96-1(b)(18), who has been diagnosed with COVID-19.</w:t>
      </w:r>
    </w:p>
    <w:p w14:paraId="5544C869" w14:textId="77777777" w:rsidR="005E284D" w:rsidRPr="00F65981" w:rsidRDefault="005E284D" w:rsidP="00377065">
      <w:pPr>
        <w:pStyle w:val="Item"/>
        <w:tabs>
          <w:tab w:val="clear" w:pos="1800"/>
        </w:tabs>
      </w:pPr>
      <w:r w:rsidRPr="00F65981">
        <w:t>(2)</w:t>
      </w:r>
      <w:r w:rsidRPr="00F65981">
        <w:tab/>
      </w:r>
      <w:r w:rsidRPr="00F65981">
        <w:rPr>
          <w:u w:val="single"/>
        </w:rPr>
        <w:t xml:space="preserve">The claimant is high risk of severe illness from COVID-19 in accordance with the Centers for Disease Control and Prevention (CDC) guidelines. The CDC guidelines for COVID-19 Risk are incorporated </w:t>
      </w:r>
      <w:bookmarkStart w:id="3" w:name="_Hlk49413956"/>
      <w:r w:rsidRPr="00F65981">
        <w:rPr>
          <w:u w:val="single"/>
        </w:rPr>
        <w:t xml:space="preserve">by reference, including subsequent amendments or editions. This document may be accessed at </w:t>
      </w:r>
      <w:bookmarkEnd w:id="3"/>
      <w:r w:rsidRPr="00F65981">
        <w:rPr>
          <w:u w:val="single"/>
        </w:rPr>
        <w:t xml:space="preserve">https://www.cdc.gov/coronavirus/2019-ncov/need-extra-precautions/people-with-medical-conditions.html </w:t>
      </w:r>
      <w:proofErr w:type="spellStart"/>
      <w:r w:rsidRPr="00F65981">
        <w:rPr>
          <w:u w:val="single"/>
        </w:rPr>
        <w:t>at</w:t>
      </w:r>
      <w:proofErr w:type="spellEnd"/>
      <w:r w:rsidRPr="00F65981">
        <w:rPr>
          <w:u w:val="single"/>
        </w:rPr>
        <w:t xml:space="preserve"> no cost.</w:t>
      </w:r>
    </w:p>
    <w:p w14:paraId="4AC94267" w14:textId="77777777" w:rsidR="005E284D" w:rsidRPr="00F65981" w:rsidRDefault="005E284D" w:rsidP="00377065">
      <w:pPr>
        <w:pStyle w:val="Item"/>
        <w:tabs>
          <w:tab w:val="clear" w:pos="1800"/>
        </w:tabs>
      </w:pPr>
      <w:r w:rsidRPr="00F65981">
        <w:t>(</w:t>
      </w:r>
      <w:r w:rsidRPr="00F65981">
        <w:rPr>
          <w:u w:val="single"/>
        </w:rPr>
        <w:t>3)</w:t>
      </w:r>
      <w:r w:rsidRPr="00F65981">
        <w:tab/>
      </w:r>
      <w:r w:rsidRPr="00F65981">
        <w:rPr>
          <w:u w:val="single"/>
        </w:rPr>
        <w:t xml:space="preserve">The claimant is the primary caregiver of a child or person in the claimant's household who is unable to attend school that is closed for full-time instruction or the student is enrolled in virtual learning or another facility </w:t>
      </w:r>
      <w:r w:rsidRPr="00566158">
        <w:rPr>
          <w:u w:val="single"/>
        </w:rPr>
        <w:t>that h</w:t>
      </w:r>
      <w:r w:rsidRPr="00F65981">
        <w:rPr>
          <w:u w:val="single"/>
        </w:rPr>
        <w:t>as shut down as a direct result of the COVID-19 public health emergency, and the school or facility is required for the claimant to work. For purposes of this requirement, a facility is defined as a place that provides ongoing and constant care or attention to the child or other person bring cared for, for example, a daycare facility, assisted living facility, rehabilitation center, or nursing home.</w:t>
      </w:r>
    </w:p>
    <w:p w14:paraId="26055697" w14:textId="77777777" w:rsidR="005E284D" w:rsidRPr="00F65981" w:rsidRDefault="005E284D" w:rsidP="00377065">
      <w:pPr>
        <w:pStyle w:val="Item"/>
        <w:tabs>
          <w:tab w:val="clear" w:pos="1800"/>
        </w:tabs>
        <w:rPr>
          <w:u w:val="single"/>
        </w:rPr>
      </w:pPr>
      <w:r w:rsidRPr="00F65981">
        <w:lastRenderedPageBreak/>
        <w:t>(4)</w:t>
      </w:r>
      <w:r w:rsidRPr="00F65981">
        <w:tab/>
      </w:r>
      <w:r w:rsidRPr="00F65981">
        <w:rPr>
          <w:u w:val="single"/>
        </w:rPr>
        <w:t>The claimant has refused work in order to comply with travel, business operations, or mass gathering requirements set forth in a current executive order issued by the President of the United States, Governor of the State of North Carolina, or contained in an order issued by the North Carolina county or municipality in which the claimant resides.</w:t>
      </w:r>
    </w:p>
    <w:p w14:paraId="35D7AB49" w14:textId="77777777" w:rsidR="005E284D" w:rsidRPr="00F65981" w:rsidRDefault="005E284D" w:rsidP="00377065">
      <w:pPr>
        <w:pStyle w:val="Item"/>
        <w:tabs>
          <w:tab w:val="clear" w:pos="1800"/>
        </w:tabs>
      </w:pPr>
      <w:r w:rsidRPr="00F65981">
        <w:rPr>
          <w:u w:val="single"/>
        </w:rPr>
        <w:t>(5)</w:t>
      </w:r>
      <w:r w:rsidRPr="00F65981">
        <w:tab/>
      </w:r>
      <w:r w:rsidRPr="00F65981">
        <w:rPr>
          <w:u w:val="single"/>
        </w:rPr>
        <w:t xml:space="preserve">The claimant presents clear and convincing evidence as defined in </w:t>
      </w:r>
      <w:r>
        <w:rPr>
          <w:u w:val="single"/>
        </w:rPr>
        <w:t xml:space="preserve">04 NCAC 24A </w:t>
      </w:r>
      <w:r w:rsidRPr="00F65981">
        <w:rPr>
          <w:u w:val="single"/>
        </w:rPr>
        <w:t>.0105(a)</w:t>
      </w:r>
      <w:r>
        <w:rPr>
          <w:u w:val="single"/>
        </w:rPr>
        <w:t>(1</w:t>
      </w:r>
      <w:r w:rsidRPr="00F65981">
        <w:rPr>
          <w:u w:val="single"/>
        </w:rPr>
        <w:t xml:space="preserve">7) that there is a risk to the claimant's health and safety due to a failure of the employer to comply with </w:t>
      </w:r>
      <w:bookmarkStart w:id="4" w:name="_Hlk50558453"/>
      <w:r w:rsidRPr="00F65981">
        <w:rPr>
          <w:u w:val="single"/>
        </w:rPr>
        <w:t xml:space="preserve">COVID-19 related statutes, executive orders, ordinances, and guidelines as set out by the CDC </w:t>
      </w:r>
      <w:bookmarkEnd w:id="4"/>
      <w:r w:rsidRPr="00F65981">
        <w:rPr>
          <w:u w:val="single"/>
        </w:rPr>
        <w:t xml:space="preserve">and Occupational Safety and Health Administration (OSHA). The OSHA guidelines for employers are incorporated by reference, including subsequent amendments or editions. This document may be accessed at https://www.osha.gov/Publications/OSHA4045.pdf. at no cost. The CDC guidelines for employers are incorporated by reference, including subsequent amendments or editions. This document may be accessed at https://www.cdc.gov/coronavirus/2019-ncov/community/guidance-business-response.html </w:t>
      </w:r>
      <w:proofErr w:type="spellStart"/>
      <w:r w:rsidRPr="00F65981">
        <w:rPr>
          <w:u w:val="single"/>
        </w:rPr>
        <w:t>at</w:t>
      </w:r>
      <w:proofErr w:type="spellEnd"/>
      <w:r w:rsidRPr="00F65981">
        <w:rPr>
          <w:u w:val="single"/>
        </w:rPr>
        <w:t xml:space="preserve"> no cost. The employer's failure to adhere to the COVID-19 related statutes, executive orders, ordinances, and guidelines as set out by the CDC and OSHA shall constitute good cause for refusal of suitable work.</w:t>
      </w:r>
    </w:p>
    <w:p w14:paraId="2DD2CD7D" w14:textId="77777777" w:rsidR="005E284D" w:rsidRPr="001D4F26" w:rsidRDefault="005E284D" w:rsidP="00377065">
      <w:pPr>
        <w:pStyle w:val="Base"/>
      </w:pPr>
    </w:p>
    <w:p w14:paraId="0B21F035" w14:textId="77777777" w:rsidR="005E284D" w:rsidRPr="00F65981" w:rsidRDefault="005E284D" w:rsidP="00377065">
      <w:pPr>
        <w:pStyle w:val="History"/>
      </w:pPr>
      <w:r w:rsidRPr="001D4F26">
        <w:t>History Note:</w:t>
      </w:r>
      <w:r w:rsidRPr="001D4F26">
        <w:tab/>
        <w:t xml:space="preserve">Authority G.S. 96-2; 96-4; </w:t>
      </w:r>
      <w:r w:rsidRPr="00F65981">
        <w:rPr>
          <w:u w:val="single"/>
        </w:rPr>
        <w:t>96-14.11(b);</w:t>
      </w:r>
      <w:r w:rsidRPr="001D4F26">
        <w:t xml:space="preserve"> 96-15(a); </w:t>
      </w:r>
    </w:p>
    <w:p w14:paraId="3008D2C8" w14:textId="77777777" w:rsidR="005E284D" w:rsidRPr="001D4F26" w:rsidRDefault="005E284D" w:rsidP="00377065">
      <w:pPr>
        <w:pStyle w:val="HistoryAfter"/>
      </w:pPr>
      <w:r w:rsidRPr="001D4F26">
        <w:t>Emergency Adoption Eff. June 26, 2020;</w:t>
      </w:r>
    </w:p>
    <w:p w14:paraId="5D8B1EF7" w14:textId="77777777" w:rsidR="005E284D" w:rsidRDefault="005E284D" w:rsidP="00377065">
      <w:pPr>
        <w:pStyle w:val="HistoryAfter"/>
      </w:pPr>
      <w:r w:rsidRPr="00F65981">
        <w:rPr>
          <w:u w:val="single"/>
        </w:rPr>
        <w:t>Temporary Adoption Eff. September 25, 2020.</w:t>
      </w:r>
    </w:p>
    <w:p w14:paraId="72D2BAD6" w14:textId="77777777" w:rsidR="00500BB2" w:rsidRPr="005E4FB1" w:rsidRDefault="00500BB2" w:rsidP="00500BB2">
      <w:pPr>
        <w:pStyle w:val="Base"/>
      </w:pPr>
    </w:p>
    <w:p w14:paraId="19568E71" w14:textId="77777777" w:rsidR="00500BB2" w:rsidRDefault="00500BB2" w:rsidP="00500BB2">
      <w:pPr>
        <w:pStyle w:val="Base"/>
        <w:pBdr>
          <w:top w:val="single" w:sz="18" w:space="1" w:color="auto"/>
        </w:pBdr>
      </w:pPr>
    </w:p>
    <w:p w14:paraId="502B635A" w14:textId="77777777" w:rsidR="005E284D" w:rsidRDefault="005E284D" w:rsidP="00377065">
      <w:pPr>
        <w:pStyle w:val="Chapter"/>
      </w:pPr>
      <w:r>
        <w:t>TITLE 15A – DEPARTMENT OF ENVIRONMENTAL QUALITY</w:t>
      </w:r>
    </w:p>
    <w:p w14:paraId="2B8F40DF" w14:textId="77777777" w:rsidR="005E284D" w:rsidRDefault="005E284D">
      <w:pPr>
        <w:pStyle w:val="Base"/>
      </w:pPr>
    </w:p>
    <w:p w14:paraId="31B8884C" w14:textId="77777777" w:rsidR="005E284D" w:rsidRPr="004E24E2" w:rsidRDefault="005E284D" w:rsidP="00377065">
      <w:pPr>
        <w:pStyle w:val="Paragraph"/>
        <w:rPr>
          <w:b/>
        </w:rPr>
      </w:pPr>
      <w:r w:rsidRPr="004E24E2">
        <w:rPr>
          <w:b/>
        </w:rPr>
        <w:t>Rule-making Agency:</w:t>
      </w:r>
      <w:r w:rsidRPr="004E24E2">
        <w:rPr>
          <w:i/>
        </w:rPr>
        <w:t xml:space="preserve">  </w:t>
      </w:r>
      <w:r>
        <w:rPr>
          <w:i/>
        </w:rPr>
        <w:t>Wildlife Resources Commission</w:t>
      </w:r>
    </w:p>
    <w:p w14:paraId="0F51AAEC" w14:textId="77777777" w:rsidR="005E284D" w:rsidRDefault="005E284D">
      <w:pPr>
        <w:pStyle w:val="Base"/>
      </w:pPr>
    </w:p>
    <w:p w14:paraId="4B16D502" w14:textId="77777777" w:rsidR="005E284D" w:rsidRPr="004E24E2" w:rsidRDefault="005E284D" w:rsidP="00377065">
      <w:pPr>
        <w:pStyle w:val="Paragraph"/>
        <w:rPr>
          <w:b/>
        </w:rPr>
      </w:pPr>
      <w:r w:rsidRPr="004E24E2">
        <w:rPr>
          <w:b/>
        </w:rPr>
        <w:t>Rule Citation:</w:t>
      </w:r>
      <w:r w:rsidRPr="004E24E2">
        <w:rPr>
          <w:i/>
        </w:rPr>
        <w:t xml:space="preserve">  </w:t>
      </w:r>
      <w:r>
        <w:rPr>
          <w:i/>
        </w:rPr>
        <w:t>15A NCAC 10D .0103</w:t>
      </w:r>
    </w:p>
    <w:p w14:paraId="45F68D2F" w14:textId="77777777" w:rsidR="005E284D" w:rsidRDefault="005E284D">
      <w:pPr>
        <w:pStyle w:val="Base"/>
      </w:pPr>
    </w:p>
    <w:p w14:paraId="1E932DA7" w14:textId="77777777" w:rsidR="005E284D" w:rsidRPr="004E24E2" w:rsidRDefault="005E284D" w:rsidP="00377065">
      <w:pPr>
        <w:pStyle w:val="Paragraph"/>
        <w:rPr>
          <w:b/>
        </w:rPr>
      </w:pPr>
      <w:r w:rsidRPr="004E24E2">
        <w:rPr>
          <w:b/>
        </w:rPr>
        <w:t>Effective Date:</w:t>
      </w:r>
      <w:r w:rsidRPr="004E24E2">
        <w:rPr>
          <w:i/>
        </w:rPr>
        <w:t xml:space="preserve">  </w:t>
      </w:r>
      <w:r>
        <w:rPr>
          <w:i/>
        </w:rPr>
        <w:t>September 25, 2020</w:t>
      </w:r>
    </w:p>
    <w:p w14:paraId="0F4B1086" w14:textId="77777777" w:rsidR="005E284D" w:rsidRDefault="005E284D">
      <w:pPr>
        <w:pStyle w:val="Base"/>
      </w:pPr>
    </w:p>
    <w:p w14:paraId="4DC5A8A4" w14:textId="77777777" w:rsidR="005E284D" w:rsidRPr="004E24E2" w:rsidRDefault="005E284D" w:rsidP="00377065">
      <w:pPr>
        <w:pStyle w:val="Paragraph"/>
        <w:rPr>
          <w:b/>
        </w:rPr>
      </w:pPr>
      <w:r w:rsidRPr="004E24E2">
        <w:rPr>
          <w:b/>
        </w:rPr>
        <w:t>Date Approved by the Rules Review Commission:</w:t>
      </w:r>
      <w:r w:rsidRPr="004E24E2">
        <w:rPr>
          <w:i/>
        </w:rPr>
        <w:t xml:space="preserve">  </w:t>
      </w:r>
      <w:r>
        <w:rPr>
          <w:i/>
        </w:rPr>
        <w:t>September 17, 2020</w:t>
      </w:r>
    </w:p>
    <w:p w14:paraId="32E36BC1" w14:textId="77777777" w:rsidR="005E284D" w:rsidRDefault="005E284D">
      <w:pPr>
        <w:pStyle w:val="Base"/>
      </w:pPr>
    </w:p>
    <w:p w14:paraId="59A98C3A" w14:textId="77777777" w:rsidR="005E284D" w:rsidRDefault="005E284D" w:rsidP="00377065">
      <w:pPr>
        <w:pStyle w:val="Paragraph"/>
        <w:rPr>
          <w:i/>
        </w:rPr>
      </w:pPr>
      <w:r w:rsidRPr="004E24E2">
        <w:rPr>
          <w:b/>
        </w:rPr>
        <w:t>Reason for Action:</w:t>
      </w:r>
      <w:r w:rsidRPr="004E24E2">
        <w:rPr>
          <w:i/>
        </w:rPr>
        <w:t xml:space="preserve">  </w:t>
      </w:r>
      <w:r>
        <w:rPr>
          <w:i/>
        </w:rPr>
        <w:t>G.S. 150B-21.1(a)(7)b. The primitive weapons season dates for deer on Nicholson Creek Game Land are incorrect in 15A NCAC 10D .0103.  The temporary amendments are necessary so that the dates can be corrected before the upcoming primitive weapons season.</w:t>
      </w:r>
    </w:p>
    <w:p w14:paraId="587560FD" w14:textId="77777777" w:rsidR="005E284D" w:rsidRPr="004E24E2" w:rsidRDefault="005E284D" w:rsidP="00377065">
      <w:pPr>
        <w:pStyle w:val="Base"/>
      </w:pPr>
    </w:p>
    <w:p w14:paraId="2A16B489" w14:textId="77777777" w:rsidR="005E284D" w:rsidRDefault="005E284D" w:rsidP="00377065">
      <w:pPr>
        <w:pStyle w:val="Chapter"/>
      </w:pPr>
      <w:r>
        <w:t>Chapter 10 - Wildlife Resources and Water Safety</w:t>
      </w:r>
    </w:p>
    <w:p w14:paraId="025C8623" w14:textId="77777777" w:rsidR="005E284D" w:rsidRDefault="005E284D" w:rsidP="00377065">
      <w:pPr>
        <w:pStyle w:val="SubChapter"/>
      </w:pPr>
      <w:r>
        <w:t xml:space="preserve">SUBCHAPTER 10D </w:t>
      </w:r>
      <w:r>
        <w:noBreakHyphen/>
        <w:t xml:space="preserve"> GAME LANDS REGULATIONS</w:t>
      </w:r>
    </w:p>
    <w:p w14:paraId="32929BC5" w14:textId="77777777" w:rsidR="005E284D" w:rsidRDefault="005E284D" w:rsidP="00377065">
      <w:pPr>
        <w:pStyle w:val="Base"/>
      </w:pPr>
    </w:p>
    <w:p w14:paraId="3D6EB11B" w14:textId="77777777" w:rsidR="005E284D" w:rsidRDefault="005E284D" w:rsidP="00377065">
      <w:pPr>
        <w:pStyle w:val="Section"/>
      </w:pPr>
      <w:r>
        <w:t>SECTION .0100 - GAME LANDS REGULATIONS</w:t>
      </w:r>
    </w:p>
    <w:p w14:paraId="5A8D2FCD" w14:textId="77777777" w:rsidR="005E284D" w:rsidRPr="00D43725" w:rsidRDefault="005E284D" w:rsidP="00377065">
      <w:pPr>
        <w:pStyle w:val="Base"/>
      </w:pPr>
    </w:p>
    <w:p w14:paraId="756FA0E3" w14:textId="77777777" w:rsidR="005E284D" w:rsidRPr="00D43725" w:rsidRDefault="005E284D" w:rsidP="00377065">
      <w:pPr>
        <w:pStyle w:val="Rule"/>
      </w:pPr>
      <w:r w:rsidRPr="00D43725">
        <w:t>15A NCAC 10D .0103</w:t>
      </w:r>
      <w:r w:rsidRPr="00D43725">
        <w:tab/>
        <w:t xml:space="preserve">HUNTING ON GAME LANDS </w:t>
      </w:r>
    </w:p>
    <w:p w14:paraId="567C275D" w14:textId="77777777" w:rsidR="005E284D" w:rsidRPr="00D43725" w:rsidRDefault="005E284D" w:rsidP="00377065">
      <w:pPr>
        <w:pStyle w:val="Paragraph"/>
      </w:pPr>
      <w:r w:rsidRPr="00D43725">
        <w:t>(a)  Safety Requirements. No person while hunting on any designated game land shall be under the influence of alcohol or any narcotic drug, or fail to comply with restrictions enacted by the National Park Service regarding the use of the Blue Ridge Parkway where it adjoins game lands listed in this Rule.</w:t>
      </w:r>
    </w:p>
    <w:p w14:paraId="73FF0136" w14:textId="77777777" w:rsidR="005E284D" w:rsidRPr="00D43725" w:rsidRDefault="005E284D" w:rsidP="00377065">
      <w:pPr>
        <w:pStyle w:val="Paragraph"/>
      </w:pPr>
      <w:r w:rsidRPr="00D43725">
        <w:t>(b)  Traffic Requirements. No person shall park a vehicle on game lands in such a manner as to block traffic or gates, or otherwise prevent vehicles from using any roadway.</w:t>
      </w:r>
    </w:p>
    <w:p w14:paraId="18DE5A13" w14:textId="77777777" w:rsidR="005E284D" w:rsidRPr="00D43725" w:rsidRDefault="005E284D" w:rsidP="00377065">
      <w:pPr>
        <w:pStyle w:val="Paragraph"/>
      </w:pPr>
      <w:r w:rsidRPr="00D43725">
        <w:t>(c)  Tree Stands. It is unlawful to erect or to occupy, for the purpose of hunting, any tree stand or platform attached by nails, screws, bolts, or wire to a tree on any game land designated herein. This prohibition does not apply to lag-screw steps or portable stands that are removed after use with no metal remaining in or attached to the tree.</w:t>
      </w:r>
    </w:p>
    <w:p w14:paraId="25323C48" w14:textId="77777777" w:rsidR="005E284D" w:rsidRPr="00D43725" w:rsidRDefault="005E284D" w:rsidP="00377065">
      <w:pPr>
        <w:pStyle w:val="Paragraph"/>
      </w:pPr>
      <w:r w:rsidRPr="00D43725">
        <w:t>(d)  Time and Manner of Taking. Hunting is allowed on game lands only during the open season for game animals and game birds, unless hunting is allowed by permit. Individual game lands or parts thereof may be closed to hunting or limited to specific dates by this Chapter. Persons shall hunt only with weapons lawful for the open game animal or game bird seasons. On managed waterfowl impoundments, persons shall:</w:t>
      </w:r>
    </w:p>
    <w:p w14:paraId="133F6489" w14:textId="77777777" w:rsidR="005E284D" w:rsidRPr="00D43725" w:rsidRDefault="005E284D" w:rsidP="00377065">
      <w:pPr>
        <w:pStyle w:val="SubParagraph"/>
        <w:tabs>
          <w:tab w:val="clear" w:pos="1800"/>
        </w:tabs>
      </w:pPr>
      <w:r w:rsidRPr="00D43725">
        <w:t>(1)</w:t>
      </w:r>
      <w:r w:rsidRPr="00D43725">
        <w:tab/>
        <w:t>not enter the posted impoundment areas earlier than 4:00 a.m. on the permitted hunting dates;</w:t>
      </w:r>
    </w:p>
    <w:p w14:paraId="02008F19" w14:textId="77777777" w:rsidR="005E284D" w:rsidRPr="00D43725" w:rsidRDefault="005E284D" w:rsidP="00377065">
      <w:pPr>
        <w:pStyle w:val="SubParagraph"/>
        <w:tabs>
          <w:tab w:val="clear" w:pos="1800"/>
        </w:tabs>
      </w:pPr>
      <w:r w:rsidRPr="00D43725">
        <w:t>(2)</w:t>
      </w:r>
      <w:r w:rsidRPr="00D43725">
        <w:tab/>
        <w:t>not hunt after 1:00 p.m. on such hunting dates;</w:t>
      </w:r>
    </w:p>
    <w:p w14:paraId="6A7E75D1" w14:textId="77777777" w:rsidR="005E284D" w:rsidRPr="00D43725" w:rsidRDefault="005E284D" w:rsidP="00377065">
      <w:pPr>
        <w:pStyle w:val="SubParagraph"/>
        <w:tabs>
          <w:tab w:val="clear" w:pos="1800"/>
        </w:tabs>
      </w:pPr>
      <w:r w:rsidRPr="00D43725">
        <w:t>(3)</w:t>
      </w:r>
      <w:r w:rsidRPr="00D43725">
        <w:tab/>
        <w:t>not set decoys out prior to 4:00 a.m.;</w:t>
      </w:r>
    </w:p>
    <w:p w14:paraId="107AB490" w14:textId="77777777" w:rsidR="005E284D" w:rsidRPr="00D43725" w:rsidRDefault="005E284D" w:rsidP="00377065">
      <w:pPr>
        <w:pStyle w:val="SubParagraph"/>
        <w:tabs>
          <w:tab w:val="clear" w:pos="1800"/>
        </w:tabs>
      </w:pPr>
      <w:r w:rsidRPr="00D43725">
        <w:t>(4)</w:t>
      </w:r>
      <w:r w:rsidRPr="00D43725">
        <w:tab/>
        <w:t>remove decoys by 3:00 p.m. each day; and</w:t>
      </w:r>
    </w:p>
    <w:p w14:paraId="4E6DB66D" w14:textId="77777777" w:rsidR="005E284D" w:rsidRPr="00D43725" w:rsidRDefault="005E284D" w:rsidP="00377065">
      <w:pPr>
        <w:pStyle w:val="SubParagraph"/>
        <w:tabs>
          <w:tab w:val="clear" w:pos="1800"/>
        </w:tabs>
      </w:pPr>
      <w:r w:rsidRPr="00D43725">
        <w:t>(5)</w:t>
      </w:r>
      <w:r w:rsidRPr="00D43725">
        <w:tab/>
        <w:t>not operate any vessel or vehicle powered by an internal combustion engine.</w:t>
      </w:r>
    </w:p>
    <w:p w14:paraId="61FC63B0" w14:textId="77777777" w:rsidR="005E284D" w:rsidRPr="00D43725" w:rsidRDefault="005E284D" w:rsidP="00377065">
      <w:pPr>
        <w:pStyle w:val="Paragraph"/>
      </w:pPr>
      <w:r w:rsidRPr="00D43725">
        <w:t xml:space="preserve">On designated youth waterfowl days, youths may hunt on managed waterfowl impoundments from ½ hour before sunrise to sunset. </w:t>
      </w:r>
      <w:r w:rsidRPr="00D43725">
        <w:rPr>
          <w:shd w:val="clear" w:color="auto" w:fill="FFFFFF"/>
        </w:rPr>
        <w:t xml:space="preserve">On designated veterans and military waterfowl days, veterans, </w:t>
      </w:r>
      <w:bookmarkStart w:id="5" w:name="_Hlk32577734"/>
      <w:r w:rsidRPr="00D43725">
        <w:rPr>
          <w:shd w:val="clear" w:color="auto" w:fill="FFFFFF"/>
        </w:rPr>
        <w:t xml:space="preserve">as defined in 38 USC 101, and members of the Armed Forces on active duty, including members of the National Guard and Reserves on active duty other than for training, </w:t>
      </w:r>
      <w:bookmarkEnd w:id="5"/>
      <w:r w:rsidRPr="00D43725">
        <w:rPr>
          <w:shd w:val="clear" w:color="auto" w:fill="FFFFFF"/>
        </w:rPr>
        <w:t>with valid credentials may hunt on game lands and impoundments not designated as permit-only areas from ½ hour before sunrise to sunset.</w:t>
      </w:r>
      <w:r w:rsidRPr="00D43725">
        <w:t xml:space="preserve"> Restrictions (1), (3), and (5) in this Paragraph shall apply. On waterfowl impoundments that have a posted "Scouting-only Zone," trapping during the trapping season and waterfowl hunting on designated waterfowl hunting days are the only activities allowed on the portion of the impoundment outside of the posted "Scouting-only Zone." No person shall attempt to obscure the sex or age of any bird or animal taken by severing the head or any other part thereof, or possess any bird or animal that has been so mutilated. No person shall place, or cause to be placed on any game land, salt, grain, fruit, or other foods without prior written authorization of the Commission or its agent. A decision to grant or deny authorization shall be made based on the best management practices for the wildlife species in question. No person shall take or attempt to take any game birds or game animals attracted to such foods.</w:t>
      </w:r>
    </w:p>
    <w:p w14:paraId="2A894CF4" w14:textId="77777777" w:rsidR="005E284D" w:rsidRPr="00D43725" w:rsidRDefault="005E284D" w:rsidP="00377065">
      <w:pPr>
        <w:pStyle w:val="Paragraph"/>
      </w:pPr>
      <w:r w:rsidRPr="00D43725">
        <w:t>(e)  Definitions:</w:t>
      </w:r>
    </w:p>
    <w:p w14:paraId="7059E356" w14:textId="77777777" w:rsidR="005E284D" w:rsidRPr="00D43725" w:rsidRDefault="005E284D" w:rsidP="00377065">
      <w:pPr>
        <w:pStyle w:val="SubParagraph"/>
        <w:tabs>
          <w:tab w:val="clear" w:pos="1800"/>
        </w:tabs>
      </w:pPr>
      <w:r w:rsidRPr="00D43725">
        <w:t>(1)</w:t>
      </w:r>
      <w:r w:rsidRPr="00D43725">
        <w:tab/>
        <w:t xml:space="preserve">For purposes of this Section, "Dove Only Area" refers to a Game Land on which doves may be </w:t>
      </w:r>
      <w:r w:rsidRPr="00D43725">
        <w:lastRenderedPageBreak/>
        <w:t>taken and dove hunting is limited to Mondays, Wednesdays, Saturdays, Thanksgiving Day, Christmas Day, and New Year's Days within the federally-announced season.</w:t>
      </w:r>
    </w:p>
    <w:p w14:paraId="43734B02" w14:textId="77777777" w:rsidR="005E284D" w:rsidRPr="00D43725" w:rsidRDefault="005E284D" w:rsidP="00377065">
      <w:pPr>
        <w:pStyle w:val="SubParagraph"/>
        <w:tabs>
          <w:tab w:val="clear" w:pos="1800"/>
        </w:tabs>
      </w:pPr>
      <w:r w:rsidRPr="00D43725">
        <w:t>(2)</w:t>
      </w:r>
      <w:r w:rsidRPr="00D43725">
        <w:tab/>
        <w:t>For purposes of this Section, "Three Days per Week Area" refers to a Game Land on which any game may be taken during the open seasons and hunting is limited to Mondays, Wednesdays, Saturdays, Thanksgiving Day, Christmas Day, and New Year's Days, except for game lands in this Rule that specifically allow hunting on Tuesdays, Thursday, and Fridays. Falconry may also be practiced on Sundays. These "open days" also apply to either-sex deer hunting seasons listed under each game land. Raccoon and opossum hunting may continue until 7:00 a.m. on Tuesdays, until 7:00 a.m. on Thursdays, and until midnight on Saturdays.</w:t>
      </w:r>
    </w:p>
    <w:p w14:paraId="391173CD" w14:textId="77777777" w:rsidR="005E284D" w:rsidRPr="00D43725" w:rsidRDefault="005E284D" w:rsidP="00377065">
      <w:pPr>
        <w:pStyle w:val="SubParagraph"/>
        <w:tabs>
          <w:tab w:val="clear" w:pos="1800"/>
        </w:tabs>
      </w:pPr>
      <w:r w:rsidRPr="00D43725">
        <w:t>(3)</w:t>
      </w:r>
      <w:r w:rsidRPr="00D43725">
        <w:tab/>
        <w:t>For purposes of this Section, "Six Days per Week Area" refers to a Game Land on which any game may be taken on the open days of Monday, Tuesday, Wednesday, Thursday, Friday, and Saturday during the open seasons.</w:t>
      </w:r>
    </w:p>
    <w:p w14:paraId="6D9464C6" w14:textId="77777777" w:rsidR="005E284D" w:rsidRPr="00D43725" w:rsidRDefault="005E284D" w:rsidP="00377065">
      <w:pPr>
        <w:pStyle w:val="Paragraph"/>
      </w:pPr>
      <w:r w:rsidRPr="00D43725">
        <w:t>(f)  Hunting with Dogs on Game Lands. Deer shall not be taken with the use of dogs on game lands in counties or parts of counties where taking deer with dogs is prohibited as described in 15A NCAC 10B .0109.</w:t>
      </w:r>
    </w:p>
    <w:p w14:paraId="70EAEFF2" w14:textId="77777777" w:rsidR="005E284D" w:rsidRPr="00D43725" w:rsidRDefault="005E284D" w:rsidP="00377065">
      <w:pPr>
        <w:pStyle w:val="Paragraph"/>
      </w:pPr>
      <w:r w:rsidRPr="00D43725">
        <w:t>(g)  The listed seasons and restrictions apply in the following game lands:</w:t>
      </w:r>
    </w:p>
    <w:p w14:paraId="00040609" w14:textId="77777777" w:rsidR="005E284D" w:rsidRPr="00D43725" w:rsidRDefault="005E284D" w:rsidP="00377065">
      <w:pPr>
        <w:pStyle w:val="SubParagraph"/>
        <w:tabs>
          <w:tab w:val="clear" w:pos="1800"/>
        </w:tabs>
      </w:pPr>
      <w:r w:rsidRPr="00D43725">
        <w:t>(1)</w:t>
      </w:r>
      <w:r w:rsidRPr="00D43725">
        <w:tab/>
        <w:t>Alcoa Game Land in Davidson, Davie, Montgomery, Rowan, and Stanly counties</w:t>
      </w:r>
    </w:p>
    <w:p w14:paraId="35684922" w14:textId="77777777" w:rsidR="005E284D" w:rsidRPr="00D43725" w:rsidRDefault="005E284D" w:rsidP="00377065">
      <w:pPr>
        <w:pStyle w:val="Part"/>
        <w:tabs>
          <w:tab w:val="clear" w:pos="2520"/>
        </w:tabs>
      </w:pPr>
      <w:r w:rsidRPr="00D43725">
        <w:t>(A)</w:t>
      </w:r>
      <w:r w:rsidRPr="00D43725">
        <w:tab/>
        <w:t>Six Days per Week Area</w:t>
      </w:r>
    </w:p>
    <w:p w14:paraId="7CCA6A3A"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Friday thereafter in that portion in Montgomery county, and deer of either sex may be taken all the open days of the applicable Deer With Visible Antlers Season in those portions in Davidson, Davie, Rowan, and Stanly counties.</w:t>
      </w:r>
    </w:p>
    <w:p w14:paraId="7C5A28B4" w14:textId="77777777" w:rsidR="005E284D" w:rsidRPr="00D43725" w:rsidRDefault="005E284D" w:rsidP="00377065">
      <w:pPr>
        <w:pStyle w:val="Part"/>
        <w:tabs>
          <w:tab w:val="clear" w:pos="2520"/>
        </w:tabs>
      </w:pPr>
      <w:r w:rsidRPr="00D43725">
        <w:t>(C)</w:t>
      </w:r>
      <w:r w:rsidRPr="00D43725">
        <w:tab/>
        <w:t>On the Lick Creek Tract, deer and bear hunting is archery only.</w:t>
      </w:r>
    </w:p>
    <w:p w14:paraId="29D8887D" w14:textId="77777777" w:rsidR="005E284D" w:rsidRPr="00D43725" w:rsidRDefault="005E284D" w:rsidP="00377065">
      <w:pPr>
        <w:pStyle w:val="SubParagraph"/>
        <w:tabs>
          <w:tab w:val="clear" w:pos="1800"/>
        </w:tabs>
      </w:pPr>
      <w:r w:rsidRPr="00D43725">
        <w:t>(2)</w:t>
      </w:r>
      <w:r w:rsidRPr="00D43725">
        <w:tab/>
        <w:t>Alligator River Game Land in Tyrrell County</w:t>
      </w:r>
    </w:p>
    <w:p w14:paraId="72F8EA11" w14:textId="77777777" w:rsidR="005E284D" w:rsidRPr="00D43725" w:rsidRDefault="005E284D" w:rsidP="00377065">
      <w:pPr>
        <w:pStyle w:val="Part"/>
        <w:tabs>
          <w:tab w:val="clear" w:pos="2520"/>
        </w:tabs>
      </w:pPr>
      <w:r w:rsidRPr="00D43725">
        <w:t>(A)</w:t>
      </w:r>
      <w:r w:rsidRPr="00D43725">
        <w:tab/>
        <w:t>Six Day per Week Area</w:t>
      </w:r>
    </w:p>
    <w:p w14:paraId="52387307"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5AA1C043" w14:textId="77777777" w:rsidR="005E284D" w:rsidRPr="00D43725" w:rsidRDefault="005E284D" w:rsidP="00377065">
      <w:pPr>
        <w:pStyle w:val="Part"/>
        <w:tabs>
          <w:tab w:val="clear" w:pos="2520"/>
        </w:tabs>
      </w:pPr>
      <w:r w:rsidRPr="00D43725">
        <w:t>(C)</w:t>
      </w:r>
      <w:r w:rsidRPr="00D43725">
        <w:tab/>
        <w:t>Bear may only be taken the first three hunting days during the November Bear Season and the first three hunting days during the second week of the December Bear Season.</w:t>
      </w:r>
    </w:p>
    <w:p w14:paraId="0A59B9B0" w14:textId="77777777" w:rsidR="005E284D" w:rsidRPr="00D43725" w:rsidRDefault="005E284D" w:rsidP="00377065">
      <w:pPr>
        <w:pStyle w:val="SubParagraph"/>
        <w:tabs>
          <w:tab w:val="clear" w:pos="1800"/>
        </w:tabs>
      </w:pPr>
      <w:r w:rsidRPr="00D43725">
        <w:t>(3)</w:t>
      </w:r>
      <w:r w:rsidRPr="00D43725">
        <w:tab/>
        <w:t>Angola Bay Game Land in Duplin and Pender counties</w:t>
      </w:r>
    </w:p>
    <w:p w14:paraId="2F354545" w14:textId="77777777" w:rsidR="005E284D" w:rsidRPr="00D43725" w:rsidRDefault="005E284D" w:rsidP="00377065">
      <w:pPr>
        <w:pStyle w:val="Part"/>
        <w:tabs>
          <w:tab w:val="clear" w:pos="2520"/>
        </w:tabs>
      </w:pPr>
      <w:r w:rsidRPr="00D43725">
        <w:t>(A)</w:t>
      </w:r>
      <w:r w:rsidRPr="00D43725">
        <w:tab/>
        <w:t>Six Days per Week Area</w:t>
      </w:r>
    </w:p>
    <w:p w14:paraId="29AF219D"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3EA94AB1" w14:textId="77777777" w:rsidR="005E284D" w:rsidRPr="00D43725" w:rsidRDefault="005E284D" w:rsidP="00377065">
      <w:pPr>
        <w:pStyle w:val="Part"/>
        <w:tabs>
          <w:tab w:val="clear" w:pos="2520"/>
        </w:tabs>
      </w:pPr>
      <w:r w:rsidRPr="00D43725">
        <w:t>(C)</w:t>
      </w:r>
      <w:r w:rsidRPr="00D43725">
        <w:tab/>
        <w:t>Target shooting is prohibited.</w:t>
      </w:r>
    </w:p>
    <w:p w14:paraId="7FA34D27" w14:textId="77777777" w:rsidR="005E284D" w:rsidRPr="00D43725" w:rsidRDefault="005E284D" w:rsidP="00377065">
      <w:pPr>
        <w:pStyle w:val="SubParagraph"/>
        <w:tabs>
          <w:tab w:val="clear" w:pos="1800"/>
        </w:tabs>
      </w:pPr>
      <w:r w:rsidRPr="00D43725">
        <w:t>(4)</w:t>
      </w:r>
      <w:r w:rsidRPr="00D43725">
        <w:tab/>
        <w:t>Bachelor Bay Game Land in Bertie, Martin, and Washington counties</w:t>
      </w:r>
    </w:p>
    <w:p w14:paraId="36D3BDBD" w14:textId="77777777" w:rsidR="005E284D" w:rsidRPr="00D43725" w:rsidRDefault="005E284D" w:rsidP="00377065">
      <w:pPr>
        <w:pStyle w:val="Part"/>
        <w:tabs>
          <w:tab w:val="clear" w:pos="2520"/>
        </w:tabs>
      </w:pPr>
      <w:r w:rsidRPr="00D43725">
        <w:t>(A)</w:t>
      </w:r>
      <w:r w:rsidRPr="00D43725">
        <w:tab/>
        <w:t>Six Days per Week Area</w:t>
      </w:r>
    </w:p>
    <w:p w14:paraId="7422DD24"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788A93FA" w14:textId="77777777" w:rsidR="005E284D" w:rsidRPr="00D43725" w:rsidRDefault="005E284D" w:rsidP="00377065">
      <w:pPr>
        <w:pStyle w:val="SubParagraph"/>
        <w:tabs>
          <w:tab w:val="clear" w:pos="1800"/>
        </w:tabs>
      </w:pPr>
      <w:r w:rsidRPr="00D43725">
        <w:t>(5)</w:t>
      </w:r>
      <w:r w:rsidRPr="00D43725">
        <w:tab/>
        <w:t>Bertie County Game Land in Bertie County</w:t>
      </w:r>
    </w:p>
    <w:p w14:paraId="775BDF38" w14:textId="77777777" w:rsidR="005E284D" w:rsidRPr="00D43725" w:rsidRDefault="005E284D" w:rsidP="00377065">
      <w:pPr>
        <w:pStyle w:val="Part"/>
        <w:tabs>
          <w:tab w:val="clear" w:pos="2520"/>
        </w:tabs>
      </w:pPr>
      <w:r w:rsidRPr="00D43725">
        <w:t>(A)</w:t>
      </w:r>
      <w:r w:rsidRPr="00D43725">
        <w:tab/>
        <w:t>Six Days per Week Area</w:t>
      </w:r>
    </w:p>
    <w:p w14:paraId="1A8F5BDC"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08C3CBC9" w14:textId="77777777" w:rsidR="005E284D" w:rsidRPr="00D43725" w:rsidRDefault="005E284D" w:rsidP="00377065">
      <w:pPr>
        <w:pStyle w:val="Part"/>
        <w:tabs>
          <w:tab w:val="clear" w:pos="2520"/>
        </w:tabs>
      </w:pPr>
      <w:r w:rsidRPr="00D43725">
        <w:t>(C)</w:t>
      </w:r>
      <w:r w:rsidRPr="00D43725">
        <w:tab/>
        <w:t>Target Shooting is prohibited.</w:t>
      </w:r>
    </w:p>
    <w:p w14:paraId="5A6D8EB9" w14:textId="77777777" w:rsidR="005E284D" w:rsidRPr="00D43725" w:rsidRDefault="005E284D" w:rsidP="00377065">
      <w:pPr>
        <w:pStyle w:val="SubParagraph"/>
        <w:tabs>
          <w:tab w:val="clear" w:pos="1800"/>
        </w:tabs>
      </w:pPr>
      <w:r w:rsidRPr="00D43725">
        <w:t>(6)</w:t>
      </w:r>
      <w:r w:rsidRPr="00D43725">
        <w:tab/>
        <w:t>Bladen Lakes State Forest Game Land in Bladen County</w:t>
      </w:r>
    </w:p>
    <w:p w14:paraId="38092B98" w14:textId="77777777" w:rsidR="005E284D" w:rsidRPr="00D43725" w:rsidRDefault="005E284D" w:rsidP="00377065">
      <w:pPr>
        <w:pStyle w:val="Part"/>
        <w:tabs>
          <w:tab w:val="clear" w:pos="2520"/>
        </w:tabs>
      </w:pPr>
      <w:r w:rsidRPr="00D43725">
        <w:t>(A)</w:t>
      </w:r>
      <w:r w:rsidRPr="00D43725">
        <w:tab/>
        <w:t>Three Days per Week Area</w:t>
      </w:r>
    </w:p>
    <w:p w14:paraId="52DA3EA2"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19A1B395" w14:textId="77777777" w:rsidR="005E284D" w:rsidRPr="00D43725" w:rsidRDefault="005E284D" w:rsidP="00377065">
      <w:pPr>
        <w:pStyle w:val="Part"/>
        <w:tabs>
          <w:tab w:val="clear" w:pos="2520"/>
        </w:tabs>
      </w:pPr>
      <w:r w:rsidRPr="00D43725">
        <w:t>(C)</w:t>
      </w:r>
      <w:r w:rsidRPr="00D43725">
        <w:tab/>
        <w:t xml:space="preserve">Except for </w:t>
      </w:r>
      <w:proofErr w:type="spellStart"/>
      <w:r w:rsidRPr="00D43725">
        <w:t>blackpowder</w:t>
      </w:r>
      <w:proofErr w:type="spellEnd"/>
      <w:r w:rsidRPr="00D43725">
        <w:t xml:space="preserve"> firearms, rifles larger than .22 caliber rimfire shall not be used.</w:t>
      </w:r>
    </w:p>
    <w:p w14:paraId="6B730FBA" w14:textId="77777777" w:rsidR="005E284D" w:rsidRPr="00D43725" w:rsidRDefault="005E284D" w:rsidP="00377065">
      <w:pPr>
        <w:pStyle w:val="Part"/>
        <w:tabs>
          <w:tab w:val="clear" w:pos="2520"/>
        </w:tabs>
      </w:pPr>
      <w:r w:rsidRPr="00D43725">
        <w:t>(D)</w:t>
      </w:r>
      <w:r w:rsidRPr="00D43725">
        <w:tab/>
        <w:t>On the Singletary Lake Tract, the use of dogs for hunting deer and bear is prohibited.</w:t>
      </w:r>
    </w:p>
    <w:p w14:paraId="382F400B" w14:textId="77777777" w:rsidR="005E284D" w:rsidRPr="00D43725" w:rsidRDefault="005E284D" w:rsidP="00377065">
      <w:pPr>
        <w:pStyle w:val="Part"/>
        <w:tabs>
          <w:tab w:val="clear" w:pos="2520"/>
        </w:tabs>
      </w:pPr>
      <w:r w:rsidRPr="00D43725">
        <w:t>(E)</w:t>
      </w:r>
      <w:r w:rsidRPr="00D43725">
        <w:tab/>
        <w:t>Wild turkey hunting on the Singletary Lake Tract is by permit only.</w:t>
      </w:r>
    </w:p>
    <w:p w14:paraId="07B8A803" w14:textId="77777777" w:rsidR="005E284D" w:rsidRPr="00D43725" w:rsidRDefault="005E284D" w:rsidP="00377065">
      <w:pPr>
        <w:pStyle w:val="Part"/>
        <w:tabs>
          <w:tab w:val="clear" w:pos="2520"/>
        </w:tabs>
      </w:pPr>
      <w:r w:rsidRPr="00D43725">
        <w:t>(F)</w:t>
      </w:r>
      <w:r w:rsidRPr="00D43725">
        <w:tab/>
        <w:t>Camping is restricted to September 1 through the last day of February and March 31through May 14 in areas both designated and posted as camping areas.</w:t>
      </w:r>
    </w:p>
    <w:p w14:paraId="52122F8A" w14:textId="77777777" w:rsidR="005E284D" w:rsidRPr="00D43725" w:rsidRDefault="005E284D" w:rsidP="00377065">
      <w:pPr>
        <w:pStyle w:val="Part"/>
        <w:tabs>
          <w:tab w:val="clear" w:pos="2520"/>
        </w:tabs>
      </w:pPr>
      <w:r w:rsidRPr="00D43725">
        <w:t>(G)</w:t>
      </w:r>
      <w:r w:rsidRPr="00D43725">
        <w:tab/>
        <w:t>The use of dogs for pursuing or taking foxes shall be prohibited from February 15 through August 1.</w:t>
      </w:r>
    </w:p>
    <w:p w14:paraId="1EB6A0AB" w14:textId="77777777" w:rsidR="005E284D" w:rsidRPr="00D43725" w:rsidRDefault="005E284D" w:rsidP="00377065">
      <w:pPr>
        <w:pStyle w:val="SubParagraph"/>
        <w:tabs>
          <w:tab w:val="clear" w:pos="1800"/>
        </w:tabs>
      </w:pPr>
      <w:r w:rsidRPr="00D43725">
        <w:t>(7)</w:t>
      </w:r>
      <w:r w:rsidRPr="00D43725">
        <w:tab/>
      </w:r>
      <w:proofErr w:type="spellStart"/>
      <w:r w:rsidRPr="00D43725">
        <w:t>Brinkleyville</w:t>
      </w:r>
      <w:proofErr w:type="spellEnd"/>
      <w:r w:rsidRPr="00D43725">
        <w:t xml:space="preserve"> Game Land in Halifax County</w:t>
      </w:r>
    </w:p>
    <w:p w14:paraId="5F3E8A4C" w14:textId="77777777" w:rsidR="005E284D" w:rsidRPr="00D43725" w:rsidRDefault="005E284D" w:rsidP="00377065">
      <w:pPr>
        <w:pStyle w:val="Part"/>
        <w:tabs>
          <w:tab w:val="clear" w:pos="2520"/>
        </w:tabs>
      </w:pPr>
      <w:r w:rsidRPr="00D43725">
        <w:t>(A)</w:t>
      </w:r>
      <w:r w:rsidRPr="00D43725">
        <w:tab/>
        <w:t>Six Days per Week Area</w:t>
      </w:r>
    </w:p>
    <w:p w14:paraId="7D4C7F11"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Friday thereafter.</w:t>
      </w:r>
    </w:p>
    <w:p w14:paraId="7AB399DF" w14:textId="77777777" w:rsidR="005E284D" w:rsidRPr="00D43725" w:rsidRDefault="005E284D" w:rsidP="00377065">
      <w:pPr>
        <w:pStyle w:val="Part"/>
        <w:tabs>
          <w:tab w:val="clear" w:pos="2520"/>
        </w:tabs>
      </w:pPr>
      <w:r w:rsidRPr="00D43725">
        <w:t>(C)</w:t>
      </w:r>
      <w:r w:rsidRPr="00D43725">
        <w:tab/>
        <w:t>Horseback riding is prohibited.</w:t>
      </w:r>
    </w:p>
    <w:p w14:paraId="5722F307" w14:textId="77777777" w:rsidR="005E284D" w:rsidRPr="00D43725" w:rsidRDefault="005E284D" w:rsidP="00377065">
      <w:pPr>
        <w:pStyle w:val="Part"/>
        <w:tabs>
          <w:tab w:val="clear" w:pos="2520"/>
        </w:tabs>
      </w:pPr>
      <w:r w:rsidRPr="00D43725">
        <w:t>(D)</w:t>
      </w:r>
      <w:r w:rsidRPr="00D43725">
        <w:tab/>
        <w:t>Target Shooting is prohibited.</w:t>
      </w:r>
    </w:p>
    <w:p w14:paraId="72D2267C" w14:textId="77777777" w:rsidR="005E284D" w:rsidRPr="00D43725" w:rsidRDefault="005E284D" w:rsidP="00377065">
      <w:pPr>
        <w:pStyle w:val="SubParagraph"/>
        <w:tabs>
          <w:tab w:val="clear" w:pos="1800"/>
        </w:tabs>
      </w:pPr>
      <w:r w:rsidRPr="00D43725">
        <w:t>(8)</w:t>
      </w:r>
      <w:r w:rsidRPr="00D43725">
        <w:tab/>
        <w:t>Brunswick County Game Land in Brunswick County</w:t>
      </w:r>
    </w:p>
    <w:p w14:paraId="031B662D" w14:textId="77777777" w:rsidR="005E284D" w:rsidRPr="00D43725" w:rsidRDefault="005E284D" w:rsidP="00377065">
      <w:pPr>
        <w:pStyle w:val="Part"/>
        <w:tabs>
          <w:tab w:val="clear" w:pos="2520"/>
        </w:tabs>
      </w:pPr>
      <w:r w:rsidRPr="00D43725">
        <w:t>(A)</w:t>
      </w:r>
      <w:r w:rsidRPr="00D43725">
        <w:tab/>
        <w:t>Hunting is by permit only.</w:t>
      </w:r>
    </w:p>
    <w:p w14:paraId="4D2B7B07" w14:textId="77777777" w:rsidR="005E284D" w:rsidRPr="00D43725" w:rsidRDefault="005E284D" w:rsidP="00377065">
      <w:pPr>
        <w:pStyle w:val="Part"/>
        <w:tabs>
          <w:tab w:val="clear" w:pos="2520"/>
        </w:tabs>
      </w:pPr>
      <w:r w:rsidRPr="00D43725">
        <w:t>(B)</w:t>
      </w:r>
      <w:r w:rsidRPr="00D43725">
        <w:tab/>
        <w:t>The use of dogs for hunting deer is prohibited.</w:t>
      </w:r>
    </w:p>
    <w:p w14:paraId="181B9B9B" w14:textId="77777777" w:rsidR="005E284D" w:rsidRPr="00D43725" w:rsidRDefault="005E284D" w:rsidP="00377065">
      <w:pPr>
        <w:pStyle w:val="SubParagraph"/>
        <w:tabs>
          <w:tab w:val="clear" w:pos="1800"/>
        </w:tabs>
      </w:pPr>
      <w:r w:rsidRPr="00D43725">
        <w:t>(9)</w:t>
      </w:r>
      <w:r w:rsidRPr="00D43725">
        <w:tab/>
        <w:t>Buckhorn Game Land in Orange County</w:t>
      </w:r>
    </w:p>
    <w:p w14:paraId="762D4E8A" w14:textId="77777777" w:rsidR="005E284D" w:rsidRPr="00D43725" w:rsidRDefault="005E284D" w:rsidP="00377065">
      <w:pPr>
        <w:pStyle w:val="Part"/>
        <w:tabs>
          <w:tab w:val="clear" w:pos="2520"/>
        </w:tabs>
      </w:pPr>
      <w:r w:rsidRPr="00D43725">
        <w:t>(A)</w:t>
      </w:r>
      <w:r w:rsidRPr="00D43725">
        <w:tab/>
        <w:t>Hunting is by permit only.</w:t>
      </w:r>
    </w:p>
    <w:p w14:paraId="432AFE0B" w14:textId="77777777" w:rsidR="005E284D" w:rsidRPr="00D43725" w:rsidRDefault="005E284D" w:rsidP="00377065">
      <w:pPr>
        <w:pStyle w:val="Part"/>
        <w:tabs>
          <w:tab w:val="clear" w:pos="2520"/>
        </w:tabs>
      </w:pPr>
      <w:r w:rsidRPr="00D43725">
        <w:t>(B)</w:t>
      </w:r>
      <w:r w:rsidRPr="00D43725">
        <w:tab/>
        <w:t>Horseback riding is prohibited.</w:t>
      </w:r>
    </w:p>
    <w:p w14:paraId="6360B3DA" w14:textId="77777777" w:rsidR="005E284D" w:rsidRPr="00D43725" w:rsidRDefault="005E284D" w:rsidP="00377065">
      <w:pPr>
        <w:pStyle w:val="SubParagraph"/>
        <w:tabs>
          <w:tab w:val="clear" w:pos="1800"/>
        </w:tabs>
      </w:pPr>
      <w:r w:rsidRPr="00D43725">
        <w:t>(10)</w:t>
      </w:r>
      <w:r w:rsidRPr="00D43725">
        <w:tab/>
      </w:r>
      <w:proofErr w:type="spellStart"/>
      <w:r w:rsidRPr="00D43725">
        <w:t>Buckridge</w:t>
      </w:r>
      <w:proofErr w:type="spellEnd"/>
      <w:r w:rsidRPr="00D43725">
        <w:t xml:space="preserve"> Game Land in Tyrrell County.</w:t>
      </w:r>
    </w:p>
    <w:p w14:paraId="0FE09375" w14:textId="77777777" w:rsidR="005E284D" w:rsidRPr="00D43725" w:rsidRDefault="005E284D" w:rsidP="00377065">
      <w:pPr>
        <w:pStyle w:val="Part"/>
        <w:tabs>
          <w:tab w:val="clear" w:pos="2520"/>
        </w:tabs>
      </w:pPr>
      <w:r w:rsidRPr="00D43725">
        <w:t>(A)</w:t>
      </w:r>
      <w:r w:rsidRPr="00D43725">
        <w:tab/>
        <w:t>Three Days per Week Area</w:t>
      </w:r>
    </w:p>
    <w:p w14:paraId="35859A24"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6177181D" w14:textId="77777777" w:rsidR="005E284D" w:rsidRPr="00D43725" w:rsidRDefault="005E284D" w:rsidP="00377065">
      <w:pPr>
        <w:pStyle w:val="Part"/>
        <w:tabs>
          <w:tab w:val="clear" w:pos="2520"/>
        </w:tabs>
      </w:pPr>
      <w:r w:rsidRPr="00D43725">
        <w:lastRenderedPageBreak/>
        <w:t>(C)</w:t>
      </w:r>
      <w:r w:rsidRPr="00D43725">
        <w:tab/>
        <w:t>Bear may only be taken the first three hunting days during the November Bear Season and the first three hunting days of the second week of the December Bear Season. If any of these days falls on a Tuesday, Friday or Saturday, bear hunting is allowed on those days.</w:t>
      </w:r>
    </w:p>
    <w:p w14:paraId="30E503DA" w14:textId="77777777" w:rsidR="005E284D" w:rsidRPr="00D43725" w:rsidRDefault="005E284D" w:rsidP="00377065">
      <w:pPr>
        <w:pStyle w:val="Part"/>
        <w:tabs>
          <w:tab w:val="clear" w:pos="2520"/>
        </w:tabs>
      </w:pPr>
      <w:r w:rsidRPr="00D43725">
        <w:t>(D)</w:t>
      </w:r>
      <w:r w:rsidRPr="00D43725">
        <w:tab/>
        <w:t>Target shooting is prohibited.</w:t>
      </w:r>
    </w:p>
    <w:p w14:paraId="5CD18A93" w14:textId="77777777" w:rsidR="005E284D" w:rsidRPr="00D43725" w:rsidRDefault="005E284D" w:rsidP="00377065">
      <w:pPr>
        <w:pStyle w:val="SubParagraph"/>
        <w:tabs>
          <w:tab w:val="clear" w:pos="1800"/>
        </w:tabs>
      </w:pPr>
      <w:r w:rsidRPr="00D43725">
        <w:t>(11)</w:t>
      </w:r>
      <w:r w:rsidRPr="00D43725">
        <w:tab/>
        <w:t>Buffalo Cove Game Land in Caldwell and Wilkes Counties</w:t>
      </w:r>
    </w:p>
    <w:p w14:paraId="6DBE1512" w14:textId="77777777" w:rsidR="005E284D" w:rsidRPr="00D43725" w:rsidRDefault="005E284D" w:rsidP="00377065">
      <w:pPr>
        <w:pStyle w:val="Part"/>
        <w:tabs>
          <w:tab w:val="clear" w:pos="2520"/>
        </w:tabs>
      </w:pPr>
      <w:r w:rsidRPr="00D43725">
        <w:t>(A)</w:t>
      </w:r>
      <w:r w:rsidRPr="00D43725">
        <w:tab/>
        <w:t>Six Days per Week Area</w:t>
      </w:r>
    </w:p>
    <w:p w14:paraId="303B546B" w14:textId="77777777" w:rsidR="005E284D" w:rsidRPr="00D43725" w:rsidRDefault="005E284D" w:rsidP="00377065">
      <w:pPr>
        <w:pStyle w:val="Part"/>
        <w:tabs>
          <w:tab w:val="clear" w:pos="2520"/>
        </w:tabs>
      </w:pPr>
      <w:r w:rsidRPr="00D43725">
        <w:t>(B)</w:t>
      </w:r>
      <w:r w:rsidRPr="00D43725">
        <w:tab/>
        <w:t xml:space="preserve">The Deer With Visible Antlers season for deer consists of the open hunting days from the Monday before Thanksgiving Day through the third Saturday after Thanksgiving. Deer of either sex may be taken with archery equipment on open days beginning the Saturday on or nearest September 10 to the third Saturday thereafter, and Monday on or nearest October 15 to the Saturday before Thanksgiving Day. Deer with visible antlers may be taken with archery equipment the Monday immediately following the closing of the Deer With Visible Antlers Season, as described in this Part, through January 1. Deer of either sex may be taken with </w:t>
      </w:r>
      <w:proofErr w:type="spellStart"/>
      <w:r w:rsidRPr="00D43725">
        <w:t>blackpowder</w:t>
      </w:r>
      <w:proofErr w:type="spellEnd"/>
      <w:r w:rsidRPr="00D43725">
        <w:t xml:space="preserve"> firearms on open days beginning the Monday on or nearest October 1 through the Saturday of the second week thereafter.</w:t>
      </w:r>
    </w:p>
    <w:p w14:paraId="6F225087" w14:textId="77777777" w:rsidR="005E284D" w:rsidRPr="00D43725" w:rsidRDefault="005E284D" w:rsidP="00377065">
      <w:pPr>
        <w:pStyle w:val="Part"/>
        <w:tabs>
          <w:tab w:val="clear" w:pos="2520"/>
        </w:tabs>
      </w:pPr>
      <w:r w:rsidRPr="00D43725">
        <w:t>(C)</w:t>
      </w:r>
      <w:r w:rsidRPr="00D43725">
        <w:tab/>
        <w:t>Deer of either sex may be taken the first open Saturday of the applicable Deer With Visible Antlers Season.</w:t>
      </w:r>
    </w:p>
    <w:p w14:paraId="12784C13" w14:textId="77777777" w:rsidR="005E284D" w:rsidRPr="00D43725" w:rsidRDefault="005E284D" w:rsidP="00377065">
      <w:pPr>
        <w:pStyle w:val="Part"/>
        <w:tabs>
          <w:tab w:val="clear" w:pos="2520"/>
        </w:tabs>
      </w:pPr>
      <w:r w:rsidRPr="00D43725">
        <w:t>(D)</w:t>
      </w:r>
      <w:r w:rsidRPr="00D43725">
        <w:tab/>
        <w:t>Horseback riding is prohibited except on designated trails May 16 through August 31 and all horseback riding is prohibited from September 1 through May 15.</w:t>
      </w:r>
    </w:p>
    <w:p w14:paraId="2C0B204A" w14:textId="77777777" w:rsidR="005E284D" w:rsidRPr="00D43725" w:rsidRDefault="005E284D" w:rsidP="00377065">
      <w:pPr>
        <w:pStyle w:val="SubParagraph"/>
        <w:tabs>
          <w:tab w:val="clear" w:pos="1800"/>
        </w:tabs>
      </w:pPr>
      <w:r w:rsidRPr="00D43725">
        <w:t>(12)</w:t>
      </w:r>
      <w:r w:rsidRPr="00D43725">
        <w:tab/>
        <w:t>Bullard and Branch Hunting Preserve Game Lands in Robeson County</w:t>
      </w:r>
    </w:p>
    <w:p w14:paraId="41E270E1" w14:textId="77777777" w:rsidR="005E284D" w:rsidRPr="00D43725" w:rsidRDefault="005E284D" w:rsidP="00377065">
      <w:pPr>
        <w:pStyle w:val="Part"/>
        <w:tabs>
          <w:tab w:val="clear" w:pos="2520"/>
        </w:tabs>
      </w:pPr>
      <w:r w:rsidRPr="00D43725">
        <w:t>(A)</w:t>
      </w:r>
      <w:r w:rsidRPr="00D43725">
        <w:tab/>
        <w:t>Three Days per Week Area</w:t>
      </w:r>
    </w:p>
    <w:p w14:paraId="271131D8"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59B1F798" w14:textId="77777777" w:rsidR="005E284D" w:rsidRPr="00D43725" w:rsidRDefault="005E284D" w:rsidP="00377065">
      <w:pPr>
        <w:pStyle w:val="SubParagraph"/>
        <w:tabs>
          <w:tab w:val="clear" w:pos="1800"/>
        </w:tabs>
      </w:pPr>
      <w:r w:rsidRPr="00D43725">
        <w:t>(13)</w:t>
      </w:r>
      <w:r w:rsidRPr="00D43725">
        <w:tab/>
        <w:t>Butner - Falls of Neuse Game Land in Durham, Granville, and Wake counties</w:t>
      </w:r>
    </w:p>
    <w:p w14:paraId="1B74710A" w14:textId="77777777" w:rsidR="005E284D" w:rsidRPr="00D43725" w:rsidRDefault="005E284D" w:rsidP="00377065">
      <w:pPr>
        <w:pStyle w:val="Part"/>
        <w:tabs>
          <w:tab w:val="clear" w:pos="2520"/>
        </w:tabs>
      </w:pPr>
      <w:r w:rsidRPr="00D43725">
        <w:t>(A)</w:t>
      </w:r>
      <w:r w:rsidRPr="00D43725">
        <w:tab/>
        <w:t>Six Days per Week Area</w:t>
      </w:r>
    </w:p>
    <w:p w14:paraId="5D2158E9"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Friday thereafter.</w:t>
      </w:r>
    </w:p>
    <w:p w14:paraId="635CB909" w14:textId="77777777" w:rsidR="005E284D" w:rsidRPr="00D43725" w:rsidRDefault="005E284D" w:rsidP="00377065">
      <w:pPr>
        <w:pStyle w:val="Part"/>
        <w:tabs>
          <w:tab w:val="clear" w:pos="2520"/>
        </w:tabs>
      </w:pPr>
      <w:r w:rsidRPr="00D43725">
        <w:t>(C)</w:t>
      </w:r>
      <w:r w:rsidRPr="00D43725">
        <w:tab/>
        <w:t>Waterfowl shall be taken only on:</w:t>
      </w:r>
    </w:p>
    <w:p w14:paraId="773378AA" w14:textId="77777777" w:rsidR="005E284D" w:rsidRPr="00D43725" w:rsidRDefault="005E284D" w:rsidP="00377065">
      <w:pPr>
        <w:pStyle w:val="SubPart"/>
        <w:tabs>
          <w:tab w:val="clear" w:pos="3240"/>
        </w:tabs>
      </w:pPr>
      <w:r w:rsidRPr="00D43725">
        <w:t>(</w:t>
      </w:r>
      <w:proofErr w:type="spellStart"/>
      <w:r w:rsidRPr="00D43725">
        <w:t>i</w:t>
      </w:r>
      <w:proofErr w:type="spellEnd"/>
      <w:r w:rsidRPr="00D43725">
        <w:t>)</w:t>
      </w:r>
      <w:r w:rsidRPr="00D43725">
        <w:tab/>
        <w:t>the opening and closing days of the applicable waterfowl seasons;</w:t>
      </w:r>
    </w:p>
    <w:p w14:paraId="0CA90F44" w14:textId="77777777" w:rsidR="005E284D" w:rsidRPr="00D43725" w:rsidRDefault="005E284D" w:rsidP="00377065">
      <w:pPr>
        <w:pStyle w:val="SubPart"/>
        <w:tabs>
          <w:tab w:val="clear" w:pos="3240"/>
        </w:tabs>
      </w:pPr>
      <w:r w:rsidRPr="00D43725">
        <w:t>(ii)</w:t>
      </w:r>
      <w:r w:rsidRPr="00D43725">
        <w:tab/>
        <w:t>Thanksgiving, Christmas, New Year's, and Martin Luther King, Jr. Days; and</w:t>
      </w:r>
    </w:p>
    <w:p w14:paraId="4CBB60C5" w14:textId="77777777" w:rsidR="005E284D" w:rsidRPr="00D43725" w:rsidRDefault="005E284D" w:rsidP="00377065">
      <w:pPr>
        <w:pStyle w:val="SubPart"/>
        <w:tabs>
          <w:tab w:val="clear" w:pos="3240"/>
        </w:tabs>
      </w:pPr>
      <w:r w:rsidRPr="00D43725">
        <w:t>(iii)</w:t>
      </w:r>
      <w:r w:rsidRPr="00D43725">
        <w:tab/>
        <w:t>Tuesdays, Thursdays, and Saturdays of the applicable waterfowl seasons.</w:t>
      </w:r>
    </w:p>
    <w:p w14:paraId="4B7C40D4" w14:textId="77777777" w:rsidR="005E284D" w:rsidRPr="00D43725" w:rsidRDefault="005E284D" w:rsidP="00377065">
      <w:pPr>
        <w:pStyle w:val="Paragraph"/>
        <w:ind w:left="2160"/>
      </w:pPr>
      <w:r w:rsidRPr="00D43725">
        <w:t>On the posted waterfowl impoundments a special permit is required for all waterfowl hunting after November 1.</w:t>
      </w:r>
    </w:p>
    <w:p w14:paraId="78CFE7FE" w14:textId="77777777" w:rsidR="005E284D" w:rsidRPr="00D43725" w:rsidRDefault="005E284D" w:rsidP="00377065">
      <w:pPr>
        <w:pStyle w:val="Part"/>
        <w:tabs>
          <w:tab w:val="clear" w:pos="2520"/>
        </w:tabs>
      </w:pPr>
      <w:r w:rsidRPr="00D43725">
        <w:t>(D)</w:t>
      </w:r>
      <w:r w:rsidRPr="00D43725">
        <w:tab/>
        <w:t>Horseback riding is prohibited.</w:t>
      </w:r>
    </w:p>
    <w:p w14:paraId="5B03F974" w14:textId="77777777" w:rsidR="005E284D" w:rsidRPr="00D43725" w:rsidRDefault="005E284D" w:rsidP="00377065">
      <w:pPr>
        <w:pStyle w:val="Part"/>
        <w:tabs>
          <w:tab w:val="clear" w:pos="2520"/>
        </w:tabs>
      </w:pPr>
      <w:r w:rsidRPr="00D43725">
        <w:t>(E)</w:t>
      </w:r>
      <w:r w:rsidRPr="00D43725">
        <w:tab/>
        <w:t>Target shooting is prohibited.</w:t>
      </w:r>
    </w:p>
    <w:p w14:paraId="4285AC7C" w14:textId="77777777" w:rsidR="005E284D" w:rsidRPr="00D43725" w:rsidRDefault="005E284D" w:rsidP="00377065">
      <w:pPr>
        <w:pStyle w:val="Part"/>
        <w:tabs>
          <w:tab w:val="clear" w:pos="2520"/>
        </w:tabs>
      </w:pPr>
      <w:r w:rsidRPr="00D43725">
        <w:t>(F)</w:t>
      </w:r>
      <w:r w:rsidRPr="00D43725">
        <w:tab/>
        <w:t>Wild turkey hunting is by permit only, except on those areas posted as an archery zone.</w:t>
      </w:r>
    </w:p>
    <w:p w14:paraId="1D36E69E" w14:textId="77777777" w:rsidR="005E284D" w:rsidRPr="00D43725" w:rsidRDefault="005E284D" w:rsidP="00377065">
      <w:pPr>
        <w:pStyle w:val="Part"/>
        <w:tabs>
          <w:tab w:val="clear" w:pos="2520"/>
        </w:tabs>
      </w:pPr>
      <w:r w:rsidRPr="00D43725">
        <w:t>(G)</w:t>
      </w:r>
      <w:r w:rsidRPr="00D43725">
        <w:tab/>
        <w:t>The use of dogs for hunting deer is prohibited on that portion west of NC 50 and south of Falls Lake.</w:t>
      </w:r>
    </w:p>
    <w:p w14:paraId="5E39FF82" w14:textId="77777777" w:rsidR="005E284D" w:rsidRPr="00D43725" w:rsidRDefault="005E284D" w:rsidP="00377065">
      <w:pPr>
        <w:pStyle w:val="Part"/>
        <w:tabs>
          <w:tab w:val="clear" w:pos="2520"/>
        </w:tabs>
      </w:pPr>
      <w:r w:rsidRPr="00D43725">
        <w:t>(H)</w:t>
      </w:r>
      <w:r w:rsidRPr="00D43725">
        <w:tab/>
        <w:t>The use of bicycles is restricted to designated areas, except that this restriction does not apply to hunters engaged in the act of hunting during the open days of the applicable seasons for game birds and game animals. On designated bicycle riding areas, the use of bicycles is allowed from May 15 through August 31, and on Sundays only from September 1 through May 14.</w:t>
      </w:r>
    </w:p>
    <w:p w14:paraId="720BFC55" w14:textId="77777777" w:rsidR="005E284D" w:rsidRPr="00D43725" w:rsidRDefault="005E284D" w:rsidP="00377065">
      <w:pPr>
        <w:pStyle w:val="Part"/>
        <w:tabs>
          <w:tab w:val="clear" w:pos="2520"/>
        </w:tabs>
      </w:pPr>
      <w:r w:rsidRPr="00D43725">
        <w:t>(I)</w:t>
      </w:r>
      <w:r w:rsidRPr="00D43725">
        <w:tab/>
        <w:t>Camping and the presence of campers and tents in designated Hunter Camping Areas are limited to September 1 through the last day of February and March 31 through May 14.</w:t>
      </w:r>
    </w:p>
    <w:p w14:paraId="50DC4E7A" w14:textId="77777777" w:rsidR="005E284D" w:rsidRPr="00D43725" w:rsidRDefault="005E284D" w:rsidP="00377065">
      <w:pPr>
        <w:pStyle w:val="Part"/>
        <w:tabs>
          <w:tab w:val="clear" w:pos="2520"/>
        </w:tabs>
      </w:pPr>
      <w:r w:rsidRPr="00D43725">
        <w:t>(J)</w:t>
      </w:r>
      <w:r w:rsidRPr="00D43725">
        <w:tab/>
        <w:t>Camping is allowed at any time in the designated Mountains-to-Sea Trail Camping Area and shall not exceed a maximum stay of two consecutive nights. Campfires are prohibited in this camping area.</w:t>
      </w:r>
    </w:p>
    <w:p w14:paraId="2EBB7311" w14:textId="77777777" w:rsidR="005E284D" w:rsidRPr="00D43725" w:rsidRDefault="005E284D" w:rsidP="00377065">
      <w:pPr>
        <w:pStyle w:val="SubParagraph"/>
        <w:tabs>
          <w:tab w:val="clear" w:pos="1800"/>
        </w:tabs>
      </w:pPr>
      <w:r w:rsidRPr="00D43725">
        <w:t>(14)</w:t>
      </w:r>
      <w:r w:rsidRPr="00D43725">
        <w:tab/>
        <w:t>Buxton Woods Game Land in Dare County:</w:t>
      </w:r>
    </w:p>
    <w:p w14:paraId="683A175C" w14:textId="77777777" w:rsidR="005E284D" w:rsidRPr="00D43725" w:rsidRDefault="005E284D" w:rsidP="00377065">
      <w:pPr>
        <w:pStyle w:val="Part"/>
        <w:tabs>
          <w:tab w:val="clear" w:pos="2520"/>
        </w:tabs>
      </w:pPr>
      <w:r w:rsidRPr="00D43725">
        <w:t>(A)</w:t>
      </w:r>
      <w:r w:rsidRPr="00D43725">
        <w:tab/>
        <w:t>Six Days per Week Area</w:t>
      </w:r>
    </w:p>
    <w:p w14:paraId="179F0981"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first Friday thereafter.</w:t>
      </w:r>
    </w:p>
    <w:p w14:paraId="4B3C4E9D" w14:textId="77777777" w:rsidR="005E284D" w:rsidRPr="00D43725" w:rsidRDefault="005E284D" w:rsidP="00377065">
      <w:pPr>
        <w:pStyle w:val="Part"/>
        <w:tabs>
          <w:tab w:val="clear" w:pos="2520"/>
        </w:tabs>
      </w:pPr>
      <w:r w:rsidRPr="00D43725">
        <w:t>(C)</w:t>
      </w:r>
      <w:r w:rsidRPr="00D43725">
        <w:tab/>
        <w:t>Target shooting is prohibited.</w:t>
      </w:r>
    </w:p>
    <w:p w14:paraId="63A0B214" w14:textId="77777777" w:rsidR="005E284D" w:rsidRPr="00D43725" w:rsidRDefault="005E284D" w:rsidP="00377065">
      <w:pPr>
        <w:pStyle w:val="SubParagraph"/>
        <w:tabs>
          <w:tab w:val="clear" w:pos="1800"/>
        </w:tabs>
      </w:pPr>
      <w:r w:rsidRPr="00D43725">
        <w:t>(15)</w:t>
      </w:r>
      <w:r w:rsidRPr="00D43725">
        <w:tab/>
        <w:t>Cape Fear River Wetlands Game Land in Pender County</w:t>
      </w:r>
    </w:p>
    <w:p w14:paraId="26DC8953" w14:textId="77777777" w:rsidR="005E284D" w:rsidRPr="00D43725" w:rsidRDefault="005E284D" w:rsidP="00377065">
      <w:pPr>
        <w:pStyle w:val="Part"/>
        <w:tabs>
          <w:tab w:val="clear" w:pos="2520"/>
        </w:tabs>
      </w:pPr>
      <w:r w:rsidRPr="00D43725">
        <w:t>(A)</w:t>
      </w:r>
      <w:r w:rsidRPr="00D43725">
        <w:tab/>
        <w:t>Six Days per Week Area</w:t>
      </w:r>
    </w:p>
    <w:p w14:paraId="758D09BE"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3EBBC100" w14:textId="77777777" w:rsidR="005E284D" w:rsidRPr="00D43725" w:rsidRDefault="005E284D" w:rsidP="00377065">
      <w:pPr>
        <w:pStyle w:val="Part"/>
        <w:tabs>
          <w:tab w:val="clear" w:pos="2520"/>
        </w:tabs>
      </w:pPr>
      <w:r w:rsidRPr="00D43725">
        <w:t>(C)</w:t>
      </w:r>
      <w:r w:rsidRPr="00D43725">
        <w:tab/>
        <w:t>Turkey Hunting is by permit only on that portion known as the Roan Island Tract.</w:t>
      </w:r>
    </w:p>
    <w:p w14:paraId="43E7E3F5" w14:textId="77777777" w:rsidR="005E284D" w:rsidRPr="00D43725" w:rsidRDefault="005E284D" w:rsidP="00377065">
      <w:pPr>
        <w:pStyle w:val="Part"/>
        <w:tabs>
          <w:tab w:val="clear" w:pos="2520"/>
        </w:tabs>
      </w:pPr>
      <w:r w:rsidRPr="00D43725">
        <w:t>(D)</w:t>
      </w:r>
      <w:r w:rsidRPr="00D43725">
        <w:tab/>
        <w:t xml:space="preserve">The use of dogs for hunting deer is prohibited on the portion of the game </w:t>
      </w:r>
      <w:r w:rsidRPr="00D43725">
        <w:lastRenderedPageBreak/>
        <w:t xml:space="preserve">land that is west of the Black River, north of Roan Island, east of Lyon Swamp Canal to </w:t>
      </w:r>
      <w:proofErr w:type="spellStart"/>
      <w:r w:rsidRPr="00D43725">
        <w:t>Canetuck</w:t>
      </w:r>
      <w:proofErr w:type="spellEnd"/>
      <w:r w:rsidRPr="00D43725">
        <w:t xml:space="preserve"> Road, and south of NC 210 to the Black River.</w:t>
      </w:r>
    </w:p>
    <w:p w14:paraId="3221085E" w14:textId="77777777" w:rsidR="005E284D" w:rsidRPr="00D43725" w:rsidRDefault="005E284D" w:rsidP="00377065">
      <w:pPr>
        <w:pStyle w:val="Part"/>
        <w:tabs>
          <w:tab w:val="clear" w:pos="2520"/>
        </w:tabs>
      </w:pPr>
      <w:r w:rsidRPr="00D43725">
        <w:t>(E)</w:t>
      </w:r>
      <w:r w:rsidRPr="00D43725">
        <w:tab/>
        <w:t>Target shooting is prohibited.</w:t>
      </w:r>
    </w:p>
    <w:p w14:paraId="384ADA3C" w14:textId="77777777" w:rsidR="005E284D" w:rsidRPr="00D43725" w:rsidRDefault="005E284D" w:rsidP="00377065">
      <w:pPr>
        <w:pStyle w:val="SubParagraph"/>
        <w:tabs>
          <w:tab w:val="clear" w:pos="1800"/>
        </w:tabs>
      </w:pPr>
      <w:r w:rsidRPr="00D43725">
        <w:t>(16)</w:t>
      </w:r>
      <w:r w:rsidRPr="00D43725">
        <w:tab/>
        <w:t>Carteret County Game Land in Carteret County</w:t>
      </w:r>
    </w:p>
    <w:p w14:paraId="2AA312B4" w14:textId="77777777" w:rsidR="005E284D" w:rsidRPr="00D43725" w:rsidRDefault="005E284D" w:rsidP="00377065">
      <w:pPr>
        <w:pStyle w:val="Part"/>
        <w:tabs>
          <w:tab w:val="clear" w:pos="2520"/>
        </w:tabs>
      </w:pPr>
      <w:r w:rsidRPr="00D43725">
        <w:t>(A)</w:t>
      </w:r>
      <w:r w:rsidRPr="00D43725">
        <w:tab/>
        <w:t>Six Days per Week Area</w:t>
      </w:r>
    </w:p>
    <w:p w14:paraId="4D11543D"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Friday thereafter.</w:t>
      </w:r>
    </w:p>
    <w:p w14:paraId="2CD981A0" w14:textId="77777777" w:rsidR="005E284D" w:rsidRPr="00D43725" w:rsidRDefault="005E284D" w:rsidP="00377065">
      <w:pPr>
        <w:pStyle w:val="Part"/>
        <w:tabs>
          <w:tab w:val="clear" w:pos="2520"/>
        </w:tabs>
      </w:pPr>
      <w:r w:rsidRPr="00D43725">
        <w:t>(C)</w:t>
      </w:r>
      <w:r w:rsidRPr="00D43725">
        <w:tab/>
        <w:t>The use of dogs for hunting deer is prohibited.</w:t>
      </w:r>
    </w:p>
    <w:p w14:paraId="2F4EAC52" w14:textId="77777777" w:rsidR="005E284D" w:rsidRPr="00D43725" w:rsidRDefault="005E284D" w:rsidP="00377065">
      <w:pPr>
        <w:pStyle w:val="Part"/>
        <w:tabs>
          <w:tab w:val="clear" w:pos="2520"/>
        </w:tabs>
      </w:pPr>
      <w:r w:rsidRPr="00D43725">
        <w:t>(D)</w:t>
      </w:r>
      <w:r w:rsidRPr="00D43725">
        <w:tab/>
        <w:t>Bear hunting on the Salters Creek Tract is by permit only.</w:t>
      </w:r>
    </w:p>
    <w:p w14:paraId="78358D6B" w14:textId="77777777" w:rsidR="005E284D" w:rsidRPr="00D43725" w:rsidRDefault="005E284D" w:rsidP="00377065">
      <w:pPr>
        <w:pStyle w:val="SubParagraph"/>
        <w:tabs>
          <w:tab w:val="clear" w:pos="1800"/>
        </w:tabs>
      </w:pPr>
      <w:r w:rsidRPr="00D43725">
        <w:t>(17)</w:t>
      </w:r>
      <w:r w:rsidRPr="00D43725">
        <w:tab/>
        <w:t>R. Wayne Bailey-Caswell Game Land in Caswell County</w:t>
      </w:r>
    </w:p>
    <w:p w14:paraId="397F3496" w14:textId="77777777" w:rsidR="005E284D" w:rsidRPr="00D43725" w:rsidRDefault="005E284D" w:rsidP="00377065">
      <w:pPr>
        <w:pStyle w:val="Part"/>
        <w:tabs>
          <w:tab w:val="clear" w:pos="2520"/>
        </w:tabs>
      </w:pPr>
      <w:r w:rsidRPr="00D43725">
        <w:t>(A)</w:t>
      </w:r>
      <w:r w:rsidRPr="00D43725">
        <w:tab/>
        <w:t>Three Days per Week Area</w:t>
      </w:r>
    </w:p>
    <w:p w14:paraId="60113BED"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Wednesday thereafter.</w:t>
      </w:r>
    </w:p>
    <w:p w14:paraId="1034E059" w14:textId="77777777" w:rsidR="005E284D" w:rsidRPr="00D43725" w:rsidRDefault="005E284D" w:rsidP="00377065">
      <w:pPr>
        <w:pStyle w:val="Part"/>
        <w:tabs>
          <w:tab w:val="clear" w:pos="2520"/>
        </w:tabs>
      </w:pPr>
      <w:r w:rsidRPr="00D43725">
        <w:t>(C)</w:t>
      </w:r>
      <w:r w:rsidRPr="00D43725">
        <w:tab/>
        <w:t>Horseback riding is allowed only during June, July, and August, and on Sundays during the remainder of the year except during open turkey and deer seasons. Horseback riding is allowed only on roads opened to vehicular traffic and on those gated roads and trails that are posted for equestrian use. People age 16 or older horseback riding on this game land shall possess a Game Lands license.</w:t>
      </w:r>
    </w:p>
    <w:p w14:paraId="578F635D" w14:textId="77777777" w:rsidR="005E284D" w:rsidRPr="00D43725" w:rsidRDefault="005E284D" w:rsidP="00377065">
      <w:pPr>
        <w:pStyle w:val="Part"/>
        <w:tabs>
          <w:tab w:val="clear" w:pos="2520"/>
        </w:tabs>
      </w:pPr>
      <w:r w:rsidRPr="00D43725">
        <w:t>(D)</w:t>
      </w:r>
      <w:r w:rsidRPr="00D43725">
        <w:tab/>
        <w:t>The area encompassed by the following roads is permit-only for all quail and woodcock hunting, and all bird dog training: From Yanceyville south on NC 62 to the intersection of SR 1746, west on SR 1746 to the intersection of SR 1156, south on SR 1156 to the intersection of SR 1783, east on SR 1783 to the intersection of NC 62, north on NC 62 to the intersection of SR 1736, east on SR 1736 to the intersection of SR 1730, east on SR 1730 to NC 86, north on NC 86 to NC 62.</w:t>
      </w:r>
    </w:p>
    <w:p w14:paraId="32E3C6FF" w14:textId="77777777" w:rsidR="005E284D" w:rsidRPr="00D43725" w:rsidRDefault="005E284D" w:rsidP="00377065">
      <w:pPr>
        <w:pStyle w:val="Part"/>
        <w:tabs>
          <w:tab w:val="clear" w:pos="2520"/>
        </w:tabs>
      </w:pPr>
      <w:r w:rsidRPr="00D43725">
        <w:t>(E)</w:t>
      </w:r>
      <w:r w:rsidRPr="00D43725">
        <w:tab/>
        <w:t>On the posted waterfowl impoundment, waterfowl hunting is by permit only after November 1.</w:t>
      </w:r>
    </w:p>
    <w:p w14:paraId="6755E0CD" w14:textId="77777777" w:rsidR="005E284D" w:rsidRPr="00D43725" w:rsidRDefault="005E284D" w:rsidP="00377065">
      <w:pPr>
        <w:pStyle w:val="Part"/>
        <w:tabs>
          <w:tab w:val="clear" w:pos="2520"/>
        </w:tabs>
      </w:pPr>
      <w:r w:rsidRPr="00D43725">
        <w:t>(F)</w:t>
      </w:r>
      <w:r w:rsidRPr="00D43725">
        <w:tab/>
        <w:t>Camping and the presence of campers and tents in designated Hunter Camping Areas are limited to September 1 through the last day of February and March 31 through May 14.</w:t>
      </w:r>
    </w:p>
    <w:p w14:paraId="649E1334" w14:textId="77777777" w:rsidR="005E284D" w:rsidRPr="00D43725" w:rsidRDefault="005E284D" w:rsidP="00377065">
      <w:pPr>
        <w:pStyle w:val="Part"/>
        <w:tabs>
          <w:tab w:val="clear" w:pos="2520"/>
        </w:tabs>
      </w:pPr>
      <w:r w:rsidRPr="00D43725">
        <w:t>(G)</w:t>
      </w:r>
      <w:r w:rsidRPr="00D43725">
        <w:tab/>
        <w:t>Target shooting is prohibited, except at the R. Wayne Bailey-Caswell Shooting Range.</w:t>
      </w:r>
    </w:p>
    <w:p w14:paraId="1F539FF6" w14:textId="77777777" w:rsidR="005E284D" w:rsidRPr="00D43725" w:rsidRDefault="005E284D" w:rsidP="00377065">
      <w:pPr>
        <w:pStyle w:val="SubParagraph"/>
        <w:tabs>
          <w:tab w:val="clear" w:pos="1800"/>
        </w:tabs>
      </w:pPr>
      <w:r w:rsidRPr="00D43725">
        <w:t>(18)</w:t>
      </w:r>
      <w:r w:rsidRPr="00D43725">
        <w:tab/>
        <w:t>Chatham Game Land in Chatham County</w:t>
      </w:r>
    </w:p>
    <w:p w14:paraId="662C73AF" w14:textId="77777777" w:rsidR="005E284D" w:rsidRPr="00D43725" w:rsidRDefault="005E284D" w:rsidP="00377065">
      <w:pPr>
        <w:pStyle w:val="Part"/>
        <w:tabs>
          <w:tab w:val="clear" w:pos="2520"/>
        </w:tabs>
      </w:pPr>
      <w:r w:rsidRPr="00D43725">
        <w:t>(A)</w:t>
      </w:r>
      <w:r w:rsidRPr="00D43725">
        <w:tab/>
        <w:t>Six Days per Week Area</w:t>
      </w:r>
    </w:p>
    <w:p w14:paraId="525F002D"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Friday thereafter.</w:t>
      </w:r>
    </w:p>
    <w:p w14:paraId="2196A500" w14:textId="77777777" w:rsidR="005E284D" w:rsidRPr="00D43725" w:rsidRDefault="005E284D" w:rsidP="00377065">
      <w:pPr>
        <w:pStyle w:val="Part"/>
        <w:tabs>
          <w:tab w:val="clear" w:pos="2520"/>
        </w:tabs>
      </w:pPr>
      <w:r w:rsidRPr="00D43725">
        <w:t>(C)</w:t>
      </w:r>
      <w:r w:rsidRPr="00D43725">
        <w:tab/>
        <w:t>Wild turkey hunting is by permit only.</w:t>
      </w:r>
    </w:p>
    <w:p w14:paraId="2B44C4FF" w14:textId="77777777" w:rsidR="005E284D" w:rsidRPr="00D43725" w:rsidRDefault="005E284D" w:rsidP="00377065">
      <w:pPr>
        <w:pStyle w:val="Part"/>
        <w:tabs>
          <w:tab w:val="clear" w:pos="2520"/>
        </w:tabs>
      </w:pPr>
      <w:r w:rsidRPr="00D43725">
        <w:t>(D)</w:t>
      </w:r>
      <w:r w:rsidRPr="00D43725">
        <w:tab/>
        <w:t>Horseback riding is allowed only during June, July, and August; and on Sundays during the remainder of the year except during open turkey and deer seasons.</w:t>
      </w:r>
    </w:p>
    <w:p w14:paraId="084635DE" w14:textId="77777777" w:rsidR="005E284D" w:rsidRPr="00D43725" w:rsidRDefault="005E284D" w:rsidP="00377065">
      <w:pPr>
        <w:pStyle w:val="Part"/>
        <w:tabs>
          <w:tab w:val="clear" w:pos="2520"/>
        </w:tabs>
      </w:pPr>
      <w:r w:rsidRPr="00D43725">
        <w:t>(E)</w:t>
      </w:r>
      <w:r w:rsidRPr="00D43725">
        <w:tab/>
        <w:t>Target shooting is prohibited.</w:t>
      </w:r>
    </w:p>
    <w:p w14:paraId="088D4737" w14:textId="77777777" w:rsidR="005E284D" w:rsidRPr="00D43725" w:rsidRDefault="005E284D" w:rsidP="00377065">
      <w:pPr>
        <w:pStyle w:val="SubParagraph"/>
        <w:tabs>
          <w:tab w:val="clear" w:pos="1800"/>
        </w:tabs>
      </w:pPr>
      <w:r w:rsidRPr="00D43725">
        <w:t>(19)</w:t>
      </w:r>
      <w:r w:rsidRPr="00D43725">
        <w:tab/>
        <w:t>Chowan Game Land in Chowan County</w:t>
      </w:r>
    </w:p>
    <w:p w14:paraId="2EF1B9FC" w14:textId="77777777" w:rsidR="005E284D" w:rsidRPr="00D43725" w:rsidRDefault="005E284D" w:rsidP="00377065">
      <w:pPr>
        <w:pStyle w:val="Part"/>
        <w:tabs>
          <w:tab w:val="clear" w:pos="2520"/>
        </w:tabs>
      </w:pPr>
      <w:r w:rsidRPr="00D43725">
        <w:t>(A)</w:t>
      </w:r>
      <w:r w:rsidRPr="00D43725">
        <w:tab/>
        <w:t>Six Days per Week Area</w:t>
      </w:r>
    </w:p>
    <w:p w14:paraId="0A78CA72" w14:textId="77777777" w:rsidR="005E284D" w:rsidRPr="00D43725" w:rsidRDefault="005E284D" w:rsidP="00377065">
      <w:pPr>
        <w:pStyle w:val="Part"/>
        <w:tabs>
          <w:tab w:val="clear" w:pos="2520"/>
        </w:tabs>
      </w:pPr>
      <w:r w:rsidRPr="00D43725">
        <w:t>(B)</w:t>
      </w:r>
      <w:r w:rsidRPr="00D43725">
        <w:tab/>
        <w:t>Deer of either sex may be taken all the days of the applicable Deer With Visible Antlers Season.</w:t>
      </w:r>
    </w:p>
    <w:p w14:paraId="56FB3F58" w14:textId="77777777" w:rsidR="005E284D" w:rsidRPr="00D43725" w:rsidRDefault="005E284D" w:rsidP="00377065">
      <w:pPr>
        <w:pStyle w:val="SubParagraph"/>
        <w:tabs>
          <w:tab w:val="clear" w:pos="1800"/>
        </w:tabs>
      </w:pPr>
      <w:r w:rsidRPr="00D43725">
        <w:t>(20)</w:t>
      </w:r>
      <w:r w:rsidRPr="00D43725">
        <w:tab/>
        <w:t>Chowan Swamp Game Land in Bertie, Gates, and Hertford counties.</w:t>
      </w:r>
    </w:p>
    <w:p w14:paraId="7FB9FB31" w14:textId="77777777" w:rsidR="005E284D" w:rsidRPr="00D43725" w:rsidRDefault="005E284D" w:rsidP="00377065">
      <w:pPr>
        <w:pStyle w:val="Part"/>
        <w:tabs>
          <w:tab w:val="clear" w:pos="2520"/>
        </w:tabs>
      </w:pPr>
      <w:r w:rsidRPr="00D43725">
        <w:t>(A)</w:t>
      </w:r>
      <w:r w:rsidRPr="00D43725">
        <w:tab/>
        <w:t>Six Days per Week Area</w:t>
      </w:r>
    </w:p>
    <w:p w14:paraId="1CE67A0B"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50E4B98F" w14:textId="77777777" w:rsidR="005E284D" w:rsidRPr="00D43725" w:rsidRDefault="005E284D" w:rsidP="00377065">
      <w:pPr>
        <w:pStyle w:val="Part"/>
        <w:tabs>
          <w:tab w:val="clear" w:pos="2520"/>
        </w:tabs>
      </w:pPr>
      <w:r w:rsidRPr="00D43725">
        <w:t>(C)</w:t>
      </w:r>
      <w:r w:rsidRPr="00D43725">
        <w:tab/>
        <w:t>Bear hunting is restricted to the first three hunting days during the November bear season and the first three hunting days during the second week of the December bear season except that portion of Chowan Swamp Game Land in Gates County that is east of Highway 158/13, south of Highway 158, west of Highway 32, and north of Catherine Creek and the Chowan River where the bear season is the same as the season dates for the Gates County bear season.</w:t>
      </w:r>
    </w:p>
    <w:p w14:paraId="71AF7A50" w14:textId="77777777" w:rsidR="005E284D" w:rsidRPr="00D43725" w:rsidRDefault="005E284D" w:rsidP="00377065">
      <w:pPr>
        <w:pStyle w:val="Part"/>
        <w:tabs>
          <w:tab w:val="clear" w:pos="2520"/>
        </w:tabs>
      </w:pPr>
      <w:r w:rsidRPr="00D43725">
        <w:t>(D)</w:t>
      </w:r>
      <w:r w:rsidRPr="00D43725">
        <w:tab/>
        <w:t>Camping is restricted to September 1 through the last day of February and March 31 through May 14 in areas both designated and posted as camping areas.</w:t>
      </w:r>
    </w:p>
    <w:p w14:paraId="73F44752" w14:textId="77777777" w:rsidR="005E284D" w:rsidRPr="00D43725" w:rsidRDefault="005E284D" w:rsidP="00377065">
      <w:pPr>
        <w:pStyle w:val="Part"/>
        <w:tabs>
          <w:tab w:val="clear" w:pos="2520"/>
        </w:tabs>
      </w:pPr>
      <w:r w:rsidRPr="00D43725">
        <w:t>(E)</w:t>
      </w:r>
      <w:r w:rsidRPr="00D43725">
        <w:tab/>
        <w:t>Horseback riding is prohibited except during May 16 through August 31 and on Sundays only September 1 through May 15 on those roads that are open to vehicular traffic and on those gated roads and trails posted for equestrian use.</w:t>
      </w:r>
    </w:p>
    <w:p w14:paraId="7D610328" w14:textId="77777777" w:rsidR="005E284D" w:rsidRPr="00D43725" w:rsidRDefault="005E284D" w:rsidP="00377065">
      <w:pPr>
        <w:pStyle w:val="Part"/>
        <w:tabs>
          <w:tab w:val="clear" w:pos="2520"/>
        </w:tabs>
      </w:pPr>
      <w:r w:rsidRPr="00D43725">
        <w:t>(F)</w:t>
      </w:r>
      <w:r w:rsidRPr="00D43725">
        <w:tab/>
        <w:t>Target shooting is prohibited.</w:t>
      </w:r>
    </w:p>
    <w:p w14:paraId="0DC304CE" w14:textId="77777777" w:rsidR="005E284D" w:rsidRPr="00D43725" w:rsidRDefault="005E284D" w:rsidP="00377065">
      <w:pPr>
        <w:pStyle w:val="SubParagraph"/>
        <w:tabs>
          <w:tab w:val="clear" w:pos="1800"/>
        </w:tabs>
      </w:pPr>
      <w:r w:rsidRPr="00D43725">
        <w:t>(21)</w:t>
      </w:r>
      <w:r w:rsidRPr="00D43725">
        <w:tab/>
        <w:t>Cold Mountain Game Land in Haywood County</w:t>
      </w:r>
    </w:p>
    <w:p w14:paraId="0D9BFC46" w14:textId="77777777" w:rsidR="005E284D" w:rsidRPr="00D43725" w:rsidRDefault="005E284D" w:rsidP="00377065">
      <w:pPr>
        <w:pStyle w:val="Part"/>
        <w:tabs>
          <w:tab w:val="clear" w:pos="2520"/>
        </w:tabs>
      </w:pPr>
      <w:r w:rsidRPr="00D43725">
        <w:t>(A)</w:t>
      </w:r>
      <w:r w:rsidRPr="00D43725">
        <w:tab/>
        <w:t>Six Days per Week Area</w:t>
      </w:r>
    </w:p>
    <w:p w14:paraId="3429CE11" w14:textId="77777777" w:rsidR="005E284D" w:rsidRPr="00D43725" w:rsidRDefault="005E284D" w:rsidP="00377065">
      <w:pPr>
        <w:pStyle w:val="Part"/>
        <w:tabs>
          <w:tab w:val="clear" w:pos="2520"/>
        </w:tabs>
      </w:pPr>
      <w:r w:rsidRPr="00D43725">
        <w:t>(B)</w:t>
      </w:r>
      <w:r w:rsidRPr="00D43725">
        <w:tab/>
        <w:t>Horseback riding is prohibited except on designated trails May 16 through August 31 and all horseback riding is prohibited from September 1 through May 15.</w:t>
      </w:r>
    </w:p>
    <w:p w14:paraId="42D32456" w14:textId="77777777" w:rsidR="005E284D" w:rsidRPr="00D43725" w:rsidRDefault="005E284D" w:rsidP="00377065">
      <w:pPr>
        <w:pStyle w:val="Part"/>
        <w:tabs>
          <w:tab w:val="clear" w:pos="2520"/>
        </w:tabs>
      </w:pPr>
      <w:r w:rsidRPr="00D43725">
        <w:lastRenderedPageBreak/>
        <w:t>(C)</w:t>
      </w:r>
      <w:r w:rsidRPr="00D43725">
        <w:tab/>
        <w:t>Deer of either sex may be taken the first open Saturday of the applicable Deer With Visible Antlers Season.</w:t>
      </w:r>
    </w:p>
    <w:p w14:paraId="3925DFFE" w14:textId="77777777" w:rsidR="005E284D" w:rsidRPr="00D43725" w:rsidRDefault="005E284D" w:rsidP="00377065">
      <w:pPr>
        <w:pStyle w:val="SubParagraph"/>
        <w:tabs>
          <w:tab w:val="clear" w:pos="1800"/>
        </w:tabs>
      </w:pPr>
      <w:r w:rsidRPr="00D43725">
        <w:t>(22)</w:t>
      </w:r>
      <w:r w:rsidRPr="00D43725">
        <w:tab/>
        <w:t>Columbus County Game Land in Columbus County.</w:t>
      </w:r>
    </w:p>
    <w:p w14:paraId="7D0EEA90" w14:textId="77777777" w:rsidR="005E284D" w:rsidRPr="00D43725" w:rsidRDefault="005E284D" w:rsidP="00377065">
      <w:pPr>
        <w:pStyle w:val="Part"/>
        <w:tabs>
          <w:tab w:val="clear" w:pos="2520"/>
        </w:tabs>
      </w:pPr>
      <w:r w:rsidRPr="00D43725">
        <w:t>(A)</w:t>
      </w:r>
      <w:r w:rsidRPr="00D43725">
        <w:tab/>
        <w:t>Three Days per Week Area</w:t>
      </w:r>
    </w:p>
    <w:p w14:paraId="4049879B"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5FE4115C" w14:textId="77777777" w:rsidR="005E284D" w:rsidRPr="00D43725" w:rsidRDefault="005E284D" w:rsidP="00377065">
      <w:pPr>
        <w:pStyle w:val="Part"/>
        <w:tabs>
          <w:tab w:val="clear" w:pos="2520"/>
        </w:tabs>
      </w:pPr>
      <w:r w:rsidRPr="00D43725">
        <w:t>(C)</w:t>
      </w:r>
      <w:r w:rsidRPr="00D43725">
        <w:tab/>
        <w:t>Deer hunting on the Campbell Tract shall be by permit only.</w:t>
      </w:r>
    </w:p>
    <w:p w14:paraId="4B7ADE46" w14:textId="77777777" w:rsidR="005E284D" w:rsidRPr="00D43725" w:rsidRDefault="005E284D" w:rsidP="00377065">
      <w:pPr>
        <w:pStyle w:val="SubParagraph"/>
        <w:tabs>
          <w:tab w:val="clear" w:pos="1800"/>
        </w:tabs>
      </w:pPr>
      <w:r w:rsidRPr="00D43725">
        <w:t>(23)</w:t>
      </w:r>
      <w:r w:rsidRPr="00D43725">
        <w:tab/>
        <w:t>Croatan Game Land in Carteret, Craven, and Jones counties</w:t>
      </w:r>
    </w:p>
    <w:p w14:paraId="43ADF3D4" w14:textId="77777777" w:rsidR="005E284D" w:rsidRPr="00D43725" w:rsidRDefault="005E284D" w:rsidP="00377065">
      <w:pPr>
        <w:pStyle w:val="Part"/>
        <w:tabs>
          <w:tab w:val="clear" w:pos="2520"/>
        </w:tabs>
      </w:pPr>
      <w:r w:rsidRPr="00D43725">
        <w:t>(A)</w:t>
      </w:r>
      <w:r w:rsidRPr="00D43725">
        <w:tab/>
        <w:t>Six Days per Week Area</w:t>
      </w:r>
    </w:p>
    <w:p w14:paraId="036FE20A"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763F3AD3" w14:textId="77777777" w:rsidR="005E284D" w:rsidRPr="00D43725" w:rsidRDefault="005E284D" w:rsidP="00377065">
      <w:pPr>
        <w:pStyle w:val="Part"/>
        <w:tabs>
          <w:tab w:val="clear" w:pos="2520"/>
        </w:tabs>
      </w:pPr>
      <w:r w:rsidRPr="00D43725">
        <w:t>(C)</w:t>
      </w:r>
      <w:r w:rsidRPr="00D43725">
        <w:tab/>
        <w:t>Waterfowl shall be taken only on the following days:</w:t>
      </w:r>
    </w:p>
    <w:p w14:paraId="72C09C65" w14:textId="77777777" w:rsidR="005E284D" w:rsidRPr="00D43725" w:rsidRDefault="005E284D" w:rsidP="00377065">
      <w:pPr>
        <w:pStyle w:val="SubPart"/>
        <w:tabs>
          <w:tab w:val="clear" w:pos="3240"/>
        </w:tabs>
      </w:pPr>
      <w:r w:rsidRPr="00D43725">
        <w:t>(</w:t>
      </w:r>
      <w:proofErr w:type="spellStart"/>
      <w:r w:rsidRPr="00D43725">
        <w:t>i</w:t>
      </w:r>
      <w:proofErr w:type="spellEnd"/>
      <w:r w:rsidRPr="00D43725">
        <w:t>)</w:t>
      </w:r>
      <w:r w:rsidRPr="00D43725">
        <w:tab/>
        <w:t>the opening and closing days of the applicable waterfowl seasons;</w:t>
      </w:r>
    </w:p>
    <w:p w14:paraId="623CD6AF" w14:textId="77777777" w:rsidR="005E284D" w:rsidRPr="00D43725" w:rsidRDefault="005E284D" w:rsidP="00377065">
      <w:pPr>
        <w:pStyle w:val="SubPart"/>
        <w:tabs>
          <w:tab w:val="clear" w:pos="3240"/>
        </w:tabs>
      </w:pPr>
      <w:r w:rsidRPr="00D43725">
        <w:t>(ii)</w:t>
      </w:r>
      <w:r w:rsidRPr="00D43725">
        <w:tab/>
        <w:t>Thanksgiving, Christmas, New Year's, and Martin Luther King, Jr. Days; and</w:t>
      </w:r>
    </w:p>
    <w:p w14:paraId="5304EB7D" w14:textId="77777777" w:rsidR="005E284D" w:rsidRPr="00D43725" w:rsidRDefault="005E284D" w:rsidP="00377065">
      <w:pPr>
        <w:pStyle w:val="SubPart"/>
        <w:tabs>
          <w:tab w:val="clear" w:pos="3240"/>
        </w:tabs>
      </w:pPr>
      <w:r w:rsidRPr="00D43725">
        <w:t>(iii)</w:t>
      </w:r>
      <w:r w:rsidRPr="00D43725">
        <w:tab/>
        <w:t>Tuesdays and Saturdays of the applicable waterfowl seasons.</w:t>
      </w:r>
    </w:p>
    <w:p w14:paraId="7ECAF42C" w14:textId="77777777" w:rsidR="005E284D" w:rsidRPr="00D43725" w:rsidRDefault="005E284D" w:rsidP="00377065">
      <w:pPr>
        <w:pStyle w:val="Part"/>
        <w:tabs>
          <w:tab w:val="clear" w:pos="2520"/>
        </w:tabs>
      </w:pPr>
      <w:r w:rsidRPr="00D43725">
        <w:t>(D)</w:t>
      </w:r>
      <w:r w:rsidRPr="00D43725">
        <w:tab/>
        <w:t>Beginning on the first open waterfowl day in October through the end of all waterfowl seasons, waterfowl hunting from designated Disabled Sportsmen blinds on the Catfish Lake Waterfowl Impoundment is by permit only.</w:t>
      </w:r>
    </w:p>
    <w:p w14:paraId="4B062D0D" w14:textId="77777777" w:rsidR="005E284D" w:rsidRPr="00D43725" w:rsidRDefault="005E284D" w:rsidP="00377065">
      <w:pPr>
        <w:pStyle w:val="Part"/>
        <w:tabs>
          <w:tab w:val="clear" w:pos="2520"/>
        </w:tabs>
      </w:pPr>
      <w:r w:rsidRPr="00D43725">
        <w:t>(E)</w:t>
      </w:r>
      <w:r w:rsidRPr="00D43725">
        <w:tab/>
        <w:t>Dove hunting is by permit only for the first two open days of dove season on posted areas. During the rest of dove season, no permit is required to hunt doves.</w:t>
      </w:r>
    </w:p>
    <w:p w14:paraId="46FB294F" w14:textId="77777777" w:rsidR="005E284D" w:rsidRPr="00D43725" w:rsidRDefault="005E284D" w:rsidP="00377065">
      <w:pPr>
        <w:pStyle w:val="SubParagraph"/>
        <w:tabs>
          <w:tab w:val="clear" w:pos="1800"/>
        </w:tabs>
      </w:pPr>
      <w:r w:rsidRPr="00D43725">
        <w:t>(24)</w:t>
      </w:r>
      <w:r w:rsidRPr="00D43725">
        <w:tab/>
        <w:t>Currituck Banks Game Land in Currituck County</w:t>
      </w:r>
    </w:p>
    <w:p w14:paraId="2C6C9085" w14:textId="77777777" w:rsidR="005E284D" w:rsidRPr="00D43725" w:rsidRDefault="005E284D" w:rsidP="00377065">
      <w:pPr>
        <w:pStyle w:val="Part"/>
        <w:tabs>
          <w:tab w:val="clear" w:pos="2520"/>
        </w:tabs>
      </w:pPr>
      <w:r w:rsidRPr="00D43725">
        <w:t>(A)</w:t>
      </w:r>
      <w:r w:rsidRPr="00D43725">
        <w:tab/>
        <w:t>Six Days per Week Area</w:t>
      </w:r>
    </w:p>
    <w:p w14:paraId="5BF10978" w14:textId="77777777" w:rsidR="005E284D" w:rsidRPr="00D43725" w:rsidRDefault="005E284D" w:rsidP="00377065">
      <w:pPr>
        <w:pStyle w:val="Part"/>
        <w:tabs>
          <w:tab w:val="clear" w:pos="2520"/>
        </w:tabs>
      </w:pPr>
      <w:r w:rsidRPr="00D43725">
        <w:t>(B)</w:t>
      </w:r>
      <w:r w:rsidRPr="00D43725">
        <w:tab/>
        <w:t>Permanent waterfowl blinds in Currituck Sound on these game lands shall be hunted by permit only from November 1 through the end of all waterfowl seasons.</w:t>
      </w:r>
    </w:p>
    <w:p w14:paraId="4905218D" w14:textId="77777777" w:rsidR="005E284D" w:rsidRPr="00D43725" w:rsidRDefault="005E284D" w:rsidP="00377065">
      <w:pPr>
        <w:pStyle w:val="Part"/>
        <w:tabs>
          <w:tab w:val="clear" w:pos="2520"/>
        </w:tabs>
      </w:pPr>
      <w:r w:rsidRPr="00D43725">
        <w:t>(C)</w:t>
      </w:r>
      <w:r w:rsidRPr="00D43725">
        <w:tab/>
        <w:t>Licensed hunting guides may accompany the permitted individual or party provided the guides do not use a firearm.</w:t>
      </w:r>
    </w:p>
    <w:p w14:paraId="64E4F9B5" w14:textId="77777777" w:rsidR="005E284D" w:rsidRPr="00D43725" w:rsidRDefault="005E284D" w:rsidP="00377065">
      <w:pPr>
        <w:pStyle w:val="Part"/>
        <w:tabs>
          <w:tab w:val="clear" w:pos="2520"/>
        </w:tabs>
      </w:pPr>
      <w:r w:rsidRPr="00D43725">
        <w:t>(D)</w:t>
      </w:r>
      <w:r w:rsidRPr="00D43725">
        <w:tab/>
        <w:t>The boundary of the game land shall extend 5 yards from the edge of the marsh or shoreline.</w:t>
      </w:r>
    </w:p>
    <w:p w14:paraId="3F4C8CA4" w14:textId="77777777" w:rsidR="005E284D" w:rsidRPr="00D43725" w:rsidRDefault="005E284D" w:rsidP="00377065">
      <w:pPr>
        <w:pStyle w:val="Part"/>
        <w:tabs>
          <w:tab w:val="clear" w:pos="2520"/>
        </w:tabs>
      </w:pPr>
      <w:r w:rsidRPr="00D43725">
        <w:t>(E)</w:t>
      </w:r>
      <w:r w:rsidRPr="00D43725">
        <w:tab/>
        <w:t>Dogs are allowed only for waterfowl hunting by permitted waterfowl hunters on the day of their hunt.</w:t>
      </w:r>
    </w:p>
    <w:p w14:paraId="76BC3B07" w14:textId="77777777" w:rsidR="005E284D" w:rsidRPr="00D43725" w:rsidRDefault="005E284D" w:rsidP="00377065">
      <w:pPr>
        <w:pStyle w:val="Part"/>
        <w:tabs>
          <w:tab w:val="clear" w:pos="2520"/>
        </w:tabs>
      </w:pPr>
      <w:r w:rsidRPr="00D43725">
        <w:t>(F)</w:t>
      </w:r>
      <w:r w:rsidRPr="00D43725">
        <w:tab/>
        <w:t>No screws, nails, or other objects penetrating the bark shall be used to attach a tree stand or blind to a tree.</w:t>
      </w:r>
    </w:p>
    <w:p w14:paraId="2E317860" w14:textId="77777777" w:rsidR="005E284D" w:rsidRPr="00D43725" w:rsidRDefault="005E284D" w:rsidP="00377065">
      <w:pPr>
        <w:pStyle w:val="Part"/>
        <w:tabs>
          <w:tab w:val="clear" w:pos="2520"/>
        </w:tabs>
      </w:pPr>
      <w:r w:rsidRPr="00D43725">
        <w:t>(G)</w:t>
      </w:r>
      <w:r w:rsidRPr="00D43725">
        <w:tab/>
        <w:t>Deer of either sex may be taken all the days of the applicable Deer With Visible Antlers season.</w:t>
      </w:r>
    </w:p>
    <w:p w14:paraId="3AE3C607" w14:textId="77777777" w:rsidR="005E284D" w:rsidRPr="00D43725" w:rsidRDefault="005E284D" w:rsidP="00377065">
      <w:pPr>
        <w:pStyle w:val="SubParagraph"/>
        <w:tabs>
          <w:tab w:val="clear" w:pos="1800"/>
        </w:tabs>
      </w:pPr>
      <w:r w:rsidRPr="00D43725">
        <w:t>(25)</w:t>
      </w:r>
      <w:r w:rsidRPr="00D43725">
        <w:tab/>
        <w:t>Dan River Game Land in Rockingham County</w:t>
      </w:r>
    </w:p>
    <w:p w14:paraId="4F30DB80" w14:textId="77777777" w:rsidR="005E284D" w:rsidRPr="00D43725" w:rsidRDefault="005E284D" w:rsidP="00377065">
      <w:pPr>
        <w:pStyle w:val="Part"/>
        <w:tabs>
          <w:tab w:val="clear" w:pos="2520"/>
        </w:tabs>
      </w:pPr>
      <w:r w:rsidRPr="00D43725">
        <w:t>(A)</w:t>
      </w:r>
      <w:r w:rsidRPr="00D43725">
        <w:tab/>
        <w:t>Three Days per Week Area</w:t>
      </w:r>
    </w:p>
    <w:p w14:paraId="206198FD" w14:textId="77777777" w:rsidR="005E284D" w:rsidRPr="00D43725" w:rsidRDefault="005E284D" w:rsidP="00377065">
      <w:pPr>
        <w:pStyle w:val="Part"/>
        <w:tabs>
          <w:tab w:val="clear" w:pos="2520"/>
        </w:tabs>
      </w:pPr>
      <w:r w:rsidRPr="00D43725">
        <w:t>(B)</w:t>
      </w:r>
      <w:r w:rsidRPr="00D43725">
        <w:tab/>
        <w:t>Deer hunting is by permit only.</w:t>
      </w:r>
    </w:p>
    <w:p w14:paraId="5B36F36E" w14:textId="77777777" w:rsidR="005E284D" w:rsidRPr="00D43725" w:rsidRDefault="005E284D" w:rsidP="00377065">
      <w:pPr>
        <w:pStyle w:val="Part"/>
        <w:tabs>
          <w:tab w:val="clear" w:pos="2520"/>
        </w:tabs>
      </w:pPr>
      <w:r w:rsidRPr="00D43725">
        <w:t>(C)</w:t>
      </w:r>
      <w:r w:rsidRPr="00D43725">
        <w:tab/>
        <w:t>Wild turkey hunting is by permit only.</w:t>
      </w:r>
    </w:p>
    <w:p w14:paraId="6625B4C6" w14:textId="77777777" w:rsidR="005E284D" w:rsidRPr="00D43725" w:rsidRDefault="005E284D" w:rsidP="00377065">
      <w:pPr>
        <w:pStyle w:val="Part"/>
        <w:tabs>
          <w:tab w:val="clear" w:pos="2520"/>
        </w:tabs>
      </w:pPr>
      <w:r w:rsidRPr="00D43725">
        <w:t>(D)</w:t>
      </w:r>
      <w:r w:rsidRPr="00D43725">
        <w:tab/>
        <w:t>Horseback riding is prohibited except on those areas posted for equestrian use. People age 16 or older horseback riding on this game land must possess a Game Lands license.</w:t>
      </w:r>
    </w:p>
    <w:p w14:paraId="4F950CC2" w14:textId="77777777" w:rsidR="005E284D" w:rsidRPr="00D43725" w:rsidRDefault="005E284D" w:rsidP="00377065">
      <w:pPr>
        <w:pStyle w:val="Part"/>
        <w:tabs>
          <w:tab w:val="clear" w:pos="2520"/>
        </w:tabs>
      </w:pPr>
      <w:r w:rsidRPr="00D43725">
        <w:t>(E)</w:t>
      </w:r>
      <w:r w:rsidRPr="00D43725">
        <w:tab/>
        <w:t>Target shooting is prohibited.</w:t>
      </w:r>
    </w:p>
    <w:p w14:paraId="24175FD8" w14:textId="77777777" w:rsidR="005E284D" w:rsidRPr="00D43725" w:rsidRDefault="005E284D" w:rsidP="00377065">
      <w:pPr>
        <w:pStyle w:val="SubParagraph"/>
        <w:tabs>
          <w:tab w:val="clear" w:pos="1800"/>
        </w:tabs>
      </w:pPr>
      <w:r w:rsidRPr="00D43725">
        <w:t>(26)</w:t>
      </w:r>
      <w:r w:rsidRPr="00D43725">
        <w:tab/>
        <w:t>Dare Game Land in Dare and Hyde counties</w:t>
      </w:r>
    </w:p>
    <w:p w14:paraId="2FC4B47E" w14:textId="77777777" w:rsidR="005E284D" w:rsidRPr="00D43725" w:rsidRDefault="005E284D" w:rsidP="00377065">
      <w:pPr>
        <w:pStyle w:val="Part"/>
        <w:tabs>
          <w:tab w:val="clear" w:pos="2520"/>
        </w:tabs>
      </w:pPr>
      <w:r w:rsidRPr="00D43725">
        <w:t>(A)</w:t>
      </w:r>
      <w:r w:rsidRPr="00D43725">
        <w:tab/>
        <w:t>Six Days per Week Area</w:t>
      </w:r>
    </w:p>
    <w:p w14:paraId="284D0324"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first Friday thereafter.</w:t>
      </w:r>
    </w:p>
    <w:p w14:paraId="2D7E4CDA" w14:textId="77777777" w:rsidR="005E284D" w:rsidRPr="00D43725" w:rsidRDefault="005E284D" w:rsidP="00377065">
      <w:pPr>
        <w:pStyle w:val="Part"/>
        <w:tabs>
          <w:tab w:val="clear" w:pos="2520"/>
        </w:tabs>
      </w:pPr>
      <w:r w:rsidRPr="00D43725">
        <w:t>(C)</w:t>
      </w:r>
      <w:r w:rsidRPr="00D43725">
        <w:tab/>
        <w:t>No hunting is allowed on posted parts of bombing range.</w:t>
      </w:r>
    </w:p>
    <w:p w14:paraId="615719B1" w14:textId="77777777" w:rsidR="005E284D" w:rsidRPr="00D43725" w:rsidRDefault="005E284D" w:rsidP="00377065">
      <w:pPr>
        <w:pStyle w:val="Part"/>
        <w:tabs>
          <w:tab w:val="clear" w:pos="2520"/>
        </w:tabs>
      </w:pPr>
      <w:r w:rsidRPr="00D43725">
        <w:t>(D)</w:t>
      </w:r>
      <w:r w:rsidRPr="00D43725">
        <w:tab/>
        <w:t>The use and training of dogs is prohibited from March 1 through June 30.</w:t>
      </w:r>
    </w:p>
    <w:p w14:paraId="6581749D" w14:textId="77777777" w:rsidR="005E284D" w:rsidRPr="00D43725" w:rsidRDefault="005E284D" w:rsidP="00377065">
      <w:pPr>
        <w:pStyle w:val="SubParagraph"/>
        <w:tabs>
          <w:tab w:val="clear" w:pos="1800"/>
        </w:tabs>
      </w:pPr>
      <w:r w:rsidRPr="00D43725">
        <w:t>(27)</w:t>
      </w:r>
      <w:r w:rsidRPr="00D43725">
        <w:tab/>
        <w:t>Dover Bay Game Land in Craven County</w:t>
      </w:r>
    </w:p>
    <w:p w14:paraId="326398A8" w14:textId="77777777" w:rsidR="005E284D" w:rsidRPr="00D43725" w:rsidRDefault="005E284D" w:rsidP="00377065">
      <w:pPr>
        <w:pStyle w:val="Part"/>
        <w:tabs>
          <w:tab w:val="clear" w:pos="2520"/>
        </w:tabs>
      </w:pPr>
      <w:r w:rsidRPr="00D43725">
        <w:t>(A)</w:t>
      </w:r>
      <w:r w:rsidRPr="00D43725">
        <w:tab/>
        <w:t>Six Days per Week Area</w:t>
      </w:r>
    </w:p>
    <w:p w14:paraId="31E434E8" w14:textId="77777777" w:rsidR="005E284D" w:rsidRPr="00D43725" w:rsidRDefault="005E284D" w:rsidP="00377065">
      <w:pPr>
        <w:pStyle w:val="Part"/>
        <w:tabs>
          <w:tab w:val="clear" w:pos="2520"/>
        </w:tabs>
      </w:pPr>
      <w:r w:rsidRPr="00D43725">
        <w:t>(B)</w:t>
      </w:r>
      <w:r w:rsidRPr="00D43725">
        <w:tab/>
        <w:t>Deer of either sex may be taken all the days of the applicable Deer With Visible Antlers season.</w:t>
      </w:r>
    </w:p>
    <w:p w14:paraId="1ACE73E3" w14:textId="77777777" w:rsidR="005E284D" w:rsidRPr="00D43725" w:rsidRDefault="005E284D" w:rsidP="00377065">
      <w:pPr>
        <w:pStyle w:val="SubParagraph"/>
        <w:tabs>
          <w:tab w:val="clear" w:pos="1800"/>
        </w:tabs>
      </w:pPr>
      <w:r w:rsidRPr="00D43725">
        <w:t>(28)</w:t>
      </w:r>
      <w:r w:rsidRPr="00D43725">
        <w:tab/>
        <w:t>DuPont State Forest Game Lands in Henderson and Transylvania counties</w:t>
      </w:r>
    </w:p>
    <w:p w14:paraId="7D408981" w14:textId="77777777" w:rsidR="005E284D" w:rsidRPr="00D43725" w:rsidRDefault="005E284D" w:rsidP="00377065">
      <w:pPr>
        <w:pStyle w:val="Part"/>
        <w:tabs>
          <w:tab w:val="clear" w:pos="2520"/>
        </w:tabs>
      </w:pPr>
      <w:r w:rsidRPr="00D43725">
        <w:t>(A)</w:t>
      </w:r>
      <w:r w:rsidRPr="00D43725">
        <w:tab/>
        <w:t>Hunting is by permit only.</w:t>
      </w:r>
    </w:p>
    <w:p w14:paraId="2FE802FD" w14:textId="77777777" w:rsidR="005E284D" w:rsidRPr="00D43725" w:rsidRDefault="005E284D" w:rsidP="00377065">
      <w:pPr>
        <w:pStyle w:val="Part"/>
        <w:tabs>
          <w:tab w:val="clear" w:pos="2520"/>
        </w:tabs>
      </w:pPr>
      <w:r w:rsidRPr="00D43725">
        <w:t>(B)</w:t>
      </w:r>
      <w:r w:rsidRPr="00D43725">
        <w:tab/>
        <w:t>The training and use of dogs for hunting is prohibited except by special hunt permit holders during scheduled permit hunts.</w:t>
      </w:r>
    </w:p>
    <w:p w14:paraId="72C777C1" w14:textId="77777777" w:rsidR="005E284D" w:rsidRPr="00D43725" w:rsidRDefault="005E284D" w:rsidP="00377065">
      <w:pPr>
        <w:pStyle w:val="SubParagraph"/>
        <w:tabs>
          <w:tab w:val="clear" w:pos="1800"/>
        </w:tabs>
      </w:pPr>
      <w:r w:rsidRPr="00D43725">
        <w:t>(29)</w:t>
      </w:r>
      <w:r w:rsidRPr="00D43725">
        <w:tab/>
        <w:t>Elk Knob Game Land in Watauga County</w:t>
      </w:r>
    </w:p>
    <w:p w14:paraId="694A0AC4" w14:textId="77777777" w:rsidR="005E284D" w:rsidRPr="00D43725" w:rsidRDefault="005E284D" w:rsidP="00377065">
      <w:pPr>
        <w:pStyle w:val="Part"/>
        <w:tabs>
          <w:tab w:val="clear" w:pos="2520"/>
        </w:tabs>
      </w:pPr>
      <w:r w:rsidRPr="00D43725">
        <w:t>(A)</w:t>
      </w:r>
      <w:r w:rsidRPr="00D43725">
        <w:tab/>
        <w:t>Six Days per Week Area</w:t>
      </w:r>
    </w:p>
    <w:p w14:paraId="588BF185"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first Friday thereafter.</w:t>
      </w:r>
    </w:p>
    <w:p w14:paraId="0BBD5FE0" w14:textId="77777777" w:rsidR="005E284D" w:rsidRPr="00D43725" w:rsidRDefault="005E284D" w:rsidP="00377065">
      <w:pPr>
        <w:pStyle w:val="SubParagraph"/>
        <w:tabs>
          <w:tab w:val="clear" w:pos="1800"/>
        </w:tabs>
      </w:pPr>
      <w:r w:rsidRPr="00D43725">
        <w:t>(30)</w:t>
      </w:r>
      <w:r w:rsidRPr="00D43725">
        <w:tab/>
      </w:r>
      <w:proofErr w:type="spellStart"/>
      <w:r w:rsidRPr="00D43725">
        <w:t>Embro</w:t>
      </w:r>
      <w:proofErr w:type="spellEnd"/>
      <w:r w:rsidRPr="00D43725">
        <w:t xml:space="preserve"> Game Land in Halifax and Warren counties</w:t>
      </w:r>
    </w:p>
    <w:p w14:paraId="7B13BEB5" w14:textId="77777777" w:rsidR="005E284D" w:rsidRPr="00D43725" w:rsidRDefault="005E284D" w:rsidP="00377065">
      <w:pPr>
        <w:pStyle w:val="Part"/>
        <w:tabs>
          <w:tab w:val="clear" w:pos="2520"/>
        </w:tabs>
      </w:pPr>
      <w:r w:rsidRPr="00D43725">
        <w:t>(A)</w:t>
      </w:r>
      <w:r w:rsidRPr="00D43725">
        <w:tab/>
        <w:t>Six Days per Week Area</w:t>
      </w:r>
    </w:p>
    <w:p w14:paraId="3F8817A5"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Friday thereafter.</w:t>
      </w:r>
    </w:p>
    <w:p w14:paraId="62FFF260" w14:textId="77777777" w:rsidR="005E284D" w:rsidRPr="00D43725" w:rsidRDefault="005E284D" w:rsidP="00377065">
      <w:pPr>
        <w:pStyle w:val="Part"/>
        <w:tabs>
          <w:tab w:val="clear" w:pos="2520"/>
        </w:tabs>
      </w:pPr>
      <w:r w:rsidRPr="00D43725">
        <w:t>(C)</w:t>
      </w:r>
      <w:r w:rsidRPr="00D43725">
        <w:tab/>
        <w:t>Horseback riding is prohibited.</w:t>
      </w:r>
    </w:p>
    <w:p w14:paraId="10023A20" w14:textId="77777777" w:rsidR="005E284D" w:rsidRPr="00D43725" w:rsidRDefault="005E284D" w:rsidP="00377065">
      <w:pPr>
        <w:pStyle w:val="Part"/>
        <w:tabs>
          <w:tab w:val="clear" w:pos="2520"/>
        </w:tabs>
      </w:pPr>
      <w:r w:rsidRPr="00D43725">
        <w:t>(D)</w:t>
      </w:r>
      <w:r w:rsidRPr="00D43725">
        <w:tab/>
        <w:t>Target Shooting is prohibited.</w:t>
      </w:r>
    </w:p>
    <w:p w14:paraId="407C8AA8" w14:textId="77777777" w:rsidR="005E284D" w:rsidRPr="00D43725" w:rsidRDefault="005E284D" w:rsidP="00377065">
      <w:pPr>
        <w:pStyle w:val="SubParagraph"/>
        <w:tabs>
          <w:tab w:val="clear" w:pos="1800"/>
        </w:tabs>
      </w:pPr>
      <w:r w:rsidRPr="00D43725">
        <w:t>(31)</w:t>
      </w:r>
      <w:r w:rsidRPr="00D43725">
        <w:tab/>
        <w:t>Goose Creek Game Land in Beaufort and Pamlico counties</w:t>
      </w:r>
    </w:p>
    <w:p w14:paraId="04E02F3E" w14:textId="77777777" w:rsidR="005E284D" w:rsidRPr="00D43725" w:rsidRDefault="005E284D" w:rsidP="00377065">
      <w:pPr>
        <w:pStyle w:val="Part"/>
        <w:tabs>
          <w:tab w:val="clear" w:pos="2520"/>
        </w:tabs>
      </w:pPr>
      <w:r w:rsidRPr="00D43725">
        <w:t>(A)</w:t>
      </w:r>
      <w:r w:rsidRPr="00D43725">
        <w:tab/>
        <w:t>Six Days per Week Area</w:t>
      </w:r>
    </w:p>
    <w:p w14:paraId="278119B1" w14:textId="77777777" w:rsidR="005E284D" w:rsidRPr="00D43725" w:rsidRDefault="005E284D" w:rsidP="00377065">
      <w:pPr>
        <w:pStyle w:val="Part"/>
        <w:tabs>
          <w:tab w:val="clear" w:pos="2520"/>
        </w:tabs>
      </w:pPr>
      <w:r w:rsidRPr="00D43725">
        <w:lastRenderedPageBreak/>
        <w:t>(B)</w:t>
      </w:r>
      <w:r w:rsidRPr="00D43725">
        <w:tab/>
        <w:t>Deer of either sex may be taken all the open days of the applicable Deer With Visible Antlers Season.</w:t>
      </w:r>
    </w:p>
    <w:p w14:paraId="1EC36FAC" w14:textId="77777777" w:rsidR="005E284D" w:rsidRPr="00D43725" w:rsidRDefault="005E284D" w:rsidP="00377065">
      <w:pPr>
        <w:pStyle w:val="Part"/>
        <w:tabs>
          <w:tab w:val="clear" w:pos="2520"/>
        </w:tabs>
      </w:pPr>
      <w:r w:rsidRPr="00D43725">
        <w:t>(C)</w:t>
      </w:r>
      <w:r w:rsidRPr="00D43725">
        <w:tab/>
        <w:t>Except as provided in Part (D) of this Subparagraph, waterfowl in posted waterfowl impoundments shall be taken only on the following days:</w:t>
      </w:r>
    </w:p>
    <w:p w14:paraId="4A9FE131" w14:textId="77777777" w:rsidR="005E284D" w:rsidRPr="00D43725" w:rsidRDefault="005E284D" w:rsidP="00377065">
      <w:pPr>
        <w:pStyle w:val="SubPart"/>
        <w:tabs>
          <w:tab w:val="clear" w:pos="3240"/>
        </w:tabs>
      </w:pPr>
      <w:r w:rsidRPr="00D43725">
        <w:t>(</w:t>
      </w:r>
      <w:proofErr w:type="spellStart"/>
      <w:r w:rsidRPr="00D43725">
        <w:t>i</w:t>
      </w:r>
      <w:proofErr w:type="spellEnd"/>
      <w:r w:rsidRPr="00D43725">
        <w:t>)</w:t>
      </w:r>
      <w:r w:rsidRPr="00D43725">
        <w:tab/>
        <w:t>the opening and closing days of the applicable waterfowl seasons;</w:t>
      </w:r>
    </w:p>
    <w:p w14:paraId="728EE81E" w14:textId="77777777" w:rsidR="005E284D" w:rsidRPr="00D43725" w:rsidRDefault="005E284D" w:rsidP="00377065">
      <w:pPr>
        <w:pStyle w:val="SubPart"/>
        <w:tabs>
          <w:tab w:val="clear" w:pos="3240"/>
        </w:tabs>
      </w:pPr>
      <w:r w:rsidRPr="00D43725">
        <w:t>(ii)</w:t>
      </w:r>
      <w:r w:rsidRPr="00D43725">
        <w:tab/>
        <w:t>Thanksgiving, Christmas, New Year's, and Martin Luther King, Jr. Days; and</w:t>
      </w:r>
    </w:p>
    <w:p w14:paraId="6F6BC680" w14:textId="77777777" w:rsidR="005E284D" w:rsidRPr="00D43725" w:rsidRDefault="005E284D" w:rsidP="00377065">
      <w:pPr>
        <w:pStyle w:val="SubPart"/>
        <w:tabs>
          <w:tab w:val="clear" w:pos="3240"/>
        </w:tabs>
      </w:pPr>
      <w:r w:rsidRPr="00D43725">
        <w:t>(iii)</w:t>
      </w:r>
      <w:r w:rsidRPr="00D43725">
        <w:tab/>
        <w:t>Tuesdays and Saturdays of the applicable waterfowl seasons.</w:t>
      </w:r>
    </w:p>
    <w:p w14:paraId="14AB033B" w14:textId="77777777" w:rsidR="005E284D" w:rsidRPr="00D43725" w:rsidRDefault="005E284D" w:rsidP="00377065">
      <w:pPr>
        <w:pStyle w:val="Part"/>
        <w:tabs>
          <w:tab w:val="clear" w:pos="2520"/>
        </w:tabs>
      </w:pPr>
      <w:r w:rsidRPr="00D43725">
        <w:t>(D)</w:t>
      </w:r>
      <w:r w:rsidRPr="00D43725">
        <w:tab/>
        <w:t xml:space="preserve">Beginning on the first open waterfowl season day in October through the end of all waterfowl seasons, waterfowl hunting is by permit only on the following waterfowl impoundments: Pamlico Point, Campbell Creek, Hunting Creek, Spring Creek, Smith Creek, and </w:t>
      </w:r>
      <w:proofErr w:type="spellStart"/>
      <w:r w:rsidRPr="00D43725">
        <w:t>Hobucken</w:t>
      </w:r>
      <w:proofErr w:type="spellEnd"/>
      <w:r w:rsidRPr="00D43725">
        <w:t>.</w:t>
      </w:r>
    </w:p>
    <w:p w14:paraId="7FA7A31B" w14:textId="77777777" w:rsidR="005E284D" w:rsidRPr="00D43725" w:rsidRDefault="005E284D" w:rsidP="00377065">
      <w:pPr>
        <w:pStyle w:val="Part"/>
        <w:tabs>
          <w:tab w:val="clear" w:pos="2520"/>
        </w:tabs>
      </w:pPr>
      <w:r w:rsidRPr="00D43725">
        <w:t>(E)</w:t>
      </w:r>
      <w:r w:rsidRPr="00D43725">
        <w:tab/>
        <w:t>On Pamlico Point and Campbell Creek Waterfowl Impoundments all activities, except waterfowl hunting on designated waterfowl hunting days and trapping during the trapping season, are restricted to the posted Scouting-only Zone during the period November 1 through March 15.</w:t>
      </w:r>
    </w:p>
    <w:p w14:paraId="5D29373F" w14:textId="77777777" w:rsidR="005E284D" w:rsidRPr="00D43725" w:rsidRDefault="005E284D" w:rsidP="00377065">
      <w:pPr>
        <w:pStyle w:val="Part"/>
        <w:tabs>
          <w:tab w:val="clear" w:pos="2520"/>
        </w:tabs>
      </w:pPr>
      <w:r w:rsidRPr="00D43725">
        <w:t>(F)</w:t>
      </w:r>
      <w:r w:rsidRPr="00D43725">
        <w:tab/>
        <w:t>Camping is restricted to September 1 through the last day of February and March 31 through May 14 in areas both designated and posted as camping areas.</w:t>
      </w:r>
    </w:p>
    <w:p w14:paraId="11395038" w14:textId="77777777" w:rsidR="005E284D" w:rsidRPr="00D43725" w:rsidRDefault="005E284D" w:rsidP="00377065">
      <w:pPr>
        <w:pStyle w:val="Part"/>
        <w:tabs>
          <w:tab w:val="clear" w:pos="2520"/>
        </w:tabs>
      </w:pPr>
      <w:r w:rsidRPr="00D43725">
        <w:t>(G)</w:t>
      </w:r>
      <w:r w:rsidRPr="00D43725">
        <w:tab/>
        <w:t>Hunting and vehicular access on the Parker Farm Tract is restricted from September 1 through January 1 and April 1 through May 15 to individuals that possess a valid hunting opportunity permit.</w:t>
      </w:r>
    </w:p>
    <w:p w14:paraId="5EC73023" w14:textId="77777777" w:rsidR="005E284D" w:rsidRPr="00D43725" w:rsidRDefault="005E284D" w:rsidP="00377065">
      <w:pPr>
        <w:pStyle w:val="SubParagraph"/>
        <w:tabs>
          <w:tab w:val="clear" w:pos="1800"/>
        </w:tabs>
      </w:pPr>
      <w:r w:rsidRPr="00D43725">
        <w:t>(32)</w:t>
      </w:r>
      <w:r w:rsidRPr="00D43725">
        <w:tab/>
        <w:t>Green River Game Land in Henderson, and Polk counties</w:t>
      </w:r>
    </w:p>
    <w:p w14:paraId="1A8E869C" w14:textId="77777777" w:rsidR="005E284D" w:rsidRPr="00D43725" w:rsidRDefault="005E284D" w:rsidP="00377065">
      <w:pPr>
        <w:pStyle w:val="Part"/>
        <w:tabs>
          <w:tab w:val="clear" w:pos="2520"/>
        </w:tabs>
      </w:pPr>
      <w:r w:rsidRPr="00D43725">
        <w:t>(A)</w:t>
      </w:r>
      <w:r w:rsidRPr="00D43725">
        <w:tab/>
        <w:t>Six Days per Week Area</w:t>
      </w:r>
    </w:p>
    <w:p w14:paraId="68CEC49E" w14:textId="77777777" w:rsidR="005E284D" w:rsidRPr="00D43725" w:rsidRDefault="005E284D" w:rsidP="00377065">
      <w:pPr>
        <w:pStyle w:val="Part"/>
        <w:tabs>
          <w:tab w:val="clear" w:pos="2520"/>
        </w:tabs>
      </w:pPr>
      <w:r w:rsidRPr="00D43725">
        <w:t>(B)</w:t>
      </w:r>
      <w:r w:rsidRPr="00D43725">
        <w:tab/>
        <w:t>Deer of either sex may be taken the first open Saturday of the applicable Deer With Visible Antlers Season.</w:t>
      </w:r>
    </w:p>
    <w:p w14:paraId="5F59D935" w14:textId="77777777" w:rsidR="005E284D" w:rsidRPr="00D43725" w:rsidRDefault="005E284D" w:rsidP="00377065">
      <w:pPr>
        <w:pStyle w:val="Part"/>
        <w:tabs>
          <w:tab w:val="clear" w:pos="2520"/>
        </w:tabs>
      </w:pPr>
      <w:r w:rsidRPr="00D43725">
        <w:t>(C)</w:t>
      </w:r>
      <w:r w:rsidRPr="00D43725">
        <w:tab/>
        <w:t>Horseback riding is prohibited.</w:t>
      </w:r>
    </w:p>
    <w:p w14:paraId="14EEB11B" w14:textId="77777777" w:rsidR="005E284D" w:rsidRPr="00D43725" w:rsidRDefault="005E284D" w:rsidP="00377065">
      <w:pPr>
        <w:pStyle w:val="SubParagraph"/>
        <w:tabs>
          <w:tab w:val="clear" w:pos="1800"/>
        </w:tabs>
      </w:pPr>
      <w:r w:rsidRPr="00D43725">
        <w:t>(33)</w:t>
      </w:r>
      <w:r w:rsidRPr="00D43725">
        <w:tab/>
        <w:t>Green Swamp Game Land in Brunswick County</w:t>
      </w:r>
    </w:p>
    <w:p w14:paraId="240D0D09" w14:textId="77777777" w:rsidR="005E284D" w:rsidRPr="00D43725" w:rsidRDefault="005E284D" w:rsidP="00377065">
      <w:pPr>
        <w:pStyle w:val="Part"/>
        <w:tabs>
          <w:tab w:val="clear" w:pos="2520"/>
        </w:tabs>
      </w:pPr>
      <w:r w:rsidRPr="00D43725">
        <w:t>(A)</w:t>
      </w:r>
      <w:r w:rsidRPr="00D43725">
        <w:tab/>
        <w:t>Six Days per Week Area</w:t>
      </w:r>
    </w:p>
    <w:p w14:paraId="23B9DCE6"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2C5C3A19" w14:textId="77777777" w:rsidR="005E284D" w:rsidRPr="00D43725" w:rsidRDefault="005E284D" w:rsidP="00377065">
      <w:pPr>
        <w:pStyle w:val="Part"/>
        <w:tabs>
          <w:tab w:val="clear" w:pos="2520"/>
        </w:tabs>
      </w:pPr>
      <w:r w:rsidRPr="00D43725">
        <w:t>(C)</w:t>
      </w:r>
      <w:r w:rsidRPr="00D43725">
        <w:tab/>
        <w:t xml:space="preserve">On that portion north of Big Macedonia Road, east of </w:t>
      </w:r>
      <w:proofErr w:type="spellStart"/>
      <w:r w:rsidRPr="00D43725">
        <w:t>Makatoka</w:t>
      </w:r>
      <w:proofErr w:type="spellEnd"/>
      <w:r w:rsidRPr="00D43725">
        <w:t xml:space="preserve"> Road, south of Little Macedonia Road, </w:t>
      </w:r>
      <w:r w:rsidRPr="00D43725">
        <w:t>and west of Green Swamp Road, hunting and trapping is by permit only.</w:t>
      </w:r>
    </w:p>
    <w:p w14:paraId="692DA30D" w14:textId="77777777" w:rsidR="005E284D" w:rsidRPr="00D43725" w:rsidRDefault="005E284D" w:rsidP="00377065">
      <w:pPr>
        <w:pStyle w:val="Part"/>
        <w:tabs>
          <w:tab w:val="clear" w:pos="2520"/>
        </w:tabs>
      </w:pPr>
      <w:r w:rsidRPr="00D43725">
        <w:t>(D)</w:t>
      </w:r>
      <w:r w:rsidRPr="00D43725">
        <w:tab/>
        <w:t xml:space="preserve">Pursuing or chasing deer or bear with dogs for the purposes of training or hunting is prohibited on that portion of the game land that is north of Big Macedonia Road, east of </w:t>
      </w:r>
      <w:proofErr w:type="spellStart"/>
      <w:r w:rsidRPr="00D43725">
        <w:t>Makatoka</w:t>
      </w:r>
      <w:proofErr w:type="spellEnd"/>
      <w:r w:rsidRPr="00D43725">
        <w:t xml:space="preserve"> Road, south of Little Macedonia Road, and west of Green Swamp Road.</w:t>
      </w:r>
    </w:p>
    <w:p w14:paraId="16D51EFD" w14:textId="77777777" w:rsidR="005E284D" w:rsidRPr="00D43725" w:rsidRDefault="005E284D" w:rsidP="00377065">
      <w:pPr>
        <w:pStyle w:val="SubParagraph"/>
        <w:tabs>
          <w:tab w:val="clear" w:pos="1800"/>
        </w:tabs>
      </w:pPr>
      <w:r w:rsidRPr="00D43725">
        <w:t>(34)</w:t>
      </w:r>
      <w:r w:rsidRPr="00D43725">
        <w:tab/>
        <w:t>Gull Rock Game Land in Hyde County</w:t>
      </w:r>
    </w:p>
    <w:p w14:paraId="09128DA8" w14:textId="77777777" w:rsidR="005E284D" w:rsidRPr="00D43725" w:rsidRDefault="005E284D" w:rsidP="00377065">
      <w:pPr>
        <w:pStyle w:val="Part"/>
        <w:tabs>
          <w:tab w:val="clear" w:pos="2520"/>
        </w:tabs>
      </w:pPr>
      <w:r w:rsidRPr="00D43725">
        <w:t>(A)</w:t>
      </w:r>
      <w:r w:rsidRPr="00D43725">
        <w:tab/>
        <w:t>Six Days per Week Area</w:t>
      </w:r>
    </w:p>
    <w:p w14:paraId="27D10CEC"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19E977A1" w14:textId="77777777" w:rsidR="005E284D" w:rsidRPr="00D43725" w:rsidRDefault="005E284D" w:rsidP="00377065">
      <w:pPr>
        <w:pStyle w:val="Part"/>
        <w:tabs>
          <w:tab w:val="clear" w:pos="2520"/>
        </w:tabs>
      </w:pPr>
      <w:r w:rsidRPr="00D43725">
        <w:t>(C)</w:t>
      </w:r>
      <w:r w:rsidRPr="00D43725">
        <w:tab/>
        <w:t>Waterfowl on posted waterfowl impoundments shall be taken only on the following days:</w:t>
      </w:r>
    </w:p>
    <w:p w14:paraId="2C9F1050" w14:textId="77777777" w:rsidR="005E284D" w:rsidRPr="00D43725" w:rsidRDefault="005E284D" w:rsidP="00377065">
      <w:pPr>
        <w:pStyle w:val="SubPart"/>
        <w:tabs>
          <w:tab w:val="clear" w:pos="3240"/>
        </w:tabs>
      </w:pPr>
      <w:r w:rsidRPr="00D43725">
        <w:t>(</w:t>
      </w:r>
      <w:proofErr w:type="spellStart"/>
      <w:r w:rsidRPr="00D43725">
        <w:t>i</w:t>
      </w:r>
      <w:proofErr w:type="spellEnd"/>
      <w:r w:rsidRPr="00D43725">
        <w:t>)</w:t>
      </w:r>
      <w:r w:rsidRPr="00D43725">
        <w:tab/>
        <w:t>the opening and closing days of the applicable waterfowl seasons; and</w:t>
      </w:r>
    </w:p>
    <w:p w14:paraId="6D41A912" w14:textId="77777777" w:rsidR="005E284D" w:rsidRPr="00D43725" w:rsidRDefault="005E284D" w:rsidP="00377065">
      <w:pPr>
        <w:pStyle w:val="SubPart"/>
        <w:tabs>
          <w:tab w:val="clear" w:pos="3240"/>
        </w:tabs>
      </w:pPr>
      <w:r w:rsidRPr="00D43725">
        <w:t>(ii)</w:t>
      </w:r>
      <w:r w:rsidRPr="00D43725">
        <w:tab/>
        <w:t>Thanksgiving, Christmas, New Year's, and Martin Luther King, Jr. Days; and</w:t>
      </w:r>
    </w:p>
    <w:p w14:paraId="0B0019D8" w14:textId="77777777" w:rsidR="005E284D" w:rsidRPr="00D43725" w:rsidRDefault="005E284D" w:rsidP="00377065">
      <w:pPr>
        <w:pStyle w:val="SubPart"/>
        <w:tabs>
          <w:tab w:val="clear" w:pos="3240"/>
        </w:tabs>
      </w:pPr>
      <w:r w:rsidRPr="00D43725">
        <w:t>(iii)</w:t>
      </w:r>
      <w:r w:rsidRPr="00D43725">
        <w:tab/>
        <w:t>Tuesdays and Saturdays of the applicable waterfowl season.</w:t>
      </w:r>
    </w:p>
    <w:p w14:paraId="1DEC2227" w14:textId="77777777" w:rsidR="005E284D" w:rsidRPr="00D43725" w:rsidRDefault="005E284D" w:rsidP="00377065">
      <w:pPr>
        <w:pStyle w:val="Part"/>
        <w:tabs>
          <w:tab w:val="clear" w:pos="2520"/>
        </w:tabs>
      </w:pPr>
      <w:r w:rsidRPr="00D43725">
        <w:t>(D)</w:t>
      </w:r>
      <w:r w:rsidRPr="00D43725">
        <w:tab/>
        <w:t>Camping is restricted to September 1 through the last day of February and March 31 through May 14 in areas designated and posted as camping areas.</w:t>
      </w:r>
    </w:p>
    <w:p w14:paraId="06E6EBDE" w14:textId="77777777" w:rsidR="005E284D" w:rsidRPr="00D43725" w:rsidRDefault="005E284D" w:rsidP="00377065">
      <w:pPr>
        <w:pStyle w:val="Part"/>
        <w:tabs>
          <w:tab w:val="clear" w:pos="2520"/>
        </w:tabs>
      </w:pPr>
      <w:r w:rsidRPr="00D43725">
        <w:t>(E)</w:t>
      </w:r>
      <w:r w:rsidRPr="00D43725">
        <w:tab/>
        <w:t>Bear may only be taken the first three hunting days during the November Bear Season and the first three hunting days during the second week of the December Bear Season, except for that portion designated as bear sanctuary.</w:t>
      </w:r>
    </w:p>
    <w:p w14:paraId="63F351E1" w14:textId="77777777" w:rsidR="005E284D" w:rsidRPr="00D43725" w:rsidRDefault="005E284D" w:rsidP="00377065">
      <w:pPr>
        <w:pStyle w:val="SubParagraph"/>
        <w:tabs>
          <w:tab w:val="clear" w:pos="1800"/>
        </w:tabs>
      </w:pPr>
      <w:r w:rsidRPr="00D43725">
        <w:t>(35)</w:t>
      </w:r>
      <w:r w:rsidRPr="00D43725">
        <w:tab/>
        <w:t>Harris Game Land in Chatham, Harnett, and Wake counties</w:t>
      </w:r>
    </w:p>
    <w:p w14:paraId="0899015A" w14:textId="77777777" w:rsidR="005E284D" w:rsidRPr="00D43725" w:rsidRDefault="005E284D" w:rsidP="00377065">
      <w:pPr>
        <w:pStyle w:val="Part"/>
        <w:tabs>
          <w:tab w:val="clear" w:pos="2520"/>
        </w:tabs>
      </w:pPr>
      <w:r w:rsidRPr="00D43725">
        <w:t>(A)</w:t>
      </w:r>
      <w:r w:rsidRPr="00D43725">
        <w:tab/>
        <w:t>Six Days per Week Area</w:t>
      </w:r>
    </w:p>
    <w:p w14:paraId="70D5A0A6"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Friday thereafter.</w:t>
      </w:r>
    </w:p>
    <w:p w14:paraId="4E810108" w14:textId="77777777" w:rsidR="005E284D" w:rsidRPr="00D43725" w:rsidRDefault="005E284D" w:rsidP="00377065">
      <w:pPr>
        <w:pStyle w:val="Part"/>
        <w:tabs>
          <w:tab w:val="clear" w:pos="2520"/>
        </w:tabs>
      </w:pPr>
      <w:r w:rsidRPr="00D43725">
        <w:t>(C)</w:t>
      </w:r>
      <w:r w:rsidRPr="00D43725">
        <w:tab/>
        <w:t>Waterfowl shall be taken only on the following days:</w:t>
      </w:r>
    </w:p>
    <w:p w14:paraId="46116C25" w14:textId="77777777" w:rsidR="005E284D" w:rsidRPr="00D43725" w:rsidRDefault="005E284D" w:rsidP="00377065">
      <w:pPr>
        <w:pStyle w:val="SubPart"/>
        <w:tabs>
          <w:tab w:val="clear" w:pos="3240"/>
        </w:tabs>
      </w:pPr>
      <w:r w:rsidRPr="00D43725">
        <w:t>(</w:t>
      </w:r>
      <w:proofErr w:type="spellStart"/>
      <w:r w:rsidRPr="00D43725">
        <w:t>i</w:t>
      </w:r>
      <w:proofErr w:type="spellEnd"/>
      <w:r w:rsidRPr="00D43725">
        <w:t>)</w:t>
      </w:r>
      <w:r w:rsidRPr="00D43725">
        <w:tab/>
        <w:t>Tuesdays, Fridays, and Saturdays of the applicable waterfowl seasons;</w:t>
      </w:r>
    </w:p>
    <w:p w14:paraId="256E91EC" w14:textId="77777777" w:rsidR="005E284D" w:rsidRPr="00D43725" w:rsidRDefault="005E284D" w:rsidP="00377065">
      <w:pPr>
        <w:pStyle w:val="SubPart"/>
        <w:tabs>
          <w:tab w:val="clear" w:pos="3240"/>
        </w:tabs>
      </w:pPr>
      <w:r w:rsidRPr="00D43725">
        <w:t>(ii)</w:t>
      </w:r>
      <w:r w:rsidRPr="00D43725">
        <w:tab/>
        <w:t>Thanksgiving, Christmas, and New Year's Days; and</w:t>
      </w:r>
    </w:p>
    <w:p w14:paraId="1DE0D358" w14:textId="77777777" w:rsidR="005E284D" w:rsidRPr="00D43725" w:rsidRDefault="005E284D" w:rsidP="00377065">
      <w:pPr>
        <w:pStyle w:val="SubPart"/>
        <w:tabs>
          <w:tab w:val="clear" w:pos="3240"/>
        </w:tabs>
      </w:pPr>
      <w:r w:rsidRPr="00D43725">
        <w:t>(iii)</w:t>
      </w:r>
      <w:r w:rsidRPr="00D43725">
        <w:tab/>
        <w:t>the opening and closing days of the applicable waterfowl seasons.</w:t>
      </w:r>
    </w:p>
    <w:p w14:paraId="55188AD1" w14:textId="77777777" w:rsidR="005E284D" w:rsidRPr="00D43725" w:rsidRDefault="005E284D" w:rsidP="00377065">
      <w:pPr>
        <w:pStyle w:val="Part"/>
        <w:tabs>
          <w:tab w:val="clear" w:pos="2520"/>
        </w:tabs>
      </w:pPr>
      <w:r w:rsidRPr="00D43725">
        <w:t>(D)</w:t>
      </w:r>
      <w:r w:rsidRPr="00D43725">
        <w:tab/>
        <w:t>The use or construction of permanent hunting blinds shall be prohibited.</w:t>
      </w:r>
    </w:p>
    <w:p w14:paraId="29926871" w14:textId="77777777" w:rsidR="005E284D" w:rsidRPr="00D43725" w:rsidRDefault="005E284D" w:rsidP="00377065">
      <w:pPr>
        <w:pStyle w:val="Part"/>
        <w:tabs>
          <w:tab w:val="clear" w:pos="2520"/>
        </w:tabs>
      </w:pPr>
      <w:r w:rsidRPr="00D43725">
        <w:t>(E)</w:t>
      </w:r>
      <w:r w:rsidRPr="00D43725">
        <w:tab/>
        <w:t>Wild turkey hunting is by permit only, except on those areas posted as an archery zone.</w:t>
      </w:r>
    </w:p>
    <w:p w14:paraId="70BD7BD5" w14:textId="77777777" w:rsidR="005E284D" w:rsidRPr="00D43725" w:rsidRDefault="005E284D" w:rsidP="00377065">
      <w:pPr>
        <w:pStyle w:val="Part"/>
        <w:tabs>
          <w:tab w:val="clear" w:pos="2520"/>
        </w:tabs>
      </w:pPr>
      <w:r w:rsidRPr="00D43725">
        <w:lastRenderedPageBreak/>
        <w:t>(F)</w:t>
      </w:r>
      <w:r w:rsidRPr="00D43725">
        <w:tab/>
        <w:t>Target shooting is prohibited.</w:t>
      </w:r>
    </w:p>
    <w:p w14:paraId="304490D8" w14:textId="77777777" w:rsidR="005E284D" w:rsidRPr="00D43725" w:rsidRDefault="005E284D" w:rsidP="00377065">
      <w:pPr>
        <w:pStyle w:val="Part"/>
        <w:tabs>
          <w:tab w:val="clear" w:pos="2520"/>
        </w:tabs>
      </w:pPr>
      <w:r w:rsidRPr="00D43725">
        <w:t>(G)</w:t>
      </w:r>
      <w:r w:rsidRPr="00D43725">
        <w:tab/>
        <w:t>Horseback riding is prohibited.</w:t>
      </w:r>
    </w:p>
    <w:p w14:paraId="517568B0" w14:textId="77777777" w:rsidR="005E284D" w:rsidRPr="00D43725" w:rsidRDefault="005E284D" w:rsidP="00377065">
      <w:pPr>
        <w:pStyle w:val="SubParagraph"/>
        <w:tabs>
          <w:tab w:val="clear" w:pos="1800"/>
        </w:tabs>
      </w:pPr>
      <w:r w:rsidRPr="00D43725">
        <w:t>(36)</w:t>
      </w:r>
      <w:r w:rsidRPr="00D43725">
        <w:tab/>
        <w:t>Headwaters State Forest Game Land in Transylvania County</w:t>
      </w:r>
    </w:p>
    <w:p w14:paraId="203E06F3" w14:textId="77777777" w:rsidR="005E284D" w:rsidRPr="00D43725" w:rsidRDefault="005E284D" w:rsidP="00377065">
      <w:pPr>
        <w:pStyle w:val="Part"/>
        <w:tabs>
          <w:tab w:val="clear" w:pos="2520"/>
        </w:tabs>
      </w:pPr>
      <w:r w:rsidRPr="00D43725">
        <w:t>(A)</w:t>
      </w:r>
      <w:r w:rsidRPr="00D43725">
        <w:tab/>
        <w:t>Six Days per Week Area</w:t>
      </w:r>
    </w:p>
    <w:p w14:paraId="069D580C"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w:t>
      </w:r>
    </w:p>
    <w:p w14:paraId="5D476793" w14:textId="77777777" w:rsidR="005E284D" w:rsidRPr="00D43725" w:rsidRDefault="005E284D" w:rsidP="00377065">
      <w:pPr>
        <w:pStyle w:val="SubParagraph"/>
        <w:tabs>
          <w:tab w:val="clear" w:pos="1800"/>
        </w:tabs>
      </w:pPr>
      <w:r w:rsidRPr="00D43725">
        <w:t>(37)</w:t>
      </w:r>
      <w:r w:rsidRPr="00D43725">
        <w:tab/>
        <w:t>Hill Farm Game Land in Stokes County- hunting and trapping is by permit only.</w:t>
      </w:r>
    </w:p>
    <w:p w14:paraId="175D5A7B" w14:textId="77777777" w:rsidR="005E284D" w:rsidRPr="00D43725" w:rsidRDefault="005E284D" w:rsidP="00377065">
      <w:pPr>
        <w:pStyle w:val="SubParagraph"/>
        <w:tabs>
          <w:tab w:val="clear" w:pos="1800"/>
        </w:tabs>
      </w:pPr>
      <w:r w:rsidRPr="00D43725">
        <w:t>(38)</w:t>
      </w:r>
      <w:r w:rsidRPr="00D43725">
        <w:tab/>
        <w:t>Holly Shelter Game Land in Pender County</w:t>
      </w:r>
    </w:p>
    <w:p w14:paraId="7364DF9F" w14:textId="77777777" w:rsidR="005E284D" w:rsidRPr="00D43725" w:rsidRDefault="005E284D" w:rsidP="00377065">
      <w:pPr>
        <w:pStyle w:val="Part"/>
        <w:tabs>
          <w:tab w:val="clear" w:pos="2520"/>
        </w:tabs>
      </w:pPr>
      <w:r w:rsidRPr="00D43725">
        <w:t>(A)</w:t>
      </w:r>
      <w:r w:rsidRPr="00D43725">
        <w:tab/>
        <w:t>Six Days per Week Area</w:t>
      </w:r>
    </w:p>
    <w:p w14:paraId="7FE3C6C7"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604DAF69" w14:textId="77777777" w:rsidR="005E284D" w:rsidRPr="00D43725" w:rsidRDefault="005E284D" w:rsidP="00377065">
      <w:pPr>
        <w:pStyle w:val="Part"/>
        <w:tabs>
          <w:tab w:val="clear" w:pos="2520"/>
        </w:tabs>
      </w:pPr>
      <w:r w:rsidRPr="00D43725">
        <w:t>(C)</w:t>
      </w:r>
      <w:r w:rsidRPr="00D43725">
        <w:tab/>
        <w:t>Waterfowl may be taken only on the following days:</w:t>
      </w:r>
    </w:p>
    <w:p w14:paraId="1F4F375F" w14:textId="77777777" w:rsidR="005E284D" w:rsidRPr="00D43725" w:rsidRDefault="005E284D" w:rsidP="00377065">
      <w:pPr>
        <w:pStyle w:val="SubPart"/>
        <w:tabs>
          <w:tab w:val="clear" w:pos="3240"/>
        </w:tabs>
      </w:pPr>
      <w:r w:rsidRPr="00D43725">
        <w:t>(</w:t>
      </w:r>
      <w:proofErr w:type="spellStart"/>
      <w:r w:rsidRPr="00D43725">
        <w:t>i</w:t>
      </w:r>
      <w:proofErr w:type="spellEnd"/>
      <w:r w:rsidRPr="00D43725">
        <w:t>)</w:t>
      </w:r>
      <w:r w:rsidRPr="00D43725">
        <w:tab/>
        <w:t>the opening and closing days of the applicable waterfowl seasons;</w:t>
      </w:r>
    </w:p>
    <w:p w14:paraId="3D0C0463" w14:textId="77777777" w:rsidR="005E284D" w:rsidRPr="00D43725" w:rsidRDefault="005E284D" w:rsidP="00377065">
      <w:pPr>
        <w:pStyle w:val="SubPart"/>
        <w:tabs>
          <w:tab w:val="clear" w:pos="3240"/>
        </w:tabs>
      </w:pPr>
      <w:r w:rsidRPr="00D43725">
        <w:t>(ii)</w:t>
      </w:r>
      <w:r w:rsidRPr="00D43725">
        <w:tab/>
        <w:t>Thanksgiving, Christmas, New Year's, and Martin Luther King, Jr. Days; and</w:t>
      </w:r>
    </w:p>
    <w:p w14:paraId="111131BE" w14:textId="77777777" w:rsidR="005E284D" w:rsidRPr="00D43725" w:rsidRDefault="005E284D" w:rsidP="00377065">
      <w:pPr>
        <w:pStyle w:val="SubPart"/>
        <w:tabs>
          <w:tab w:val="clear" w:pos="3240"/>
        </w:tabs>
      </w:pPr>
      <w:r w:rsidRPr="00D43725">
        <w:t>(iii)</w:t>
      </w:r>
      <w:r w:rsidRPr="00D43725">
        <w:tab/>
        <w:t>Tuesdays and Saturdays of the applicable waterfowl seasons.</w:t>
      </w:r>
    </w:p>
    <w:p w14:paraId="5BAE0F74" w14:textId="77777777" w:rsidR="005E284D" w:rsidRPr="00D43725" w:rsidRDefault="005E284D" w:rsidP="00377065">
      <w:pPr>
        <w:pStyle w:val="Part"/>
        <w:tabs>
          <w:tab w:val="clear" w:pos="2520"/>
        </w:tabs>
      </w:pPr>
      <w:r w:rsidRPr="00D43725">
        <w:t>(D)</w:t>
      </w:r>
      <w:r w:rsidRPr="00D43725">
        <w:tab/>
        <w:t>Camping is restricted to September 1 through the last day of February and March 31 through May 14 in areas designated and posted as camping areas.</w:t>
      </w:r>
    </w:p>
    <w:p w14:paraId="3F93AF48" w14:textId="77777777" w:rsidR="005E284D" w:rsidRPr="00D43725" w:rsidRDefault="005E284D" w:rsidP="00377065">
      <w:pPr>
        <w:pStyle w:val="Part"/>
        <w:tabs>
          <w:tab w:val="clear" w:pos="2520"/>
        </w:tabs>
      </w:pPr>
      <w:r w:rsidRPr="00D43725">
        <w:t>(E)</w:t>
      </w:r>
      <w:r w:rsidRPr="00D43725">
        <w:tab/>
        <w:t>On that portion north of the Bear Garden Road, west of Shaw Road to Baby Branch, east of the Northeast Cape Fear River, south of NC 53 and west of NC 50, deer hunting and bear hunting are permit only.</w:t>
      </w:r>
    </w:p>
    <w:p w14:paraId="1FB82457" w14:textId="77777777" w:rsidR="005E284D" w:rsidRPr="00D43725" w:rsidRDefault="005E284D" w:rsidP="00377065">
      <w:pPr>
        <w:pStyle w:val="Part"/>
        <w:tabs>
          <w:tab w:val="clear" w:pos="2520"/>
        </w:tabs>
      </w:pPr>
      <w:r w:rsidRPr="00D43725">
        <w:t>(F)</w:t>
      </w:r>
      <w:r w:rsidRPr="00D43725">
        <w:tab/>
        <w:t>The use of dogs for hunting deer and bear is prohibited:</w:t>
      </w:r>
    </w:p>
    <w:p w14:paraId="7656E682" w14:textId="77777777" w:rsidR="005E284D" w:rsidRPr="00D43725" w:rsidRDefault="005E284D" w:rsidP="00377065">
      <w:pPr>
        <w:pStyle w:val="SubPart"/>
        <w:tabs>
          <w:tab w:val="clear" w:pos="3240"/>
        </w:tabs>
      </w:pPr>
      <w:r w:rsidRPr="00D43725">
        <w:t>(</w:t>
      </w:r>
      <w:proofErr w:type="spellStart"/>
      <w:r w:rsidRPr="00D43725">
        <w:t>i</w:t>
      </w:r>
      <w:proofErr w:type="spellEnd"/>
      <w:r w:rsidRPr="00D43725">
        <w:t>)</w:t>
      </w:r>
      <w:r w:rsidRPr="00D43725">
        <w:tab/>
        <w:t>all open days on that portion of the game land that is south of Baby Branch extending west to Stag Park Road, west of Shaw Road, north of Meeks Road extending west to Stag Park Road and east of Stag Park Road; and</w:t>
      </w:r>
    </w:p>
    <w:p w14:paraId="7ED5FF4F" w14:textId="77777777" w:rsidR="005E284D" w:rsidRPr="00D43725" w:rsidRDefault="005E284D" w:rsidP="00377065">
      <w:pPr>
        <w:pStyle w:val="SubPart"/>
        <w:tabs>
          <w:tab w:val="clear" w:pos="3240"/>
        </w:tabs>
      </w:pPr>
      <w:r w:rsidRPr="00D43725">
        <w:t>(ii)</w:t>
      </w:r>
      <w:r w:rsidRPr="00D43725">
        <w:tab/>
        <w:t>on Tuesdays, Thursdays, and Fridays, with the exception of Thanksgiving, Christmas, and New Year's days, and except for the area north of Bear Garden Road, west of Shaw Road to Baby Branch, east of the Northeast Cape Fear River, south of NC 53 and west of NC 50, where the use of dogs for deer and bear hunting is by permit only.</w:t>
      </w:r>
    </w:p>
    <w:p w14:paraId="72B08417" w14:textId="77777777" w:rsidR="005E284D" w:rsidRPr="00D43725" w:rsidRDefault="005E284D" w:rsidP="00377065">
      <w:pPr>
        <w:pStyle w:val="Part"/>
        <w:tabs>
          <w:tab w:val="clear" w:pos="2520"/>
        </w:tabs>
      </w:pPr>
      <w:r w:rsidRPr="00D43725">
        <w:t>(G)</w:t>
      </w:r>
      <w:r w:rsidRPr="00D43725">
        <w:tab/>
        <w:t>Hunting and vehicular access on the Pender 4 Tract is restricted from September 1 to the last day of February and April 1 to May 15 to individuals that possess valid hunting opportunity permits, unless otherwise authorized by the Wildlife Resources Commission.</w:t>
      </w:r>
    </w:p>
    <w:p w14:paraId="78C85313" w14:textId="77777777" w:rsidR="005E284D" w:rsidRPr="00D43725" w:rsidRDefault="005E284D" w:rsidP="00377065">
      <w:pPr>
        <w:pStyle w:val="Part"/>
        <w:tabs>
          <w:tab w:val="clear" w:pos="2520"/>
        </w:tabs>
      </w:pPr>
      <w:r w:rsidRPr="00D43725">
        <w:t>(H)</w:t>
      </w:r>
      <w:r w:rsidRPr="00D43725">
        <w:tab/>
        <w:t xml:space="preserve">Hunters who possess a Disabled Access Permit may operate an </w:t>
      </w:r>
      <w:proofErr w:type="spellStart"/>
      <w:r w:rsidRPr="00D43725">
        <w:t>All Terrain</w:t>
      </w:r>
      <w:proofErr w:type="spellEnd"/>
      <w:r w:rsidRPr="00D43725">
        <w:t xml:space="preserve"> Vehicle on and within 100 yards of trails designated for Disabled Sportsman Access.</w:t>
      </w:r>
    </w:p>
    <w:p w14:paraId="3827EF52" w14:textId="77777777" w:rsidR="005E284D" w:rsidRPr="00D43725" w:rsidRDefault="005E284D" w:rsidP="00377065">
      <w:pPr>
        <w:pStyle w:val="Part"/>
        <w:tabs>
          <w:tab w:val="clear" w:pos="2520"/>
        </w:tabs>
      </w:pPr>
      <w:r w:rsidRPr="00D43725">
        <w:t>(I)</w:t>
      </w:r>
      <w:r w:rsidRPr="00D43725">
        <w:tab/>
        <w:t>Target shooting is prohibited, except on the Holly Shelter Shooting Range.</w:t>
      </w:r>
    </w:p>
    <w:p w14:paraId="6F14FA86" w14:textId="77777777" w:rsidR="005E284D" w:rsidRPr="00D43725" w:rsidRDefault="005E284D" w:rsidP="00377065">
      <w:pPr>
        <w:pStyle w:val="Part"/>
        <w:tabs>
          <w:tab w:val="clear" w:pos="2520"/>
        </w:tabs>
      </w:pPr>
      <w:r w:rsidRPr="00D43725">
        <w:t>(J)</w:t>
      </w:r>
      <w:r w:rsidRPr="00D43725">
        <w:tab/>
        <w:t>Geocaching is restricted to closed days for taking bear, deer, turkey, and waterfowl.</w:t>
      </w:r>
    </w:p>
    <w:p w14:paraId="12DBC970" w14:textId="77777777" w:rsidR="005E284D" w:rsidRPr="00D43725" w:rsidRDefault="005E284D" w:rsidP="00377065">
      <w:pPr>
        <w:pStyle w:val="SubParagraph"/>
        <w:tabs>
          <w:tab w:val="clear" w:pos="1800"/>
        </w:tabs>
      </w:pPr>
      <w:r w:rsidRPr="00D43725">
        <w:t>(39)</w:t>
      </w:r>
      <w:r w:rsidRPr="00D43725">
        <w:tab/>
      </w:r>
      <w:proofErr w:type="spellStart"/>
      <w:r w:rsidRPr="00D43725">
        <w:t>Hyco</w:t>
      </w:r>
      <w:proofErr w:type="spellEnd"/>
      <w:r w:rsidRPr="00D43725">
        <w:t xml:space="preserve"> Game land in Person County</w:t>
      </w:r>
    </w:p>
    <w:p w14:paraId="14CB90C0" w14:textId="77777777" w:rsidR="005E284D" w:rsidRPr="00D43725" w:rsidRDefault="005E284D" w:rsidP="00377065">
      <w:pPr>
        <w:pStyle w:val="Part"/>
        <w:tabs>
          <w:tab w:val="clear" w:pos="2520"/>
        </w:tabs>
      </w:pPr>
      <w:r w:rsidRPr="00D43725">
        <w:t>(A)</w:t>
      </w:r>
      <w:r w:rsidRPr="00D43725">
        <w:tab/>
        <w:t>Six Days per Week Area</w:t>
      </w:r>
    </w:p>
    <w:p w14:paraId="607CDF07"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Friday thereafter.</w:t>
      </w:r>
    </w:p>
    <w:p w14:paraId="3185021C" w14:textId="77777777" w:rsidR="005E284D" w:rsidRPr="00D43725" w:rsidRDefault="005E284D" w:rsidP="00377065">
      <w:pPr>
        <w:pStyle w:val="Part"/>
        <w:tabs>
          <w:tab w:val="clear" w:pos="2520"/>
        </w:tabs>
      </w:pPr>
      <w:r w:rsidRPr="00D43725">
        <w:t>(C)</w:t>
      </w:r>
      <w:r w:rsidRPr="00D43725">
        <w:tab/>
        <w:t>Target shooting is prohibited.</w:t>
      </w:r>
    </w:p>
    <w:p w14:paraId="56AEBB98" w14:textId="77777777" w:rsidR="005E284D" w:rsidRPr="00D43725" w:rsidRDefault="005E284D" w:rsidP="00377065">
      <w:pPr>
        <w:pStyle w:val="SubParagraph"/>
        <w:tabs>
          <w:tab w:val="clear" w:pos="1800"/>
        </w:tabs>
      </w:pPr>
      <w:r w:rsidRPr="00D43725">
        <w:t>(40)</w:t>
      </w:r>
      <w:r w:rsidRPr="00D43725">
        <w:tab/>
        <w:t xml:space="preserve">J. Morgan </w:t>
      </w:r>
      <w:proofErr w:type="spellStart"/>
      <w:r w:rsidRPr="00D43725">
        <w:t>Futch</w:t>
      </w:r>
      <w:proofErr w:type="spellEnd"/>
      <w:r w:rsidRPr="00D43725">
        <w:t xml:space="preserve"> Game Land in Tyrrell County - hunting and trapping is by permit only.</w:t>
      </w:r>
    </w:p>
    <w:p w14:paraId="085FA4BE" w14:textId="77777777" w:rsidR="005E284D" w:rsidRPr="00D43725" w:rsidRDefault="005E284D" w:rsidP="00377065">
      <w:pPr>
        <w:pStyle w:val="SubParagraph"/>
        <w:tabs>
          <w:tab w:val="clear" w:pos="1800"/>
        </w:tabs>
      </w:pPr>
      <w:r w:rsidRPr="00D43725">
        <w:t>(41)</w:t>
      </w:r>
      <w:r w:rsidRPr="00D43725">
        <w:tab/>
        <w:t>Johns River Game Land in Burke County</w:t>
      </w:r>
    </w:p>
    <w:p w14:paraId="583FBD6D" w14:textId="77777777" w:rsidR="005E284D" w:rsidRPr="00D43725" w:rsidRDefault="005E284D" w:rsidP="00377065">
      <w:pPr>
        <w:pStyle w:val="Part"/>
        <w:tabs>
          <w:tab w:val="clear" w:pos="2520"/>
        </w:tabs>
      </w:pPr>
      <w:r w:rsidRPr="00D43725">
        <w:t>(A)</w:t>
      </w:r>
      <w:r w:rsidRPr="00D43725">
        <w:tab/>
        <w:t>Hunting is by permit only.</w:t>
      </w:r>
    </w:p>
    <w:p w14:paraId="2052E57A" w14:textId="77777777" w:rsidR="005E284D" w:rsidRPr="00D43725" w:rsidRDefault="005E284D" w:rsidP="00377065">
      <w:pPr>
        <w:pStyle w:val="Part"/>
        <w:tabs>
          <w:tab w:val="clear" w:pos="2520"/>
        </w:tabs>
      </w:pPr>
      <w:r w:rsidRPr="00D43725">
        <w:t>(B)</w:t>
      </w:r>
      <w:r w:rsidRPr="00D43725">
        <w:tab/>
        <w:t>During permitted deer hunts, deer of either sex may be taken by permit holders.</w:t>
      </w:r>
    </w:p>
    <w:p w14:paraId="273A3BDC" w14:textId="77777777" w:rsidR="005E284D" w:rsidRPr="00D43725" w:rsidRDefault="005E284D" w:rsidP="00377065">
      <w:pPr>
        <w:pStyle w:val="Part"/>
        <w:tabs>
          <w:tab w:val="clear" w:pos="2520"/>
        </w:tabs>
      </w:pPr>
      <w:r w:rsidRPr="00D43725">
        <w:t>(C)</w:t>
      </w:r>
      <w:r w:rsidRPr="00D43725">
        <w:tab/>
        <w:t>Entry on posted waterfowl impoundments is prohibited October 1 through March 31, except by lawful waterfowl hunting permit holders and only on those days written on the permits.</w:t>
      </w:r>
    </w:p>
    <w:p w14:paraId="001725CA" w14:textId="77777777" w:rsidR="005E284D" w:rsidRPr="00D43725" w:rsidRDefault="005E284D" w:rsidP="00377065">
      <w:pPr>
        <w:pStyle w:val="Part"/>
        <w:tabs>
          <w:tab w:val="clear" w:pos="2520"/>
        </w:tabs>
      </w:pPr>
      <w:r w:rsidRPr="00D43725">
        <w:t>(D)</w:t>
      </w:r>
      <w:r w:rsidRPr="00D43725">
        <w:tab/>
        <w:t>The use or construction of permanent hunting blinds is prohibited.</w:t>
      </w:r>
    </w:p>
    <w:p w14:paraId="13117912" w14:textId="77777777" w:rsidR="005E284D" w:rsidRPr="00D43725" w:rsidRDefault="005E284D" w:rsidP="00377065">
      <w:pPr>
        <w:pStyle w:val="Part"/>
        <w:tabs>
          <w:tab w:val="clear" w:pos="2520"/>
        </w:tabs>
      </w:pPr>
      <w:r w:rsidRPr="00D43725">
        <w:t>(E)</w:t>
      </w:r>
      <w:r w:rsidRPr="00D43725">
        <w:rPr>
          <w:b/>
        </w:rPr>
        <w:tab/>
      </w:r>
      <w:r w:rsidRPr="00D43725">
        <w:t>Camping and the presence of campers and tents in designated Hunter Camping Areas is limited to August 31 through the last day of February and March 31 through May 14.</w:t>
      </w:r>
    </w:p>
    <w:p w14:paraId="205E7458" w14:textId="77777777" w:rsidR="005E284D" w:rsidRPr="00D43725" w:rsidRDefault="005E284D" w:rsidP="00377065">
      <w:pPr>
        <w:pStyle w:val="SubParagraph"/>
        <w:tabs>
          <w:tab w:val="clear" w:pos="1800"/>
        </w:tabs>
      </w:pPr>
      <w:r w:rsidRPr="00D43725">
        <w:t>(42)</w:t>
      </w:r>
      <w:r w:rsidRPr="00D43725">
        <w:tab/>
        <w:t>Jordan Game Land in Chatham, Durham, Orange, and Wake counties</w:t>
      </w:r>
    </w:p>
    <w:p w14:paraId="62A21C11" w14:textId="77777777" w:rsidR="005E284D" w:rsidRPr="00D43725" w:rsidRDefault="005E284D" w:rsidP="00377065">
      <w:pPr>
        <w:pStyle w:val="Part"/>
        <w:tabs>
          <w:tab w:val="clear" w:pos="2520"/>
        </w:tabs>
      </w:pPr>
      <w:r w:rsidRPr="00D43725">
        <w:t>(A)</w:t>
      </w:r>
      <w:r w:rsidRPr="00D43725">
        <w:tab/>
        <w:t>Six Days per Week Area</w:t>
      </w:r>
    </w:p>
    <w:p w14:paraId="001BA679"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3FCE31D2" w14:textId="77777777" w:rsidR="005E284D" w:rsidRPr="00D43725" w:rsidRDefault="005E284D" w:rsidP="00377065">
      <w:pPr>
        <w:pStyle w:val="Part"/>
        <w:tabs>
          <w:tab w:val="clear" w:pos="2520"/>
        </w:tabs>
      </w:pPr>
      <w:r w:rsidRPr="00D43725">
        <w:t>(C)</w:t>
      </w:r>
      <w:r w:rsidRPr="00D43725">
        <w:tab/>
        <w:t>Waterfowl may be taken only on:</w:t>
      </w:r>
    </w:p>
    <w:p w14:paraId="645A122A" w14:textId="77777777" w:rsidR="005E284D" w:rsidRPr="00D43725" w:rsidRDefault="005E284D" w:rsidP="00377065">
      <w:pPr>
        <w:pStyle w:val="SubPart"/>
        <w:tabs>
          <w:tab w:val="clear" w:pos="3240"/>
        </w:tabs>
      </w:pPr>
      <w:r w:rsidRPr="00D43725">
        <w:t>(</w:t>
      </w:r>
      <w:proofErr w:type="spellStart"/>
      <w:r w:rsidRPr="00D43725">
        <w:t>i</w:t>
      </w:r>
      <w:proofErr w:type="spellEnd"/>
      <w:r w:rsidRPr="00D43725">
        <w:t>)</w:t>
      </w:r>
      <w:r w:rsidRPr="00D43725">
        <w:tab/>
        <w:t>Mondays, Wednesdays, and Saturdays of the applicable waterfowl seasons;</w:t>
      </w:r>
    </w:p>
    <w:p w14:paraId="6E77CB6B" w14:textId="77777777" w:rsidR="005E284D" w:rsidRPr="00D43725" w:rsidRDefault="005E284D" w:rsidP="00377065">
      <w:pPr>
        <w:pStyle w:val="SubPart"/>
        <w:tabs>
          <w:tab w:val="clear" w:pos="3240"/>
        </w:tabs>
      </w:pPr>
      <w:r w:rsidRPr="00D43725">
        <w:t>(ii)</w:t>
      </w:r>
      <w:r w:rsidRPr="00D43725">
        <w:tab/>
        <w:t>Thanksgiving, Christmas, and New Year's Days; and</w:t>
      </w:r>
    </w:p>
    <w:p w14:paraId="04C3B2DF" w14:textId="77777777" w:rsidR="005E284D" w:rsidRPr="00D43725" w:rsidRDefault="005E284D" w:rsidP="00377065">
      <w:pPr>
        <w:pStyle w:val="SubPart"/>
        <w:tabs>
          <w:tab w:val="clear" w:pos="3240"/>
        </w:tabs>
      </w:pPr>
      <w:r w:rsidRPr="00D43725">
        <w:lastRenderedPageBreak/>
        <w:t>(iii)</w:t>
      </w:r>
      <w:r w:rsidRPr="00D43725">
        <w:tab/>
        <w:t>the opening and closing days of the applicable waterfowl seasons.</w:t>
      </w:r>
    </w:p>
    <w:p w14:paraId="62B1D72C" w14:textId="77777777" w:rsidR="005E284D" w:rsidRPr="00D43725" w:rsidRDefault="005E284D" w:rsidP="00377065">
      <w:pPr>
        <w:pStyle w:val="Part"/>
        <w:tabs>
          <w:tab w:val="clear" w:pos="2520"/>
        </w:tabs>
      </w:pPr>
      <w:r w:rsidRPr="00D43725">
        <w:t>(D)</w:t>
      </w:r>
      <w:r w:rsidRPr="00D43725">
        <w:tab/>
        <w:t>Horseback riding is prohibited except on those areas posted as American Tobacco Trail and other areas posted for equestrian use. Unless otherwise posted, horseback riding is permitted on posted portions of the American Tobacco Trail anytime the trail is open for use. On all other trails posted for equestrian use, horseback riding is allowed only during June, July, and August, and on Sundays the remainder of the year except during open turkey and deer seasons. People age 16 or older who ride horseback on trails occurring entirely within the game land boundaries shall possess a Game Lands license.</w:t>
      </w:r>
    </w:p>
    <w:p w14:paraId="5B989BBC" w14:textId="77777777" w:rsidR="005E284D" w:rsidRPr="00D43725" w:rsidRDefault="005E284D" w:rsidP="00377065">
      <w:pPr>
        <w:pStyle w:val="Part"/>
        <w:tabs>
          <w:tab w:val="clear" w:pos="2520"/>
        </w:tabs>
      </w:pPr>
      <w:r w:rsidRPr="00D43725">
        <w:t>(E)</w:t>
      </w:r>
      <w:r w:rsidRPr="00D43725">
        <w:tab/>
        <w:t>Target shooting is prohibited.</w:t>
      </w:r>
    </w:p>
    <w:p w14:paraId="089B5298" w14:textId="77777777" w:rsidR="005E284D" w:rsidRPr="00D43725" w:rsidRDefault="005E284D" w:rsidP="00377065">
      <w:pPr>
        <w:pStyle w:val="Part"/>
        <w:tabs>
          <w:tab w:val="clear" w:pos="2520"/>
        </w:tabs>
      </w:pPr>
      <w:r w:rsidRPr="00D43725">
        <w:t>(F)</w:t>
      </w:r>
      <w:r w:rsidRPr="00D43725">
        <w:tab/>
        <w:t>Wild turkey hunting is by permit only, except on those areas posted as an Archery Zone.</w:t>
      </w:r>
    </w:p>
    <w:p w14:paraId="49BC35C9" w14:textId="77777777" w:rsidR="005E284D" w:rsidRPr="00D43725" w:rsidRDefault="005E284D" w:rsidP="00377065">
      <w:pPr>
        <w:pStyle w:val="Part"/>
        <w:tabs>
          <w:tab w:val="clear" w:pos="2520"/>
        </w:tabs>
      </w:pPr>
      <w:r w:rsidRPr="00D43725">
        <w:t>(G)</w:t>
      </w:r>
      <w:r w:rsidRPr="00D43725">
        <w:tab/>
        <w:t>The use of bicycles is restricted to designated areas, except that this restriction does not apply to hunters engaged in the act of hunting during the open days of the applicable seasons for game birds and game animals.</w:t>
      </w:r>
    </w:p>
    <w:p w14:paraId="54682C12" w14:textId="77777777" w:rsidR="005E284D" w:rsidRPr="00D43725" w:rsidRDefault="005E284D" w:rsidP="00377065">
      <w:pPr>
        <w:pStyle w:val="SubParagraph"/>
        <w:tabs>
          <w:tab w:val="clear" w:pos="1800"/>
        </w:tabs>
      </w:pPr>
      <w:r w:rsidRPr="00D43725">
        <w:t>(43)</w:t>
      </w:r>
      <w:r w:rsidRPr="00D43725">
        <w:tab/>
        <w:t>Juniper Creek Game Land in Brunswick and Columbus counties</w:t>
      </w:r>
    </w:p>
    <w:p w14:paraId="3B6F9664" w14:textId="77777777" w:rsidR="005E284D" w:rsidRPr="00D43725" w:rsidRDefault="005E284D" w:rsidP="00377065">
      <w:pPr>
        <w:pStyle w:val="Part"/>
        <w:tabs>
          <w:tab w:val="clear" w:pos="2520"/>
        </w:tabs>
      </w:pPr>
      <w:r w:rsidRPr="00D43725">
        <w:t>(A)</w:t>
      </w:r>
      <w:r w:rsidRPr="00D43725">
        <w:tab/>
        <w:t>Six Days per Week Area</w:t>
      </w:r>
    </w:p>
    <w:p w14:paraId="42E94ABA" w14:textId="77777777" w:rsidR="005E284D" w:rsidRPr="00D43725" w:rsidRDefault="005E284D" w:rsidP="00377065">
      <w:pPr>
        <w:pStyle w:val="Part"/>
        <w:tabs>
          <w:tab w:val="clear" w:pos="2520"/>
        </w:tabs>
      </w:pPr>
      <w:r w:rsidRPr="00D43725">
        <w:t>(B)</w:t>
      </w:r>
      <w:r w:rsidRPr="00D43725">
        <w:tab/>
        <w:t>Deer of either sex may be taken all the open days of the Deer With Visible Antlers Season.</w:t>
      </w:r>
    </w:p>
    <w:p w14:paraId="0AE49797" w14:textId="77777777" w:rsidR="005E284D" w:rsidRPr="00D43725" w:rsidRDefault="005E284D" w:rsidP="00377065">
      <w:pPr>
        <w:pStyle w:val="Part"/>
        <w:tabs>
          <w:tab w:val="clear" w:pos="2520"/>
        </w:tabs>
      </w:pPr>
      <w:r w:rsidRPr="00D43725">
        <w:t>(C)</w:t>
      </w:r>
      <w:r w:rsidRPr="00D43725">
        <w:tab/>
        <w:t>Camping is restricted to September 1 through the last day of February and March 31 through May 14 in areas both designated and posted as camping areas.</w:t>
      </w:r>
    </w:p>
    <w:p w14:paraId="7E984369" w14:textId="77777777" w:rsidR="005E284D" w:rsidRPr="00D43725" w:rsidRDefault="005E284D" w:rsidP="00377065">
      <w:pPr>
        <w:pStyle w:val="SubParagraph"/>
        <w:tabs>
          <w:tab w:val="clear" w:pos="1800"/>
        </w:tabs>
      </w:pPr>
      <w:r w:rsidRPr="00D43725">
        <w:t>(44)</w:t>
      </w:r>
      <w:r w:rsidRPr="00D43725">
        <w:tab/>
        <w:t>Kerr Scott Game Land in Wilkes County</w:t>
      </w:r>
    </w:p>
    <w:p w14:paraId="325EFEE5" w14:textId="77777777" w:rsidR="005E284D" w:rsidRPr="00D43725" w:rsidRDefault="005E284D" w:rsidP="00377065">
      <w:pPr>
        <w:pStyle w:val="Part"/>
        <w:tabs>
          <w:tab w:val="clear" w:pos="2520"/>
        </w:tabs>
      </w:pPr>
      <w:r w:rsidRPr="00D43725">
        <w:t>(A)</w:t>
      </w:r>
      <w:r w:rsidRPr="00D43725">
        <w:tab/>
        <w:t>Six Days per Week Area</w:t>
      </w:r>
    </w:p>
    <w:p w14:paraId="01655277" w14:textId="77777777" w:rsidR="005E284D" w:rsidRPr="00D43725" w:rsidRDefault="005E284D" w:rsidP="00377065">
      <w:pPr>
        <w:pStyle w:val="Part"/>
        <w:tabs>
          <w:tab w:val="clear" w:pos="2520"/>
        </w:tabs>
      </w:pPr>
      <w:r w:rsidRPr="00D43725">
        <w:t>(B)</w:t>
      </w:r>
      <w:r w:rsidRPr="00D43725">
        <w:tab/>
        <w:t>Use of centerfire rifles is prohibited.</w:t>
      </w:r>
    </w:p>
    <w:p w14:paraId="27194658" w14:textId="77777777" w:rsidR="005E284D" w:rsidRPr="00D43725" w:rsidRDefault="005E284D" w:rsidP="00377065">
      <w:pPr>
        <w:pStyle w:val="Part"/>
        <w:tabs>
          <w:tab w:val="clear" w:pos="2520"/>
        </w:tabs>
      </w:pPr>
      <w:r w:rsidRPr="00D43725">
        <w:t>(C)</w:t>
      </w:r>
      <w:r w:rsidRPr="00D43725">
        <w:tab/>
        <w:t xml:space="preserve">Use of </w:t>
      </w:r>
      <w:proofErr w:type="spellStart"/>
      <w:r w:rsidRPr="00D43725">
        <w:t>blackpowder</w:t>
      </w:r>
      <w:proofErr w:type="spellEnd"/>
      <w:r w:rsidRPr="00D43725">
        <w:t xml:space="preserve"> firearms, shotguns, or rifles for hunting deer during the applicable Deer With Visible Antlers Season is prohibited.</w:t>
      </w:r>
    </w:p>
    <w:p w14:paraId="0FAC70C5" w14:textId="77777777" w:rsidR="005E284D" w:rsidRPr="00D43725" w:rsidRDefault="005E284D" w:rsidP="00377065">
      <w:pPr>
        <w:pStyle w:val="Part"/>
        <w:tabs>
          <w:tab w:val="clear" w:pos="2520"/>
        </w:tabs>
      </w:pPr>
      <w:r w:rsidRPr="00D43725">
        <w:t>(D)</w:t>
      </w:r>
      <w:r w:rsidRPr="00D43725">
        <w:tab/>
        <w:t>Tree stands shall not be left overnight; and no screws, nails, or other objects penetrating the bark shall be used to attach a tree stand or blind to a tree.</w:t>
      </w:r>
    </w:p>
    <w:p w14:paraId="656EE987" w14:textId="77777777" w:rsidR="005E284D" w:rsidRPr="00D43725" w:rsidRDefault="005E284D" w:rsidP="00377065">
      <w:pPr>
        <w:pStyle w:val="Part"/>
        <w:tabs>
          <w:tab w:val="clear" w:pos="2520"/>
        </w:tabs>
      </w:pPr>
      <w:r w:rsidRPr="00D43725">
        <w:t>(E)</w:t>
      </w:r>
      <w:r w:rsidRPr="00D43725">
        <w:tab/>
        <w:t>Deer of either sex may be taken on all open days of the applicable Deer With Visible Antlers season.</w:t>
      </w:r>
    </w:p>
    <w:p w14:paraId="6B01CBD3" w14:textId="77777777" w:rsidR="005E284D" w:rsidRPr="00D43725" w:rsidRDefault="005E284D" w:rsidP="00377065">
      <w:pPr>
        <w:pStyle w:val="Part"/>
        <w:tabs>
          <w:tab w:val="clear" w:pos="2520"/>
        </w:tabs>
      </w:pPr>
      <w:r w:rsidRPr="00D43725">
        <w:t>(F)</w:t>
      </w:r>
      <w:r w:rsidRPr="00D43725">
        <w:tab/>
        <w:t>Hunting on posted waterfowl impoundments is by permit only.</w:t>
      </w:r>
    </w:p>
    <w:p w14:paraId="3EF555D6" w14:textId="77777777" w:rsidR="005E284D" w:rsidRPr="00D43725" w:rsidRDefault="005E284D" w:rsidP="00377065">
      <w:pPr>
        <w:pStyle w:val="Part"/>
        <w:tabs>
          <w:tab w:val="clear" w:pos="2520"/>
        </w:tabs>
      </w:pPr>
      <w:r w:rsidRPr="00D43725">
        <w:t>(G)</w:t>
      </w:r>
      <w:r w:rsidRPr="00D43725">
        <w:tab/>
        <w:t>The use of firearms for hunting wild turkey is prohibited.</w:t>
      </w:r>
    </w:p>
    <w:p w14:paraId="64EADA11" w14:textId="77777777" w:rsidR="005E284D" w:rsidRPr="00D43725" w:rsidRDefault="005E284D" w:rsidP="00377065">
      <w:pPr>
        <w:pStyle w:val="SubParagraph"/>
        <w:tabs>
          <w:tab w:val="clear" w:pos="1800"/>
        </w:tabs>
      </w:pPr>
      <w:r w:rsidRPr="00D43725">
        <w:t>(45)</w:t>
      </w:r>
      <w:r w:rsidRPr="00D43725">
        <w:tab/>
        <w:t>Lantern Acres Game Land in Tyrrell and Washington counties</w:t>
      </w:r>
    </w:p>
    <w:p w14:paraId="20BCAA86" w14:textId="77777777" w:rsidR="005E284D" w:rsidRPr="00D43725" w:rsidRDefault="005E284D" w:rsidP="00377065">
      <w:pPr>
        <w:pStyle w:val="Part"/>
        <w:tabs>
          <w:tab w:val="clear" w:pos="2520"/>
        </w:tabs>
      </w:pPr>
      <w:r w:rsidRPr="00D43725">
        <w:t>(A)</w:t>
      </w:r>
      <w:r w:rsidRPr="00D43725">
        <w:tab/>
        <w:t>Six Days per Week Area</w:t>
      </w:r>
    </w:p>
    <w:p w14:paraId="00E6A330"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2B0F0703" w14:textId="77777777" w:rsidR="005E284D" w:rsidRPr="00D43725" w:rsidRDefault="005E284D" w:rsidP="00377065">
      <w:pPr>
        <w:pStyle w:val="Part"/>
        <w:tabs>
          <w:tab w:val="clear" w:pos="2520"/>
        </w:tabs>
      </w:pPr>
      <w:r w:rsidRPr="00D43725">
        <w:t>(C)</w:t>
      </w:r>
      <w:r w:rsidRPr="00D43725">
        <w:tab/>
        <w:t>Wild turkey hunting is by permit only.</w:t>
      </w:r>
    </w:p>
    <w:p w14:paraId="7A8CB5C2" w14:textId="77777777" w:rsidR="005E284D" w:rsidRPr="00D43725" w:rsidRDefault="005E284D" w:rsidP="00377065">
      <w:pPr>
        <w:pStyle w:val="Part"/>
        <w:tabs>
          <w:tab w:val="clear" w:pos="2520"/>
        </w:tabs>
      </w:pPr>
      <w:r w:rsidRPr="00D43725">
        <w:t>(D)</w:t>
      </w:r>
      <w:r w:rsidRPr="00D43725">
        <w:tab/>
        <w:t>The use of dogs for hunting deer on the Godley Tract is prohibited.</w:t>
      </w:r>
    </w:p>
    <w:p w14:paraId="0325DD9C" w14:textId="77777777" w:rsidR="005E284D" w:rsidRPr="00D43725" w:rsidRDefault="005E284D" w:rsidP="00377065">
      <w:pPr>
        <w:pStyle w:val="Part"/>
        <w:tabs>
          <w:tab w:val="clear" w:pos="2520"/>
        </w:tabs>
      </w:pPr>
      <w:r w:rsidRPr="00D43725">
        <w:t>(E)</w:t>
      </w:r>
      <w:r w:rsidRPr="00D43725">
        <w:tab/>
        <w:t>Waterfowl hunting on posted waterfowl impoundments is by permit only.</w:t>
      </w:r>
    </w:p>
    <w:p w14:paraId="5EB36AC8" w14:textId="77777777" w:rsidR="005E284D" w:rsidRPr="00D43725" w:rsidRDefault="005E284D" w:rsidP="00377065">
      <w:pPr>
        <w:pStyle w:val="SubParagraph"/>
        <w:tabs>
          <w:tab w:val="clear" w:pos="1800"/>
        </w:tabs>
      </w:pPr>
      <w:r w:rsidRPr="00D43725">
        <w:t>(46)</w:t>
      </w:r>
      <w:r w:rsidRPr="00D43725">
        <w:tab/>
        <w:t>Lee Game Land in Lee County</w:t>
      </w:r>
    </w:p>
    <w:p w14:paraId="241474F2" w14:textId="77777777" w:rsidR="005E284D" w:rsidRPr="00D43725" w:rsidRDefault="005E284D" w:rsidP="00377065">
      <w:pPr>
        <w:pStyle w:val="Part"/>
        <w:tabs>
          <w:tab w:val="clear" w:pos="2520"/>
        </w:tabs>
      </w:pPr>
      <w:r w:rsidRPr="00D43725">
        <w:t>(A)</w:t>
      </w:r>
      <w:r w:rsidRPr="00D43725">
        <w:tab/>
        <w:t>Six Days per Week Area</w:t>
      </w:r>
    </w:p>
    <w:p w14:paraId="3FD71CD0"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Friday thereafter.</w:t>
      </w:r>
    </w:p>
    <w:p w14:paraId="3A793A8B" w14:textId="77777777" w:rsidR="005E284D" w:rsidRPr="00D43725" w:rsidRDefault="005E284D" w:rsidP="00377065">
      <w:pPr>
        <w:pStyle w:val="Part"/>
        <w:tabs>
          <w:tab w:val="clear" w:pos="2520"/>
        </w:tabs>
      </w:pPr>
      <w:r w:rsidRPr="00D43725">
        <w:t>(C)</w:t>
      </w:r>
      <w:r w:rsidRPr="00D43725">
        <w:tab/>
        <w:t>Target shooting is prohibited.</w:t>
      </w:r>
    </w:p>
    <w:p w14:paraId="57C7BE50" w14:textId="77777777" w:rsidR="005E284D" w:rsidRPr="00D43725" w:rsidRDefault="005E284D" w:rsidP="00377065">
      <w:pPr>
        <w:pStyle w:val="SubParagraph"/>
        <w:tabs>
          <w:tab w:val="clear" w:pos="1800"/>
        </w:tabs>
      </w:pPr>
      <w:r w:rsidRPr="00D43725">
        <w:t>(47)</w:t>
      </w:r>
      <w:r w:rsidRPr="00D43725">
        <w:tab/>
        <w:t xml:space="preserve">Light Ground </w:t>
      </w:r>
      <w:proofErr w:type="spellStart"/>
      <w:r w:rsidRPr="00D43725">
        <w:t>Pocosin</w:t>
      </w:r>
      <w:proofErr w:type="spellEnd"/>
      <w:r w:rsidRPr="00D43725">
        <w:t xml:space="preserve"> Game Land in Pamlico County</w:t>
      </w:r>
    </w:p>
    <w:p w14:paraId="24DCD868" w14:textId="77777777" w:rsidR="005E284D" w:rsidRPr="00D43725" w:rsidRDefault="005E284D" w:rsidP="00377065">
      <w:pPr>
        <w:pStyle w:val="Part"/>
        <w:tabs>
          <w:tab w:val="clear" w:pos="2520"/>
        </w:tabs>
      </w:pPr>
      <w:r w:rsidRPr="00D43725">
        <w:t>(A)</w:t>
      </w:r>
      <w:r w:rsidRPr="00D43725">
        <w:tab/>
        <w:t>Six Days per Week Area</w:t>
      </w:r>
    </w:p>
    <w:p w14:paraId="4766E359"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512CB7CE" w14:textId="77777777" w:rsidR="005E284D" w:rsidRPr="00D43725" w:rsidRDefault="005E284D" w:rsidP="00377065">
      <w:pPr>
        <w:pStyle w:val="SubParagraph"/>
        <w:tabs>
          <w:tab w:val="clear" w:pos="1800"/>
        </w:tabs>
      </w:pPr>
      <w:r w:rsidRPr="00D43725">
        <w:t>(48)</w:t>
      </w:r>
      <w:r w:rsidRPr="00D43725">
        <w:tab/>
        <w:t>Linwood Game Land in Davidson County</w:t>
      </w:r>
    </w:p>
    <w:p w14:paraId="3B9437F2" w14:textId="77777777" w:rsidR="005E284D" w:rsidRPr="00D43725" w:rsidRDefault="005E284D" w:rsidP="00377065">
      <w:pPr>
        <w:pStyle w:val="Part"/>
        <w:tabs>
          <w:tab w:val="clear" w:pos="2520"/>
        </w:tabs>
      </w:pPr>
      <w:r w:rsidRPr="00D43725">
        <w:t>(A)</w:t>
      </w:r>
      <w:r w:rsidRPr="00D43725">
        <w:tab/>
        <w:t>Six Days per Week Area</w:t>
      </w:r>
    </w:p>
    <w:p w14:paraId="40331E26" w14:textId="77777777" w:rsidR="005E284D" w:rsidRPr="00D43725" w:rsidRDefault="005E284D" w:rsidP="00377065">
      <w:pPr>
        <w:pStyle w:val="Part"/>
        <w:tabs>
          <w:tab w:val="clear" w:pos="2520"/>
        </w:tabs>
      </w:pPr>
      <w:r w:rsidRPr="00D43725">
        <w:t>(B)</w:t>
      </w:r>
      <w:r w:rsidRPr="00D43725">
        <w:tab/>
        <w:t>Deer of either sex may be taken on all of the open days of the applicable Deer With Visible Antlers Season.</w:t>
      </w:r>
    </w:p>
    <w:p w14:paraId="04186C7A" w14:textId="77777777" w:rsidR="005E284D" w:rsidRPr="00D43725" w:rsidRDefault="005E284D" w:rsidP="00377065">
      <w:pPr>
        <w:pStyle w:val="SubParagraph"/>
        <w:tabs>
          <w:tab w:val="clear" w:pos="1800"/>
        </w:tabs>
      </w:pPr>
      <w:r w:rsidRPr="00D43725">
        <w:t>(49)</w:t>
      </w:r>
      <w:r w:rsidRPr="00D43725">
        <w:tab/>
        <w:t>Lower Fishing Creek Game Land in Edgecombe and Halifax counties</w:t>
      </w:r>
    </w:p>
    <w:p w14:paraId="3806418A" w14:textId="77777777" w:rsidR="005E284D" w:rsidRPr="00D43725" w:rsidRDefault="005E284D" w:rsidP="00377065">
      <w:pPr>
        <w:pStyle w:val="Part"/>
        <w:tabs>
          <w:tab w:val="clear" w:pos="2520"/>
        </w:tabs>
      </w:pPr>
      <w:r w:rsidRPr="00D43725">
        <w:t>(A)</w:t>
      </w:r>
      <w:r w:rsidRPr="00D43725">
        <w:tab/>
        <w:t>Six Days per Week Area</w:t>
      </w:r>
    </w:p>
    <w:p w14:paraId="630D0DF8"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Friday thereafter.</w:t>
      </w:r>
    </w:p>
    <w:p w14:paraId="06DDBDD6" w14:textId="77777777" w:rsidR="005E284D" w:rsidRPr="00D43725" w:rsidRDefault="005E284D" w:rsidP="00377065">
      <w:pPr>
        <w:pStyle w:val="Part"/>
        <w:tabs>
          <w:tab w:val="clear" w:pos="2520"/>
        </w:tabs>
      </w:pPr>
      <w:r w:rsidRPr="00D43725">
        <w:t>(C)</w:t>
      </w:r>
      <w:r w:rsidRPr="00D43725">
        <w:tab/>
        <w:t>Horseback riding is prohibited.</w:t>
      </w:r>
    </w:p>
    <w:p w14:paraId="03C86CF3" w14:textId="77777777" w:rsidR="005E284D" w:rsidRPr="00D43725" w:rsidRDefault="005E284D" w:rsidP="00377065">
      <w:pPr>
        <w:pStyle w:val="Part"/>
        <w:tabs>
          <w:tab w:val="clear" w:pos="2520"/>
        </w:tabs>
      </w:pPr>
      <w:r w:rsidRPr="00D43725">
        <w:t>(D)</w:t>
      </w:r>
      <w:r w:rsidRPr="00D43725">
        <w:tab/>
        <w:t>The use of dogs for hunting deer is prohibited.</w:t>
      </w:r>
    </w:p>
    <w:p w14:paraId="3B084E37" w14:textId="77777777" w:rsidR="005E284D" w:rsidRPr="00D43725" w:rsidRDefault="005E284D" w:rsidP="00377065">
      <w:pPr>
        <w:pStyle w:val="Part"/>
        <w:tabs>
          <w:tab w:val="clear" w:pos="2520"/>
        </w:tabs>
      </w:pPr>
      <w:r w:rsidRPr="00D43725">
        <w:t>(F)</w:t>
      </w:r>
      <w:r w:rsidRPr="00D43725">
        <w:tab/>
        <w:t>Target Shooting is prohibited.</w:t>
      </w:r>
    </w:p>
    <w:p w14:paraId="48AD66B3" w14:textId="77777777" w:rsidR="005E284D" w:rsidRPr="00D43725" w:rsidRDefault="005E284D" w:rsidP="00377065">
      <w:pPr>
        <w:pStyle w:val="SubParagraph"/>
        <w:tabs>
          <w:tab w:val="clear" w:pos="1800"/>
        </w:tabs>
      </w:pPr>
      <w:r w:rsidRPr="00D43725">
        <w:t>(50)</w:t>
      </w:r>
      <w:r w:rsidRPr="00D43725">
        <w:tab/>
        <w:t>Mayo Game Land in Person County</w:t>
      </w:r>
    </w:p>
    <w:p w14:paraId="3F49CF3F" w14:textId="77777777" w:rsidR="005E284D" w:rsidRPr="00D43725" w:rsidRDefault="005E284D" w:rsidP="00377065">
      <w:pPr>
        <w:pStyle w:val="Part"/>
        <w:tabs>
          <w:tab w:val="clear" w:pos="2520"/>
        </w:tabs>
      </w:pPr>
      <w:r w:rsidRPr="00D43725">
        <w:t>(A)</w:t>
      </w:r>
      <w:r w:rsidRPr="00D43725">
        <w:tab/>
        <w:t>Six Days per Week Area</w:t>
      </w:r>
    </w:p>
    <w:p w14:paraId="0DA08526"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Friday thereafter.</w:t>
      </w:r>
    </w:p>
    <w:p w14:paraId="6220AD70" w14:textId="77777777" w:rsidR="005E284D" w:rsidRPr="00D43725" w:rsidRDefault="005E284D" w:rsidP="00377065">
      <w:pPr>
        <w:pStyle w:val="Part"/>
        <w:tabs>
          <w:tab w:val="clear" w:pos="2520"/>
        </w:tabs>
      </w:pPr>
      <w:r w:rsidRPr="00D43725">
        <w:t>(C)</w:t>
      </w:r>
      <w:r w:rsidRPr="00D43725">
        <w:tab/>
        <w:t>Waterfowl shall be taken only on:</w:t>
      </w:r>
    </w:p>
    <w:p w14:paraId="1AAA8917" w14:textId="77777777" w:rsidR="005E284D" w:rsidRPr="00D43725" w:rsidRDefault="005E284D" w:rsidP="00377065">
      <w:pPr>
        <w:pStyle w:val="SubPart"/>
        <w:tabs>
          <w:tab w:val="clear" w:pos="3240"/>
        </w:tabs>
      </w:pPr>
      <w:r w:rsidRPr="00D43725">
        <w:t>(</w:t>
      </w:r>
      <w:proofErr w:type="spellStart"/>
      <w:r w:rsidRPr="00D43725">
        <w:t>i</w:t>
      </w:r>
      <w:proofErr w:type="spellEnd"/>
      <w:r w:rsidRPr="00D43725">
        <w:t>)</w:t>
      </w:r>
      <w:r w:rsidRPr="00D43725">
        <w:tab/>
        <w:t>Tuesdays, Thursdays, and Saturdays applicable waterfowl seasons;</w:t>
      </w:r>
    </w:p>
    <w:p w14:paraId="1B5A044F" w14:textId="77777777" w:rsidR="005E284D" w:rsidRPr="00D43725" w:rsidRDefault="005E284D" w:rsidP="00377065">
      <w:pPr>
        <w:pStyle w:val="SubPart"/>
        <w:tabs>
          <w:tab w:val="clear" w:pos="3240"/>
        </w:tabs>
      </w:pPr>
      <w:r w:rsidRPr="00D43725">
        <w:t>(ii)</w:t>
      </w:r>
      <w:r w:rsidRPr="00D43725">
        <w:tab/>
        <w:t>Christmas and New Year's Days; and</w:t>
      </w:r>
    </w:p>
    <w:p w14:paraId="67641314" w14:textId="77777777" w:rsidR="005E284D" w:rsidRPr="00D43725" w:rsidRDefault="005E284D" w:rsidP="00377065">
      <w:pPr>
        <w:pStyle w:val="SubPart"/>
        <w:tabs>
          <w:tab w:val="clear" w:pos="3240"/>
        </w:tabs>
      </w:pPr>
      <w:r w:rsidRPr="00D43725">
        <w:t>(iii)</w:t>
      </w:r>
      <w:r w:rsidRPr="00D43725">
        <w:tab/>
        <w:t>the opening and closing days of the applicable waterfowl seasons.</w:t>
      </w:r>
    </w:p>
    <w:p w14:paraId="053CD1F1" w14:textId="77777777" w:rsidR="005E284D" w:rsidRPr="00D43725" w:rsidRDefault="005E284D" w:rsidP="00377065">
      <w:pPr>
        <w:pStyle w:val="Part"/>
        <w:tabs>
          <w:tab w:val="clear" w:pos="2520"/>
        </w:tabs>
      </w:pPr>
      <w:r w:rsidRPr="00D43725">
        <w:t>(D)</w:t>
      </w:r>
      <w:r w:rsidRPr="00D43725">
        <w:tab/>
        <w:t>Target shooting is prohibited.</w:t>
      </w:r>
    </w:p>
    <w:p w14:paraId="094EBEB4" w14:textId="77777777" w:rsidR="005E284D" w:rsidRPr="00D43725" w:rsidRDefault="005E284D" w:rsidP="00377065">
      <w:pPr>
        <w:pStyle w:val="SubParagraph"/>
        <w:tabs>
          <w:tab w:val="clear" w:pos="1800"/>
        </w:tabs>
      </w:pPr>
      <w:r w:rsidRPr="00D43725">
        <w:lastRenderedPageBreak/>
        <w:t>(51)</w:t>
      </w:r>
      <w:r w:rsidRPr="00D43725">
        <w:tab/>
        <w:t>Mitchell River Game Land in Surry County</w:t>
      </w:r>
    </w:p>
    <w:p w14:paraId="2CF6C30D" w14:textId="77777777" w:rsidR="005E284D" w:rsidRPr="00D43725" w:rsidRDefault="005E284D" w:rsidP="00377065">
      <w:pPr>
        <w:pStyle w:val="Part"/>
        <w:tabs>
          <w:tab w:val="clear" w:pos="2520"/>
        </w:tabs>
      </w:pPr>
      <w:r w:rsidRPr="00D43725">
        <w:t>(A)</w:t>
      </w:r>
      <w:r w:rsidRPr="00D43725">
        <w:tab/>
        <w:t>Three Days per Week Area</w:t>
      </w:r>
    </w:p>
    <w:p w14:paraId="11A5A464"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Wednesday thereafter.</w:t>
      </w:r>
    </w:p>
    <w:p w14:paraId="1AA03B90" w14:textId="77777777" w:rsidR="005E284D" w:rsidRPr="00D43725" w:rsidRDefault="005E284D" w:rsidP="00377065">
      <w:pPr>
        <w:pStyle w:val="Part"/>
        <w:tabs>
          <w:tab w:val="clear" w:pos="2520"/>
        </w:tabs>
      </w:pPr>
      <w:r w:rsidRPr="00D43725">
        <w:t>(C)</w:t>
      </w:r>
      <w:r w:rsidRPr="00D43725">
        <w:tab/>
        <w:t>Horseback riding is prohibited except on designated trails May 16 through August 31, and all horseback riding is prohibited from September 1 through May 15.</w:t>
      </w:r>
    </w:p>
    <w:p w14:paraId="1019D5BD" w14:textId="77777777" w:rsidR="005E284D" w:rsidRPr="00D43725" w:rsidRDefault="005E284D" w:rsidP="00377065">
      <w:pPr>
        <w:pStyle w:val="SubParagraph"/>
        <w:tabs>
          <w:tab w:val="clear" w:pos="1800"/>
        </w:tabs>
      </w:pPr>
      <w:r w:rsidRPr="00D43725">
        <w:t>(52)</w:t>
      </w:r>
      <w:r w:rsidRPr="00D43725">
        <w:tab/>
        <w:t>Nantahala Game Land in Cherokee, Clay, Graham, Jackson, Macon, Swain, and Transylvania counties</w:t>
      </w:r>
    </w:p>
    <w:p w14:paraId="4A295FA5" w14:textId="77777777" w:rsidR="005E284D" w:rsidRPr="00D43725" w:rsidRDefault="005E284D" w:rsidP="00377065">
      <w:pPr>
        <w:pStyle w:val="Part"/>
        <w:tabs>
          <w:tab w:val="clear" w:pos="2520"/>
        </w:tabs>
      </w:pPr>
      <w:r w:rsidRPr="00D43725">
        <w:t>(A)</w:t>
      </w:r>
      <w:r w:rsidRPr="00D43725">
        <w:tab/>
        <w:t>Six Days per Week Area</w:t>
      </w:r>
    </w:p>
    <w:p w14:paraId="30470852" w14:textId="77777777" w:rsidR="005E284D" w:rsidRPr="00D43725" w:rsidRDefault="005E284D" w:rsidP="00377065">
      <w:pPr>
        <w:pStyle w:val="Part"/>
        <w:tabs>
          <w:tab w:val="clear" w:pos="2520"/>
        </w:tabs>
      </w:pPr>
      <w:r w:rsidRPr="00D43725">
        <w:t>(B)</w:t>
      </w:r>
      <w:r w:rsidRPr="00D43725">
        <w:tab/>
        <w:t>Deer of either sex may be taken the first open Saturday of the applicable Deer With Visible Antlers Season in that portion located in Transylvania County.</w:t>
      </w:r>
    </w:p>
    <w:p w14:paraId="3017014A" w14:textId="77777777" w:rsidR="005E284D" w:rsidRPr="00D43725" w:rsidRDefault="005E284D" w:rsidP="00377065">
      <w:pPr>
        <w:pStyle w:val="SubParagraph"/>
        <w:tabs>
          <w:tab w:val="clear" w:pos="1800"/>
        </w:tabs>
      </w:pPr>
      <w:r w:rsidRPr="00D43725">
        <w:t>(53)</w:t>
      </w:r>
      <w:r w:rsidRPr="00D43725">
        <w:tab/>
        <w:t>Needmore Game Land in Macon and Swain counties.</w:t>
      </w:r>
    </w:p>
    <w:p w14:paraId="7D994301" w14:textId="77777777" w:rsidR="005E284D" w:rsidRPr="00D43725" w:rsidRDefault="005E284D" w:rsidP="00377065">
      <w:pPr>
        <w:pStyle w:val="Part"/>
        <w:tabs>
          <w:tab w:val="clear" w:pos="2520"/>
        </w:tabs>
      </w:pPr>
      <w:r w:rsidRPr="00D43725">
        <w:t>(A)</w:t>
      </w:r>
      <w:r w:rsidRPr="00D43725">
        <w:tab/>
        <w:t>Six Days per Week Area</w:t>
      </w:r>
    </w:p>
    <w:p w14:paraId="7BAC765F" w14:textId="77777777" w:rsidR="005E284D" w:rsidRPr="00D43725" w:rsidRDefault="005E284D" w:rsidP="00377065">
      <w:pPr>
        <w:pStyle w:val="Part"/>
        <w:tabs>
          <w:tab w:val="clear" w:pos="2520"/>
        </w:tabs>
      </w:pPr>
      <w:r w:rsidRPr="00D43725">
        <w:t>(B)</w:t>
      </w:r>
      <w:r w:rsidRPr="00D43725">
        <w:tab/>
        <w:t>Horseback riding is prohibited except on designated trails May 16 through August 31, and all horseback riding is prohibited from September 1 through May 15.</w:t>
      </w:r>
    </w:p>
    <w:p w14:paraId="224601D7" w14:textId="77777777" w:rsidR="005E284D" w:rsidRPr="00D43725" w:rsidRDefault="005E284D" w:rsidP="00377065">
      <w:pPr>
        <w:pStyle w:val="Part"/>
        <w:tabs>
          <w:tab w:val="clear" w:pos="2520"/>
        </w:tabs>
      </w:pPr>
      <w:r w:rsidRPr="00D43725">
        <w:t>(C)</w:t>
      </w:r>
      <w:r w:rsidRPr="00D43725">
        <w:tab/>
        <w:t>On posted dove fields, dove hunting on the opening day of dove season is by permit only.</w:t>
      </w:r>
    </w:p>
    <w:p w14:paraId="72C15B29" w14:textId="77777777" w:rsidR="005E284D" w:rsidRPr="00D43725" w:rsidRDefault="005E284D" w:rsidP="00377065">
      <w:pPr>
        <w:pStyle w:val="SubParagraph"/>
        <w:tabs>
          <w:tab w:val="clear" w:pos="1800"/>
        </w:tabs>
      </w:pPr>
      <w:r w:rsidRPr="00D43725">
        <w:t>(54)</w:t>
      </w:r>
      <w:r w:rsidRPr="00D43725">
        <w:tab/>
        <w:t>Neuse River Game Land in Craven County</w:t>
      </w:r>
    </w:p>
    <w:p w14:paraId="7ED32DB9" w14:textId="77777777" w:rsidR="005E284D" w:rsidRPr="00D43725" w:rsidRDefault="005E284D" w:rsidP="00377065">
      <w:pPr>
        <w:pStyle w:val="Part"/>
        <w:tabs>
          <w:tab w:val="clear" w:pos="2520"/>
        </w:tabs>
      </w:pPr>
      <w:r w:rsidRPr="00D43725">
        <w:t>(A)</w:t>
      </w:r>
      <w:r w:rsidRPr="00D43725">
        <w:tab/>
        <w:t>Six Days per Week Area</w:t>
      </w:r>
    </w:p>
    <w:p w14:paraId="068E1FE6"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156A809E" w14:textId="77777777" w:rsidR="005E284D" w:rsidRPr="00D43725" w:rsidRDefault="005E284D" w:rsidP="00377065">
      <w:pPr>
        <w:pStyle w:val="Part"/>
        <w:tabs>
          <w:tab w:val="clear" w:pos="2520"/>
        </w:tabs>
      </w:pPr>
      <w:r w:rsidRPr="00D43725">
        <w:t>(C)</w:t>
      </w:r>
      <w:r w:rsidRPr="00D43725">
        <w:tab/>
        <w:t>Camping is allowed any time within 100 yards of the Neuse River on that portion of the game land that lies west of NC-43.</w:t>
      </w:r>
    </w:p>
    <w:p w14:paraId="31D4DA82" w14:textId="77777777" w:rsidR="005E284D" w:rsidRPr="00D43725" w:rsidRDefault="005E284D" w:rsidP="00377065">
      <w:pPr>
        <w:pStyle w:val="SubParagraph"/>
        <w:tabs>
          <w:tab w:val="clear" w:pos="1800"/>
        </w:tabs>
      </w:pPr>
      <w:r w:rsidRPr="00D43725">
        <w:t>(55)</w:t>
      </w:r>
      <w:r w:rsidRPr="00D43725">
        <w:tab/>
        <w:t>New Lake Game Land in Hyde and Tyrrell counties</w:t>
      </w:r>
    </w:p>
    <w:p w14:paraId="4DCF6E0A" w14:textId="77777777" w:rsidR="005E284D" w:rsidRPr="00D43725" w:rsidRDefault="005E284D" w:rsidP="00377065">
      <w:pPr>
        <w:pStyle w:val="Part"/>
        <w:tabs>
          <w:tab w:val="clear" w:pos="2520"/>
        </w:tabs>
      </w:pPr>
      <w:r w:rsidRPr="00D43725">
        <w:t>(A)</w:t>
      </w:r>
      <w:r w:rsidRPr="00D43725">
        <w:tab/>
        <w:t>Six Days per Week Area</w:t>
      </w:r>
    </w:p>
    <w:p w14:paraId="29BD540B"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5F4DFEBD" w14:textId="77777777" w:rsidR="005E284D" w:rsidRPr="00D43725" w:rsidRDefault="005E284D" w:rsidP="00377065">
      <w:pPr>
        <w:pStyle w:val="SubParagraph"/>
        <w:tabs>
          <w:tab w:val="clear" w:pos="1800"/>
        </w:tabs>
      </w:pPr>
      <w:r w:rsidRPr="00D43725">
        <w:t>(56)</w:t>
      </w:r>
      <w:r w:rsidRPr="00D43725">
        <w:tab/>
        <w:t>Nicholson Creek Game Land in Hoke County</w:t>
      </w:r>
    </w:p>
    <w:p w14:paraId="4E328335" w14:textId="77777777" w:rsidR="005E284D" w:rsidRPr="00D43725" w:rsidRDefault="005E284D" w:rsidP="00377065">
      <w:pPr>
        <w:pStyle w:val="Part"/>
        <w:tabs>
          <w:tab w:val="clear" w:pos="2520"/>
        </w:tabs>
      </w:pPr>
      <w:r w:rsidRPr="00D43725">
        <w:t>(A)</w:t>
      </w:r>
      <w:r w:rsidRPr="00D43725">
        <w:tab/>
        <w:t>Three Days per Week Area</w:t>
      </w:r>
    </w:p>
    <w:p w14:paraId="02E06D56" w14:textId="77777777" w:rsidR="005E284D" w:rsidRPr="00D43725" w:rsidRDefault="005E284D" w:rsidP="00377065">
      <w:pPr>
        <w:pStyle w:val="Part"/>
        <w:tabs>
          <w:tab w:val="clear" w:pos="2520"/>
        </w:tabs>
      </w:pPr>
      <w:r w:rsidRPr="00D43725">
        <w:t>(B)</w:t>
      </w:r>
      <w:r w:rsidRPr="00D43725">
        <w:tab/>
        <w:t xml:space="preserve">Deer of either sex may be taken with archery equipment on open hunting days from the Saturday on or nearest September 10 through the </w:t>
      </w:r>
      <w:r w:rsidRPr="00D43725">
        <w:rPr>
          <w:u w:val="single"/>
        </w:rPr>
        <w:t>fourth</w:t>
      </w:r>
      <w:r w:rsidRPr="00D43725">
        <w:t xml:space="preserve"> Friday before Thanksgiving Day.</w:t>
      </w:r>
    </w:p>
    <w:p w14:paraId="76CF30FD" w14:textId="77777777" w:rsidR="005E284D" w:rsidRPr="00D43725" w:rsidRDefault="005E284D" w:rsidP="00377065">
      <w:pPr>
        <w:pStyle w:val="Part"/>
        <w:tabs>
          <w:tab w:val="clear" w:pos="2520"/>
        </w:tabs>
      </w:pPr>
      <w:r w:rsidRPr="00D43725">
        <w:t>(C)</w:t>
      </w:r>
      <w:r w:rsidRPr="00D43725">
        <w:tab/>
        <w:t xml:space="preserve">Deer of either sex may be taken with </w:t>
      </w:r>
      <w:proofErr w:type="spellStart"/>
      <w:r w:rsidRPr="00D43725">
        <w:t>blackpowder</w:t>
      </w:r>
      <w:proofErr w:type="spellEnd"/>
      <w:r w:rsidRPr="00D43725">
        <w:t xml:space="preserve"> firearms on open hunting days beginning the </w:t>
      </w:r>
      <w:r w:rsidRPr="00D43725">
        <w:rPr>
          <w:u w:val="single"/>
        </w:rPr>
        <w:t>fourth</w:t>
      </w:r>
      <w:r w:rsidRPr="00D43725">
        <w:t xml:space="preserve"> Saturday before Thanksgiving Day through the Wednesday </w:t>
      </w:r>
      <w:r w:rsidRPr="00D43725">
        <w:rPr>
          <w:u w:val="single"/>
        </w:rPr>
        <w:t>of the second week</w:t>
      </w:r>
      <w:r w:rsidRPr="00D43725">
        <w:t xml:space="preserve"> thereafter.</w:t>
      </w:r>
    </w:p>
    <w:p w14:paraId="05975553" w14:textId="77777777" w:rsidR="005E284D" w:rsidRPr="00D43725" w:rsidRDefault="005E284D" w:rsidP="00377065">
      <w:pPr>
        <w:pStyle w:val="Part"/>
        <w:tabs>
          <w:tab w:val="clear" w:pos="2520"/>
        </w:tabs>
      </w:pPr>
      <w:r w:rsidRPr="00D43725">
        <w:t>(D)</w:t>
      </w:r>
      <w:r w:rsidRPr="00D43725">
        <w:tab/>
        <w:t xml:space="preserve">The Deer With Visible Antlers season consists of the open hunting days from the second Saturday before Thanksgiving </w:t>
      </w:r>
      <w:r w:rsidRPr="00D43725">
        <w:rPr>
          <w:u w:val="single"/>
        </w:rPr>
        <w:t>Day</w:t>
      </w:r>
      <w:r w:rsidRPr="00D43725">
        <w:t xml:space="preserve"> through the third Saturday after Thanksgiving Day.</w:t>
      </w:r>
    </w:p>
    <w:p w14:paraId="19B0FB7D" w14:textId="77777777" w:rsidR="005E284D" w:rsidRPr="00D43725" w:rsidRDefault="005E284D" w:rsidP="00377065">
      <w:pPr>
        <w:pStyle w:val="Part"/>
        <w:tabs>
          <w:tab w:val="clear" w:pos="2520"/>
        </w:tabs>
      </w:pPr>
      <w:r w:rsidRPr="00D43725">
        <w:t>(E)</w:t>
      </w:r>
      <w:r w:rsidRPr="00D43725">
        <w:tab/>
        <w:t>Deer of either sex may be taken the first open day of the applicable Deer With Visible Antlers Season.</w:t>
      </w:r>
    </w:p>
    <w:p w14:paraId="35ACB5F0" w14:textId="77777777" w:rsidR="005E284D" w:rsidRPr="00D43725" w:rsidRDefault="005E284D" w:rsidP="00377065">
      <w:pPr>
        <w:pStyle w:val="Part"/>
        <w:tabs>
          <w:tab w:val="clear" w:pos="2520"/>
        </w:tabs>
      </w:pPr>
      <w:r w:rsidRPr="00D43725">
        <w:t>(F)</w:t>
      </w:r>
      <w:r w:rsidRPr="00D43725">
        <w:tab/>
        <w:t>The use of dogs for hunting deer is prohibited.</w:t>
      </w:r>
    </w:p>
    <w:p w14:paraId="3DCC95A0" w14:textId="77777777" w:rsidR="005E284D" w:rsidRPr="00D43725" w:rsidRDefault="005E284D" w:rsidP="00377065">
      <w:pPr>
        <w:pStyle w:val="Part"/>
        <w:tabs>
          <w:tab w:val="clear" w:pos="2520"/>
        </w:tabs>
      </w:pPr>
      <w:r w:rsidRPr="00D43725">
        <w:t>(G)</w:t>
      </w:r>
      <w:r w:rsidRPr="00D43725">
        <w:tab/>
        <w:t>Wild turkey hunting is by permit only.</w:t>
      </w:r>
    </w:p>
    <w:p w14:paraId="6C94E201" w14:textId="77777777" w:rsidR="005E284D" w:rsidRPr="00D43725" w:rsidRDefault="005E284D" w:rsidP="00377065">
      <w:pPr>
        <w:pStyle w:val="Part"/>
        <w:tabs>
          <w:tab w:val="clear" w:pos="2520"/>
        </w:tabs>
      </w:pPr>
      <w:r w:rsidRPr="00D43725">
        <w:t>(H)</w:t>
      </w:r>
      <w:r w:rsidRPr="00D43725">
        <w:tab/>
        <w:t>On Lake Upchurch, the following activities are prohibited:</w:t>
      </w:r>
    </w:p>
    <w:p w14:paraId="26AF3A20" w14:textId="77777777" w:rsidR="005E284D" w:rsidRPr="00D43725" w:rsidRDefault="005E284D" w:rsidP="00377065">
      <w:pPr>
        <w:pStyle w:val="SubPart"/>
        <w:tabs>
          <w:tab w:val="clear" w:pos="3240"/>
        </w:tabs>
      </w:pPr>
      <w:r w:rsidRPr="00D43725">
        <w:t>(</w:t>
      </w:r>
      <w:proofErr w:type="spellStart"/>
      <w:r w:rsidRPr="00D43725">
        <w:t>i</w:t>
      </w:r>
      <w:proofErr w:type="spellEnd"/>
      <w:r w:rsidRPr="00D43725">
        <w:t>)</w:t>
      </w:r>
      <w:r w:rsidRPr="00D43725">
        <w:tab/>
        <w:t>Operating any vessel or vehicle powered by an internal combustion engine; and</w:t>
      </w:r>
    </w:p>
    <w:p w14:paraId="2B55978C" w14:textId="77777777" w:rsidR="005E284D" w:rsidRPr="00D43725" w:rsidRDefault="005E284D" w:rsidP="00377065">
      <w:pPr>
        <w:pStyle w:val="SubPart"/>
        <w:tabs>
          <w:tab w:val="clear" w:pos="3240"/>
        </w:tabs>
      </w:pPr>
      <w:r w:rsidRPr="00D43725">
        <w:t>(ii)</w:t>
      </w:r>
      <w:r w:rsidRPr="00D43725">
        <w:tab/>
        <w:t>Swimming.</w:t>
      </w:r>
    </w:p>
    <w:p w14:paraId="0DA39900" w14:textId="77777777" w:rsidR="005E284D" w:rsidRPr="00D43725" w:rsidRDefault="005E284D" w:rsidP="00377065">
      <w:pPr>
        <w:pStyle w:val="Part"/>
        <w:tabs>
          <w:tab w:val="clear" w:pos="2520"/>
        </w:tabs>
      </w:pPr>
      <w:r w:rsidRPr="00D43725">
        <w:t>(I)</w:t>
      </w:r>
      <w:r w:rsidRPr="00D43725">
        <w:tab/>
        <w:t>Target shooting is prohibited.</w:t>
      </w:r>
    </w:p>
    <w:p w14:paraId="58313EE2" w14:textId="77777777" w:rsidR="005E284D" w:rsidRPr="00D43725" w:rsidRDefault="005E284D" w:rsidP="00377065">
      <w:pPr>
        <w:pStyle w:val="SubParagraph"/>
        <w:tabs>
          <w:tab w:val="clear" w:pos="1800"/>
        </w:tabs>
      </w:pPr>
      <w:r w:rsidRPr="00D43725">
        <w:t>(57)</w:t>
      </w:r>
      <w:r w:rsidRPr="00D43725">
        <w:tab/>
        <w:t>North River Game Land in Camden and Currituck counties</w:t>
      </w:r>
    </w:p>
    <w:p w14:paraId="7446528B" w14:textId="77777777" w:rsidR="005E284D" w:rsidRPr="00D43725" w:rsidRDefault="005E284D" w:rsidP="00377065">
      <w:pPr>
        <w:pStyle w:val="Part"/>
        <w:tabs>
          <w:tab w:val="clear" w:pos="2520"/>
        </w:tabs>
      </w:pPr>
      <w:r w:rsidRPr="00D43725">
        <w:t>(A)</w:t>
      </w:r>
      <w:r w:rsidRPr="00D43725">
        <w:tab/>
        <w:t>Six Days per Week Area</w:t>
      </w:r>
    </w:p>
    <w:p w14:paraId="48D994A8"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5E28DC1A" w14:textId="77777777" w:rsidR="005E284D" w:rsidRPr="00D43725" w:rsidRDefault="005E284D" w:rsidP="00377065">
      <w:pPr>
        <w:pStyle w:val="Part"/>
        <w:tabs>
          <w:tab w:val="clear" w:pos="2520"/>
        </w:tabs>
      </w:pPr>
      <w:r w:rsidRPr="00D43725">
        <w:t>(C)</w:t>
      </w:r>
      <w:r w:rsidRPr="00D43725">
        <w:tab/>
        <w:t>The boundary of the Game Land shall extend five yards from the edge of the marsh or shoreline.</w:t>
      </w:r>
    </w:p>
    <w:p w14:paraId="6090C0F0" w14:textId="77777777" w:rsidR="005E284D" w:rsidRPr="00D43725" w:rsidRDefault="005E284D" w:rsidP="00377065">
      <w:pPr>
        <w:pStyle w:val="Part"/>
        <w:tabs>
          <w:tab w:val="clear" w:pos="2520"/>
        </w:tabs>
      </w:pPr>
      <w:r w:rsidRPr="00D43725">
        <w:t>(D)</w:t>
      </w:r>
      <w:r w:rsidRPr="00D43725">
        <w:tab/>
        <w:t>Hunting on the posted waterfowl impoundment is by permit only.</w:t>
      </w:r>
    </w:p>
    <w:p w14:paraId="2C469BD1" w14:textId="77777777" w:rsidR="005E284D" w:rsidRPr="00D43725" w:rsidRDefault="005E284D" w:rsidP="00377065">
      <w:pPr>
        <w:pStyle w:val="SubParagraph"/>
        <w:tabs>
          <w:tab w:val="clear" w:pos="1800"/>
        </w:tabs>
      </w:pPr>
      <w:r w:rsidRPr="00D43725">
        <w:t>(58)</w:t>
      </w:r>
      <w:r w:rsidRPr="00D43725">
        <w:tab/>
        <w:t>Northwest River Marsh Game Land in Currituck County</w:t>
      </w:r>
    </w:p>
    <w:p w14:paraId="2BD47898" w14:textId="77777777" w:rsidR="005E284D" w:rsidRPr="00D43725" w:rsidRDefault="005E284D" w:rsidP="00377065">
      <w:pPr>
        <w:pStyle w:val="Part"/>
        <w:tabs>
          <w:tab w:val="clear" w:pos="2520"/>
        </w:tabs>
      </w:pPr>
      <w:r w:rsidRPr="00D43725">
        <w:t>(A)</w:t>
      </w:r>
      <w:r w:rsidRPr="00D43725">
        <w:tab/>
        <w:t>Six Days per Week Area</w:t>
      </w:r>
    </w:p>
    <w:p w14:paraId="112326A1"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0C8DA5F0" w14:textId="77777777" w:rsidR="005E284D" w:rsidRPr="00D43725" w:rsidRDefault="005E284D" w:rsidP="00377065">
      <w:pPr>
        <w:pStyle w:val="Part"/>
        <w:tabs>
          <w:tab w:val="clear" w:pos="2520"/>
        </w:tabs>
      </w:pPr>
      <w:r w:rsidRPr="00D43725">
        <w:t>(C)</w:t>
      </w:r>
      <w:r w:rsidRPr="00D43725">
        <w:tab/>
        <w:t>The boundary of the Game Land shall extend five yards from the edge of the marsh or shoreline.</w:t>
      </w:r>
    </w:p>
    <w:p w14:paraId="3123AB8D" w14:textId="77777777" w:rsidR="005E284D" w:rsidRPr="00D43725" w:rsidRDefault="005E284D" w:rsidP="00377065">
      <w:pPr>
        <w:pStyle w:val="SubParagraph"/>
        <w:tabs>
          <w:tab w:val="clear" w:pos="1800"/>
        </w:tabs>
      </w:pPr>
      <w:r w:rsidRPr="00D43725">
        <w:t>(59)</w:t>
      </w:r>
      <w:r w:rsidRPr="00D43725">
        <w:tab/>
        <w:t>Pee Dee River Game Land in Anson, Montgomery, Richmond, and Stanly counties</w:t>
      </w:r>
    </w:p>
    <w:p w14:paraId="4078FF03" w14:textId="77777777" w:rsidR="005E284D" w:rsidRPr="00D43725" w:rsidRDefault="005E284D" w:rsidP="00377065">
      <w:pPr>
        <w:pStyle w:val="Part"/>
        <w:tabs>
          <w:tab w:val="clear" w:pos="2520"/>
        </w:tabs>
      </w:pPr>
      <w:r w:rsidRPr="00D43725">
        <w:t>(A)</w:t>
      </w:r>
      <w:r w:rsidRPr="00D43725">
        <w:tab/>
        <w:t>Six Days per Week Area</w:t>
      </w:r>
    </w:p>
    <w:p w14:paraId="7CDBF82B"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Friday thereafter.</w:t>
      </w:r>
    </w:p>
    <w:p w14:paraId="1DCC80E9" w14:textId="77777777" w:rsidR="005E284D" w:rsidRPr="00D43725" w:rsidRDefault="005E284D" w:rsidP="00377065">
      <w:pPr>
        <w:pStyle w:val="Part"/>
        <w:tabs>
          <w:tab w:val="clear" w:pos="2520"/>
        </w:tabs>
      </w:pPr>
      <w:r w:rsidRPr="00D43725">
        <w:t>(C)</w:t>
      </w:r>
      <w:r w:rsidRPr="00D43725">
        <w:tab/>
        <w:t>Use of centerfire rifles is prohibited in that portion in Anson and Richmond counties North of US-74.</w:t>
      </w:r>
    </w:p>
    <w:p w14:paraId="497A24B7" w14:textId="77777777" w:rsidR="005E284D" w:rsidRPr="00D43725" w:rsidRDefault="005E284D" w:rsidP="00377065">
      <w:pPr>
        <w:pStyle w:val="Part"/>
        <w:tabs>
          <w:tab w:val="clear" w:pos="2520"/>
        </w:tabs>
      </w:pPr>
      <w:r w:rsidRPr="00D43725">
        <w:t>(D)</w:t>
      </w:r>
      <w:r w:rsidRPr="00D43725">
        <w:tab/>
        <w:t>Target shooting is prohibited.</w:t>
      </w:r>
    </w:p>
    <w:p w14:paraId="6DDF518D" w14:textId="77777777" w:rsidR="005E284D" w:rsidRPr="00D43725" w:rsidRDefault="005E284D" w:rsidP="00377065">
      <w:pPr>
        <w:pStyle w:val="Part"/>
        <w:tabs>
          <w:tab w:val="clear" w:pos="2520"/>
        </w:tabs>
      </w:pPr>
      <w:r w:rsidRPr="00D43725">
        <w:t>(E)</w:t>
      </w:r>
      <w:r w:rsidRPr="00D43725">
        <w:tab/>
        <w:t>Horseback riding is allowed only on roads opened to vehicular traffic and only during the following times:</w:t>
      </w:r>
    </w:p>
    <w:p w14:paraId="2B487C98" w14:textId="77777777" w:rsidR="005E284D" w:rsidRPr="00D43725" w:rsidRDefault="005E284D" w:rsidP="00377065">
      <w:pPr>
        <w:pStyle w:val="SubPart"/>
        <w:tabs>
          <w:tab w:val="clear" w:pos="3240"/>
        </w:tabs>
      </w:pPr>
      <w:r w:rsidRPr="00D43725">
        <w:t>(</w:t>
      </w:r>
      <w:proofErr w:type="spellStart"/>
      <w:r w:rsidRPr="00D43725">
        <w:t>i</w:t>
      </w:r>
      <w:proofErr w:type="spellEnd"/>
      <w:r w:rsidRPr="00D43725">
        <w:t>)</w:t>
      </w:r>
      <w:r w:rsidRPr="00D43725">
        <w:tab/>
        <w:t>during June, July, and August; and</w:t>
      </w:r>
    </w:p>
    <w:p w14:paraId="16E09C20" w14:textId="77777777" w:rsidR="005E284D" w:rsidRPr="00D43725" w:rsidRDefault="005E284D" w:rsidP="00377065">
      <w:pPr>
        <w:pStyle w:val="SubPart"/>
        <w:tabs>
          <w:tab w:val="clear" w:pos="3240"/>
        </w:tabs>
      </w:pPr>
      <w:r w:rsidRPr="00D43725">
        <w:t>(ii)</w:t>
      </w:r>
      <w:r w:rsidRPr="00D43725">
        <w:tab/>
        <w:t>on Sundays during the other months or parts of months when deer and turkey seasons are closed.</w:t>
      </w:r>
    </w:p>
    <w:p w14:paraId="41D24759" w14:textId="77777777" w:rsidR="005E284D" w:rsidRPr="00D43725" w:rsidRDefault="005E284D" w:rsidP="00377065">
      <w:pPr>
        <w:pStyle w:val="Part"/>
        <w:tabs>
          <w:tab w:val="clear" w:pos="2520"/>
        </w:tabs>
      </w:pPr>
      <w:r w:rsidRPr="00D43725">
        <w:lastRenderedPageBreak/>
        <w:t>(F)</w:t>
      </w:r>
      <w:r w:rsidRPr="00D43725">
        <w:tab/>
        <w:t>Pursuing or chasing deer or bear with dogs for the purposes of training or hunting shall be prohibited on that portion south of US-74.</w:t>
      </w:r>
    </w:p>
    <w:p w14:paraId="3B08055D" w14:textId="77777777" w:rsidR="005E284D" w:rsidRPr="00D43725" w:rsidRDefault="005E284D" w:rsidP="00377065">
      <w:pPr>
        <w:pStyle w:val="SubParagraph"/>
        <w:tabs>
          <w:tab w:val="clear" w:pos="1800"/>
        </w:tabs>
      </w:pPr>
      <w:r w:rsidRPr="00D43725">
        <w:t>(60)</w:t>
      </w:r>
      <w:r w:rsidRPr="00D43725">
        <w:tab/>
        <w:t>Perkins Game Land in Davie County</w:t>
      </w:r>
    </w:p>
    <w:p w14:paraId="3DC28711" w14:textId="77777777" w:rsidR="005E284D" w:rsidRPr="00D43725" w:rsidRDefault="005E284D" w:rsidP="00377065">
      <w:pPr>
        <w:pStyle w:val="Part"/>
        <w:tabs>
          <w:tab w:val="clear" w:pos="2520"/>
        </w:tabs>
      </w:pPr>
      <w:r w:rsidRPr="00D43725">
        <w:t>(A)</w:t>
      </w:r>
      <w:r w:rsidRPr="00D43725">
        <w:tab/>
        <w:t>Three Days per Week Area</w:t>
      </w:r>
    </w:p>
    <w:p w14:paraId="6AC47F8C" w14:textId="77777777" w:rsidR="005E284D" w:rsidRPr="00D43725" w:rsidRDefault="005E284D" w:rsidP="00377065">
      <w:pPr>
        <w:pStyle w:val="Part"/>
        <w:tabs>
          <w:tab w:val="clear" w:pos="2520"/>
        </w:tabs>
      </w:pPr>
      <w:r w:rsidRPr="00D43725">
        <w:t>(B)</w:t>
      </w:r>
      <w:r w:rsidRPr="00D43725">
        <w:tab/>
        <w:t>Deer of either sex may be taken the first open Saturday of the applicable Deer With Visible Antlers Season.</w:t>
      </w:r>
    </w:p>
    <w:p w14:paraId="0F5E1F0A" w14:textId="77777777" w:rsidR="005E284D" w:rsidRPr="00D43725" w:rsidRDefault="005E284D" w:rsidP="00377065">
      <w:pPr>
        <w:pStyle w:val="Part"/>
        <w:tabs>
          <w:tab w:val="clear" w:pos="2520"/>
        </w:tabs>
      </w:pPr>
      <w:r w:rsidRPr="00D43725">
        <w:t>(C)</w:t>
      </w:r>
      <w:r w:rsidRPr="00D43725">
        <w:tab/>
        <w:t>Horseback riding is prohibited from November 1 through January 1.</w:t>
      </w:r>
    </w:p>
    <w:p w14:paraId="28D97BCE" w14:textId="77777777" w:rsidR="005E284D" w:rsidRPr="00D43725" w:rsidRDefault="005E284D" w:rsidP="00377065">
      <w:pPr>
        <w:pStyle w:val="Part"/>
        <w:tabs>
          <w:tab w:val="clear" w:pos="2520"/>
        </w:tabs>
      </w:pPr>
      <w:r w:rsidRPr="00D43725">
        <w:t>(D)</w:t>
      </w:r>
      <w:r w:rsidRPr="00D43725">
        <w:tab/>
        <w:t>Target Shooting is prohibited.</w:t>
      </w:r>
    </w:p>
    <w:p w14:paraId="3A6F5804" w14:textId="77777777" w:rsidR="005E284D" w:rsidRPr="00D43725" w:rsidRDefault="005E284D" w:rsidP="00377065">
      <w:pPr>
        <w:pStyle w:val="SubParagraph"/>
        <w:tabs>
          <w:tab w:val="clear" w:pos="1800"/>
        </w:tabs>
      </w:pPr>
      <w:r w:rsidRPr="00D43725">
        <w:t>(61)</w:t>
      </w:r>
      <w:r w:rsidRPr="00D43725">
        <w:tab/>
        <w:t>Pisgah Game Land in Avery, Buncombe, Burke, Caldwell, Haywood, Henderson, Madison, McDowell, Mitchell, Transylvania, Watauga, and Yancey counties</w:t>
      </w:r>
    </w:p>
    <w:p w14:paraId="5C90648C" w14:textId="77777777" w:rsidR="005E284D" w:rsidRPr="00D43725" w:rsidRDefault="005E284D" w:rsidP="00377065">
      <w:pPr>
        <w:pStyle w:val="Part"/>
        <w:tabs>
          <w:tab w:val="clear" w:pos="2520"/>
        </w:tabs>
      </w:pPr>
      <w:r w:rsidRPr="00D43725">
        <w:t>(A)</w:t>
      </w:r>
      <w:r w:rsidRPr="00D43725">
        <w:tab/>
        <w:t>Six Days per Week Area</w:t>
      </w:r>
    </w:p>
    <w:p w14:paraId="2A6E398F" w14:textId="77777777" w:rsidR="005E284D" w:rsidRPr="00D43725" w:rsidRDefault="005E284D" w:rsidP="00377065">
      <w:pPr>
        <w:pStyle w:val="Part"/>
        <w:tabs>
          <w:tab w:val="clear" w:pos="2520"/>
        </w:tabs>
      </w:pPr>
      <w:r w:rsidRPr="00D43725">
        <w:t>(B)</w:t>
      </w:r>
      <w:r w:rsidRPr="00D43725">
        <w:tab/>
        <w:t>Deer of either sex may be taken the first open Saturday of the applicable Deer With Visible Antlers Season.</w:t>
      </w:r>
    </w:p>
    <w:p w14:paraId="61A2EF99" w14:textId="77777777" w:rsidR="005E284D" w:rsidRPr="00D43725" w:rsidRDefault="005E284D" w:rsidP="00377065">
      <w:pPr>
        <w:pStyle w:val="Part"/>
        <w:tabs>
          <w:tab w:val="clear" w:pos="2520"/>
        </w:tabs>
      </w:pPr>
      <w:r w:rsidRPr="00D43725">
        <w:t>(C)</w:t>
      </w:r>
      <w:r w:rsidRPr="00D43725">
        <w:tab/>
        <w:t xml:space="preserve">Horseback riding is prohibited on the Black Bear (McDowell County), Linville River (Burke County), and Little </w:t>
      </w:r>
      <w:proofErr w:type="spellStart"/>
      <w:r w:rsidRPr="00D43725">
        <w:t>Tablerock</w:t>
      </w:r>
      <w:proofErr w:type="spellEnd"/>
      <w:r w:rsidRPr="00D43725">
        <w:t xml:space="preserve"> Tracts (Avery, McDowell, and Mitchell counties).</w:t>
      </w:r>
    </w:p>
    <w:p w14:paraId="42CEB9D1" w14:textId="77777777" w:rsidR="005E284D" w:rsidRPr="00D43725" w:rsidRDefault="005E284D" w:rsidP="00377065">
      <w:pPr>
        <w:pStyle w:val="Part"/>
        <w:tabs>
          <w:tab w:val="clear" w:pos="2520"/>
        </w:tabs>
      </w:pPr>
      <w:r w:rsidRPr="00D43725">
        <w:t>(D)</w:t>
      </w:r>
      <w:r w:rsidRPr="00D43725">
        <w:tab/>
        <w:t xml:space="preserve">The use </w:t>
      </w:r>
      <w:r w:rsidRPr="00D43725">
        <w:rPr>
          <w:shd w:val="clear" w:color="auto" w:fill="FFFFFF"/>
        </w:rPr>
        <w:t xml:space="preserve">of bicycles shall be restricted to designated trails on the Linville River Tract (Burke County). </w:t>
      </w:r>
      <w:r w:rsidRPr="00D43725">
        <w:t>Persons engaged in the act of hunting on the Linville River Tract during any open day of an applicable season for game birds or game animals shall be exempt from this restriction.</w:t>
      </w:r>
    </w:p>
    <w:p w14:paraId="0FBB5CB9" w14:textId="77777777" w:rsidR="005E284D" w:rsidRPr="00D43725" w:rsidRDefault="005E284D" w:rsidP="00377065">
      <w:pPr>
        <w:pStyle w:val="SubParagraph"/>
        <w:tabs>
          <w:tab w:val="clear" w:pos="1800"/>
        </w:tabs>
      </w:pPr>
      <w:r w:rsidRPr="00D43725">
        <w:t>(62)</w:t>
      </w:r>
      <w:r w:rsidRPr="00D43725">
        <w:tab/>
        <w:t>Pond Mountain Game Land in Ashe County</w:t>
      </w:r>
    </w:p>
    <w:p w14:paraId="21E0D7DC" w14:textId="77777777" w:rsidR="005E284D" w:rsidRPr="00D43725" w:rsidRDefault="005E284D" w:rsidP="00377065">
      <w:pPr>
        <w:pStyle w:val="Part"/>
        <w:tabs>
          <w:tab w:val="clear" w:pos="2520"/>
        </w:tabs>
      </w:pPr>
      <w:r w:rsidRPr="00D43725">
        <w:t>(A)</w:t>
      </w:r>
      <w:r w:rsidRPr="00D43725">
        <w:tab/>
        <w:t>Six Days per Week Area</w:t>
      </w:r>
    </w:p>
    <w:p w14:paraId="49C5E4AB"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first Friday thereafter.</w:t>
      </w:r>
    </w:p>
    <w:p w14:paraId="47E2547B" w14:textId="77777777" w:rsidR="005E284D" w:rsidRPr="00D43725" w:rsidRDefault="005E284D" w:rsidP="00377065">
      <w:pPr>
        <w:pStyle w:val="Part"/>
        <w:tabs>
          <w:tab w:val="clear" w:pos="2520"/>
        </w:tabs>
      </w:pPr>
      <w:r w:rsidRPr="00D43725">
        <w:t>(C)</w:t>
      </w:r>
      <w:r w:rsidRPr="00D43725">
        <w:tab/>
        <w:t>Horseback riding is prohibited except on designated trails from May 16 through August 31 and Sundays from September 1 through October 31. All horseback riding is prohibited from November 1 through May 15.</w:t>
      </w:r>
    </w:p>
    <w:p w14:paraId="50CFBCC9" w14:textId="77777777" w:rsidR="005E284D" w:rsidRPr="00D43725" w:rsidRDefault="005E284D" w:rsidP="00377065">
      <w:pPr>
        <w:pStyle w:val="SubParagraph"/>
        <w:tabs>
          <w:tab w:val="clear" w:pos="1800"/>
        </w:tabs>
      </w:pPr>
      <w:r w:rsidRPr="00D43725">
        <w:t>(63)</w:t>
      </w:r>
      <w:r w:rsidRPr="00D43725">
        <w:tab/>
      </w:r>
      <w:proofErr w:type="spellStart"/>
      <w:r w:rsidRPr="00D43725">
        <w:t>Pungo</w:t>
      </w:r>
      <w:proofErr w:type="spellEnd"/>
      <w:r w:rsidRPr="00D43725">
        <w:t xml:space="preserve"> River Game Land in Hyde County</w:t>
      </w:r>
    </w:p>
    <w:p w14:paraId="4C8A5D82" w14:textId="77777777" w:rsidR="005E284D" w:rsidRPr="00D43725" w:rsidRDefault="005E284D" w:rsidP="00377065">
      <w:pPr>
        <w:pStyle w:val="Part"/>
        <w:tabs>
          <w:tab w:val="clear" w:pos="2520"/>
        </w:tabs>
      </w:pPr>
      <w:r w:rsidRPr="00D43725">
        <w:t>(A)</w:t>
      </w:r>
      <w:r w:rsidRPr="00D43725">
        <w:tab/>
        <w:t>Six Days per Week Area</w:t>
      </w:r>
    </w:p>
    <w:p w14:paraId="7332330B"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67DD1FA2" w14:textId="77777777" w:rsidR="005E284D" w:rsidRPr="00D43725" w:rsidRDefault="005E284D" w:rsidP="00377065">
      <w:pPr>
        <w:pStyle w:val="SubParagraph"/>
        <w:tabs>
          <w:tab w:val="clear" w:pos="1800"/>
        </w:tabs>
      </w:pPr>
      <w:r w:rsidRPr="00D43725">
        <w:t>(64)</w:t>
      </w:r>
      <w:r w:rsidRPr="00D43725">
        <w:tab/>
        <w:t>Rendezvous Mountain State Forest Game Land in Wilkes County</w:t>
      </w:r>
    </w:p>
    <w:p w14:paraId="291386C2" w14:textId="77777777" w:rsidR="005E284D" w:rsidRPr="00D43725" w:rsidRDefault="005E284D" w:rsidP="00377065">
      <w:pPr>
        <w:pStyle w:val="Part"/>
        <w:tabs>
          <w:tab w:val="clear" w:pos="2520"/>
        </w:tabs>
      </w:pPr>
      <w:r w:rsidRPr="00D43725">
        <w:t>(A)</w:t>
      </w:r>
      <w:r w:rsidRPr="00D43725">
        <w:tab/>
        <w:t>Three Days per Week Area</w:t>
      </w:r>
    </w:p>
    <w:p w14:paraId="6D259272"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Wednesday thereafter.</w:t>
      </w:r>
    </w:p>
    <w:p w14:paraId="557014AD" w14:textId="77777777" w:rsidR="005E284D" w:rsidRPr="00D43725" w:rsidRDefault="005E284D" w:rsidP="00377065">
      <w:pPr>
        <w:pStyle w:val="Part"/>
        <w:tabs>
          <w:tab w:val="clear" w:pos="2520"/>
        </w:tabs>
      </w:pPr>
      <w:r w:rsidRPr="00D43725">
        <w:t>(C)</w:t>
      </w:r>
      <w:r w:rsidRPr="00D43725">
        <w:tab/>
        <w:t>Bear hunting is prohibited.</w:t>
      </w:r>
    </w:p>
    <w:p w14:paraId="47D61507" w14:textId="77777777" w:rsidR="005E284D" w:rsidRPr="00D43725" w:rsidRDefault="005E284D" w:rsidP="00377065">
      <w:pPr>
        <w:pStyle w:val="SubParagraph"/>
        <w:tabs>
          <w:tab w:val="clear" w:pos="1800"/>
        </w:tabs>
      </w:pPr>
      <w:r w:rsidRPr="00D43725">
        <w:t>(65)</w:t>
      </w:r>
      <w:r w:rsidRPr="00D43725">
        <w:tab/>
        <w:t>Rhodes Pond Game Land in Cumberland and Harnett counties</w:t>
      </w:r>
    </w:p>
    <w:p w14:paraId="7AF181C2" w14:textId="77777777" w:rsidR="005E284D" w:rsidRPr="00D43725" w:rsidRDefault="005E284D" w:rsidP="00377065">
      <w:pPr>
        <w:pStyle w:val="Part"/>
        <w:tabs>
          <w:tab w:val="clear" w:pos="2520"/>
        </w:tabs>
      </w:pPr>
      <w:r w:rsidRPr="00D43725">
        <w:t>(A)</w:t>
      </w:r>
      <w:r w:rsidRPr="00D43725">
        <w:tab/>
        <w:t>Hunting is by permit only.</w:t>
      </w:r>
    </w:p>
    <w:p w14:paraId="1E0BF5FA" w14:textId="77777777" w:rsidR="005E284D" w:rsidRPr="00D43725" w:rsidRDefault="005E284D" w:rsidP="00377065">
      <w:pPr>
        <w:pStyle w:val="Part"/>
        <w:tabs>
          <w:tab w:val="clear" w:pos="2520"/>
        </w:tabs>
      </w:pPr>
      <w:r w:rsidRPr="00D43725">
        <w:t>(B)</w:t>
      </w:r>
      <w:r w:rsidRPr="00D43725">
        <w:tab/>
        <w:t>Swimming is prohibited on the area.</w:t>
      </w:r>
    </w:p>
    <w:p w14:paraId="4BE82D18" w14:textId="77777777" w:rsidR="005E284D" w:rsidRPr="00D43725" w:rsidRDefault="005E284D" w:rsidP="00377065">
      <w:pPr>
        <w:pStyle w:val="SubParagraph"/>
        <w:tabs>
          <w:tab w:val="clear" w:pos="1800"/>
        </w:tabs>
      </w:pPr>
      <w:r w:rsidRPr="00D43725">
        <w:t>(66)</w:t>
      </w:r>
      <w:r w:rsidRPr="00D43725">
        <w:tab/>
        <w:t>Roanoke River Wetlands in Bertie, Halifax, Martin, and Northampton counties</w:t>
      </w:r>
    </w:p>
    <w:p w14:paraId="2516D12E" w14:textId="77777777" w:rsidR="005E284D" w:rsidRPr="00D43725" w:rsidRDefault="005E284D" w:rsidP="00377065">
      <w:pPr>
        <w:pStyle w:val="Part"/>
        <w:tabs>
          <w:tab w:val="clear" w:pos="2520"/>
        </w:tabs>
      </w:pPr>
      <w:r w:rsidRPr="00D43725">
        <w:t>(A)</w:t>
      </w:r>
      <w:r w:rsidRPr="00D43725">
        <w:tab/>
        <w:t>Hunting and trapping is by Permit only.</w:t>
      </w:r>
    </w:p>
    <w:p w14:paraId="776394EB" w14:textId="77777777" w:rsidR="005E284D" w:rsidRPr="00D43725" w:rsidRDefault="005E284D" w:rsidP="00377065">
      <w:pPr>
        <w:pStyle w:val="Part"/>
        <w:tabs>
          <w:tab w:val="clear" w:pos="2520"/>
        </w:tabs>
      </w:pPr>
      <w:r w:rsidRPr="00D43725">
        <w:t>(B)</w:t>
      </w:r>
      <w:r w:rsidRPr="00D43725">
        <w:tab/>
        <w:t>Vehicles are prohibited on roads or trails except those operated on Commission business or by permit holders.</w:t>
      </w:r>
    </w:p>
    <w:p w14:paraId="4254F8F3" w14:textId="77777777" w:rsidR="005E284D" w:rsidRPr="00D43725" w:rsidRDefault="005E284D" w:rsidP="00377065">
      <w:pPr>
        <w:pStyle w:val="Part"/>
        <w:tabs>
          <w:tab w:val="clear" w:pos="2520"/>
        </w:tabs>
      </w:pPr>
      <w:r w:rsidRPr="00D43725">
        <w:t>(C)</w:t>
      </w:r>
      <w:r w:rsidRPr="00D43725">
        <w:tab/>
        <w:t>Camping is restricted to September 1 through the last day of February and March 31 through May 14 in areas both designated and posted as camping areas, provided, however, that camping is allowed at any time within 100 yards of the Roanoke River on the state-owned portion of the game land.</w:t>
      </w:r>
    </w:p>
    <w:p w14:paraId="50DF6C9A" w14:textId="77777777" w:rsidR="005E284D" w:rsidRPr="00D43725" w:rsidRDefault="005E284D" w:rsidP="00377065">
      <w:pPr>
        <w:pStyle w:val="Part"/>
        <w:tabs>
          <w:tab w:val="clear" w:pos="2520"/>
        </w:tabs>
      </w:pPr>
      <w:r w:rsidRPr="00D43725">
        <w:t>(D)</w:t>
      </w:r>
      <w:r w:rsidRPr="00D43725">
        <w:tab/>
        <w:t>Target Shooting is prohibited.</w:t>
      </w:r>
    </w:p>
    <w:p w14:paraId="2656201F" w14:textId="77777777" w:rsidR="005E284D" w:rsidRPr="00D43725" w:rsidRDefault="005E284D" w:rsidP="00377065">
      <w:pPr>
        <w:pStyle w:val="SubParagraph"/>
        <w:tabs>
          <w:tab w:val="clear" w:pos="1800"/>
        </w:tabs>
      </w:pPr>
      <w:r w:rsidRPr="00D43725">
        <w:t>(67)</w:t>
      </w:r>
      <w:r w:rsidRPr="00D43725">
        <w:tab/>
        <w:t>Roanoke Island Marshes Game Land in Dare County-Hunting is by permit only.</w:t>
      </w:r>
    </w:p>
    <w:p w14:paraId="511B0660" w14:textId="77777777" w:rsidR="005E284D" w:rsidRPr="00D43725" w:rsidRDefault="005E284D" w:rsidP="00377065">
      <w:pPr>
        <w:pStyle w:val="SubParagraph"/>
        <w:tabs>
          <w:tab w:val="clear" w:pos="1800"/>
        </w:tabs>
      </w:pPr>
      <w:r w:rsidRPr="00D43725">
        <w:t>(68)</w:t>
      </w:r>
      <w:r w:rsidRPr="00D43725">
        <w:tab/>
        <w:t>Robeson Game Land in Robeson County</w:t>
      </w:r>
    </w:p>
    <w:p w14:paraId="14D064CC" w14:textId="77777777" w:rsidR="005E284D" w:rsidRPr="00D43725" w:rsidRDefault="005E284D" w:rsidP="00377065">
      <w:pPr>
        <w:pStyle w:val="Part"/>
        <w:tabs>
          <w:tab w:val="clear" w:pos="2520"/>
        </w:tabs>
      </w:pPr>
      <w:r w:rsidRPr="00D43725">
        <w:t>(A)</w:t>
      </w:r>
      <w:r w:rsidRPr="00D43725">
        <w:tab/>
        <w:t>Three Days per Week Area</w:t>
      </w:r>
    </w:p>
    <w:p w14:paraId="19B7AA5F"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360FC432" w14:textId="77777777" w:rsidR="005E284D" w:rsidRPr="00D43725" w:rsidRDefault="005E284D" w:rsidP="00377065">
      <w:pPr>
        <w:pStyle w:val="SubParagraph"/>
        <w:tabs>
          <w:tab w:val="clear" w:pos="1800"/>
        </w:tabs>
      </w:pPr>
      <w:r w:rsidRPr="00D43725">
        <w:t>(69)</w:t>
      </w:r>
      <w:r w:rsidRPr="00D43725">
        <w:tab/>
        <w:t>Rockfish Creek Game Land in Hoke County</w:t>
      </w:r>
    </w:p>
    <w:p w14:paraId="15E68929" w14:textId="77777777" w:rsidR="005E284D" w:rsidRPr="00D43725" w:rsidRDefault="005E284D" w:rsidP="00377065">
      <w:pPr>
        <w:pStyle w:val="Part"/>
        <w:tabs>
          <w:tab w:val="clear" w:pos="2520"/>
        </w:tabs>
      </w:pPr>
      <w:r w:rsidRPr="00D43725">
        <w:t>(A)</w:t>
      </w:r>
      <w:r w:rsidRPr="00D43725">
        <w:tab/>
        <w:t>Three Days per Week Area</w:t>
      </w:r>
    </w:p>
    <w:p w14:paraId="482898F3" w14:textId="77777777" w:rsidR="005E284D" w:rsidRPr="00D43725" w:rsidRDefault="005E284D" w:rsidP="00377065">
      <w:pPr>
        <w:pStyle w:val="Part"/>
        <w:tabs>
          <w:tab w:val="clear" w:pos="2520"/>
        </w:tabs>
      </w:pPr>
      <w:r w:rsidRPr="00D43725">
        <w:t>(B)</w:t>
      </w:r>
      <w:r w:rsidRPr="00D43725">
        <w:tab/>
        <w:t>Deer of either sex may be taken with archery equipment on open hunting days from the Saturday on or nearest September 10 to the fourth Friday before Thanksgiving Day.</w:t>
      </w:r>
    </w:p>
    <w:p w14:paraId="58807ED0" w14:textId="77777777" w:rsidR="005E284D" w:rsidRPr="00D43725" w:rsidRDefault="005E284D" w:rsidP="00377065">
      <w:pPr>
        <w:pStyle w:val="Part"/>
        <w:tabs>
          <w:tab w:val="clear" w:pos="2520"/>
        </w:tabs>
      </w:pPr>
      <w:r w:rsidRPr="00D43725">
        <w:t>(C)</w:t>
      </w:r>
      <w:r w:rsidRPr="00D43725">
        <w:tab/>
        <w:t xml:space="preserve">Deer of either sex may be taken with </w:t>
      </w:r>
      <w:proofErr w:type="spellStart"/>
      <w:r w:rsidRPr="00D43725">
        <w:t>blackpowder</w:t>
      </w:r>
      <w:proofErr w:type="spellEnd"/>
      <w:r w:rsidRPr="00D43725">
        <w:t xml:space="preserve"> firearms on open hunting days beginning the fourth Saturday before Thanksgiving Day through the Wednesday of the second week thereafter.</w:t>
      </w:r>
    </w:p>
    <w:p w14:paraId="548DD7EA" w14:textId="77777777" w:rsidR="005E284D" w:rsidRPr="00D43725" w:rsidRDefault="005E284D" w:rsidP="00377065">
      <w:pPr>
        <w:pStyle w:val="Part"/>
        <w:tabs>
          <w:tab w:val="clear" w:pos="2520"/>
        </w:tabs>
      </w:pPr>
      <w:r w:rsidRPr="00D43725">
        <w:t>(D)</w:t>
      </w:r>
      <w:r w:rsidRPr="00D43725">
        <w:tab/>
        <w:t>The Deer With Visible Antlers season consists of the open hunting days from the second Saturday before Thanksgiving Day through the third Saturday after Thanksgiving Day.</w:t>
      </w:r>
    </w:p>
    <w:p w14:paraId="60A10A7E" w14:textId="77777777" w:rsidR="005E284D" w:rsidRPr="00D43725" w:rsidRDefault="005E284D" w:rsidP="00377065">
      <w:pPr>
        <w:pStyle w:val="Part"/>
        <w:tabs>
          <w:tab w:val="clear" w:pos="2520"/>
        </w:tabs>
      </w:pPr>
      <w:r w:rsidRPr="00D43725">
        <w:t>(E)</w:t>
      </w:r>
      <w:r w:rsidRPr="00D43725">
        <w:tab/>
        <w:t>Deer of either sex may be taken the first open day of the applicable Deer With Visible Antlers Season.</w:t>
      </w:r>
    </w:p>
    <w:p w14:paraId="1D1C5F7D" w14:textId="77777777" w:rsidR="005E284D" w:rsidRPr="00D43725" w:rsidRDefault="005E284D" w:rsidP="00377065">
      <w:pPr>
        <w:pStyle w:val="Part"/>
        <w:tabs>
          <w:tab w:val="clear" w:pos="2520"/>
        </w:tabs>
      </w:pPr>
      <w:r w:rsidRPr="00D43725">
        <w:t>(F)</w:t>
      </w:r>
      <w:r w:rsidRPr="00D43725">
        <w:tab/>
        <w:t>The use of dogs for hunting deer is prohibited.</w:t>
      </w:r>
    </w:p>
    <w:p w14:paraId="6487FE79" w14:textId="77777777" w:rsidR="005E284D" w:rsidRPr="00D43725" w:rsidRDefault="005E284D" w:rsidP="00377065">
      <w:pPr>
        <w:pStyle w:val="Part"/>
        <w:tabs>
          <w:tab w:val="clear" w:pos="2520"/>
        </w:tabs>
      </w:pPr>
      <w:r w:rsidRPr="00D43725">
        <w:t>(G)</w:t>
      </w:r>
      <w:r w:rsidRPr="00D43725">
        <w:tab/>
        <w:t>Wild turkey hunting is by permit only.</w:t>
      </w:r>
    </w:p>
    <w:p w14:paraId="503A4D69" w14:textId="77777777" w:rsidR="005E284D" w:rsidRPr="00D43725" w:rsidRDefault="005E284D" w:rsidP="00377065">
      <w:pPr>
        <w:pStyle w:val="Part"/>
        <w:tabs>
          <w:tab w:val="clear" w:pos="2520"/>
        </w:tabs>
      </w:pPr>
      <w:r w:rsidRPr="00D43725">
        <w:t>(H)</w:t>
      </w:r>
      <w:r w:rsidRPr="00D43725">
        <w:tab/>
        <w:t>Taking fox squirrels is prohibited.</w:t>
      </w:r>
    </w:p>
    <w:p w14:paraId="67B88CBC" w14:textId="77777777" w:rsidR="005E284D" w:rsidRPr="00D43725" w:rsidRDefault="005E284D" w:rsidP="00377065">
      <w:pPr>
        <w:pStyle w:val="Part"/>
        <w:tabs>
          <w:tab w:val="clear" w:pos="2520"/>
        </w:tabs>
      </w:pPr>
      <w:r w:rsidRPr="00D43725">
        <w:t>(I)</w:t>
      </w:r>
      <w:r w:rsidRPr="00D43725">
        <w:tab/>
        <w:t>Target shooting is prohibited.</w:t>
      </w:r>
    </w:p>
    <w:p w14:paraId="2DFBEF1A" w14:textId="77777777" w:rsidR="005E284D" w:rsidRPr="00D43725" w:rsidRDefault="005E284D" w:rsidP="00377065">
      <w:pPr>
        <w:pStyle w:val="SubParagraph"/>
        <w:tabs>
          <w:tab w:val="clear" w:pos="1800"/>
        </w:tabs>
      </w:pPr>
      <w:r w:rsidRPr="00D43725">
        <w:t>(70)</w:t>
      </w:r>
      <w:r w:rsidRPr="00D43725">
        <w:tab/>
        <w:t>Rocky Run Game Land in Onslow County - Hunting is by permit only.</w:t>
      </w:r>
    </w:p>
    <w:p w14:paraId="35107404" w14:textId="77777777" w:rsidR="005E284D" w:rsidRPr="00D43725" w:rsidRDefault="005E284D" w:rsidP="00377065">
      <w:pPr>
        <w:pStyle w:val="SubParagraph"/>
        <w:tabs>
          <w:tab w:val="clear" w:pos="1800"/>
        </w:tabs>
      </w:pPr>
      <w:r w:rsidRPr="00D43725">
        <w:t>(71)</w:t>
      </w:r>
      <w:r w:rsidRPr="00D43725">
        <w:tab/>
        <w:t>Sampson Game Land in Sampson County</w:t>
      </w:r>
    </w:p>
    <w:p w14:paraId="533F8070" w14:textId="77777777" w:rsidR="005E284D" w:rsidRPr="00D43725" w:rsidRDefault="005E284D" w:rsidP="00377065">
      <w:pPr>
        <w:pStyle w:val="Part"/>
        <w:tabs>
          <w:tab w:val="clear" w:pos="2520"/>
        </w:tabs>
      </w:pPr>
      <w:r w:rsidRPr="00D43725">
        <w:t>(A)</w:t>
      </w:r>
      <w:r w:rsidRPr="00D43725">
        <w:tab/>
        <w:t>Three Days per Week Area</w:t>
      </w:r>
    </w:p>
    <w:p w14:paraId="462F315D" w14:textId="77777777" w:rsidR="005E284D" w:rsidRPr="00D43725" w:rsidRDefault="005E284D" w:rsidP="00377065">
      <w:pPr>
        <w:pStyle w:val="Part"/>
        <w:tabs>
          <w:tab w:val="clear" w:pos="2520"/>
        </w:tabs>
      </w:pPr>
      <w:r w:rsidRPr="00D43725">
        <w:lastRenderedPageBreak/>
        <w:t>(B)</w:t>
      </w:r>
      <w:r w:rsidRPr="00D43725">
        <w:tab/>
        <w:t>Deer of either sex may be taken all the open days of the applicable Deer With Visible Antlers Season.</w:t>
      </w:r>
    </w:p>
    <w:p w14:paraId="1B858D1C" w14:textId="77777777" w:rsidR="005E284D" w:rsidRPr="00D43725" w:rsidRDefault="005E284D" w:rsidP="00377065">
      <w:pPr>
        <w:pStyle w:val="Part"/>
        <w:tabs>
          <w:tab w:val="clear" w:pos="2520"/>
        </w:tabs>
      </w:pPr>
      <w:r w:rsidRPr="00D43725">
        <w:t>(C)</w:t>
      </w:r>
      <w:r w:rsidRPr="00D43725">
        <w:tab/>
        <w:t>Target shooting is prohibited.</w:t>
      </w:r>
    </w:p>
    <w:p w14:paraId="6D833A38" w14:textId="77777777" w:rsidR="005E284D" w:rsidRPr="00D43725" w:rsidRDefault="005E284D" w:rsidP="00377065">
      <w:pPr>
        <w:pStyle w:val="SubParagraph"/>
        <w:tabs>
          <w:tab w:val="clear" w:pos="1800"/>
        </w:tabs>
      </w:pPr>
      <w:r w:rsidRPr="00D43725">
        <w:t>(72)</w:t>
      </w:r>
      <w:r w:rsidRPr="00D43725">
        <w:tab/>
        <w:t>Sandhills Game Land in Hoke, Moore, Richmond, and Scotland counties</w:t>
      </w:r>
    </w:p>
    <w:p w14:paraId="5E5D6862" w14:textId="77777777" w:rsidR="005E284D" w:rsidRPr="00D43725" w:rsidRDefault="005E284D" w:rsidP="00377065">
      <w:pPr>
        <w:pStyle w:val="Part"/>
        <w:tabs>
          <w:tab w:val="clear" w:pos="2520"/>
        </w:tabs>
      </w:pPr>
      <w:r w:rsidRPr="00D43725">
        <w:t>(A)</w:t>
      </w:r>
      <w:r w:rsidRPr="00D43725">
        <w:tab/>
        <w:t>Three Days per Week Area</w:t>
      </w:r>
    </w:p>
    <w:p w14:paraId="407A6320" w14:textId="77777777" w:rsidR="005E284D" w:rsidRPr="00D43725" w:rsidRDefault="005E284D" w:rsidP="00377065">
      <w:pPr>
        <w:pStyle w:val="Part"/>
        <w:tabs>
          <w:tab w:val="clear" w:pos="2520"/>
        </w:tabs>
      </w:pPr>
      <w:r w:rsidRPr="00D43725">
        <w:t>(B)</w:t>
      </w:r>
      <w:r w:rsidRPr="00D43725">
        <w:tab/>
        <w:t>Hunting is prohibited on the J. Robert Gordon Field Trial Grounds from October 22 through March 31 except as follows:</w:t>
      </w:r>
    </w:p>
    <w:p w14:paraId="32398F34" w14:textId="77777777" w:rsidR="005E284D" w:rsidRPr="00D43725" w:rsidRDefault="005E284D" w:rsidP="00377065">
      <w:pPr>
        <w:pStyle w:val="SubPart"/>
        <w:tabs>
          <w:tab w:val="clear" w:pos="3240"/>
        </w:tabs>
      </w:pPr>
      <w:r w:rsidRPr="00D43725">
        <w:t>(</w:t>
      </w:r>
      <w:proofErr w:type="spellStart"/>
      <w:r w:rsidRPr="00D43725">
        <w:t>i</w:t>
      </w:r>
      <w:proofErr w:type="spellEnd"/>
      <w:r w:rsidRPr="00D43725">
        <w:t>)</w:t>
      </w:r>
      <w:r w:rsidRPr="00D43725">
        <w:tab/>
        <w:t xml:space="preserve">deer of either-sex may be taken with archery equipment on all the open days of the archery season through the fourth Friday before Thanksgiving Day; with </w:t>
      </w:r>
      <w:proofErr w:type="spellStart"/>
      <w:r w:rsidRPr="00D43725">
        <w:t>blackpowder</w:t>
      </w:r>
      <w:proofErr w:type="spellEnd"/>
      <w:r w:rsidRPr="00D43725">
        <w:t xml:space="preserve"> firearms and archery equipment all the open days of the </w:t>
      </w:r>
      <w:proofErr w:type="spellStart"/>
      <w:r w:rsidRPr="00D43725">
        <w:t>blackpowder</w:t>
      </w:r>
      <w:proofErr w:type="spellEnd"/>
      <w:r w:rsidRPr="00D43725">
        <w:t xml:space="preserve"> firearms season through the third Wednesday before Thanksgiving Day; and only deer with visible antlers may be taken with all legal weapons from the second Saturday before Thanksgiving Day through the Saturday following Thanksgiving Day;</w:t>
      </w:r>
    </w:p>
    <w:p w14:paraId="653789CB" w14:textId="77777777" w:rsidR="005E284D" w:rsidRPr="00D43725" w:rsidRDefault="005E284D" w:rsidP="00377065">
      <w:pPr>
        <w:pStyle w:val="SubPart"/>
        <w:tabs>
          <w:tab w:val="clear" w:pos="3240"/>
        </w:tabs>
      </w:pPr>
      <w:r w:rsidRPr="00D43725">
        <w:t>(ii)</w:t>
      </w:r>
      <w:r w:rsidRPr="00D43725">
        <w:tab/>
        <w:t>dove may be taken all open days from the opening day of the dove season through the third Saturday thereafter;</w:t>
      </w:r>
    </w:p>
    <w:p w14:paraId="1EAE0AAA" w14:textId="77777777" w:rsidR="005E284D" w:rsidRPr="00D43725" w:rsidRDefault="005E284D" w:rsidP="00377065">
      <w:pPr>
        <w:pStyle w:val="SubPart"/>
        <w:tabs>
          <w:tab w:val="clear" w:pos="3240"/>
        </w:tabs>
      </w:pPr>
      <w:r w:rsidRPr="00D43725">
        <w:t>(iii)</w:t>
      </w:r>
      <w:r w:rsidRPr="00D43725">
        <w:tab/>
        <w:t>squirrel (gray and fox) may be taken all the open days from the second Saturday before Thanksgiving Day through the Saturday following Thanksgiving Day;</w:t>
      </w:r>
    </w:p>
    <w:p w14:paraId="15DBCE0A" w14:textId="77777777" w:rsidR="005E284D" w:rsidRPr="00D43725" w:rsidRDefault="005E284D" w:rsidP="00377065">
      <w:pPr>
        <w:pStyle w:val="SubPart"/>
        <w:tabs>
          <w:tab w:val="clear" w:pos="3240"/>
        </w:tabs>
      </w:pPr>
      <w:r w:rsidRPr="00D43725">
        <w:t>(iv)</w:t>
      </w:r>
      <w:r w:rsidRPr="00D43725">
        <w:tab/>
        <w:t>rabbit may be taken all open days from the second Saturday preceding Thanksgiving Day through the Saturday following Thanksgiving Day;</w:t>
      </w:r>
    </w:p>
    <w:p w14:paraId="2C7C048A" w14:textId="77777777" w:rsidR="005E284D" w:rsidRPr="00D43725" w:rsidRDefault="005E284D" w:rsidP="00377065">
      <w:pPr>
        <w:pStyle w:val="SubPart"/>
        <w:tabs>
          <w:tab w:val="clear" w:pos="3240"/>
        </w:tabs>
      </w:pPr>
      <w:r w:rsidRPr="00D43725">
        <w:t>(v)</w:t>
      </w:r>
      <w:r w:rsidRPr="00D43725">
        <w:tab/>
        <w:t>waterfowl may be taken on open days during any waterfowl season;</w:t>
      </w:r>
    </w:p>
    <w:p w14:paraId="2CC6F0BC" w14:textId="77777777" w:rsidR="005E284D" w:rsidRPr="00D43725" w:rsidRDefault="005E284D" w:rsidP="00377065">
      <w:pPr>
        <w:pStyle w:val="SubPart"/>
        <w:tabs>
          <w:tab w:val="clear" w:pos="3240"/>
        </w:tabs>
      </w:pPr>
      <w:r w:rsidRPr="00D43725">
        <w:t>(vi)</w:t>
      </w:r>
      <w:r w:rsidRPr="00D43725">
        <w:tab/>
        <w:t>wild animals and wild birds may be taken as part of a Disabled Sportsmen Program Permit Hunt; and</w:t>
      </w:r>
    </w:p>
    <w:p w14:paraId="670E2487" w14:textId="77777777" w:rsidR="005E284D" w:rsidRPr="00D43725" w:rsidRDefault="005E284D" w:rsidP="00377065">
      <w:pPr>
        <w:pStyle w:val="SubPart"/>
        <w:tabs>
          <w:tab w:val="clear" w:pos="3240"/>
        </w:tabs>
      </w:pPr>
      <w:r w:rsidRPr="00D43725">
        <w:t>(vii)</w:t>
      </w:r>
      <w:r w:rsidRPr="00D43725">
        <w:tab/>
        <w:t>raccoon and opossum may be taken on open days from sunrise Monday on or nearest October 15 through the last day of February.</w:t>
      </w:r>
    </w:p>
    <w:p w14:paraId="249C2CC8" w14:textId="77777777" w:rsidR="005E284D" w:rsidRPr="00D43725" w:rsidRDefault="005E284D" w:rsidP="00377065">
      <w:pPr>
        <w:pStyle w:val="Part"/>
        <w:tabs>
          <w:tab w:val="clear" w:pos="2520"/>
        </w:tabs>
      </w:pPr>
      <w:r w:rsidRPr="00D43725">
        <w:t>(C)</w:t>
      </w:r>
      <w:r w:rsidRPr="00D43725">
        <w:tab/>
        <w:t>The Deer With Visible Antlers season is the open hunting days from the second Saturday before Thanksgiving Day through the third Saturday after Thanksgiving Day except on the J. Robert Gordon Field Trial Grounds.</w:t>
      </w:r>
    </w:p>
    <w:p w14:paraId="166EB10D" w14:textId="77777777" w:rsidR="005E284D" w:rsidRPr="00D43725" w:rsidRDefault="005E284D" w:rsidP="00377065">
      <w:pPr>
        <w:pStyle w:val="Part"/>
        <w:tabs>
          <w:tab w:val="clear" w:pos="2520"/>
        </w:tabs>
      </w:pPr>
      <w:r w:rsidRPr="00D43725">
        <w:t>(D)</w:t>
      </w:r>
      <w:r w:rsidRPr="00D43725">
        <w:tab/>
        <w:t>The archery season is all open days from the Saturday on or nearest to Sept. 10 to the fourth Friday before Thanksgiving Day and, except on the J. Robert Gordon Field Trial Grounds, the third Monday after Thanksgiving Day through January 1. Deer of either sex may be taken with archery equipment on all open hunting days during the archery season,</w:t>
      </w:r>
      <w:r w:rsidRPr="00D43725">
        <w:rPr>
          <w:shd w:val="clear" w:color="auto" w:fill="FFFFFF"/>
        </w:rPr>
        <w:t xml:space="preserve"> by permit during </w:t>
      </w:r>
      <w:r w:rsidRPr="00D43725">
        <w:t xml:space="preserve">the Deer with Visible antlers season, and the </w:t>
      </w:r>
      <w:proofErr w:type="spellStart"/>
      <w:r w:rsidRPr="00D43725">
        <w:t>blackpowder</w:t>
      </w:r>
      <w:proofErr w:type="spellEnd"/>
      <w:r w:rsidRPr="00D43725">
        <w:t xml:space="preserve"> firearms season as stated in this Subparagraph.</w:t>
      </w:r>
      <w:r w:rsidRPr="00D43725">
        <w:rPr>
          <w:shd w:val="clear" w:color="auto" w:fill="FFFFFF"/>
        </w:rPr>
        <w:t xml:space="preserve"> Only deer with visible antlers may be taken from the third Monday after Thanksgiving Day through January 1.</w:t>
      </w:r>
    </w:p>
    <w:p w14:paraId="2F8B02A3" w14:textId="77777777" w:rsidR="005E284D" w:rsidRPr="00D43725" w:rsidRDefault="005E284D" w:rsidP="00377065">
      <w:pPr>
        <w:pStyle w:val="Part"/>
        <w:tabs>
          <w:tab w:val="clear" w:pos="2520"/>
        </w:tabs>
      </w:pPr>
      <w:r w:rsidRPr="00D43725">
        <w:t>(E)</w:t>
      </w:r>
      <w:r w:rsidRPr="00D43725">
        <w:tab/>
      </w:r>
      <w:proofErr w:type="spellStart"/>
      <w:r w:rsidRPr="00D43725">
        <w:t>Blackpowder</w:t>
      </w:r>
      <w:proofErr w:type="spellEnd"/>
      <w:r w:rsidRPr="00D43725">
        <w:t xml:space="preserve"> firearms season is all the open days from the fourth Saturday preceding Thanksgiving Day through the Wednesday of the second week thereafter and, except on the J. Robert Gordon Field Trial Grounds, the third Monday after Thanksgiving Day through January 1. Deer of either sex may be taken with </w:t>
      </w:r>
      <w:proofErr w:type="spellStart"/>
      <w:r w:rsidRPr="00D43725">
        <w:t>blackpowder</w:t>
      </w:r>
      <w:proofErr w:type="spellEnd"/>
      <w:r w:rsidRPr="00D43725">
        <w:t xml:space="preserve"> firearms on all open hunting days during the </w:t>
      </w:r>
      <w:proofErr w:type="spellStart"/>
      <w:r w:rsidRPr="00D43725">
        <w:t>blackpowder</w:t>
      </w:r>
      <w:proofErr w:type="spellEnd"/>
      <w:r w:rsidRPr="00D43725">
        <w:t xml:space="preserve"> firearms season and </w:t>
      </w:r>
      <w:r w:rsidRPr="00D43725">
        <w:rPr>
          <w:shd w:val="clear" w:color="auto" w:fill="FFFFFF"/>
        </w:rPr>
        <w:t>by permit during</w:t>
      </w:r>
      <w:r w:rsidRPr="00D43725">
        <w:t xml:space="preserve"> the Deer With Visible Antlers season. </w:t>
      </w:r>
      <w:r w:rsidRPr="00D43725">
        <w:rPr>
          <w:shd w:val="clear" w:color="auto" w:fill="FFFFFF"/>
        </w:rPr>
        <w:t>Only deer with visible antlers may be taken from the third Monday after Thanksgiving Day through January 1.</w:t>
      </w:r>
    </w:p>
    <w:p w14:paraId="02F0E290" w14:textId="77777777" w:rsidR="005E284D" w:rsidRPr="00D43725" w:rsidRDefault="005E284D" w:rsidP="00377065">
      <w:pPr>
        <w:pStyle w:val="Part"/>
        <w:tabs>
          <w:tab w:val="clear" w:pos="2520"/>
        </w:tabs>
      </w:pPr>
      <w:r w:rsidRPr="00D43725">
        <w:t>(F)</w:t>
      </w:r>
      <w:r w:rsidRPr="00D43725">
        <w:tab/>
        <w:t>Either-sex deer hunting during the Deer With Visible Antlers Season is by permit only.</w:t>
      </w:r>
    </w:p>
    <w:p w14:paraId="6E305C64" w14:textId="77777777" w:rsidR="005E284D" w:rsidRPr="00D43725" w:rsidRDefault="005E284D" w:rsidP="00377065">
      <w:pPr>
        <w:pStyle w:val="Part"/>
        <w:tabs>
          <w:tab w:val="clear" w:pos="2520"/>
        </w:tabs>
      </w:pPr>
      <w:r w:rsidRPr="00D43725">
        <w:t>(G)</w:t>
      </w:r>
      <w:r w:rsidRPr="00D43725">
        <w:tab/>
        <w:t>In addition to the regular hunting days, waterfowl may be taken on the opening and closing days of the applicable waterfowl seasons.</w:t>
      </w:r>
    </w:p>
    <w:p w14:paraId="50555D5E" w14:textId="77777777" w:rsidR="005E284D" w:rsidRPr="00D43725" w:rsidRDefault="005E284D" w:rsidP="00377065">
      <w:pPr>
        <w:pStyle w:val="Part"/>
        <w:tabs>
          <w:tab w:val="clear" w:pos="2520"/>
        </w:tabs>
      </w:pPr>
      <w:r w:rsidRPr="00D43725">
        <w:t>(H)</w:t>
      </w:r>
      <w:r w:rsidRPr="00D43725">
        <w:tab/>
        <w:t>Wild turkey hunting is by permit only.</w:t>
      </w:r>
    </w:p>
    <w:p w14:paraId="75EBC56C" w14:textId="77777777" w:rsidR="005E284D" w:rsidRPr="00D43725" w:rsidRDefault="005E284D" w:rsidP="00377065">
      <w:pPr>
        <w:pStyle w:val="Part"/>
        <w:tabs>
          <w:tab w:val="clear" w:pos="2520"/>
        </w:tabs>
      </w:pPr>
      <w:r w:rsidRPr="00D43725">
        <w:t>(I)</w:t>
      </w:r>
      <w:r w:rsidRPr="00D43725">
        <w:tab/>
        <w:t>Horseback riding on field trial grounds from October 22 through March 31 is prohibited unless participating in authorized field trials.</w:t>
      </w:r>
    </w:p>
    <w:p w14:paraId="7101BE1C" w14:textId="77777777" w:rsidR="005E284D" w:rsidRPr="00D43725" w:rsidRDefault="005E284D" w:rsidP="00377065">
      <w:pPr>
        <w:pStyle w:val="Part"/>
        <w:tabs>
          <w:tab w:val="clear" w:pos="2520"/>
        </w:tabs>
      </w:pPr>
      <w:r w:rsidRPr="00D43725">
        <w:t>(J)</w:t>
      </w:r>
      <w:r w:rsidRPr="00D43725">
        <w:tab/>
        <w:t>Camping and the presence of campers and tents in designated Hunter Camping Areas are limited to September 1 through the last day of February and March 31 through May 14.</w:t>
      </w:r>
    </w:p>
    <w:p w14:paraId="6AE73E5E" w14:textId="77777777" w:rsidR="005E284D" w:rsidRPr="00D43725" w:rsidRDefault="005E284D" w:rsidP="00377065">
      <w:pPr>
        <w:pStyle w:val="Part"/>
        <w:tabs>
          <w:tab w:val="clear" w:pos="2520"/>
        </w:tabs>
      </w:pPr>
      <w:r w:rsidRPr="00D43725">
        <w:t>(K)</w:t>
      </w:r>
      <w:r w:rsidRPr="00D43725">
        <w:tab/>
        <w:t>Target shooting is prohibited, except at the John F. Lentz Hunter Education Complex.</w:t>
      </w:r>
    </w:p>
    <w:p w14:paraId="44508247" w14:textId="77777777" w:rsidR="005E284D" w:rsidRPr="00D43725" w:rsidRDefault="005E284D" w:rsidP="00377065">
      <w:pPr>
        <w:pStyle w:val="SubParagraph"/>
        <w:tabs>
          <w:tab w:val="clear" w:pos="1800"/>
        </w:tabs>
      </w:pPr>
      <w:r w:rsidRPr="00D43725">
        <w:lastRenderedPageBreak/>
        <w:t>(73)</w:t>
      </w:r>
      <w:r w:rsidRPr="00D43725">
        <w:tab/>
        <w:t>Sandy Creek Game Land in Nash and Franklin Counties</w:t>
      </w:r>
    </w:p>
    <w:p w14:paraId="5FA2A772" w14:textId="77777777" w:rsidR="005E284D" w:rsidRPr="00D43725" w:rsidRDefault="005E284D" w:rsidP="00377065">
      <w:pPr>
        <w:pStyle w:val="Part"/>
        <w:tabs>
          <w:tab w:val="clear" w:pos="2520"/>
        </w:tabs>
      </w:pPr>
      <w:r w:rsidRPr="00D43725">
        <w:t>(A)</w:t>
      </w:r>
      <w:r w:rsidRPr="00D43725">
        <w:tab/>
        <w:t>Six Days per Week Area</w:t>
      </w:r>
    </w:p>
    <w:p w14:paraId="7DFEAF74"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Friday thereafter.</w:t>
      </w:r>
    </w:p>
    <w:p w14:paraId="2E9DFCB0" w14:textId="77777777" w:rsidR="005E284D" w:rsidRPr="00D43725" w:rsidRDefault="005E284D" w:rsidP="00377065">
      <w:pPr>
        <w:pStyle w:val="Part"/>
        <w:tabs>
          <w:tab w:val="clear" w:pos="2520"/>
        </w:tabs>
      </w:pPr>
      <w:r w:rsidRPr="00D43725">
        <w:t>(C)</w:t>
      </w:r>
      <w:r w:rsidRPr="00D43725">
        <w:tab/>
        <w:t>Horseback riding is prohibited.</w:t>
      </w:r>
    </w:p>
    <w:p w14:paraId="7DF3B60A" w14:textId="77777777" w:rsidR="005E284D" w:rsidRPr="00D43725" w:rsidRDefault="005E284D" w:rsidP="00377065">
      <w:pPr>
        <w:pStyle w:val="Part"/>
        <w:tabs>
          <w:tab w:val="clear" w:pos="2520"/>
        </w:tabs>
      </w:pPr>
      <w:r w:rsidRPr="00D43725">
        <w:t>(D)</w:t>
      </w:r>
      <w:r w:rsidRPr="00D43725">
        <w:tab/>
        <w:t>The use of dogs for hunting deer is prohibited.</w:t>
      </w:r>
    </w:p>
    <w:p w14:paraId="099B9020" w14:textId="77777777" w:rsidR="005E284D" w:rsidRPr="00D43725" w:rsidRDefault="005E284D" w:rsidP="00377065">
      <w:pPr>
        <w:pStyle w:val="Part"/>
        <w:tabs>
          <w:tab w:val="clear" w:pos="2520"/>
        </w:tabs>
      </w:pPr>
      <w:r w:rsidRPr="00D43725">
        <w:t>(E)</w:t>
      </w:r>
      <w:r w:rsidRPr="00D43725">
        <w:tab/>
        <w:t>Target Shooting is prohibited.</w:t>
      </w:r>
    </w:p>
    <w:p w14:paraId="2FF4E415" w14:textId="77777777" w:rsidR="005E284D" w:rsidRPr="00D43725" w:rsidRDefault="005E284D" w:rsidP="00377065">
      <w:pPr>
        <w:pStyle w:val="SubParagraph"/>
        <w:tabs>
          <w:tab w:val="clear" w:pos="1800"/>
        </w:tabs>
      </w:pPr>
      <w:r w:rsidRPr="00D43725">
        <w:t>(74)</w:t>
      </w:r>
      <w:r w:rsidRPr="00D43725">
        <w:tab/>
        <w:t>Sandy Mush Game Land in Buncombe and Madison counties.</w:t>
      </w:r>
    </w:p>
    <w:p w14:paraId="60DEC5E7" w14:textId="77777777" w:rsidR="005E284D" w:rsidRPr="00D43725" w:rsidRDefault="005E284D" w:rsidP="00377065">
      <w:pPr>
        <w:pStyle w:val="Part"/>
        <w:tabs>
          <w:tab w:val="clear" w:pos="2520"/>
        </w:tabs>
      </w:pPr>
      <w:r w:rsidRPr="00D43725">
        <w:t>(A)</w:t>
      </w:r>
      <w:r w:rsidRPr="00D43725">
        <w:tab/>
        <w:t>Three Days per Week Area</w:t>
      </w:r>
    </w:p>
    <w:p w14:paraId="5D5B2BAC" w14:textId="77777777" w:rsidR="005E284D" w:rsidRPr="00D43725" w:rsidRDefault="005E284D" w:rsidP="00377065">
      <w:pPr>
        <w:pStyle w:val="Part"/>
        <w:tabs>
          <w:tab w:val="clear" w:pos="2520"/>
        </w:tabs>
      </w:pPr>
      <w:r w:rsidRPr="00D43725">
        <w:t>(B)</w:t>
      </w:r>
      <w:r w:rsidRPr="00D43725">
        <w:tab/>
        <w:t>Deer of either sex may be taken the first open Saturday of the applicable Deer with Visible Antlers season.</w:t>
      </w:r>
    </w:p>
    <w:p w14:paraId="0DA74FE3" w14:textId="77777777" w:rsidR="005E284D" w:rsidRPr="00D43725" w:rsidRDefault="005E284D" w:rsidP="00377065">
      <w:pPr>
        <w:pStyle w:val="Part"/>
        <w:tabs>
          <w:tab w:val="clear" w:pos="2520"/>
        </w:tabs>
      </w:pPr>
      <w:r w:rsidRPr="00D43725">
        <w:t>(C)</w:t>
      </w:r>
      <w:r w:rsidRPr="00D43725">
        <w:tab/>
        <w:t>Horseback riding is prohibited except on designated trails May 16 through August 31 and all horseback riding is prohibited from September 1 through May 15.</w:t>
      </w:r>
    </w:p>
    <w:p w14:paraId="66B0683E" w14:textId="77777777" w:rsidR="005E284D" w:rsidRPr="00D43725" w:rsidRDefault="005E284D" w:rsidP="00377065">
      <w:pPr>
        <w:pStyle w:val="Part"/>
        <w:tabs>
          <w:tab w:val="clear" w:pos="2520"/>
        </w:tabs>
      </w:pPr>
      <w:r w:rsidRPr="00D43725">
        <w:t>(D)</w:t>
      </w:r>
      <w:r w:rsidRPr="00D43725">
        <w:tab/>
        <w:t>Dogs shall only be trained on Mondays, Wednesdays, and Saturdays and only as allowed in 15A NCAC 10D .0102(f).</w:t>
      </w:r>
    </w:p>
    <w:p w14:paraId="189BF5E2" w14:textId="77777777" w:rsidR="005E284D" w:rsidRPr="00D43725" w:rsidRDefault="005E284D" w:rsidP="00377065">
      <w:pPr>
        <w:pStyle w:val="Part"/>
        <w:tabs>
          <w:tab w:val="clear" w:pos="2520"/>
        </w:tabs>
      </w:pPr>
      <w:r w:rsidRPr="00D43725">
        <w:t>(E)</w:t>
      </w:r>
      <w:r w:rsidRPr="00D43725">
        <w:tab/>
        <w:t>Dove hunting is by permit only from the opening day through the second Saturday of dove season.</w:t>
      </w:r>
    </w:p>
    <w:p w14:paraId="32348D09" w14:textId="77777777" w:rsidR="005E284D" w:rsidRPr="00D43725" w:rsidRDefault="005E284D" w:rsidP="00377065">
      <w:pPr>
        <w:pStyle w:val="Part"/>
        <w:tabs>
          <w:tab w:val="clear" w:pos="2520"/>
        </w:tabs>
      </w:pPr>
      <w:r w:rsidRPr="00D43725">
        <w:t>(F)</w:t>
      </w:r>
      <w:r w:rsidRPr="00D43725">
        <w:tab/>
        <w:t>Target shooting is prohibited.</w:t>
      </w:r>
    </w:p>
    <w:p w14:paraId="25135302" w14:textId="77777777" w:rsidR="005E284D" w:rsidRPr="00D43725" w:rsidRDefault="005E284D" w:rsidP="00377065">
      <w:pPr>
        <w:pStyle w:val="SubParagraph"/>
        <w:tabs>
          <w:tab w:val="clear" w:pos="1800"/>
        </w:tabs>
      </w:pPr>
      <w:r w:rsidRPr="00D43725">
        <w:t>(75)</w:t>
      </w:r>
      <w:r w:rsidRPr="00D43725">
        <w:tab/>
        <w:t>Second Creek Game Land in Rowan County- hunting is by permit only.</w:t>
      </w:r>
    </w:p>
    <w:p w14:paraId="71644B2A" w14:textId="77777777" w:rsidR="005E284D" w:rsidRPr="00D43725" w:rsidRDefault="005E284D" w:rsidP="00377065">
      <w:pPr>
        <w:pStyle w:val="SubParagraph"/>
        <w:tabs>
          <w:tab w:val="clear" w:pos="1800"/>
        </w:tabs>
      </w:pPr>
      <w:r w:rsidRPr="00D43725">
        <w:t>(76)</w:t>
      </w:r>
      <w:r w:rsidRPr="00D43725">
        <w:tab/>
      </w:r>
      <w:proofErr w:type="spellStart"/>
      <w:r w:rsidRPr="00D43725">
        <w:t>Shocco</w:t>
      </w:r>
      <w:proofErr w:type="spellEnd"/>
      <w:r w:rsidRPr="00D43725">
        <w:t xml:space="preserve"> Creek Game Land in Franklin, Halifax, Nash, and Warren counties</w:t>
      </w:r>
    </w:p>
    <w:p w14:paraId="2FA4897D" w14:textId="77777777" w:rsidR="005E284D" w:rsidRPr="00D43725" w:rsidRDefault="005E284D" w:rsidP="00377065">
      <w:pPr>
        <w:pStyle w:val="Part"/>
        <w:tabs>
          <w:tab w:val="clear" w:pos="2520"/>
        </w:tabs>
      </w:pPr>
      <w:r w:rsidRPr="00D43725">
        <w:t>(A)</w:t>
      </w:r>
      <w:r w:rsidRPr="00D43725">
        <w:tab/>
        <w:t>Six Days per Week Area</w:t>
      </w:r>
    </w:p>
    <w:p w14:paraId="563B445E"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Friday thereafter.</w:t>
      </w:r>
    </w:p>
    <w:p w14:paraId="3ABAC0B0" w14:textId="77777777" w:rsidR="005E284D" w:rsidRPr="00D43725" w:rsidRDefault="005E284D" w:rsidP="00377065">
      <w:pPr>
        <w:pStyle w:val="Part"/>
        <w:tabs>
          <w:tab w:val="clear" w:pos="2520"/>
        </w:tabs>
      </w:pPr>
      <w:r w:rsidRPr="00D43725">
        <w:t>(C)</w:t>
      </w:r>
      <w:r w:rsidRPr="00D43725">
        <w:tab/>
        <w:t>Horseback riding is prohibited.</w:t>
      </w:r>
    </w:p>
    <w:p w14:paraId="297EE10D" w14:textId="77777777" w:rsidR="005E284D" w:rsidRPr="00D43725" w:rsidRDefault="005E284D" w:rsidP="00377065">
      <w:pPr>
        <w:pStyle w:val="Part"/>
        <w:tabs>
          <w:tab w:val="clear" w:pos="2520"/>
        </w:tabs>
      </w:pPr>
      <w:r w:rsidRPr="00D43725">
        <w:t>(D)</w:t>
      </w:r>
      <w:r w:rsidRPr="00D43725">
        <w:tab/>
        <w:t>Camping is restricted to September 1 through the last day of February and March 31 through May 14 in areas both designated and posted as camping areas.</w:t>
      </w:r>
    </w:p>
    <w:p w14:paraId="038C83A5" w14:textId="77777777" w:rsidR="005E284D" w:rsidRPr="00D43725" w:rsidRDefault="005E284D" w:rsidP="00377065">
      <w:pPr>
        <w:pStyle w:val="Part"/>
        <w:tabs>
          <w:tab w:val="clear" w:pos="2520"/>
        </w:tabs>
      </w:pPr>
      <w:r w:rsidRPr="00D43725">
        <w:t>(E)</w:t>
      </w:r>
      <w:r w:rsidRPr="00D43725">
        <w:tab/>
        <w:t>Target Shooting is prohibited.</w:t>
      </w:r>
    </w:p>
    <w:p w14:paraId="40A31534" w14:textId="77777777" w:rsidR="005E284D" w:rsidRPr="00D43725" w:rsidRDefault="005E284D" w:rsidP="00377065">
      <w:pPr>
        <w:pStyle w:val="SubParagraph"/>
        <w:tabs>
          <w:tab w:val="clear" w:pos="1800"/>
        </w:tabs>
      </w:pPr>
      <w:r w:rsidRPr="00D43725">
        <w:t>(77)</w:t>
      </w:r>
      <w:r w:rsidRPr="00D43725">
        <w:tab/>
        <w:t>South Mountains Game Land in Burke, Cleveland, McDowell, and Rutherford counties</w:t>
      </w:r>
    </w:p>
    <w:p w14:paraId="4B713193" w14:textId="77777777" w:rsidR="005E284D" w:rsidRPr="00D43725" w:rsidRDefault="005E284D" w:rsidP="00377065">
      <w:pPr>
        <w:pStyle w:val="Part"/>
        <w:tabs>
          <w:tab w:val="clear" w:pos="2520"/>
        </w:tabs>
      </w:pPr>
      <w:r w:rsidRPr="00D43725">
        <w:t>(A)</w:t>
      </w:r>
      <w:r w:rsidRPr="00D43725">
        <w:tab/>
        <w:t>Six Days per Week Area</w:t>
      </w:r>
    </w:p>
    <w:p w14:paraId="5087AB65" w14:textId="77777777" w:rsidR="005E284D" w:rsidRPr="00D43725" w:rsidRDefault="005E284D" w:rsidP="00377065">
      <w:pPr>
        <w:pStyle w:val="Part"/>
        <w:tabs>
          <w:tab w:val="clear" w:pos="2520"/>
        </w:tabs>
      </w:pPr>
      <w:r w:rsidRPr="00D43725">
        <w:t>(B)</w:t>
      </w:r>
      <w:r w:rsidRPr="00D43725">
        <w:tab/>
        <w:t xml:space="preserve">The Deer With Visible Antlers season for deer consists of the open hunting days from the Monday before Thanksgiving Day through the third Saturday after Thanksgiving. Deer of either sex may be taken with archery equipment on open days beginning the Saturday on or nearest September 10 to the third Saturday thereafter, and Monday on or nearest October 15 to </w:t>
      </w:r>
      <w:r w:rsidRPr="00D43725">
        <w:t xml:space="preserve">the Saturday before Thanksgiving Day. Deer with visible antlers may be taken with archery equipment the Monday immediately following the closing of the Deer With Visible Antlers Season, as described in this Part, through January 1. Deer of either sex may be taken with </w:t>
      </w:r>
      <w:proofErr w:type="spellStart"/>
      <w:r w:rsidRPr="00D43725">
        <w:t>blackpowder</w:t>
      </w:r>
      <w:proofErr w:type="spellEnd"/>
      <w:r w:rsidRPr="00D43725">
        <w:t xml:space="preserve"> firearms on open days beginning the Monday on or nearest October 1 through the Saturday of the second week thereafter.</w:t>
      </w:r>
    </w:p>
    <w:p w14:paraId="7FC7171B" w14:textId="77777777" w:rsidR="005E284D" w:rsidRPr="00D43725" w:rsidRDefault="005E284D" w:rsidP="00377065">
      <w:pPr>
        <w:pStyle w:val="Part"/>
        <w:tabs>
          <w:tab w:val="clear" w:pos="2520"/>
        </w:tabs>
      </w:pPr>
      <w:r w:rsidRPr="00D43725">
        <w:t>(C)</w:t>
      </w:r>
      <w:r w:rsidRPr="00D43725">
        <w:tab/>
        <w:t>Deer of either sex may be taken the first open Saturday of the applicable Deer With Visible Antlers Season.</w:t>
      </w:r>
    </w:p>
    <w:p w14:paraId="13CE69B6" w14:textId="77777777" w:rsidR="005E284D" w:rsidRPr="00D43725" w:rsidRDefault="005E284D" w:rsidP="00377065">
      <w:pPr>
        <w:pStyle w:val="Part"/>
        <w:tabs>
          <w:tab w:val="clear" w:pos="2520"/>
        </w:tabs>
      </w:pPr>
      <w:r w:rsidRPr="00D43725">
        <w:t>(D)</w:t>
      </w:r>
      <w:r w:rsidRPr="00D43725">
        <w:tab/>
        <w:t>Horseback riding is prohibited except on designated trails during the following dates:</w:t>
      </w:r>
    </w:p>
    <w:p w14:paraId="70BA2B2E" w14:textId="77777777" w:rsidR="005E284D" w:rsidRPr="00D43725" w:rsidRDefault="005E284D" w:rsidP="00377065">
      <w:pPr>
        <w:pStyle w:val="SubPart"/>
      </w:pPr>
      <w:r w:rsidRPr="00D43725">
        <w:t>(</w:t>
      </w:r>
      <w:proofErr w:type="spellStart"/>
      <w:r w:rsidRPr="00D43725">
        <w:t>i</w:t>
      </w:r>
      <w:proofErr w:type="spellEnd"/>
      <w:r w:rsidRPr="00D43725">
        <w:t>)</w:t>
      </w:r>
      <w:r w:rsidRPr="00D43725">
        <w:tab/>
        <w:t>January 2 through March 31;</w:t>
      </w:r>
    </w:p>
    <w:p w14:paraId="3117692A" w14:textId="77777777" w:rsidR="005E284D" w:rsidRPr="00D43725" w:rsidRDefault="005E284D" w:rsidP="00377065">
      <w:pPr>
        <w:pStyle w:val="SubPart"/>
      </w:pPr>
      <w:r w:rsidRPr="00D43725">
        <w:t>(ii)</w:t>
      </w:r>
      <w:r w:rsidRPr="00D43725">
        <w:tab/>
        <w:t>May 16 through August 31;</w:t>
      </w:r>
    </w:p>
    <w:p w14:paraId="6A2A47FF" w14:textId="77777777" w:rsidR="005E284D" w:rsidRPr="00D43725" w:rsidRDefault="005E284D" w:rsidP="00377065">
      <w:pPr>
        <w:pStyle w:val="SubPart"/>
      </w:pPr>
      <w:r w:rsidRPr="00D43725">
        <w:t>(iii)</w:t>
      </w:r>
      <w:r w:rsidRPr="00D43725">
        <w:tab/>
        <w:t>Sundays only - April 1 through May 15; and</w:t>
      </w:r>
    </w:p>
    <w:p w14:paraId="7318F65F" w14:textId="77777777" w:rsidR="005E284D" w:rsidRPr="00D43725" w:rsidRDefault="005E284D" w:rsidP="00377065">
      <w:pPr>
        <w:pStyle w:val="SubPart"/>
      </w:pPr>
      <w:r w:rsidRPr="00D43725">
        <w:t>(iv)</w:t>
      </w:r>
      <w:r w:rsidRPr="00D43725">
        <w:tab/>
        <w:t>Sundays only - September 1 through January 1.</w:t>
      </w:r>
    </w:p>
    <w:p w14:paraId="1FB09A91" w14:textId="77777777" w:rsidR="005E284D" w:rsidRPr="00D43725" w:rsidRDefault="005E284D" w:rsidP="00377065">
      <w:pPr>
        <w:pStyle w:val="SubParagraph"/>
        <w:tabs>
          <w:tab w:val="clear" w:pos="1800"/>
        </w:tabs>
      </w:pPr>
      <w:r w:rsidRPr="00D43725">
        <w:t>(78)</w:t>
      </w:r>
      <w:r w:rsidRPr="00D43725">
        <w:tab/>
        <w:t>Stones Creek Game Land in Onslow County</w:t>
      </w:r>
    </w:p>
    <w:p w14:paraId="5526707C" w14:textId="77777777" w:rsidR="005E284D" w:rsidRPr="00D43725" w:rsidRDefault="005E284D" w:rsidP="00377065">
      <w:pPr>
        <w:pStyle w:val="Part"/>
        <w:tabs>
          <w:tab w:val="clear" w:pos="2520"/>
        </w:tabs>
      </w:pPr>
      <w:r w:rsidRPr="00D43725">
        <w:t>(A)</w:t>
      </w:r>
      <w:r w:rsidRPr="00D43725">
        <w:tab/>
        <w:t>Six Days per Week Area</w:t>
      </w:r>
    </w:p>
    <w:p w14:paraId="3EB62DA6"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6E0202A8" w14:textId="77777777" w:rsidR="005E284D" w:rsidRPr="00D43725" w:rsidRDefault="005E284D" w:rsidP="00377065">
      <w:pPr>
        <w:pStyle w:val="Part"/>
        <w:tabs>
          <w:tab w:val="clear" w:pos="2520"/>
        </w:tabs>
      </w:pPr>
      <w:r w:rsidRPr="00D43725">
        <w:t>(C)</w:t>
      </w:r>
      <w:r w:rsidRPr="00D43725">
        <w:tab/>
        <w:t>The use of dogs for hunting deer is prohibited on Mondays, Wednesdays, and Fridays.</w:t>
      </w:r>
    </w:p>
    <w:p w14:paraId="5E2CE090" w14:textId="77777777" w:rsidR="005E284D" w:rsidRPr="00D43725" w:rsidRDefault="005E284D" w:rsidP="00377065">
      <w:pPr>
        <w:pStyle w:val="Part"/>
        <w:tabs>
          <w:tab w:val="clear" w:pos="2520"/>
        </w:tabs>
      </w:pPr>
      <w:r w:rsidRPr="00D43725">
        <w:t>(D)</w:t>
      </w:r>
      <w:r w:rsidRPr="00D43725">
        <w:tab/>
        <w:t>Swimming in all lakes is prohibited.</w:t>
      </w:r>
    </w:p>
    <w:p w14:paraId="7AAFE620" w14:textId="77777777" w:rsidR="005E284D" w:rsidRPr="00D43725" w:rsidRDefault="005E284D" w:rsidP="00377065">
      <w:pPr>
        <w:pStyle w:val="Part"/>
        <w:tabs>
          <w:tab w:val="clear" w:pos="2520"/>
        </w:tabs>
      </w:pPr>
      <w:r w:rsidRPr="00D43725">
        <w:t>(E)</w:t>
      </w:r>
      <w:r w:rsidRPr="00D43725">
        <w:tab/>
        <w:t>Waterfowl on posted waterfowl impoundments may be taken only on the following days:</w:t>
      </w:r>
    </w:p>
    <w:p w14:paraId="491C5675" w14:textId="77777777" w:rsidR="005E284D" w:rsidRPr="00D43725" w:rsidRDefault="005E284D" w:rsidP="00377065">
      <w:pPr>
        <w:pStyle w:val="SubPart"/>
      </w:pPr>
      <w:r w:rsidRPr="00D43725">
        <w:t>(</w:t>
      </w:r>
      <w:proofErr w:type="spellStart"/>
      <w:r w:rsidRPr="00D43725">
        <w:t>i</w:t>
      </w:r>
      <w:proofErr w:type="spellEnd"/>
      <w:r w:rsidRPr="00D43725">
        <w:t>)</w:t>
      </w:r>
      <w:r w:rsidRPr="00D43725">
        <w:tab/>
        <w:t>the opening and closing days of the applicable waterfowl seasons;</w:t>
      </w:r>
    </w:p>
    <w:p w14:paraId="5F2D91A8" w14:textId="77777777" w:rsidR="005E284D" w:rsidRPr="00D43725" w:rsidRDefault="005E284D" w:rsidP="00377065">
      <w:pPr>
        <w:pStyle w:val="SubPart"/>
      </w:pPr>
      <w:r w:rsidRPr="00D43725">
        <w:t>(ii)</w:t>
      </w:r>
      <w:r w:rsidRPr="00D43725">
        <w:tab/>
        <w:t>Thanksgiving, Christmas, New Year's, and Martin Luther King, Jr. Days; and</w:t>
      </w:r>
    </w:p>
    <w:p w14:paraId="7239BAFC" w14:textId="77777777" w:rsidR="005E284D" w:rsidRPr="00D43725" w:rsidRDefault="005E284D" w:rsidP="00377065">
      <w:pPr>
        <w:pStyle w:val="SubPart"/>
      </w:pPr>
      <w:r w:rsidRPr="00D43725">
        <w:t>(iii)</w:t>
      </w:r>
      <w:r w:rsidRPr="00D43725">
        <w:tab/>
        <w:t>Tuesdays and Saturdays of the applicable waterfowl seasons.</w:t>
      </w:r>
    </w:p>
    <w:p w14:paraId="2BC75766" w14:textId="77777777" w:rsidR="005E284D" w:rsidRPr="00D43725" w:rsidRDefault="005E284D" w:rsidP="00377065">
      <w:pPr>
        <w:pStyle w:val="Part"/>
        <w:tabs>
          <w:tab w:val="clear" w:pos="2520"/>
        </w:tabs>
      </w:pPr>
      <w:r w:rsidRPr="00D43725">
        <w:t>(F)</w:t>
      </w:r>
      <w:r w:rsidRPr="00D43725">
        <w:tab/>
        <w:t>Target shooting is prohibited.</w:t>
      </w:r>
    </w:p>
    <w:p w14:paraId="1970B5A7" w14:textId="77777777" w:rsidR="005E284D" w:rsidRPr="00D43725" w:rsidRDefault="005E284D" w:rsidP="00377065">
      <w:pPr>
        <w:pStyle w:val="Part"/>
        <w:tabs>
          <w:tab w:val="clear" w:pos="2520"/>
        </w:tabs>
      </w:pPr>
      <w:r w:rsidRPr="00D43725">
        <w:t>(G)</w:t>
      </w:r>
      <w:r w:rsidRPr="00D43725">
        <w:tab/>
        <w:t>Geocaching is restricted to closed days for taking bear, deer, turkey, and waterfowl.</w:t>
      </w:r>
    </w:p>
    <w:p w14:paraId="13F59A18" w14:textId="77777777" w:rsidR="005E284D" w:rsidRPr="00D43725" w:rsidRDefault="005E284D" w:rsidP="00377065">
      <w:pPr>
        <w:pStyle w:val="SubParagraph"/>
        <w:tabs>
          <w:tab w:val="clear" w:pos="1800"/>
        </w:tabs>
      </w:pPr>
      <w:r w:rsidRPr="00D43725">
        <w:t>(79)</w:t>
      </w:r>
      <w:r w:rsidRPr="00D43725">
        <w:tab/>
        <w:t>Suggs Mill Pond Game Land in Bladen and Cumberland counties</w:t>
      </w:r>
    </w:p>
    <w:p w14:paraId="502536B3" w14:textId="77777777" w:rsidR="005E284D" w:rsidRPr="00D43725" w:rsidRDefault="005E284D" w:rsidP="00377065">
      <w:pPr>
        <w:pStyle w:val="Part"/>
        <w:tabs>
          <w:tab w:val="clear" w:pos="2520"/>
        </w:tabs>
      </w:pPr>
      <w:r w:rsidRPr="00D43725">
        <w:t>(A)</w:t>
      </w:r>
      <w:r w:rsidRPr="00D43725">
        <w:tab/>
        <w:t>Hunting and trapping is by permit only.</w:t>
      </w:r>
    </w:p>
    <w:p w14:paraId="3EB062C5" w14:textId="77777777" w:rsidR="005E284D" w:rsidRPr="00D43725" w:rsidRDefault="005E284D" w:rsidP="00377065">
      <w:pPr>
        <w:pStyle w:val="Part"/>
        <w:tabs>
          <w:tab w:val="clear" w:pos="2520"/>
        </w:tabs>
      </w:pPr>
      <w:r w:rsidRPr="00D43725">
        <w:t>(B)</w:t>
      </w:r>
      <w:r w:rsidRPr="00D43725">
        <w:tab/>
        <w:t>Camping is restricted to September 1 through the last day of February and March 31 through May 14 in areas both designated and posted as camping areas.</w:t>
      </w:r>
    </w:p>
    <w:p w14:paraId="0FC9EF12" w14:textId="77777777" w:rsidR="005E284D" w:rsidRPr="00D43725" w:rsidRDefault="005E284D" w:rsidP="00377065">
      <w:pPr>
        <w:pStyle w:val="Part"/>
        <w:tabs>
          <w:tab w:val="clear" w:pos="2520"/>
        </w:tabs>
      </w:pPr>
      <w:r w:rsidRPr="00D43725">
        <w:lastRenderedPageBreak/>
        <w:t>(C)</w:t>
      </w:r>
      <w:r w:rsidRPr="00D43725">
        <w:tab/>
        <w:t>Entry is prohibited on scheduled hunt or trapping days except for:</w:t>
      </w:r>
    </w:p>
    <w:p w14:paraId="50E52E4D" w14:textId="77777777" w:rsidR="005E284D" w:rsidRPr="00D43725" w:rsidRDefault="005E284D" w:rsidP="00377065">
      <w:pPr>
        <w:pStyle w:val="SubPart"/>
        <w:tabs>
          <w:tab w:val="clear" w:pos="3240"/>
        </w:tabs>
      </w:pPr>
      <w:r w:rsidRPr="00D43725">
        <w:t>(</w:t>
      </w:r>
      <w:proofErr w:type="spellStart"/>
      <w:r w:rsidRPr="00D43725">
        <w:t>i</w:t>
      </w:r>
      <w:proofErr w:type="spellEnd"/>
      <w:r w:rsidRPr="00D43725">
        <w:t>)</w:t>
      </w:r>
      <w:r w:rsidRPr="00D43725">
        <w:tab/>
        <w:t>hunters or trappers holding special hunt or trapping permits; and</w:t>
      </w:r>
    </w:p>
    <w:p w14:paraId="032E129F" w14:textId="77777777" w:rsidR="005E284D" w:rsidRPr="00D43725" w:rsidRDefault="005E284D" w:rsidP="00377065">
      <w:pPr>
        <w:pStyle w:val="SubPart"/>
        <w:tabs>
          <w:tab w:val="clear" w:pos="3240"/>
        </w:tabs>
      </w:pPr>
      <w:r w:rsidRPr="00D43725">
        <w:t>(ii)</w:t>
      </w:r>
      <w:r w:rsidRPr="00D43725">
        <w:tab/>
        <w:t>persons using Campground Road to access Suggs Mill Pond Lake at the dam.</w:t>
      </w:r>
    </w:p>
    <w:p w14:paraId="198D1EA7" w14:textId="77777777" w:rsidR="005E284D" w:rsidRPr="00D43725" w:rsidRDefault="005E284D" w:rsidP="00377065">
      <w:pPr>
        <w:pStyle w:val="Part"/>
        <w:tabs>
          <w:tab w:val="clear" w:pos="2520"/>
        </w:tabs>
      </w:pPr>
      <w:r w:rsidRPr="00D43725">
        <w:t>(D)</w:t>
      </w:r>
      <w:r w:rsidRPr="00D43725">
        <w:tab/>
        <w:t>During the period of November 1 through January 31, except on Sundays, the use of vessels on Suggs Mill Pond Lake and Little Singletary Lake is limited to waterfowl hunting only by waterfowl hunters possessing a valid and current Hunting Opportunity Permit issued by the Wildlife Resources Commission pursuant to G.S. 113-264(d).</w:t>
      </w:r>
    </w:p>
    <w:p w14:paraId="55DDABAF" w14:textId="77777777" w:rsidR="005E284D" w:rsidRPr="00D43725" w:rsidRDefault="005E284D" w:rsidP="00377065">
      <w:pPr>
        <w:pStyle w:val="Part"/>
        <w:tabs>
          <w:tab w:val="clear" w:pos="2520"/>
        </w:tabs>
      </w:pPr>
      <w:r w:rsidRPr="00D43725">
        <w:t>(E)</w:t>
      </w:r>
      <w:r w:rsidRPr="00D43725">
        <w:tab/>
        <w:t>During the period of November 1 through March 15, the use of vessels on managed waterfowl impoundments is limited to waterfowl hunting only by waterfowl hunters possessing a valid and current Hunting Opportunity Permit issued by the Wildlife Resources Commission pursuant to G.S. 113-264(d).</w:t>
      </w:r>
    </w:p>
    <w:p w14:paraId="34104033" w14:textId="77777777" w:rsidR="005E284D" w:rsidRPr="00D43725" w:rsidRDefault="005E284D" w:rsidP="00377065">
      <w:pPr>
        <w:pStyle w:val="SubParagraph"/>
        <w:tabs>
          <w:tab w:val="clear" w:pos="1800"/>
        </w:tabs>
      </w:pPr>
      <w:r w:rsidRPr="00D43725">
        <w:t>(80)</w:t>
      </w:r>
      <w:r w:rsidRPr="00D43725">
        <w:tab/>
        <w:t>Sutton Lake Game Land in New Hanover and Brunswick counties</w:t>
      </w:r>
    </w:p>
    <w:p w14:paraId="6E7BC662" w14:textId="77777777" w:rsidR="005E284D" w:rsidRPr="00D43725" w:rsidRDefault="005E284D" w:rsidP="00377065">
      <w:pPr>
        <w:pStyle w:val="Part"/>
        <w:tabs>
          <w:tab w:val="clear" w:pos="2520"/>
        </w:tabs>
      </w:pPr>
      <w:r w:rsidRPr="00D43725">
        <w:t>(A)</w:t>
      </w:r>
      <w:r w:rsidRPr="00D43725">
        <w:tab/>
        <w:t>Six Days per Week Area</w:t>
      </w:r>
    </w:p>
    <w:p w14:paraId="1D767FFC"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first Friday thereafter.</w:t>
      </w:r>
    </w:p>
    <w:p w14:paraId="6618AD0D" w14:textId="77777777" w:rsidR="005E284D" w:rsidRPr="00D43725" w:rsidRDefault="005E284D" w:rsidP="00377065">
      <w:pPr>
        <w:pStyle w:val="Part"/>
        <w:tabs>
          <w:tab w:val="clear" w:pos="2520"/>
        </w:tabs>
      </w:pPr>
      <w:r w:rsidRPr="00D43725">
        <w:t>(C)</w:t>
      </w:r>
      <w:r w:rsidRPr="00D43725">
        <w:tab/>
        <w:t>Target shooting is prohibited.</w:t>
      </w:r>
    </w:p>
    <w:p w14:paraId="5BB3C900" w14:textId="77777777" w:rsidR="005E284D" w:rsidRPr="00D43725" w:rsidRDefault="005E284D" w:rsidP="00377065">
      <w:pPr>
        <w:pStyle w:val="SubParagraph"/>
        <w:tabs>
          <w:tab w:val="clear" w:pos="1800"/>
        </w:tabs>
      </w:pPr>
      <w:r w:rsidRPr="00D43725">
        <w:t>(81)</w:t>
      </w:r>
      <w:r w:rsidRPr="00D43725">
        <w:tab/>
        <w:t>Tar River Game Land in Edgecombe County</w:t>
      </w:r>
    </w:p>
    <w:p w14:paraId="1B32F9D1" w14:textId="77777777" w:rsidR="005E284D" w:rsidRPr="00D43725" w:rsidRDefault="005E284D" w:rsidP="00377065">
      <w:pPr>
        <w:pStyle w:val="Part"/>
        <w:tabs>
          <w:tab w:val="clear" w:pos="2520"/>
        </w:tabs>
      </w:pPr>
      <w:r w:rsidRPr="00D43725">
        <w:t>(A)</w:t>
      </w:r>
      <w:r w:rsidRPr="00D43725">
        <w:tab/>
        <w:t>Hunting is by permit only</w:t>
      </w:r>
    </w:p>
    <w:p w14:paraId="0DA68139" w14:textId="77777777" w:rsidR="005E284D" w:rsidRPr="00D43725" w:rsidRDefault="005E284D" w:rsidP="00377065">
      <w:pPr>
        <w:pStyle w:val="Part"/>
        <w:tabs>
          <w:tab w:val="clear" w:pos="2520"/>
        </w:tabs>
      </w:pPr>
      <w:r w:rsidRPr="00D43725">
        <w:t>(B)</w:t>
      </w:r>
      <w:r w:rsidRPr="00D43725">
        <w:tab/>
        <w:t>Target Shooting is prohibited</w:t>
      </w:r>
    </w:p>
    <w:p w14:paraId="47B82752" w14:textId="77777777" w:rsidR="005E284D" w:rsidRPr="00D43725" w:rsidRDefault="005E284D" w:rsidP="00377065">
      <w:pPr>
        <w:pStyle w:val="SubParagraph"/>
        <w:tabs>
          <w:tab w:val="clear" w:pos="1800"/>
        </w:tabs>
      </w:pPr>
      <w:r w:rsidRPr="00D43725">
        <w:t>(82)</w:t>
      </w:r>
      <w:r w:rsidRPr="00D43725">
        <w:tab/>
        <w:t>Texas Plantation Game Land in Tyrrell County - hunting and trapping is by permit only.</w:t>
      </w:r>
    </w:p>
    <w:p w14:paraId="7EC956CB" w14:textId="77777777" w:rsidR="005E284D" w:rsidRPr="00D43725" w:rsidRDefault="005E284D" w:rsidP="00377065">
      <w:pPr>
        <w:pStyle w:val="SubParagraph"/>
        <w:tabs>
          <w:tab w:val="clear" w:pos="1800"/>
        </w:tabs>
      </w:pPr>
      <w:r w:rsidRPr="00D43725">
        <w:t>(83)</w:t>
      </w:r>
      <w:r w:rsidRPr="00D43725">
        <w:tab/>
        <w:t>Three Top Mountain Game Land in Ashe County</w:t>
      </w:r>
    </w:p>
    <w:p w14:paraId="0D139A11" w14:textId="77777777" w:rsidR="005E284D" w:rsidRPr="00D43725" w:rsidRDefault="005E284D" w:rsidP="00377065">
      <w:pPr>
        <w:pStyle w:val="Part"/>
        <w:tabs>
          <w:tab w:val="clear" w:pos="2520"/>
        </w:tabs>
      </w:pPr>
      <w:r w:rsidRPr="00D43725">
        <w:t>(A)</w:t>
      </w:r>
      <w:r w:rsidRPr="00D43725">
        <w:tab/>
        <w:t>Six Days per Week Area</w:t>
      </w:r>
    </w:p>
    <w:p w14:paraId="440A3C71"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first Friday thereafter.</w:t>
      </w:r>
    </w:p>
    <w:p w14:paraId="57BD92B7" w14:textId="77777777" w:rsidR="005E284D" w:rsidRPr="00D43725" w:rsidRDefault="005E284D" w:rsidP="00377065">
      <w:pPr>
        <w:pStyle w:val="Part"/>
        <w:tabs>
          <w:tab w:val="clear" w:pos="2520"/>
        </w:tabs>
      </w:pPr>
      <w:r w:rsidRPr="00D43725">
        <w:t>(C)</w:t>
      </w:r>
      <w:r w:rsidRPr="00D43725">
        <w:tab/>
        <w:t>Horseback riding is prohibited.</w:t>
      </w:r>
    </w:p>
    <w:p w14:paraId="1EB26441" w14:textId="77777777" w:rsidR="005E284D" w:rsidRPr="00D43725" w:rsidRDefault="005E284D" w:rsidP="00377065">
      <w:pPr>
        <w:pStyle w:val="SubParagraph"/>
        <w:tabs>
          <w:tab w:val="clear" w:pos="1800"/>
        </w:tabs>
      </w:pPr>
      <w:r w:rsidRPr="00D43725">
        <w:t>(84)</w:t>
      </w:r>
      <w:r w:rsidRPr="00D43725">
        <w:tab/>
        <w:t>Thurmond Chatham Game Land in Alleghany and Wilkes counties</w:t>
      </w:r>
    </w:p>
    <w:p w14:paraId="3CBCC910" w14:textId="77777777" w:rsidR="005E284D" w:rsidRPr="00D43725" w:rsidRDefault="005E284D" w:rsidP="00377065">
      <w:pPr>
        <w:pStyle w:val="Part"/>
        <w:tabs>
          <w:tab w:val="clear" w:pos="2520"/>
        </w:tabs>
      </w:pPr>
      <w:r w:rsidRPr="00D43725">
        <w:t>(A)</w:t>
      </w:r>
      <w:r w:rsidRPr="00D43725">
        <w:tab/>
        <w:t>Six Days per Week Area</w:t>
      </w:r>
    </w:p>
    <w:p w14:paraId="317A2E2D"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Friday thereafter.</w:t>
      </w:r>
    </w:p>
    <w:p w14:paraId="374A3323" w14:textId="77777777" w:rsidR="005E284D" w:rsidRPr="00D43725" w:rsidRDefault="005E284D" w:rsidP="00377065">
      <w:pPr>
        <w:pStyle w:val="Part"/>
        <w:tabs>
          <w:tab w:val="clear" w:pos="2520"/>
        </w:tabs>
      </w:pPr>
      <w:r w:rsidRPr="00D43725">
        <w:t>(C)</w:t>
      </w:r>
      <w:r w:rsidRPr="00D43725">
        <w:tab/>
        <w:t xml:space="preserve">Horseback riding is prohibited except on designated trails May 16 through August 31, and all horseback riding is prohibited from September 1 through </w:t>
      </w:r>
      <w:r w:rsidRPr="00D43725">
        <w:t>May 15. People age 16 or older horseback riding on this game land shall possess a Game Lands license.</w:t>
      </w:r>
    </w:p>
    <w:p w14:paraId="3498A7CC" w14:textId="77777777" w:rsidR="005E284D" w:rsidRPr="00D43725" w:rsidRDefault="005E284D" w:rsidP="00377065">
      <w:pPr>
        <w:pStyle w:val="Part"/>
        <w:tabs>
          <w:tab w:val="clear" w:pos="2520"/>
        </w:tabs>
      </w:pPr>
      <w:r w:rsidRPr="00D43725">
        <w:t>(D)</w:t>
      </w:r>
      <w:r w:rsidRPr="00D43725">
        <w:tab/>
        <w:t>The maximum period of consecutive overnight camping at any designated campground is 14 days within any 30 day period from May 1 through August 31. After 14 consecutive days of camping all personal belongings must be removed from the game land.</w:t>
      </w:r>
    </w:p>
    <w:p w14:paraId="5F6A0E08" w14:textId="77777777" w:rsidR="005E284D" w:rsidRPr="00D43725" w:rsidRDefault="005E284D" w:rsidP="00377065">
      <w:pPr>
        <w:pStyle w:val="SubParagraph"/>
        <w:tabs>
          <w:tab w:val="clear" w:pos="1800"/>
        </w:tabs>
      </w:pPr>
      <w:r w:rsidRPr="00D43725">
        <w:t>(85)</w:t>
      </w:r>
      <w:r w:rsidRPr="00D43725">
        <w:tab/>
        <w:t>Tillery game Land in Halifax County</w:t>
      </w:r>
    </w:p>
    <w:p w14:paraId="02A92958" w14:textId="77777777" w:rsidR="005E284D" w:rsidRPr="00D43725" w:rsidRDefault="005E284D" w:rsidP="00377065">
      <w:pPr>
        <w:pStyle w:val="Part"/>
        <w:tabs>
          <w:tab w:val="clear" w:pos="2520"/>
        </w:tabs>
      </w:pPr>
      <w:r w:rsidRPr="00D43725">
        <w:t>(A)</w:t>
      </w:r>
      <w:r w:rsidRPr="00D43725">
        <w:tab/>
        <w:t>Six Days per Week Area</w:t>
      </w:r>
    </w:p>
    <w:p w14:paraId="2EA3BFAE"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Friday thereafter.</w:t>
      </w:r>
    </w:p>
    <w:p w14:paraId="5AFD3E38" w14:textId="77777777" w:rsidR="005E284D" w:rsidRPr="00D43725" w:rsidRDefault="005E284D" w:rsidP="00377065">
      <w:pPr>
        <w:pStyle w:val="Part"/>
        <w:tabs>
          <w:tab w:val="clear" w:pos="2520"/>
        </w:tabs>
      </w:pPr>
      <w:r w:rsidRPr="00D43725">
        <w:t>(C)</w:t>
      </w:r>
      <w:r w:rsidRPr="00D43725">
        <w:tab/>
        <w:t>Horseback riding is prohibited.</w:t>
      </w:r>
    </w:p>
    <w:p w14:paraId="4048CA2D" w14:textId="77777777" w:rsidR="005E284D" w:rsidRPr="00D43725" w:rsidRDefault="005E284D" w:rsidP="00377065">
      <w:pPr>
        <w:pStyle w:val="Part"/>
        <w:tabs>
          <w:tab w:val="clear" w:pos="2520"/>
        </w:tabs>
      </w:pPr>
      <w:r w:rsidRPr="00D43725">
        <w:t>(D)</w:t>
      </w:r>
      <w:r w:rsidRPr="00D43725">
        <w:tab/>
        <w:t>The use of dogs for hunting deer is prohibited.</w:t>
      </w:r>
    </w:p>
    <w:p w14:paraId="43810666" w14:textId="77777777" w:rsidR="005E284D" w:rsidRPr="00D43725" w:rsidRDefault="005E284D" w:rsidP="00377065">
      <w:pPr>
        <w:pStyle w:val="Part"/>
        <w:tabs>
          <w:tab w:val="clear" w:pos="2520"/>
        </w:tabs>
      </w:pPr>
      <w:r w:rsidRPr="00D43725">
        <w:t>(E)</w:t>
      </w:r>
      <w:r w:rsidRPr="00D43725">
        <w:tab/>
        <w:t>Wild turkey hunting is by permit only.</w:t>
      </w:r>
    </w:p>
    <w:p w14:paraId="47DF6007" w14:textId="77777777" w:rsidR="005E284D" w:rsidRPr="00D43725" w:rsidRDefault="005E284D" w:rsidP="00377065">
      <w:pPr>
        <w:pStyle w:val="Part"/>
        <w:tabs>
          <w:tab w:val="clear" w:pos="2520"/>
        </w:tabs>
      </w:pPr>
      <w:r w:rsidRPr="00D43725">
        <w:t>(F)</w:t>
      </w:r>
      <w:r w:rsidRPr="00D43725">
        <w:tab/>
        <w:t>Target Shooting is prohibited.</w:t>
      </w:r>
    </w:p>
    <w:p w14:paraId="5F73D8BD" w14:textId="77777777" w:rsidR="005E284D" w:rsidRPr="00D43725" w:rsidRDefault="005E284D" w:rsidP="00377065">
      <w:pPr>
        <w:pStyle w:val="SubParagraph"/>
        <w:tabs>
          <w:tab w:val="clear" w:pos="1800"/>
        </w:tabs>
      </w:pPr>
      <w:r w:rsidRPr="00D43725">
        <w:t>(86)</w:t>
      </w:r>
      <w:r w:rsidRPr="00D43725">
        <w:tab/>
        <w:t>Toxaway Game Land in Jackson and Transylvania counties</w:t>
      </w:r>
    </w:p>
    <w:p w14:paraId="7A4EAF96" w14:textId="77777777" w:rsidR="005E284D" w:rsidRPr="00D43725" w:rsidRDefault="005E284D" w:rsidP="00377065">
      <w:pPr>
        <w:pStyle w:val="Part"/>
        <w:tabs>
          <w:tab w:val="clear" w:pos="2520"/>
        </w:tabs>
      </w:pPr>
      <w:r w:rsidRPr="00D43725">
        <w:t>(A)</w:t>
      </w:r>
      <w:r w:rsidRPr="00D43725">
        <w:tab/>
        <w:t>Six Days per Week Area</w:t>
      </w:r>
    </w:p>
    <w:p w14:paraId="37B30108" w14:textId="77777777" w:rsidR="005E284D" w:rsidRPr="00D43725" w:rsidRDefault="005E284D" w:rsidP="00377065">
      <w:pPr>
        <w:pStyle w:val="Part"/>
        <w:tabs>
          <w:tab w:val="clear" w:pos="2520"/>
        </w:tabs>
      </w:pPr>
      <w:r w:rsidRPr="00D43725">
        <w:t>(B)</w:t>
      </w:r>
      <w:r w:rsidRPr="00D43725">
        <w:tab/>
        <w:t>Deer of either sex may be taken the first open Saturday of the applicable Deer With Visible Antlers Season.</w:t>
      </w:r>
    </w:p>
    <w:p w14:paraId="693B6D57" w14:textId="77777777" w:rsidR="005E284D" w:rsidRPr="00D43725" w:rsidRDefault="005E284D" w:rsidP="00377065">
      <w:pPr>
        <w:pStyle w:val="Part"/>
        <w:tabs>
          <w:tab w:val="clear" w:pos="2520"/>
        </w:tabs>
      </w:pPr>
      <w:r w:rsidRPr="00D43725">
        <w:t>(C)</w:t>
      </w:r>
      <w:r w:rsidRPr="00D43725">
        <w:tab/>
        <w:t>Horseback riding is prohibited except on designated trails May 16 through August 31 and all horseback riding is prohibited from September 1 through May 15.</w:t>
      </w:r>
    </w:p>
    <w:p w14:paraId="27DE8FDA" w14:textId="77777777" w:rsidR="005E284D" w:rsidRPr="00D43725" w:rsidRDefault="005E284D" w:rsidP="00377065">
      <w:pPr>
        <w:pStyle w:val="SubParagraph"/>
        <w:tabs>
          <w:tab w:val="clear" w:pos="1800"/>
        </w:tabs>
      </w:pPr>
      <w:r w:rsidRPr="00D43725">
        <w:t>(87)</w:t>
      </w:r>
      <w:r w:rsidRPr="00D43725">
        <w:tab/>
      </w:r>
      <w:proofErr w:type="spellStart"/>
      <w:r w:rsidRPr="00D43725">
        <w:t>Uwharrie</w:t>
      </w:r>
      <w:proofErr w:type="spellEnd"/>
      <w:r w:rsidRPr="00D43725">
        <w:t xml:space="preserve"> Game Land in Davidson, Montgomery, and Randolph counties</w:t>
      </w:r>
    </w:p>
    <w:p w14:paraId="20417198" w14:textId="77777777" w:rsidR="005E284D" w:rsidRPr="00D43725" w:rsidRDefault="005E284D" w:rsidP="00377065">
      <w:pPr>
        <w:pStyle w:val="Part"/>
        <w:tabs>
          <w:tab w:val="clear" w:pos="2520"/>
        </w:tabs>
      </w:pPr>
      <w:r w:rsidRPr="00D43725">
        <w:t>(A)</w:t>
      </w:r>
      <w:r w:rsidRPr="00D43725">
        <w:tab/>
        <w:t>Six Days per Week Area</w:t>
      </w:r>
    </w:p>
    <w:p w14:paraId="09AF8E11" w14:textId="77777777" w:rsidR="005E284D" w:rsidRPr="00D43725" w:rsidRDefault="005E284D" w:rsidP="00377065">
      <w:pPr>
        <w:pStyle w:val="Part"/>
        <w:tabs>
          <w:tab w:val="clear" w:pos="2520"/>
        </w:tabs>
      </w:pPr>
      <w:r w:rsidRPr="00D43725">
        <w:t>(B)</w:t>
      </w:r>
      <w:r w:rsidRPr="00D43725">
        <w:tab/>
        <w:t>Deer of either sex may be taken the first open day of the applicable Deer With Visible Antlers Season through the second Friday thereafter.</w:t>
      </w:r>
    </w:p>
    <w:p w14:paraId="2EE9DE58" w14:textId="77777777" w:rsidR="005E284D" w:rsidRPr="00D43725" w:rsidRDefault="005E284D" w:rsidP="00377065">
      <w:pPr>
        <w:pStyle w:val="Part"/>
        <w:tabs>
          <w:tab w:val="clear" w:pos="2520"/>
        </w:tabs>
      </w:pPr>
      <w:r w:rsidRPr="00D43725">
        <w:t>(C)</w:t>
      </w:r>
      <w:r w:rsidRPr="00D43725">
        <w:tab/>
        <w:t>On the posted waterfowl impoundment, waterfowl may be taken only on the following days:</w:t>
      </w:r>
    </w:p>
    <w:p w14:paraId="5D03AA56" w14:textId="77777777" w:rsidR="005E284D" w:rsidRPr="00D43725" w:rsidRDefault="005E284D" w:rsidP="00377065">
      <w:pPr>
        <w:pStyle w:val="SubPart"/>
        <w:tabs>
          <w:tab w:val="clear" w:pos="3240"/>
        </w:tabs>
      </w:pPr>
      <w:r w:rsidRPr="00D43725">
        <w:t>(</w:t>
      </w:r>
      <w:proofErr w:type="spellStart"/>
      <w:r w:rsidRPr="00D43725">
        <w:t>i</w:t>
      </w:r>
      <w:proofErr w:type="spellEnd"/>
      <w:r w:rsidRPr="00D43725">
        <w:t>)</w:t>
      </w:r>
      <w:r w:rsidRPr="00D43725">
        <w:tab/>
        <w:t>the opening and closing days of the applicable waterfowl seasons;</w:t>
      </w:r>
    </w:p>
    <w:p w14:paraId="70AA934F" w14:textId="77777777" w:rsidR="005E284D" w:rsidRPr="00D43725" w:rsidRDefault="005E284D" w:rsidP="00377065">
      <w:pPr>
        <w:pStyle w:val="SubPart"/>
        <w:tabs>
          <w:tab w:val="clear" w:pos="3240"/>
        </w:tabs>
      </w:pPr>
      <w:r w:rsidRPr="00D43725">
        <w:t>(ii)</w:t>
      </w:r>
      <w:r w:rsidRPr="00D43725">
        <w:tab/>
        <w:t>Thanksgiving, Christmas, New Year's, and Martin Luther King, Jr. Days; and</w:t>
      </w:r>
    </w:p>
    <w:p w14:paraId="5AE23762" w14:textId="77777777" w:rsidR="005E284D" w:rsidRPr="00D43725" w:rsidRDefault="005E284D" w:rsidP="00377065">
      <w:pPr>
        <w:pStyle w:val="SubPart"/>
        <w:tabs>
          <w:tab w:val="clear" w:pos="3240"/>
        </w:tabs>
      </w:pPr>
      <w:r w:rsidRPr="00D43725">
        <w:t>(iii)</w:t>
      </w:r>
      <w:r w:rsidRPr="00D43725">
        <w:tab/>
        <w:t>Mondays, Wednesdays and Saturdays of the applicable waterfowl seasons.</w:t>
      </w:r>
    </w:p>
    <w:p w14:paraId="337383D8" w14:textId="77777777" w:rsidR="005E284D" w:rsidRPr="00D43725" w:rsidRDefault="005E284D" w:rsidP="00377065">
      <w:pPr>
        <w:pStyle w:val="Part"/>
        <w:tabs>
          <w:tab w:val="clear" w:pos="2520"/>
        </w:tabs>
      </w:pPr>
      <w:r w:rsidRPr="00D43725">
        <w:t>(D)</w:t>
      </w:r>
      <w:r w:rsidRPr="00D43725">
        <w:tab/>
        <w:t>Target shooting is prohibited, except at the Flintlock Valley Shooting Range.</w:t>
      </w:r>
    </w:p>
    <w:p w14:paraId="7195B5C1" w14:textId="77777777" w:rsidR="005E284D" w:rsidRPr="00D43725" w:rsidRDefault="005E284D" w:rsidP="00377065">
      <w:pPr>
        <w:pStyle w:val="SubParagraph"/>
        <w:tabs>
          <w:tab w:val="clear" w:pos="1800"/>
        </w:tabs>
      </w:pPr>
      <w:r w:rsidRPr="00D43725">
        <w:t>(88)</w:t>
      </w:r>
      <w:r w:rsidRPr="00D43725">
        <w:tab/>
        <w:t>Vance Game Land in Vance County</w:t>
      </w:r>
    </w:p>
    <w:p w14:paraId="176AA779" w14:textId="77777777" w:rsidR="005E284D" w:rsidRPr="00D43725" w:rsidRDefault="005E284D" w:rsidP="00377065">
      <w:pPr>
        <w:pStyle w:val="Part"/>
        <w:tabs>
          <w:tab w:val="clear" w:pos="2520"/>
        </w:tabs>
      </w:pPr>
      <w:r w:rsidRPr="00D43725">
        <w:t>(A)</w:t>
      </w:r>
      <w:r w:rsidRPr="00D43725">
        <w:tab/>
        <w:t>Six Days per Week Area</w:t>
      </w:r>
    </w:p>
    <w:p w14:paraId="71A79842"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45890ADF" w14:textId="77777777" w:rsidR="005E284D" w:rsidRPr="00D43725" w:rsidRDefault="005E284D" w:rsidP="00377065">
      <w:pPr>
        <w:pStyle w:val="Part"/>
        <w:tabs>
          <w:tab w:val="clear" w:pos="2520"/>
        </w:tabs>
      </w:pPr>
      <w:r w:rsidRPr="00D43725">
        <w:lastRenderedPageBreak/>
        <w:t>(C)</w:t>
      </w:r>
      <w:r w:rsidRPr="00D43725">
        <w:tab/>
        <w:t>The use of dogs, centerfire rifles, and handguns for hunting deer is prohibited on the Nutbush Peninsula tract.</w:t>
      </w:r>
    </w:p>
    <w:p w14:paraId="3572E042" w14:textId="77777777" w:rsidR="005E284D" w:rsidRPr="00D43725" w:rsidRDefault="005E284D" w:rsidP="00377065">
      <w:pPr>
        <w:pStyle w:val="SubParagraph"/>
        <w:tabs>
          <w:tab w:val="clear" w:pos="1800"/>
        </w:tabs>
      </w:pPr>
      <w:r w:rsidRPr="00D43725">
        <w:t>(89)</w:t>
      </w:r>
      <w:r w:rsidRPr="00D43725">
        <w:tab/>
        <w:t>Van Swamp Game Land in Beaufort and Washington counties</w:t>
      </w:r>
    </w:p>
    <w:p w14:paraId="13121640" w14:textId="77777777" w:rsidR="005E284D" w:rsidRPr="00D43725" w:rsidRDefault="005E284D" w:rsidP="00377065">
      <w:pPr>
        <w:pStyle w:val="Part"/>
        <w:tabs>
          <w:tab w:val="clear" w:pos="2520"/>
        </w:tabs>
      </w:pPr>
      <w:r w:rsidRPr="00D43725">
        <w:t>(A)</w:t>
      </w:r>
      <w:r w:rsidRPr="00D43725">
        <w:tab/>
        <w:t>Six Days per Week Area</w:t>
      </w:r>
    </w:p>
    <w:p w14:paraId="37EC59A9"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01387C05" w14:textId="77777777" w:rsidR="005E284D" w:rsidRPr="00D43725" w:rsidRDefault="005E284D" w:rsidP="00377065">
      <w:pPr>
        <w:pStyle w:val="Part"/>
        <w:tabs>
          <w:tab w:val="clear" w:pos="2520"/>
        </w:tabs>
      </w:pPr>
      <w:r w:rsidRPr="00D43725">
        <w:t>(C)</w:t>
      </w:r>
      <w:r w:rsidRPr="00D43725">
        <w:tab/>
        <w:t>Bear may only be taken the first three hunting days during the November Bear Season and the first three hunting days during the second week of the December Bear Season.</w:t>
      </w:r>
    </w:p>
    <w:p w14:paraId="6EFA7433" w14:textId="77777777" w:rsidR="005E284D" w:rsidRPr="00D43725" w:rsidRDefault="005E284D" w:rsidP="00377065">
      <w:pPr>
        <w:pStyle w:val="SubParagraph"/>
        <w:tabs>
          <w:tab w:val="clear" w:pos="1800"/>
        </w:tabs>
      </w:pPr>
      <w:r w:rsidRPr="00D43725">
        <w:t>(90)</w:t>
      </w:r>
      <w:r w:rsidRPr="00D43725">
        <w:tab/>
        <w:t>Voice of America Game Land in Beaufort County</w:t>
      </w:r>
    </w:p>
    <w:p w14:paraId="1948C510" w14:textId="77777777" w:rsidR="005E284D" w:rsidRPr="00D43725" w:rsidRDefault="005E284D" w:rsidP="00377065">
      <w:pPr>
        <w:pStyle w:val="Part"/>
        <w:tabs>
          <w:tab w:val="clear" w:pos="2520"/>
        </w:tabs>
      </w:pPr>
      <w:r w:rsidRPr="00D43725">
        <w:t>(A)</w:t>
      </w:r>
      <w:r w:rsidRPr="00D43725">
        <w:tab/>
        <w:t>Hunting and trapping is by permit only.</w:t>
      </w:r>
    </w:p>
    <w:p w14:paraId="17BCB17C" w14:textId="77777777" w:rsidR="005E284D" w:rsidRPr="00D43725" w:rsidRDefault="005E284D" w:rsidP="00377065">
      <w:pPr>
        <w:pStyle w:val="Part"/>
        <w:tabs>
          <w:tab w:val="clear" w:pos="2520"/>
        </w:tabs>
      </w:pPr>
      <w:r w:rsidRPr="00D43725">
        <w:t>(B)</w:t>
      </w:r>
      <w:r w:rsidRPr="00D43725">
        <w:tab/>
        <w:t>Target Shooting is prohibited.</w:t>
      </w:r>
    </w:p>
    <w:p w14:paraId="3CF19E24" w14:textId="77777777" w:rsidR="005E284D" w:rsidRPr="00D43725" w:rsidRDefault="005E284D" w:rsidP="00377065">
      <w:pPr>
        <w:pStyle w:val="SubParagraph"/>
        <w:tabs>
          <w:tab w:val="clear" w:pos="1800"/>
        </w:tabs>
      </w:pPr>
      <w:r w:rsidRPr="00D43725">
        <w:t>(91)</w:t>
      </w:r>
      <w:r w:rsidRPr="00D43725">
        <w:tab/>
        <w:t>White Oak River Game Land in Onslow County</w:t>
      </w:r>
    </w:p>
    <w:p w14:paraId="1C4C987B" w14:textId="77777777" w:rsidR="005E284D" w:rsidRPr="00D43725" w:rsidRDefault="005E284D" w:rsidP="00377065">
      <w:pPr>
        <w:pStyle w:val="Part"/>
        <w:tabs>
          <w:tab w:val="clear" w:pos="2520"/>
        </w:tabs>
      </w:pPr>
      <w:r w:rsidRPr="00D43725">
        <w:t>(A)</w:t>
      </w:r>
      <w:r w:rsidRPr="00D43725">
        <w:tab/>
        <w:t>Three Days per Week Area</w:t>
      </w:r>
    </w:p>
    <w:p w14:paraId="41827283" w14:textId="77777777" w:rsidR="005E284D" w:rsidRPr="00D43725" w:rsidRDefault="005E284D" w:rsidP="00377065">
      <w:pPr>
        <w:pStyle w:val="Part"/>
        <w:tabs>
          <w:tab w:val="clear" w:pos="2520"/>
        </w:tabs>
      </w:pPr>
      <w:r w:rsidRPr="00D43725">
        <w:t>(B)</w:t>
      </w:r>
      <w:r w:rsidRPr="00D43725">
        <w:tab/>
        <w:t>Deer of either sex may be taken all the open days of the applicable Deer With Visible Antlers Season.</w:t>
      </w:r>
    </w:p>
    <w:p w14:paraId="446FDE89" w14:textId="77777777" w:rsidR="005E284D" w:rsidRPr="00D43725" w:rsidRDefault="005E284D" w:rsidP="00377065">
      <w:pPr>
        <w:pStyle w:val="Part"/>
        <w:tabs>
          <w:tab w:val="clear" w:pos="2520"/>
        </w:tabs>
      </w:pPr>
      <w:r w:rsidRPr="00D43725">
        <w:t>(C)</w:t>
      </w:r>
      <w:r w:rsidRPr="00D43725">
        <w:tab/>
        <w:t>Except as provided in Part (D) of this Subparagraph, waterfowl in posted waterfowl impoundments shall be taken only on the following days:</w:t>
      </w:r>
    </w:p>
    <w:p w14:paraId="12B90A89" w14:textId="77777777" w:rsidR="005E284D" w:rsidRPr="00D43725" w:rsidRDefault="005E284D" w:rsidP="00377065">
      <w:pPr>
        <w:pStyle w:val="SubPart"/>
        <w:tabs>
          <w:tab w:val="clear" w:pos="3240"/>
        </w:tabs>
      </w:pPr>
      <w:r w:rsidRPr="00D43725">
        <w:t>(</w:t>
      </w:r>
      <w:proofErr w:type="spellStart"/>
      <w:r w:rsidRPr="00D43725">
        <w:t>i</w:t>
      </w:r>
      <w:proofErr w:type="spellEnd"/>
      <w:r w:rsidRPr="00D43725">
        <w:t>)</w:t>
      </w:r>
      <w:r w:rsidRPr="00D43725">
        <w:tab/>
        <w:t>the opening and closing days of the applicable waterfowl seasons;</w:t>
      </w:r>
    </w:p>
    <w:p w14:paraId="5FD5D84C" w14:textId="77777777" w:rsidR="005E284D" w:rsidRPr="00D43725" w:rsidRDefault="005E284D" w:rsidP="00377065">
      <w:pPr>
        <w:pStyle w:val="SubPart"/>
        <w:tabs>
          <w:tab w:val="clear" w:pos="3240"/>
        </w:tabs>
      </w:pPr>
      <w:r w:rsidRPr="00D43725">
        <w:t>(ii)</w:t>
      </w:r>
      <w:r w:rsidRPr="00D43725">
        <w:tab/>
        <w:t>Thanksgiving, Christmas, New Year's, and Martin Luther King, Jr. Days; and</w:t>
      </w:r>
    </w:p>
    <w:p w14:paraId="29D7D419" w14:textId="77777777" w:rsidR="005E284D" w:rsidRPr="00D43725" w:rsidRDefault="005E284D" w:rsidP="00377065">
      <w:pPr>
        <w:pStyle w:val="SubPart"/>
        <w:tabs>
          <w:tab w:val="clear" w:pos="3240"/>
        </w:tabs>
      </w:pPr>
      <w:r w:rsidRPr="00D43725">
        <w:t>(iii)</w:t>
      </w:r>
      <w:r w:rsidRPr="00D43725">
        <w:tab/>
        <w:t>Tuesdays and Saturdays of the applicable waterfowl seasons.</w:t>
      </w:r>
    </w:p>
    <w:p w14:paraId="57F0798E" w14:textId="77777777" w:rsidR="005E284D" w:rsidRPr="00D43725" w:rsidRDefault="005E284D" w:rsidP="00377065">
      <w:pPr>
        <w:pStyle w:val="Part"/>
        <w:tabs>
          <w:tab w:val="clear" w:pos="2520"/>
        </w:tabs>
      </w:pPr>
      <w:r w:rsidRPr="00D43725">
        <w:t>(D)</w:t>
      </w:r>
      <w:r w:rsidRPr="00D43725">
        <w:tab/>
        <w:t>Beginning on the first open waterfowl season day in October through the end of all waterfowl seasons, a permit is required for hunting posted waterfowl impoundments.</w:t>
      </w:r>
    </w:p>
    <w:p w14:paraId="3F741873" w14:textId="77777777" w:rsidR="005E284D" w:rsidRPr="00D43725" w:rsidRDefault="005E284D" w:rsidP="00377065">
      <w:pPr>
        <w:pStyle w:val="Part"/>
        <w:tabs>
          <w:tab w:val="clear" w:pos="2520"/>
        </w:tabs>
      </w:pPr>
      <w:r w:rsidRPr="00D43725">
        <w:t>(E)</w:t>
      </w:r>
      <w:r w:rsidRPr="00D43725">
        <w:tab/>
        <w:t>The Huggins Tract and Morton Tracts have the following restrictions:</w:t>
      </w:r>
    </w:p>
    <w:p w14:paraId="63DAC1C7" w14:textId="77777777" w:rsidR="005E284D" w:rsidRPr="00D43725" w:rsidRDefault="005E284D" w:rsidP="00377065">
      <w:pPr>
        <w:pStyle w:val="SubPart"/>
        <w:tabs>
          <w:tab w:val="clear" w:pos="3240"/>
        </w:tabs>
      </w:pPr>
      <w:r w:rsidRPr="00D43725">
        <w:t>(</w:t>
      </w:r>
      <w:proofErr w:type="spellStart"/>
      <w:r w:rsidRPr="00D43725">
        <w:t>i</w:t>
      </w:r>
      <w:proofErr w:type="spellEnd"/>
      <w:r w:rsidRPr="00D43725">
        <w:t>)</w:t>
      </w:r>
      <w:r w:rsidRPr="00D43725">
        <w:tab/>
        <w:t>access on Hargett Avenue and Sloan Farm Road requires a valid Hunting Opportunity Permit issued by the Wildlife Resources Commission pursuant to G.S. 113-264(d);</w:t>
      </w:r>
    </w:p>
    <w:p w14:paraId="5A48CC81" w14:textId="77777777" w:rsidR="005E284D" w:rsidRPr="00D43725" w:rsidRDefault="005E284D" w:rsidP="00377065">
      <w:pPr>
        <w:pStyle w:val="SubPart"/>
        <w:tabs>
          <w:tab w:val="clear" w:pos="3240"/>
        </w:tabs>
      </w:pPr>
      <w:r w:rsidRPr="00D43725">
        <w:t>(ii)</w:t>
      </w:r>
      <w:r w:rsidRPr="00D43725">
        <w:tab/>
        <w:t>hunting is by permit only; and</w:t>
      </w:r>
    </w:p>
    <w:p w14:paraId="35DA4934" w14:textId="77777777" w:rsidR="005E284D" w:rsidRPr="00D43725" w:rsidRDefault="005E284D" w:rsidP="00377065">
      <w:pPr>
        <w:pStyle w:val="SubPart"/>
        <w:tabs>
          <w:tab w:val="clear" w:pos="3240"/>
        </w:tabs>
      </w:pPr>
      <w:r w:rsidRPr="00D43725">
        <w:t>(iii)</w:t>
      </w:r>
      <w:r w:rsidRPr="00D43725">
        <w:tab/>
        <w:t>the use of dogs for hunting deer is prohibited.</w:t>
      </w:r>
    </w:p>
    <w:p w14:paraId="12372FA7" w14:textId="77777777" w:rsidR="005E284D" w:rsidRPr="00D43725" w:rsidRDefault="005E284D" w:rsidP="00377065">
      <w:pPr>
        <w:pStyle w:val="Part"/>
        <w:tabs>
          <w:tab w:val="clear" w:pos="2520"/>
        </w:tabs>
      </w:pPr>
      <w:r w:rsidRPr="00D43725">
        <w:t>(F)</w:t>
      </w:r>
      <w:r w:rsidRPr="00D43725">
        <w:tab/>
        <w:t>Wild turkey hunting is by permit only.</w:t>
      </w:r>
    </w:p>
    <w:p w14:paraId="6A2BD263" w14:textId="77777777" w:rsidR="005E284D" w:rsidRPr="00D43725" w:rsidRDefault="005E284D" w:rsidP="00377065">
      <w:pPr>
        <w:pStyle w:val="Part"/>
        <w:tabs>
          <w:tab w:val="clear" w:pos="2520"/>
        </w:tabs>
      </w:pPr>
      <w:r w:rsidRPr="00D43725">
        <w:t>(G)</w:t>
      </w:r>
      <w:r w:rsidRPr="00D43725">
        <w:tab/>
        <w:t>Target Shooting is prohibited.</w:t>
      </w:r>
    </w:p>
    <w:p w14:paraId="2E330D10" w14:textId="77777777" w:rsidR="005E284D" w:rsidRPr="00D43725" w:rsidRDefault="005E284D" w:rsidP="00377065">
      <w:pPr>
        <w:pStyle w:val="SubParagraph"/>
        <w:tabs>
          <w:tab w:val="clear" w:pos="1800"/>
        </w:tabs>
      </w:pPr>
      <w:r w:rsidRPr="00D43725">
        <w:t>(92)</w:t>
      </w:r>
      <w:r w:rsidRPr="00D43725">
        <w:tab/>
        <w:t>Whitehall Plantation Game Land in Bladen and Pender counties</w:t>
      </w:r>
    </w:p>
    <w:p w14:paraId="7788E445" w14:textId="77777777" w:rsidR="005E284D" w:rsidRPr="00D43725" w:rsidRDefault="005E284D" w:rsidP="00377065">
      <w:pPr>
        <w:pStyle w:val="Part"/>
        <w:tabs>
          <w:tab w:val="clear" w:pos="2520"/>
        </w:tabs>
      </w:pPr>
      <w:r w:rsidRPr="00D43725">
        <w:t>(A)</w:t>
      </w:r>
      <w:r w:rsidRPr="00D43725">
        <w:tab/>
        <w:t>Hunting and trapping is by permit only.</w:t>
      </w:r>
    </w:p>
    <w:p w14:paraId="59AA1384" w14:textId="77777777" w:rsidR="005E284D" w:rsidRPr="00D43725" w:rsidRDefault="005E284D" w:rsidP="00377065">
      <w:pPr>
        <w:pStyle w:val="Part"/>
        <w:tabs>
          <w:tab w:val="clear" w:pos="2520"/>
        </w:tabs>
      </w:pPr>
      <w:r w:rsidRPr="00D43725">
        <w:t>(B)</w:t>
      </w:r>
      <w:r w:rsidRPr="00D43725">
        <w:tab/>
        <w:t>Camping is restricted to September 1 through the last day of February and March 31 through May 14 in areas both designated and posted as camping areas.</w:t>
      </w:r>
    </w:p>
    <w:p w14:paraId="6CBB90E2" w14:textId="77777777" w:rsidR="005E284D" w:rsidRPr="00D43725" w:rsidRDefault="005E284D" w:rsidP="00377065">
      <w:pPr>
        <w:pStyle w:val="Part"/>
        <w:tabs>
          <w:tab w:val="clear" w:pos="2520"/>
        </w:tabs>
      </w:pPr>
      <w:r w:rsidRPr="00D43725">
        <w:t>(C)</w:t>
      </w:r>
      <w:r w:rsidRPr="00D43725">
        <w:tab/>
        <w:t>Pursuing or chasing deer or bear with dogs for the purposes of training or hunting is prohibited on the Long Ridge Tract.</w:t>
      </w:r>
    </w:p>
    <w:p w14:paraId="72B21773" w14:textId="77777777" w:rsidR="005E284D" w:rsidRPr="00D43725" w:rsidRDefault="005E284D" w:rsidP="00377065">
      <w:pPr>
        <w:pStyle w:val="SubParagraph"/>
        <w:tabs>
          <w:tab w:val="clear" w:pos="1800"/>
        </w:tabs>
      </w:pPr>
      <w:r w:rsidRPr="00D43725">
        <w:t>(93)</w:t>
      </w:r>
      <w:r w:rsidRPr="00D43725">
        <w:tab/>
        <w:t>William H. Silver Game Land in Haywood County</w:t>
      </w:r>
    </w:p>
    <w:p w14:paraId="353A7F9A" w14:textId="77777777" w:rsidR="005E284D" w:rsidRPr="00D43725" w:rsidRDefault="005E284D" w:rsidP="00377065">
      <w:pPr>
        <w:pStyle w:val="Part"/>
        <w:tabs>
          <w:tab w:val="clear" w:pos="2520"/>
        </w:tabs>
      </w:pPr>
      <w:r w:rsidRPr="00D43725">
        <w:t>(A)</w:t>
      </w:r>
      <w:r w:rsidRPr="00D43725">
        <w:tab/>
        <w:t>Six Days per Week Area</w:t>
      </w:r>
    </w:p>
    <w:p w14:paraId="203E1548" w14:textId="77777777" w:rsidR="005E284D" w:rsidRPr="00D43725" w:rsidRDefault="005E284D" w:rsidP="00377065">
      <w:pPr>
        <w:pStyle w:val="Part"/>
        <w:tabs>
          <w:tab w:val="clear" w:pos="2520"/>
        </w:tabs>
      </w:pPr>
      <w:r w:rsidRPr="00D43725">
        <w:t>(B)</w:t>
      </w:r>
      <w:r w:rsidRPr="00D43725">
        <w:tab/>
        <w:t>Deer of either sex may be taken the first open Saturday of the applicable Deer With Visible Antlers Season.</w:t>
      </w:r>
    </w:p>
    <w:p w14:paraId="08C338EF" w14:textId="77777777" w:rsidR="005E284D" w:rsidRPr="00D43725" w:rsidRDefault="005E284D" w:rsidP="00377065">
      <w:pPr>
        <w:pStyle w:val="Paragraph"/>
      </w:pPr>
      <w:r w:rsidRPr="00D43725">
        <w:t>(h)  On permitted type hunts, deer of either sex may be taken on the hunt dates indicated on the permit. Completed applications shall be received by the Commission not later than the first day of September next preceding the dates of hunt. Permits shall be issued by random computer selection, shall be mailed to the permittees prior to the hunt, and are nontransferable. A hunter making a kill shall validate the kill and report the kill to a wildlife cooperator agent or by phone.</w:t>
      </w:r>
    </w:p>
    <w:p w14:paraId="446BF121" w14:textId="77777777" w:rsidR="005E284D" w:rsidRPr="00D43725" w:rsidRDefault="005E284D" w:rsidP="00377065">
      <w:pPr>
        <w:pStyle w:val="Paragraph"/>
      </w:pPr>
      <w:r w:rsidRPr="00D43725">
        <w:t>(</w:t>
      </w:r>
      <w:proofErr w:type="spellStart"/>
      <w:r w:rsidRPr="00D43725">
        <w:t>i</w:t>
      </w:r>
      <w:proofErr w:type="spellEnd"/>
      <w:r w:rsidRPr="00D43725">
        <w:t>)  The following game lands and refuges are closed to all hunting except to those individuals who have obtained a valid and current permit from the Wildlife Resources Commission:</w:t>
      </w:r>
    </w:p>
    <w:p w14:paraId="7C0E63B0" w14:textId="77777777" w:rsidR="005E284D" w:rsidRPr="00D43725" w:rsidRDefault="005E284D" w:rsidP="00377065">
      <w:pPr>
        <w:pStyle w:val="SubParagraph"/>
        <w:tabs>
          <w:tab w:val="clear" w:pos="1800"/>
        </w:tabs>
      </w:pPr>
      <w:r w:rsidRPr="00D43725">
        <w:t>(1)</w:t>
      </w:r>
      <w:r w:rsidRPr="00D43725">
        <w:tab/>
        <w:t>Bertie, Halifax and Martin counties—Roanoke River Wetlands;</w:t>
      </w:r>
    </w:p>
    <w:p w14:paraId="4F135BEF" w14:textId="77777777" w:rsidR="005E284D" w:rsidRPr="00D43725" w:rsidRDefault="005E284D" w:rsidP="00377065">
      <w:pPr>
        <w:pStyle w:val="SubParagraph"/>
        <w:tabs>
          <w:tab w:val="clear" w:pos="1800"/>
        </w:tabs>
      </w:pPr>
      <w:r w:rsidRPr="00D43725">
        <w:t>(2)</w:t>
      </w:r>
      <w:r w:rsidRPr="00D43725">
        <w:tab/>
        <w:t>Bertie County—Roanoke River National Wildlife Refuge;</w:t>
      </w:r>
    </w:p>
    <w:p w14:paraId="34BAC98D" w14:textId="77777777" w:rsidR="005E284D" w:rsidRPr="00D43725" w:rsidRDefault="005E284D" w:rsidP="00377065">
      <w:pPr>
        <w:pStyle w:val="SubParagraph"/>
        <w:tabs>
          <w:tab w:val="clear" w:pos="1800"/>
        </w:tabs>
      </w:pPr>
      <w:r w:rsidRPr="00D43725">
        <w:t>(3)</w:t>
      </w:r>
      <w:r w:rsidRPr="00D43725">
        <w:tab/>
        <w:t>Bladen County—Suggs Mill Pond Game Lands;</w:t>
      </w:r>
    </w:p>
    <w:p w14:paraId="7CD2E502" w14:textId="77777777" w:rsidR="005E284D" w:rsidRPr="00D43725" w:rsidRDefault="005E284D" w:rsidP="00377065">
      <w:pPr>
        <w:pStyle w:val="SubParagraph"/>
        <w:tabs>
          <w:tab w:val="clear" w:pos="1800"/>
        </w:tabs>
      </w:pPr>
      <w:r w:rsidRPr="00D43725">
        <w:t>(4)</w:t>
      </w:r>
      <w:r w:rsidRPr="00D43725">
        <w:tab/>
        <w:t>Burke County—John's River Waterfowl Refuge;</w:t>
      </w:r>
    </w:p>
    <w:p w14:paraId="41A8862C" w14:textId="77777777" w:rsidR="005E284D" w:rsidRPr="00D43725" w:rsidRDefault="005E284D" w:rsidP="00377065">
      <w:pPr>
        <w:pStyle w:val="SubParagraph"/>
        <w:tabs>
          <w:tab w:val="clear" w:pos="1800"/>
        </w:tabs>
      </w:pPr>
      <w:r w:rsidRPr="00D43725">
        <w:t>(5)</w:t>
      </w:r>
      <w:r w:rsidRPr="00D43725">
        <w:tab/>
        <w:t>Dare County—Dare Game Lands (Those parts of bombing range posted against hunting);</w:t>
      </w:r>
    </w:p>
    <w:p w14:paraId="793016FB" w14:textId="77777777" w:rsidR="005E284D" w:rsidRPr="00D43725" w:rsidRDefault="005E284D" w:rsidP="00377065">
      <w:pPr>
        <w:pStyle w:val="SubParagraph"/>
        <w:tabs>
          <w:tab w:val="clear" w:pos="1800"/>
        </w:tabs>
      </w:pPr>
      <w:r w:rsidRPr="00D43725">
        <w:t>(6)</w:t>
      </w:r>
      <w:r w:rsidRPr="00D43725">
        <w:tab/>
        <w:t>Dare County—Roanoke Sound Marshes Game Lands; and</w:t>
      </w:r>
    </w:p>
    <w:p w14:paraId="44EE8296" w14:textId="77777777" w:rsidR="005E284D" w:rsidRPr="00D43725" w:rsidRDefault="005E284D" w:rsidP="00377065">
      <w:pPr>
        <w:pStyle w:val="SubParagraph"/>
        <w:tabs>
          <w:tab w:val="clear" w:pos="1800"/>
        </w:tabs>
      </w:pPr>
      <w:r w:rsidRPr="00D43725">
        <w:t>(7)</w:t>
      </w:r>
      <w:r w:rsidRPr="00D43725">
        <w:tab/>
        <w:t>Henderson and Transylvania counties—DuPont State Forest Game Lands.</w:t>
      </w:r>
    </w:p>
    <w:p w14:paraId="0D148172" w14:textId="77777777" w:rsidR="005E284D" w:rsidRPr="00D43725" w:rsidRDefault="005E284D" w:rsidP="00377065">
      <w:pPr>
        <w:pStyle w:val="Paragraph"/>
      </w:pPr>
      <w:r w:rsidRPr="00D43725">
        <w:t>(j)  Access to Hunting Creek Swamp Waterfowl Refuge in Davie County requires written permission from the Commission. Written permission may be granted only when entry onto the Waterfowl Refuge will not compromise the primary purpose for establishing the Waterfowl Refuge and the person requesting entry can demonstrate a valid need or the person is a contractor or agent of the Commission conducting official business. "Valid need" includes issues of access to private property, scientific investigations, surveys, or other access to conduct activities in the public interest.</w:t>
      </w:r>
    </w:p>
    <w:p w14:paraId="66B6BACB" w14:textId="77777777" w:rsidR="005E284D" w:rsidRPr="00D43725" w:rsidRDefault="005E284D" w:rsidP="00377065">
      <w:pPr>
        <w:pStyle w:val="Paragraph"/>
      </w:pPr>
      <w:r w:rsidRPr="00D43725">
        <w:t xml:space="preserve">(k)  Feral swine may be taken by licensed hunters during the open season for any game animal or game bird using any legal manner of take allowed during those seasons. Dogs may not be used to hunt feral swine except on game lands that allow the use of dogs </w:t>
      </w:r>
      <w:r w:rsidRPr="00D43725">
        <w:lastRenderedPageBreak/>
        <w:t>for hunting deer or bear, and during the applicable deer or bear season.</w:t>
      </w:r>
    </w:p>
    <w:p w14:paraId="0B28E96C" w14:textId="77777777" w:rsidR="005E284D" w:rsidRPr="00D43725" w:rsidRDefault="005E284D" w:rsidP="00377065">
      <w:pPr>
        <w:pStyle w:val="Paragraph"/>
      </w:pPr>
      <w:r w:rsidRPr="00D43725">
        <w:t>(l)  Youth Waterfowl Day. On the day declared by the Commission to be Youth Waterfowl Day, youths may hunt on any game land and on any impoundment without a special hunt permit, including permit-only areas, except where prohibited in Paragraph (h) of this Rule.</w:t>
      </w:r>
    </w:p>
    <w:p w14:paraId="3B8F8863" w14:textId="77777777" w:rsidR="005E284D" w:rsidRPr="00D43725" w:rsidRDefault="005E284D" w:rsidP="00377065">
      <w:pPr>
        <w:pStyle w:val="Paragraph"/>
      </w:pPr>
      <w:r w:rsidRPr="00D43725">
        <w:t xml:space="preserve">(m)  </w:t>
      </w:r>
      <w:r w:rsidRPr="00D43725">
        <w:rPr>
          <w:shd w:val="clear" w:color="auto" w:fill="FFFFFF"/>
        </w:rPr>
        <w:t>Veterans and Military Waterfowl Days. On the day declared by the Commission to be Veterans and Military Waterfowl Days, veterans, as defined in 38 USC 101, and members of the Armed Forces on active duty, including members of the National Guard and Reserves on active duty other than for training, with valid credentials may hunt on game lands and impoundments not designated as permit-only areas.</w:t>
      </w:r>
    </w:p>
    <w:p w14:paraId="0C7001A1" w14:textId="77777777" w:rsidR="005E284D" w:rsidRPr="00D43725" w:rsidRDefault="005E284D" w:rsidP="00377065">
      <w:pPr>
        <w:pStyle w:val="Paragraph"/>
      </w:pPr>
      <w:r w:rsidRPr="00D43725">
        <w:t>(n)  Permit Hunt Opportunities for Disabled Sportsmen. The Commission may designate special hunts for participants of the disabled sportsman program by permit. The Commission may schedule these permit hunts during the closed season. Hunt dates and species to be taken shall be identified on each permit. If the hunt has a limited weapon choice, the allowed weapons shall be stated on each permit.</w:t>
      </w:r>
    </w:p>
    <w:p w14:paraId="3FFB31CA" w14:textId="77777777" w:rsidR="005E284D" w:rsidRPr="00D43725" w:rsidRDefault="005E284D" w:rsidP="00377065">
      <w:pPr>
        <w:pStyle w:val="Paragraph"/>
      </w:pPr>
      <w:r w:rsidRPr="00D43725">
        <w:t>(o)  As used in this Rule, horseback riding includes all equine species.</w:t>
      </w:r>
    </w:p>
    <w:p w14:paraId="22B1E3FB" w14:textId="77777777" w:rsidR="005E284D" w:rsidRPr="00D43725" w:rsidRDefault="005E284D" w:rsidP="00377065">
      <w:pPr>
        <w:pStyle w:val="Paragraph"/>
      </w:pPr>
      <w:r w:rsidRPr="00D43725">
        <w:t>(p)  When waterfowl hunting is authorized in this Rule on Christmas and New Years' Day and those days fall on Sundays, the open waterfowl hunting day shall be the following day.</w:t>
      </w:r>
    </w:p>
    <w:p w14:paraId="1D83E69B" w14:textId="77777777" w:rsidR="005E284D" w:rsidRPr="00D43725" w:rsidRDefault="005E284D" w:rsidP="00377065">
      <w:pPr>
        <w:pStyle w:val="Base"/>
      </w:pPr>
    </w:p>
    <w:p w14:paraId="68329AA7" w14:textId="77777777" w:rsidR="005E284D" w:rsidRPr="00D43725" w:rsidRDefault="005E284D" w:rsidP="00377065">
      <w:pPr>
        <w:pStyle w:val="History"/>
      </w:pPr>
      <w:r w:rsidRPr="00D43725">
        <w:t>History Note:</w:t>
      </w:r>
      <w:r w:rsidRPr="00D43725">
        <w:tab/>
        <w:t>Authority G.S. 113-134; 113-264; 113-291.2; 113-291.5; 113-296; 113-305;</w:t>
      </w:r>
    </w:p>
    <w:p w14:paraId="7863EA68" w14:textId="77777777" w:rsidR="005E284D" w:rsidRPr="00D43725" w:rsidRDefault="005E284D" w:rsidP="00377065">
      <w:pPr>
        <w:pStyle w:val="HistoryAfter"/>
      </w:pPr>
      <w:r w:rsidRPr="00D43725">
        <w:t>Eff. February 1, 1976;</w:t>
      </w:r>
    </w:p>
    <w:p w14:paraId="2C248DA5" w14:textId="77777777" w:rsidR="005E284D" w:rsidRPr="00D43725" w:rsidRDefault="005E284D" w:rsidP="00377065">
      <w:pPr>
        <w:pStyle w:val="HistoryAfter"/>
      </w:pPr>
      <w:r w:rsidRPr="00D43725">
        <w:t>Temporary Amendment Eff. October 3, 1991;</w:t>
      </w:r>
    </w:p>
    <w:p w14:paraId="115AC225" w14:textId="77777777" w:rsidR="005E284D" w:rsidRPr="00D43725" w:rsidRDefault="005E284D" w:rsidP="00377065">
      <w:pPr>
        <w:pStyle w:val="HistoryAfter"/>
      </w:pPr>
      <w:r w:rsidRPr="00D43725">
        <w:t>Amended Eff. July 1, 1998; July 1, 1997; July 1, 1996; September 1, 1995; July 1, 1995; September 1, 1994; July 1, 1994;</w:t>
      </w:r>
    </w:p>
    <w:p w14:paraId="61D6B8B1" w14:textId="77777777" w:rsidR="005E284D" w:rsidRPr="00D43725" w:rsidRDefault="005E284D" w:rsidP="00377065">
      <w:pPr>
        <w:pStyle w:val="HistoryAfter"/>
      </w:pPr>
      <w:r w:rsidRPr="00D43725">
        <w:t>Temporary Amendment Eff. October 1, 1999; July 1, 1999;</w:t>
      </w:r>
    </w:p>
    <w:p w14:paraId="0578416F" w14:textId="77777777" w:rsidR="005E284D" w:rsidRPr="00D43725" w:rsidRDefault="005E284D" w:rsidP="00377065">
      <w:pPr>
        <w:pStyle w:val="HistoryAfter"/>
      </w:pPr>
      <w:r w:rsidRPr="00D43725">
        <w:t>Amended Eff. July 1, 2000;</w:t>
      </w:r>
    </w:p>
    <w:p w14:paraId="7172FEB6" w14:textId="77777777" w:rsidR="005E284D" w:rsidRPr="00D43725" w:rsidRDefault="005E284D" w:rsidP="00377065">
      <w:pPr>
        <w:pStyle w:val="HistoryAfter"/>
      </w:pPr>
      <w:r w:rsidRPr="00D43725">
        <w:t>Temporary Amendment Eff. July 1, 2002; July 1, 2001;</w:t>
      </w:r>
    </w:p>
    <w:p w14:paraId="63A27F94" w14:textId="77777777" w:rsidR="005E284D" w:rsidRPr="00D43725" w:rsidRDefault="005E284D" w:rsidP="00377065">
      <w:pPr>
        <w:pStyle w:val="HistoryAfter"/>
      </w:pPr>
      <w:r w:rsidRPr="00D43725">
        <w:t>Amended Eff. August 1, 2002 (approved by RRC on 06/21/01 and 04/18/02);</w:t>
      </w:r>
    </w:p>
    <w:p w14:paraId="6C054D85" w14:textId="77777777" w:rsidR="005E284D" w:rsidRPr="00D43725" w:rsidRDefault="005E284D" w:rsidP="00377065">
      <w:pPr>
        <w:pStyle w:val="HistoryAfter"/>
      </w:pPr>
      <w:r w:rsidRPr="00D43725">
        <w:t>Temporary Amendment Eff. June 1, 2003;</w:t>
      </w:r>
    </w:p>
    <w:p w14:paraId="227BD1B7" w14:textId="77777777" w:rsidR="005E284D" w:rsidRPr="00D43725" w:rsidRDefault="005E284D" w:rsidP="00377065">
      <w:pPr>
        <w:pStyle w:val="HistoryAfter"/>
      </w:pPr>
      <w:r w:rsidRPr="00D43725">
        <w:t>Amended Eff. June 1, 2004 (this replaces the amendment approved by RRC on July 17, 2003);</w:t>
      </w:r>
    </w:p>
    <w:p w14:paraId="032930A0" w14:textId="77777777" w:rsidR="005E284D" w:rsidRPr="00D43725" w:rsidRDefault="005E284D" w:rsidP="00377065">
      <w:pPr>
        <w:pStyle w:val="HistoryAfter"/>
      </w:pPr>
      <w:r w:rsidRPr="00D43725">
        <w:t xml:space="preserve">Amended Eff. August 1, 2018; August 1, 2017; </w:t>
      </w:r>
      <w:r w:rsidRPr="00D43725">
        <w:rPr>
          <w:iCs/>
        </w:rPr>
        <w:t xml:space="preserve">August 1, 2016; </w:t>
      </w:r>
      <w:r w:rsidRPr="00D43725">
        <w:t>May 1, 2015; August 1, 2014; January 1, 2013; August 1, 2012; August 1, 2011; August 1, 2010; May 1, 2009; May 1, 2008; May 1, 2007; October 1, 2006; August 1, 2006; May 1, 2006; February 1, 2006; June 1, 2005; October 1, 2004;</w:t>
      </w:r>
    </w:p>
    <w:p w14:paraId="5E3B271D" w14:textId="77777777" w:rsidR="005E284D" w:rsidRPr="00D43725" w:rsidRDefault="005E284D" w:rsidP="00377065">
      <w:pPr>
        <w:pStyle w:val="HistoryAfter"/>
      </w:pPr>
      <w:r w:rsidRPr="00D43725">
        <w:t>Temporary Amendment Eff. August 1, 2018;</w:t>
      </w:r>
    </w:p>
    <w:p w14:paraId="1E587E33" w14:textId="77777777" w:rsidR="005E284D" w:rsidRPr="00D43725" w:rsidRDefault="005E284D" w:rsidP="00377065">
      <w:pPr>
        <w:pStyle w:val="HistoryAfter"/>
      </w:pPr>
      <w:r w:rsidRPr="00D43725">
        <w:t xml:space="preserve">Amended Eff. </w:t>
      </w:r>
      <w:r w:rsidRPr="00D43725">
        <w:rPr>
          <w:iCs/>
        </w:rPr>
        <w:t>August 1, 2020;</w:t>
      </w:r>
      <w:r w:rsidRPr="00D43725">
        <w:t xml:space="preserve"> </w:t>
      </w:r>
      <w:r w:rsidRPr="00D43725">
        <w:rPr>
          <w:strike/>
        </w:rPr>
        <w:t>August 1, 2019.</w:t>
      </w:r>
      <w:r w:rsidRPr="00D43725">
        <w:t xml:space="preserve"> </w:t>
      </w:r>
      <w:r w:rsidRPr="00D43725">
        <w:rPr>
          <w:u w:val="single"/>
        </w:rPr>
        <w:t>August 1, 2019;</w:t>
      </w:r>
    </w:p>
    <w:p w14:paraId="43EE1BE8" w14:textId="77777777" w:rsidR="005E284D" w:rsidRPr="00D43725" w:rsidRDefault="005E284D" w:rsidP="00377065">
      <w:pPr>
        <w:pStyle w:val="HistoryAfter"/>
      </w:pPr>
      <w:r w:rsidRPr="00D43725">
        <w:rPr>
          <w:u w:val="single"/>
        </w:rPr>
        <w:t>Temporary Amendment Eff. September 25, 2020.</w:t>
      </w:r>
    </w:p>
    <w:p w14:paraId="1410AE13" w14:textId="77777777" w:rsidR="00500BB2" w:rsidRPr="005E4FB1" w:rsidRDefault="00500BB2" w:rsidP="00500BB2">
      <w:pPr>
        <w:pStyle w:val="Base"/>
      </w:pPr>
    </w:p>
    <w:p w14:paraId="5EF2DA94" w14:textId="77777777" w:rsidR="00500BB2" w:rsidRDefault="00500BB2" w:rsidP="00500BB2">
      <w:pPr>
        <w:pStyle w:val="Base"/>
        <w:pBdr>
          <w:top w:val="single" w:sz="18" w:space="1" w:color="auto"/>
        </w:pBdr>
      </w:pPr>
    </w:p>
    <w:p w14:paraId="3CABB7E3" w14:textId="77777777" w:rsidR="005E284D" w:rsidRDefault="005E284D" w:rsidP="00377065">
      <w:pPr>
        <w:pStyle w:val="DepartmentTitle"/>
      </w:pPr>
      <w:r>
        <w:t>Title 21 - Occupational Licensing Boards and Commissions</w:t>
      </w:r>
    </w:p>
    <w:p w14:paraId="22BA5D94" w14:textId="77777777" w:rsidR="005E284D" w:rsidRDefault="005E284D" w:rsidP="00377065">
      <w:pPr>
        <w:pStyle w:val="Base"/>
      </w:pPr>
    </w:p>
    <w:p w14:paraId="62A4AFA2" w14:textId="77777777" w:rsidR="005E284D" w:rsidRDefault="005E284D" w:rsidP="00377065">
      <w:pPr>
        <w:pStyle w:val="Chapter"/>
      </w:pPr>
      <w:r>
        <w:t>Chapter 48 – board of Physical Therapy Examiners</w:t>
      </w:r>
    </w:p>
    <w:p w14:paraId="62F2D4E2" w14:textId="77777777" w:rsidR="005E284D" w:rsidRDefault="005E284D">
      <w:pPr>
        <w:pStyle w:val="Base"/>
      </w:pPr>
    </w:p>
    <w:p w14:paraId="18DDC5AF" w14:textId="77777777" w:rsidR="005E284D" w:rsidRPr="004E24E2" w:rsidRDefault="005E284D" w:rsidP="00377065">
      <w:pPr>
        <w:pStyle w:val="Paragraph"/>
        <w:rPr>
          <w:b/>
        </w:rPr>
      </w:pPr>
      <w:r w:rsidRPr="004E24E2">
        <w:rPr>
          <w:b/>
        </w:rPr>
        <w:t>Rule-making Agency:</w:t>
      </w:r>
      <w:r w:rsidRPr="004E24E2">
        <w:rPr>
          <w:i/>
        </w:rPr>
        <w:t xml:space="preserve">  </w:t>
      </w:r>
      <w:r>
        <w:rPr>
          <w:i/>
        </w:rPr>
        <w:t>Board of Physical Therapy Examiners</w:t>
      </w:r>
    </w:p>
    <w:p w14:paraId="0EF58D6A" w14:textId="77777777" w:rsidR="005E284D" w:rsidRDefault="005E284D">
      <w:pPr>
        <w:pStyle w:val="Base"/>
      </w:pPr>
    </w:p>
    <w:p w14:paraId="7D3ECFE1" w14:textId="77777777" w:rsidR="005E284D" w:rsidRPr="004E24E2" w:rsidRDefault="005E284D" w:rsidP="00377065">
      <w:pPr>
        <w:pStyle w:val="Paragraph"/>
        <w:rPr>
          <w:b/>
        </w:rPr>
      </w:pPr>
      <w:r w:rsidRPr="004E24E2">
        <w:rPr>
          <w:b/>
        </w:rPr>
        <w:t>Rule Citation:</w:t>
      </w:r>
      <w:r w:rsidRPr="004E24E2">
        <w:rPr>
          <w:i/>
        </w:rPr>
        <w:t xml:space="preserve">  </w:t>
      </w:r>
      <w:r>
        <w:rPr>
          <w:i/>
        </w:rPr>
        <w:t>21 NCAC 48D .0107, .0109, .0111; and 48E .0101</w:t>
      </w:r>
    </w:p>
    <w:p w14:paraId="6DB9E9AA" w14:textId="77777777" w:rsidR="005E284D" w:rsidRDefault="005E284D">
      <w:pPr>
        <w:pStyle w:val="Base"/>
      </w:pPr>
    </w:p>
    <w:p w14:paraId="10461393" w14:textId="77777777" w:rsidR="005E284D" w:rsidRPr="004E24E2" w:rsidRDefault="005E284D" w:rsidP="00377065">
      <w:pPr>
        <w:pStyle w:val="Paragraph"/>
        <w:rPr>
          <w:b/>
        </w:rPr>
      </w:pPr>
      <w:r w:rsidRPr="004E24E2">
        <w:rPr>
          <w:b/>
        </w:rPr>
        <w:t>Effective Date:</w:t>
      </w:r>
      <w:r w:rsidRPr="004E24E2">
        <w:rPr>
          <w:i/>
        </w:rPr>
        <w:t xml:space="preserve">  </w:t>
      </w:r>
      <w:r>
        <w:rPr>
          <w:i/>
        </w:rPr>
        <w:t>September 25, 2020</w:t>
      </w:r>
    </w:p>
    <w:p w14:paraId="6B69A8C5" w14:textId="77777777" w:rsidR="005E284D" w:rsidRDefault="005E284D">
      <w:pPr>
        <w:pStyle w:val="Base"/>
      </w:pPr>
    </w:p>
    <w:p w14:paraId="4F7C7A83" w14:textId="77777777" w:rsidR="005E284D" w:rsidRPr="004E24E2" w:rsidRDefault="005E284D" w:rsidP="00377065">
      <w:pPr>
        <w:pStyle w:val="Paragraph"/>
        <w:rPr>
          <w:b/>
        </w:rPr>
      </w:pPr>
      <w:r w:rsidRPr="004E24E2">
        <w:rPr>
          <w:b/>
        </w:rPr>
        <w:t>Date Approved by the Rules Review Commission:</w:t>
      </w:r>
      <w:r w:rsidRPr="004E24E2">
        <w:rPr>
          <w:i/>
        </w:rPr>
        <w:t xml:space="preserve">  </w:t>
      </w:r>
      <w:r>
        <w:rPr>
          <w:i/>
        </w:rPr>
        <w:t>September 17, 2020</w:t>
      </w:r>
    </w:p>
    <w:p w14:paraId="7574D19F" w14:textId="77777777" w:rsidR="005E284D" w:rsidRDefault="005E284D">
      <w:pPr>
        <w:pStyle w:val="Base"/>
      </w:pPr>
    </w:p>
    <w:p w14:paraId="1D9ABF65" w14:textId="77777777" w:rsidR="005E284D" w:rsidRDefault="005E284D" w:rsidP="00377065">
      <w:pPr>
        <w:pStyle w:val="Paragraph"/>
        <w:rPr>
          <w:i/>
        </w:rPr>
      </w:pPr>
      <w:r w:rsidRPr="004E24E2">
        <w:rPr>
          <w:b/>
        </w:rPr>
        <w:t>Reason for Action:</w:t>
      </w:r>
      <w:r w:rsidRPr="004E24E2">
        <w:rPr>
          <w:i/>
        </w:rPr>
        <w:t xml:space="preserve">  </w:t>
      </w:r>
      <w:r>
        <w:rPr>
          <w:i/>
        </w:rPr>
        <w:t>On March 10, 2020, the Governor of North Carolina, by issuing Executive Order No. 116, declared a state of emergency to coordinate a response and enact protective measures to help prevent the spread of COVID-19.  The World Health Organization, the Center of Disease Control and Prevention, and the United States Department of Health and Human Services have declared COVID-19 a public health threat and emergency. Section 16 of Executive Order No. 116 temporarily waives licensure requirements for healthcare providers licensed in other states, territories, and the District of Columbia.  The North Carolina Board of Physical Therapy Examiners seeks to help increase the pool of qualified healthcare providers who can provide assistance with a COVID-19 outbreak.by creating an expedited process by which physical therapists and physical therapist assistants can by licensed.  Furthermore, qualified physical therapists and physical therapist assistants will by essential in the rehabilitation process for many persons recovering from the residual effects of COVID-19.</w:t>
      </w:r>
    </w:p>
    <w:p w14:paraId="54AD3844" w14:textId="77777777" w:rsidR="005E284D" w:rsidRPr="004E24E2" w:rsidRDefault="005E284D" w:rsidP="00377065">
      <w:pPr>
        <w:pStyle w:val="Base"/>
      </w:pPr>
    </w:p>
    <w:p w14:paraId="145479D9" w14:textId="77777777" w:rsidR="005E284D" w:rsidRDefault="005E284D" w:rsidP="00377065">
      <w:pPr>
        <w:pStyle w:val="SubChapter"/>
      </w:pPr>
      <w:r>
        <w:t xml:space="preserve">SUBCHAPTER 48D </w:t>
      </w:r>
      <w:r>
        <w:noBreakHyphen/>
        <w:t xml:space="preserve"> EXAMINATIONS</w:t>
      </w:r>
    </w:p>
    <w:p w14:paraId="07D337F4" w14:textId="77777777" w:rsidR="005E284D" w:rsidRDefault="005E284D" w:rsidP="00377065">
      <w:pPr>
        <w:pStyle w:val="Base"/>
      </w:pPr>
    </w:p>
    <w:p w14:paraId="4D162F02" w14:textId="77777777" w:rsidR="005E284D" w:rsidRPr="00501EAA" w:rsidRDefault="005E284D" w:rsidP="00377065">
      <w:pPr>
        <w:pStyle w:val="Rule"/>
      </w:pPr>
      <w:r w:rsidRPr="00501EAA">
        <w:t>21 NCAC 48D .0107</w:t>
      </w:r>
      <w:r w:rsidRPr="00501EAA">
        <w:tab/>
        <w:t>PERSONS REFUSED EXAMINATION PERMISSION</w:t>
      </w:r>
    </w:p>
    <w:p w14:paraId="67162F60" w14:textId="77777777" w:rsidR="005E284D" w:rsidRPr="00501EAA" w:rsidRDefault="005E284D" w:rsidP="00377065">
      <w:pPr>
        <w:pStyle w:val="Paragraph"/>
      </w:pPr>
      <w:r w:rsidRPr="00501EAA">
        <w:t>(a)  The Board shall refuse permission to take the examination to any person who:</w:t>
      </w:r>
    </w:p>
    <w:p w14:paraId="592452EF" w14:textId="77777777" w:rsidR="005E284D" w:rsidRPr="00501EAA" w:rsidRDefault="005E284D" w:rsidP="00377065">
      <w:pPr>
        <w:pStyle w:val="SubParagraph"/>
        <w:tabs>
          <w:tab w:val="clear" w:pos="1800"/>
        </w:tabs>
      </w:pPr>
      <w:r w:rsidRPr="00501EAA">
        <w:t>(1)</w:t>
      </w:r>
      <w:r w:rsidRPr="00501EAA">
        <w:tab/>
        <w:t>Does not meet the requirements as set forth in the Physical Therapy Practice Act;</w:t>
      </w:r>
    </w:p>
    <w:p w14:paraId="618E8B97" w14:textId="77777777" w:rsidR="005E284D" w:rsidRPr="00614D6F" w:rsidRDefault="005E284D" w:rsidP="00377065">
      <w:pPr>
        <w:pStyle w:val="SubParagraph"/>
        <w:tabs>
          <w:tab w:val="clear" w:pos="1800"/>
        </w:tabs>
      </w:pPr>
      <w:r w:rsidRPr="00501EAA">
        <w:t>(2)</w:t>
      </w:r>
      <w:r w:rsidRPr="00501EAA">
        <w:tab/>
        <w:t xml:space="preserve">Furnishes </w:t>
      </w:r>
      <w:r w:rsidRPr="00614D6F">
        <w:t>false information to the Board on the application; or</w:t>
      </w:r>
    </w:p>
    <w:p w14:paraId="348E07DB" w14:textId="77777777" w:rsidR="005E284D" w:rsidRPr="00614D6F" w:rsidRDefault="005E284D" w:rsidP="00377065">
      <w:pPr>
        <w:pStyle w:val="SubParagraph"/>
        <w:tabs>
          <w:tab w:val="clear" w:pos="1800"/>
        </w:tabs>
      </w:pPr>
      <w:r w:rsidRPr="00614D6F">
        <w:t>(3)</w:t>
      </w:r>
      <w:r w:rsidRPr="00614D6F">
        <w:tab/>
        <w:t>Fails to furnish personal background information as required by these Rules.</w:t>
      </w:r>
    </w:p>
    <w:p w14:paraId="47D03AE5" w14:textId="77777777" w:rsidR="005E284D" w:rsidRPr="00614D6F" w:rsidRDefault="005E284D" w:rsidP="00377065">
      <w:pPr>
        <w:pStyle w:val="Paragraph"/>
      </w:pPr>
      <w:r w:rsidRPr="00614D6F">
        <w:rPr>
          <w:u w:val="single"/>
        </w:rPr>
        <w:t>(b)  The Board and Federation have authority to approve an applicant's exam eligibility.</w:t>
      </w:r>
      <w:r w:rsidRPr="00614D6F">
        <w:t xml:space="preserve"> </w:t>
      </w:r>
      <w:r w:rsidRPr="00614D6F">
        <w:rPr>
          <w:strike/>
        </w:rPr>
        <w:t>eligibility and may delegate its authority to the Federation. Upon delegation of said authority, the</w:t>
      </w:r>
      <w:r w:rsidRPr="00614D6F">
        <w:t xml:space="preserve"> </w:t>
      </w:r>
      <w:proofErr w:type="spellStart"/>
      <w:r w:rsidRPr="00614D6F">
        <w:rPr>
          <w:u w:val="single"/>
        </w:rPr>
        <w:t>The</w:t>
      </w:r>
      <w:proofErr w:type="spellEnd"/>
      <w:r w:rsidRPr="00614D6F">
        <w:rPr>
          <w:u w:val="single"/>
        </w:rPr>
        <w:t xml:space="preserve"> Board shall approve exam eligibility for foreign-trained applicants. The Federation shall grant exam eligibility for all other applicants as set forth in National Physical Therapy Examination policies, which are available free of charge at the Board office and at www.fsbpt.org.</w:t>
      </w:r>
    </w:p>
    <w:p w14:paraId="1A7030F8" w14:textId="77777777" w:rsidR="005E284D" w:rsidRPr="00614D6F" w:rsidRDefault="005E284D" w:rsidP="00377065">
      <w:pPr>
        <w:pStyle w:val="Paragraph"/>
      </w:pPr>
      <w:r w:rsidRPr="00614D6F">
        <w:rPr>
          <w:strike/>
        </w:rPr>
        <w:t>(b)</w:t>
      </w:r>
      <w:r w:rsidRPr="00614D6F">
        <w:rPr>
          <w:u w:val="single"/>
        </w:rPr>
        <w:t>(c)</w:t>
      </w:r>
      <w:r w:rsidRPr="00614D6F">
        <w:t xml:space="preserve">  Any applicant who is refused permission to take the examination shall be entitled to petition the Board for a contested case hearing pursuant to Subchapter 48G, Section .0500 of this Chapter.</w:t>
      </w:r>
    </w:p>
    <w:p w14:paraId="5D136266" w14:textId="77777777" w:rsidR="005E284D" w:rsidRPr="00614D6F" w:rsidRDefault="005E284D" w:rsidP="00377065">
      <w:pPr>
        <w:pStyle w:val="Paragraph"/>
      </w:pPr>
      <w:r w:rsidRPr="00614D6F">
        <w:rPr>
          <w:u w:val="single"/>
        </w:rPr>
        <w:t>(d)  Any applicant who is refused permission to take the examination by the Federation has the option to appeal using the policies set forth in Paragraph (b)</w:t>
      </w:r>
      <w:r>
        <w:rPr>
          <w:u w:val="single"/>
        </w:rPr>
        <w:t xml:space="preserve"> of this Rule</w:t>
      </w:r>
      <w:r w:rsidRPr="00614D6F">
        <w:rPr>
          <w:u w:val="single"/>
        </w:rPr>
        <w:t>.</w:t>
      </w:r>
    </w:p>
    <w:p w14:paraId="4BB2C7C2" w14:textId="77777777" w:rsidR="005E284D" w:rsidRPr="00614D6F" w:rsidRDefault="005E284D" w:rsidP="00377065">
      <w:pPr>
        <w:pStyle w:val="Base"/>
      </w:pPr>
    </w:p>
    <w:p w14:paraId="24A63C1D" w14:textId="77777777" w:rsidR="005E284D" w:rsidRPr="00614D6F" w:rsidRDefault="005E284D" w:rsidP="00377065">
      <w:pPr>
        <w:pStyle w:val="History"/>
      </w:pPr>
      <w:r w:rsidRPr="00614D6F">
        <w:t>History Note:</w:t>
      </w:r>
      <w:r w:rsidRPr="00614D6F">
        <w:tab/>
        <w:t xml:space="preserve">Authority G.S. 90-270.92; 90-270.95; 90-270.97; </w:t>
      </w:r>
      <w:r w:rsidRPr="00614D6F">
        <w:rPr>
          <w:u w:val="single"/>
        </w:rPr>
        <w:t>90-270.100</w:t>
      </w:r>
      <w:r w:rsidRPr="00614D6F">
        <w:t>; 90-270.103;</w:t>
      </w:r>
    </w:p>
    <w:p w14:paraId="185CE7D3" w14:textId="77777777" w:rsidR="005E284D" w:rsidRPr="00614D6F" w:rsidRDefault="005E284D" w:rsidP="00377065">
      <w:pPr>
        <w:pStyle w:val="HistoryAfter"/>
      </w:pPr>
      <w:r w:rsidRPr="00614D6F">
        <w:t>Eff. February 1, 1976;</w:t>
      </w:r>
    </w:p>
    <w:p w14:paraId="3F364179" w14:textId="77777777" w:rsidR="005E284D" w:rsidRPr="00614D6F" w:rsidRDefault="005E284D" w:rsidP="00377065">
      <w:pPr>
        <w:pStyle w:val="HistoryAfter"/>
      </w:pPr>
      <w:r w:rsidRPr="00614D6F">
        <w:t>Readopted Eff. September 30, 1977;</w:t>
      </w:r>
    </w:p>
    <w:p w14:paraId="1F7AA529" w14:textId="77777777" w:rsidR="005E284D" w:rsidRPr="00614D6F" w:rsidRDefault="005E284D" w:rsidP="00377065">
      <w:pPr>
        <w:pStyle w:val="HistoryAfter"/>
      </w:pPr>
      <w:r w:rsidRPr="00614D6F">
        <w:lastRenderedPageBreak/>
        <w:t>Amended Eff. December 1, 2006; August 1, 2002; December 30, 1985;</w:t>
      </w:r>
    </w:p>
    <w:p w14:paraId="3F1EE671" w14:textId="77777777" w:rsidR="005E284D" w:rsidRPr="00614D6F" w:rsidRDefault="005E284D" w:rsidP="00377065">
      <w:pPr>
        <w:pStyle w:val="HistoryAfter"/>
      </w:pPr>
      <w:r w:rsidRPr="00614D6F">
        <w:t xml:space="preserve">Pursuant to G.S. 150B-21.3A, rule is necessary without substantive public interest Eff. May 1, </w:t>
      </w:r>
      <w:r w:rsidRPr="00614D6F">
        <w:rPr>
          <w:strike/>
        </w:rPr>
        <w:t>2018.</w:t>
      </w:r>
      <w:r w:rsidRPr="00614D6F">
        <w:t xml:space="preserve"> </w:t>
      </w:r>
      <w:r w:rsidRPr="00614D6F">
        <w:rPr>
          <w:u w:val="single"/>
        </w:rPr>
        <w:t>2018;</w:t>
      </w:r>
    </w:p>
    <w:p w14:paraId="1F7B6102" w14:textId="77777777" w:rsidR="005E284D" w:rsidRPr="00614D6F" w:rsidRDefault="005E284D" w:rsidP="00377065">
      <w:pPr>
        <w:pStyle w:val="HistoryAfter"/>
      </w:pPr>
      <w:r w:rsidRPr="00614D6F">
        <w:rPr>
          <w:u w:val="single"/>
        </w:rPr>
        <w:t>Temporary Amen</w:t>
      </w:r>
      <w:r>
        <w:rPr>
          <w:u w:val="single"/>
        </w:rPr>
        <w:t>dment</w:t>
      </w:r>
      <w:r w:rsidRPr="00614D6F">
        <w:rPr>
          <w:u w:val="single"/>
        </w:rPr>
        <w:t xml:space="preserve"> Eff. September 25, 2020.</w:t>
      </w:r>
    </w:p>
    <w:p w14:paraId="5B45490A" w14:textId="77777777" w:rsidR="005E284D" w:rsidRPr="00614D6F" w:rsidRDefault="005E284D" w:rsidP="00377065">
      <w:pPr>
        <w:pStyle w:val="Base"/>
      </w:pPr>
    </w:p>
    <w:p w14:paraId="0C0FF122" w14:textId="77777777" w:rsidR="005E284D" w:rsidRPr="00614D6F" w:rsidRDefault="005E284D" w:rsidP="00377065">
      <w:pPr>
        <w:pStyle w:val="Rule"/>
      </w:pPr>
      <w:r w:rsidRPr="00614D6F">
        <w:t>21 NCAC 48D .0109</w:t>
      </w:r>
      <w:r w:rsidRPr="00614D6F">
        <w:tab/>
        <w:t>RETAKING EXAMINATION</w:t>
      </w:r>
    </w:p>
    <w:p w14:paraId="5AA2596D" w14:textId="77777777" w:rsidR="005E284D" w:rsidRPr="00614D6F" w:rsidRDefault="005E284D" w:rsidP="00377065">
      <w:pPr>
        <w:pStyle w:val="Paragraph"/>
      </w:pPr>
      <w:r w:rsidRPr="00614D6F">
        <w:t xml:space="preserve">(a)  Arrangements for Retake. To retake the examination, the applicant shall notify the Board in writing, and pay the retake fee as specified in 21 NCAC 48F </w:t>
      </w:r>
      <w:r w:rsidRPr="00614D6F">
        <w:rPr>
          <w:strike/>
        </w:rPr>
        <w:t>.0102</w:t>
      </w:r>
      <w:r w:rsidRPr="00614D6F">
        <w:t xml:space="preserve"> </w:t>
      </w:r>
      <w:r w:rsidRPr="00614D6F">
        <w:rPr>
          <w:u w:val="single"/>
        </w:rPr>
        <w:t>.0102.</w:t>
      </w:r>
      <w:r w:rsidRPr="00614D6F">
        <w:t xml:space="preserve"> The examination cost as set forth by the Federation (www.fsbpt.org) is hereby incorporated by reference and includes subsequent amendments and editions. </w:t>
      </w:r>
      <w:r w:rsidRPr="00614D6F">
        <w:rPr>
          <w:strike/>
        </w:rPr>
        <w:t>A copy of the retake application may be obtained from the Board's website at no charge.</w:t>
      </w:r>
      <w:r w:rsidRPr="00614D6F">
        <w:t xml:space="preserve"> </w:t>
      </w:r>
      <w:r w:rsidRPr="00614D6F">
        <w:rPr>
          <w:u w:val="single"/>
        </w:rPr>
        <w:t>If the Federation approves exam eligibility, the Federation shall administer the retake process according to NPTE policies, which may be found at www.fsbpt.org.</w:t>
      </w:r>
    </w:p>
    <w:p w14:paraId="214D8DA8" w14:textId="77777777" w:rsidR="005E284D" w:rsidRPr="00614D6F" w:rsidRDefault="005E284D" w:rsidP="00377065">
      <w:pPr>
        <w:pStyle w:val="Paragraph"/>
      </w:pPr>
      <w:r w:rsidRPr="00614D6F">
        <w:rPr>
          <w:strike/>
        </w:rPr>
        <w:t>(b)  Retake Examination. The Board shall administer a particular form of the examination to an applicant only one time.</w:t>
      </w:r>
    </w:p>
    <w:p w14:paraId="37401E74" w14:textId="77777777" w:rsidR="005E284D" w:rsidRPr="00614D6F" w:rsidRDefault="005E284D" w:rsidP="00377065">
      <w:pPr>
        <w:pStyle w:val="Paragraph"/>
      </w:pPr>
      <w:r w:rsidRPr="00614D6F">
        <w:rPr>
          <w:strike/>
        </w:rPr>
        <w:t>(c)</w:t>
      </w:r>
      <w:r w:rsidRPr="00614D6F">
        <w:rPr>
          <w:u w:val="single"/>
        </w:rPr>
        <w:t>(b)</w:t>
      </w:r>
      <w:r w:rsidRPr="00614D6F">
        <w:t xml:space="preserve">  Limitations. An applicant shall be limited to taking the examination the number of times allowed by the Federation as indicated on the Federation's website (www.fsbpt.org).</w:t>
      </w:r>
    </w:p>
    <w:p w14:paraId="31DD195D" w14:textId="77777777" w:rsidR="005E284D" w:rsidRPr="00614D6F" w:rsidRDefault="005E284D" w:rsidP="00377065">
      <w:pPr>
        <w:pStyle w:val="Base"/>
      </w:pPr>
    </w:p>
    <w:p w14:paraId="0A22DABB" w14:textId="77777777" w:rsidR="005E284D" w:rsidRPr="00614D6F" w:rsidRDefault="005E284D" w:rsidP="00377065">
      <w:pPr>
        <w:pStyle w:val="History"/>
      </w:pPr>
      <w:r w:rsidRPr="00614D6F">
        <w:t>History Note:</w:t>
      </w:r>
      <w:r w:rsidRPr="00614D6F">
        <w:tab/>
        <w:t>Authority G.S. 90-270.92; 90-270.95; 90-270.97; 90-270.100;</w:t>
      </w:r>
    </w:p>
    <w:p w14:paraId="762DF885" w14:textId="77777777" w:rsidR="005E284D" w:rsidRPr="00614D6F" w:rsidRDefault="005E284D" w:rsidP="00377065">
      <w:pPr>
        <w:pStyle w:val="HistoryAfter"/>
      </w:pPr>
      <w:r w:rsidRPr="00614D6F">
        <w:t>Emergency Regulation Eff. July 23, 1979, for a period of 120 days to expire on November 20, 1979;</w:t>
      </w:r>
    </w:p>
    <w:p w14:paraId="5CA3F62F" w14:textId="77777777" w:rsidR="005E284D" w:rsidRPr="00614D6F" w:rsidRDefault="005E284D" w:rsidP="00377065">
      <w:pPr>
        <w:pStyle w:val="HistoryAfter"/>
      </w:pPr>
      <w:r w:rsidRPr="00614D6F">
        <w:t>Made Permanent Eff. November 20, 1979;</w:t>
      </w:r>
    </w:p>
    <w:p w14:paraId="19284A42" w14:textId="77777777" w:rsidR="005E284D" w:rsidRPr="00614D6F" w:rsidRDefault="005E284D" w:rsidP="00377065">
      <w:pPr>
        <w:pStyle w:val="HistoryAfter"/>
      </w:pPr>
      <w:r w:rsidRPr="00614D6F">
        <w:t>Amended Eff. February 1, 2015; February 1, 1996; November 1, 1993; August 1, 1988; May 1, 1988;</w:t>
      </w:r>
    </w:p>
    <w:p w14:paraId="39B59002" w14:textId="77777777" w:rsidR="005E284D" w:rsidRPr="00614D6F" w:rsidRDefault="005E284D" w:rsidP="00377065">
      <w:pPr>
        <w:pStyle w:val="HistoryAfter"/>
      </w:pPr>
      <w:r w:rsidRPr="00614D6F">
        <w:t xml:space="preserve">Pursuant to G.S. 150B-21.3A, rule is necessary without substantive public interest Eff. May 1, </w:t>
      </w:r>
      <w:r w:rsidRPr="00614D6F">
        <w:rPr>
          <w:strike/>
        </w:rPr>
        <w:t>2018.</w:t>
      </w:r>
      <w:r w:rsidRPr="00614D6F">
        <w:t xml:space="preserve"> </w:t>
      </w:r>
      <w:r w:rsidRPr="00614D6F">
        <w:rPr>
          <w:u w:val="single"/>
        </w:rPr>
        <w:t>2018;</w:t>
      </w:r>
    </w:p>
    <w:p w14:paraId="056261E4" w14:textId="77777777" w:rsidR="005E284D" w:rsidRPr="00614D6F" w:rsidRDefault="005E284D" w:rsidP="00377065">
      <w:pPr>
        <w:pStyle w:val="HistoryAfter"/>
      </w:pPr>
      <w:r w:rsidRPr="00614D6F">
        <w:rPr>
          <w:u w:val="single"/>
        </w:rPr>
        <w:t>Temporary Amendment Eff. September 25, 2020.</w:t>
      </w:r>
    </w:p>
    <w:p w14:paraId="2A520E0B" w14:textId="77777777" w:rsidR="005E284D" w:rsidRPr="00614D6F" w:rsidRDefault="005E284D" w:rsidP="00377065">
      <w:pPr>
        <w:pStyle w:val="Base"/>
      </w:pPr>
    </w:p>
    <w:p w14:paraId="28F187E6" w14:textId="77777777" w:rsidR="005E284D" w:rsidRPr="00614D6F" w:rsidRDefault="005E284D" w:rsidP="00377065">
      <w:pPr>
        <w:pStyle w:val="Rule"/>
      </w:pPr>
      <w:r w:rsidRPr="00614D6F">
        <w:t>21 NCAC 48D .0111</w:t>
      </w:r>
      <w:r w:rsidRPr="00614D6F">
        <w:tab/>
        <w:t>APPLICANTS WITH SPECIAL NEEDS</w:t>
      </w:r>
    </w:p>
    <w:p w14:paraId="54F75C78" w14:textId="77777777" w:rsidR="005E284D" w:rsidRPr="00614D6F" w:rsidRDefault="005E284D" w:rsidP="00377065">
      <w:pPr>
        <w:pStyle w:val="Paragraph"/>
      </w:pPr>
      <w:r w:rsidRPr="00614D6F">
        <w:t xml:space="preserve">Examination candidates who need special accommodations for the examination as a result of a medical or physical </w:t>
      </w:r>
      <w:r w:rsidRPr="00614D6F">
        <w:rPr>
          <w:strike/>
        </w:rPr>
        <w:t>dysfunction</w:t>
      </w:r>
      <w:r w:rsidRPr="00614D6F">
        <w:t xml:space="preserve"> </w:t>
      </w:r>
      <w:r w:rsidRPr="00614D6F">
        <w:rPr>
          <w:u w:val="single"/>
        </w:rPr>
        <w:t>disability</w:t>
      </w:r>
      <w:r w:rsidRPr="00614D6F">
        <w:t xml:space="preserve"> shall file an Accommodation Request Form and supporting documentation with the </w:t>
      </w:r>
      <w:r w:rsidRPr="00614D6F">
        <w:rPr>
          <w:strike/>
        </w:rPr>
        <w:t>executive director</w:t>
      </w:r>
      <w:r w:rsidRPr="00614D6F">
        <w:t xml:space="preserve"> </w:t>
      </w:r>
      <w:r w:rsidRPr="00614D6F">
        <w:rPr>
          <w:u w:val="single"/>
        </w:rPr>
        <w:t>Executive Director</w:t>
      </w:r>
      <w:r w:rsidRPr="00614D6F">
        <w:t xml:space="preserve"> at least 60 days before the examination date in order for the request to be considered by the Board. </w:t>
      </w:r>
      <w:r w:rsidRPr="00614D6F">
        <w:rPr>
          <w:u w:val="single"/>
        </w:rPr>
        <w:t xml:space="preserve">If the Federation grants </w:t>
      </w:r>
      <w:r w:rsidRPr="00614D6F">
        <w:rPr>
          <w:u w:val="single"/>
        </w:rPr>
        <w:t>exam eligibility, the accommodation request shall be made pursuant to Federation testing accommodation policy, which may be found at www.fsbpt.org.</w:t>
      </w:r>
    </w:p>
    <w:p w14:paraId="30A3403C" w14:textId="77777777" w:rsidR="005E284D" w:rsidRPr="00614D6F" w:rsidRDefault="005E284D" w:rsidP="00377065">
      <w:pPr>
        <w:pStyle w:val="Base"/>
      </w:pPr>
    </w:p>
    <w:p w14:paraId="01E41312" w14:textId="77777777" w:rsidR="005E284D" w:rsidRPr="00614D6F" w:rsidRDefault="005E284D" w:rsidP="00377065">
      <w:pPr>
        <w:pStyle w:val="History"/>
      </w:pPr>
      <w:r w:rsidRPr="00614D6F">
        <w:t>History Note:</w:t>
      </w:r>
      <w:r w:rsidRPr="00614D6F">
        <w:tab/>
        <w:t>Authority G.S. 90-270.92; P.L. 101-336;</w:t>
      </w:r>
    </w:p>
    <w:p w14:paraId="25BC41C7" w14:textId="77777777" w:rsidR="005E284D" w:rsidRPr="00614D6F" w:rsidRDefault="005E284D" w:rsidP="00377065">
      <w:pPr>
        <w:pStyle w:val="HistoryAfter"/>
      </w:pPr>
      <w:r w:rsidRPr="00614D6F">
        <w:t>Eff. October 1, 1995;</w:t>
      </w:r>
    </w:p>
    <w:p w14:paraId="42343787" w14:textId="77777777" w:rsidR="005E284D" w:rsidRPr="00614D6F" w:rsidRDefault="005E284D" w:rsidP="00377065">
      <w:pPr>
        <w:pStyle w:val="HistoryAfter"/>
      </w:pPr>
      <w:r w:rsidRPr="00614D6F">
        <w:t>Amended Eff. February 1, 1996;</w:t>
      </w:r>
    </w:p>
    <w:p w14:paraId="6843046A" w14:textId="77777777" w:rsidR="005E284D" w:rsidRPr="00614D6F" w:rsidRDefault="005E284D" w:rsidP="00377065">
      <w:pPr>
        <w:pStyle w:val="HistoryAfter"/>
      </w:pPr>
      <w:r w:rsidRPr="00614D6F">
        <w:t xml:space="preserve">Pursuant to G.S. 150B-21.3A, rule is necessary without substantive public interest Eff. May 1, </w:t>
      </w:r>
      <w:r w:rsidRPr="00614D6F">
        <w:rPr>
          <w:strike/>
        </w:rPr>
        <w:t>2018.</w:t>
      </w:r>
      <w:r w:rsidRPr="00614D6F">
        <w:t xml:space="preserve"> </w:t>
      </w:r>
      <w:r w:rsidRPr="00614D6F">
        <w:rPr>
          <w:u w:val="single"/>
        </w:rPr>
        <w:t>2018;</w:t>
      </w:r>
    </w:p>
    <w:p w14:paraId="6E0D568F" w14:textId="77777777" w:rsidR="005E284D" w:rsidRPr="00614D6F" w:rsidRDefault="005E284D" w:rsidP="00377065">
      <w:pPr>
        <w:pStyle w:val="HistoryAfter"/>
      </w:pPr>
      <w:r w:rsidRPr="00614D6F">
        <w:rPr>
          <w:u w:val="single"/>
        </w:rPr>
        <w:t>Temporary Amendment Eff. September 25, 2020.</w:t>
      </w:r>
    </w:p>
    <w:p w14:paraId="10BE960D" w14:textId="77777777" w:rsidR="005E284D" w:rsidRPr="00614D6F" w:rsidRDefault="005E284D" w:rsidP="00377065">
      <w:pPr>
        <w:pStyle w:val="Base"/>
      </w:pPr>
    </w:p>
    <w:p w14:paraId="7A8F2BFD" w14:textId="77777777" w:rsidR="005E284D" w:rsidRPr="00614D6F" w:rsidRDefault="005E284D" w:rsidP="00377065">
      <w:pPr>
        <w:pStyle w:val="Section"/>
      </w:pPr>
      <w:bookmarkStart w:id="6" w:name="_Hlk37230205"/>
      <w:r w:rsidRPr="00614D6F">
        <w:t>SUBCHAPTER 48E - APPLICATION FOR LICENSURE</w:t>
      </w:r>
    </w:p>
    <w:p w14:paraId="61977CBF" w14:textId="77777777" w:rsidR="005E284D" w:rsidRPr="00614D6F" w:rsidRDefault="005E284D" w:rsidP="00377065">
      <w:pPr>
        <w:pStyle w:val="Base"/>
      </w:pPr>
    </w:p>
    <w:p w14:paraId="0B99A4B3" w14:textId="77777777" w:rsidR="005E284D" w:rsidRPr="00614D6F" w:rsidRDefault="005E284D" w:rsidP="00377065">
      <w:pPr>
        <w:pStyle w:val="Section"/>
      </w:pPr>
      <w:r w:rsidRPr="00614D6F">
        <w:t>SECTION .0100 - REQUIREMENTS</w:t>
      </w:r>
    </w:p>
    <w:p w14:paraId="20501D6D" w14:textId="77777777" w:rsidR="005E284D" w:rsidRPr="00614D6F" w:rsidRDefault="005E284D" w:rsidP="00377065">
      <w:pPr>
        <w:pStyle w:val="Base"/>
      </w:pPr>
    </w:p>
    <w:p w14:paraId="3C85B37E" w14:textId="77777777" w:rsidR="005E284D" w:rsidRPr="00614D6F" w:rsidRDefault="005E284D" w:rsidP="00377065">
      <w:pPr>
        <w:pStyle w:val="Rule"/>
      </w:pPr>
      <w:r w:rsidRPr="00614D6F">
        <w:t>21 NCAC 48E .0101</w:t>
      </w:r>
      <w:r w:rsidRPr="00614D6F">
        <w:tab/>
        <w:t xml:space="preserve">FILING APPLICATION </w:t>
      </w:r>
      <w:r w:rsidRPr="00614D6F">
        <w:rPr>
          <w:u w:val="single"/>
        </w:rPr>
        <w:t>and Board determination of Exam Eligibility</w:t>
      </w:r>
    </w:p>
    <w:p w14:paraId="7043BAE4" w14:textId="77777777" w:rsidR="005E284D" w:rsidRPr="00614D6F" w:rsidRDefault="005E284D" w:rsidP="00377065">
      <w:pPr>
        <w:pStyle w:val="Paragraph"/>
      </w:pPr>
      <w:r w:rsidRPr="00614D6F">
        <w:t xml:space="preserve">(a)  An applicant for licensure shall ensure that his or her credentials are filed with the </w:t>
      </w:r>
      <w:r w:rsidRPr="00614D6F">
        <w:rPr>
          <w:strike/>
        </w:rPr>
        <w:t>executive director</w:t>
      </w:r>
      <w:r w:rsidRPr="00614D6F">
        <w:t xml:space="preserve"> </w:t>
      </w:r>
      <w:r w:rsidRPr="00614D6F">
        <w:rPr>
          <w:u w:val="single"/>
        </w:rPr>
        <w:t>Executive Director</w:t>
      </w:r>
      <w:r w:rsidRPr="00614D6F">
        <w:t xml:space="preserve"> in accordance with the rules of this Subchapter.</w:t>
      </w:r>
    </w:p>
    <w:p w14:paraId="7165C006" w14:textId="77777777" w:rsidR="005E284D" w:rsidRPr="00614D6F" w:rsidRDefault="005E284D" w:rsidP="00377065">
      <w:pPr>
        <w:pStyle w:val="Paragraph"/>
      </w:pPr>
      <w:r w:rsidRPr="00614D6F">
        <w:t xml:space="preserve">(b)  </w:t>
      </w:r>
      <w:r w:rsidRPr="00614D6F">
        <w:rPr>
          <w:strike/>
        </w:rPr>
        <w:t>To be considered for a desired examination date,</w:t>
      </w:r>
      <w:r w:rsidRPr="00614D6F">
        <w:t xml:space="preserve"> </w:t>
      </w:r>
      <w:r w:rsidRPr="00614D6F">
        <w:rPr>
          <w:u w:val="single"/>
        </w:rPr>
        <w:t>Applicants pursuant to G.S.</w:t>
      </w:r>
      <w:r>
        <w:rPr>
          <w:u w:val="single"/>
        </w:rPr>
        <w:t xml:space="preserve"> </w:t>
      </w:r>
      <w:r w:rsidRPr="00614D6F">
        <w:rPr>
          <w:u w:val="single"/>
        </w:rPr>
        <w:t>90-270.97</w:t>
      </w:r>
      <w:r w:rsidRPr="00614D6F">
        <w:t xml:space="preserve"> </w:t>
      </w:r>
      <w:r w:rsidRPr="00614D6F">
        <w:rPr>
          <w:strike/>
        </w:rPr>
        <w:t>the applicant</w:t>
      </w:r>
      <w:r w:rsidRPr="00614D6F">
        <w:t xml:space="preserve"> shall submit all application requirements to the </w:t>
      </w:r>
      <w:r w:rsidRPr="00614D6F">
        <w:rPr>
          <w:strike/>
        </w:rPr>
        <w:t>executive director</w:t>
      </w:r>
      <w:r w:rsidRPr="00614D6F">
        <w:t xml:space="preserve"> </w:t>
      </w:r>
      <w:r w:rsidRPr="00614D6F">
        <w:rPr>
          <w:u w:val="single"/>
        </w:rPr>
        <w:t>Executive Director</w:t>
      </w:r>
      <w:r w:rsidRPr="00614D6F">
        <w:t xml:space="preserve"> at least 30 days prior to the examination.</w:t>
      </w:r>
    </w:p>
    <w:p w14:paraId="6784A87A" w14:textId="77777777" w:rsidR="005E284D" w:rsidRPr="00614D6F" w:rsidRDefault="005E284D" w:rsidP="00377065">
      <w:pPr>
        <w:pStyle w:val="Paragraph"/>
      </w:pPr>
      <w:r w:rsidRPr="00614D6F">
        <w:t>(c)  The Board shall not approve an application until the applicant has graduated as defined by 21 NCAC 48A .0105(6).</w:t>
      </w:r>
    </w:p>
    <w:p w14:paraId="67404BBA" w14:textId="77777777" w:rsidR="005E284D" w:rsidRPr="00614D6F" w:rsidRDefault="005E284D" w:rsidP="00377065">
      <w:pPr>
        <w:pStyle w:val="Base"/>
      </w:pPr>
    </w:p>
    <w:p w14:paraId="28A5FEA1" w14:textId="77777777" w:rsidR="005E284D" w:rsidRPr="00614D6F" w:rsidRDefault="005E284D" w:rsidP="00377065">
      <w:pPr>
        <w:pStyle w:val="History"/>
      </w:pPr>
      <w:r w:rsidRPr="00614D6F">
        <w:t>History Note:</w:t>
      </w:r>
      <w:r w:rsidRPr="00614D6F">
        <w:tab/>
        <w:t>Authority G.S. 90-270.92; 90-270.95; 90-270.98(b);</w:t>
      </w:r>
    </w:p>
    <w:p w14:paraId="03263B16" w14:textId="77777777" w:rsidR="005E284D" w:rsidRPr="00614D6F" w:rsidRDefault="005E284D" w:rsidP="00377065">
      <w:pPr>
        <w:pStyle w:val="HistoryAfter"/>
      </w:pPr>
      <w:r w:rsidRPr="00614D6F">
        <w:t>Eff. February 1, 1976;</w:t>
      </w:r>
    </w:p>
    <w:p w14:paraId="6CB5713D" w14:textId="77777777" w:rsidR="005E284D" w:rsidRPr="00614D6F" w:rsidRDefault="005E284D" w:rsidP="00377065">
      <w:pPr>
        <w:pStyle w:val="HistoryAfter"/>
      </w:pPr>
      <w:r w:rsidRPr="00614D6F">
        <w:t>Readopted Eff. September 30, 1977;</w:t>
      </w:r>
    </w:p>
    <w:p w14:paraId="07C61E7D" w14:textId="77777777" w:rsidR="005E284D" w:rsidRPr="009B6684" w:rsidRDefault="005E284D" w:rsidP="00377065">
      <w:pPr>
        <w:pStyle w:val="HistoryAfter"/>
      </w:pPr>
      <w:r w:rsidRPr="00614D6F">
        <w:t>Amended Eff. May 1, 1988; December 30, 1985; October 28, 1979</w:t>
      </w:r>
      <w:r w:rsidRPr="009B6684">
        <w:t>;</w:t>
      </w:r>
    </w:p>
    <w:p w14:paraId="568C460D" w14:textId="77777777" w:rsidR="005E284D" w:rsidRPr="009B6684" w:rsidRDefault="005E284D" w:rsidP="00377065">
      <w:pPr>
        <w:pStyle w:val="HistoryAfter"/>
      </w:pPr>
      <w:r w:rsidRPr="009B6684">
        <w:t>Recodified Paragraph (c) to 21 NCAC 48C .0501 Eff. January 25, 1989;</w:t>
      </w:r>
    </w:p>
    <w:p w14:paraId="5E6833BE" w14:textId="77777777" w:rsidR="005E284D" w:rsidRPr="009B6684" w:rsidRDefault="005E284D" w:rsidP="00377065">
      <w:pPr>
        <w:pStyle w:val="HistoryAfter"/>
      </w:pPr>
      <w:r w:rsidRPr="009B6684">
        <w:t>Amended Eff. July 1, 2013; August 1, 1998; February 1, 1996;</w:t>
      </w:r>
    </w:p>
    <w:p w14:paraId="5E95E3C0" w14:textId="77777777" w:rsidR="005E284D" w:rsidRPr="009B6684" w:rsidRDefault="005E284D" w:rsidP="00377065">
      <w:pPr>
        <w:pStyle w:val="HistoryAfter"/>
      </w:pPr>
      <w:r w:rsidRPr="009B6684">
        <w:t>Pursuant to G.S. 150B-21.3A, rule is necessary without substantive public interest Eff. May 1,</w:t>
      </w:r>
    </w:p>
    <w:p w14:paraId="374F33E3" w14:textId="77777777" w:rsidR="005E284D" w:rsidRPr="009B6684" w:rsidRDefault="005E284D" w:rsidP="00377065">
      <w:pPr>
        <w:pStyle w:val="HistoryAfter"/>
      </w:pPr>
      <w:r w:rsidRPr="009B6684">
        <w:t>2018;</w:t>
      </w:r>
    </w:p>
    <w:p w14:paraId="74865DF5" w14:textId="77777777" w:rsidR="005E284D" w:rsidRPr="009B6684" w:rsidRDefault="005E284D" w:rsidP="00377065">
      <w:pPr>
        <w:pStyle w:val="HistoryAfter"/>
      </w:pPr>
      <w:r w:rsidRPr="009B6684">
        <w:t xml:space="preserve">Amended Eff. May 1, </w:t>
      </w:r>
      <w:r w:rsidRPr="009B6684">
        <w:rPr>
          <w:strike/>
        </w:rPr>
        <w:t>2020.</w:t>
      </w:r>
      <w:bookmarkEnd w:id="6"/>
      <w:r w:rsidRPr="009B6684">
        <w:t xml:space="preserve"> </w:t>
      </w:r>
      <w:r w:rsidRPr="009B6684">
        <w:rPr>
          <w:u w:val="single"/>
        </w:rPr>
        <w:t>2020;</w:t>
      </w:r>
    </w:p>
    <w:p w14:paraId="61CF7FAE" w14:textId="77777777" w:rsidR="005E284D" w:rsidRPr="009B6684" w:rsidRDefault="005E284D" w:rsidP="00377065">
      <w:pPr>
        <w:pStyle w:val="HistoryAfter"/>
      </w:pPr>
      <w:r w:rsidRPr="009B6684">
        <w:rPr>
          <w:u w:val="single"/>
        </w:rPr>
        <w:t>Temporary Amendment Eff. September 25, 2020.</w:t>
      </w:r>
    </w:p>
    <w:p w14:paraId="6C8A2F10" w14:textId="77777777" w:rsidR="00D52FD0" w:rsidRDefault="00D52FD0" w:rsidP="00D52FD0">
      <w:pPr>
        <w:pStyle w:val="Base"/>
      </w:pPr>
    </w:p>
    <w:p w14:paraId="0C3C5D4B"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2D3D00E" w14:textId="77777777" w:rsidR="00D52FD0" w:rsidRDefault="00D52FD0" w:rsidP="00D52FD0">
      <w:pPr>
        <w:rPr>
          <w:i/>
          <w:iCs/>
          <w:kern w:val="0"/>
        </w:rPr>
        <w:sectPr w:rsidR="00D52FD0">
          <w:endnotePr>
            <w:numFmt w:val="decimal"/>
          </w:endnotePr>
          <w:type w:val="continuous"/>
          <w:pgSz w:w="12240" w:h="15840"/>
          <w:pgMar w:top="360" w:right="720" w:bottom="360" w:left="720" w:header="360" w:footer="360" w:gutter="0"/>
          <w:cols w:space="720"/>
        </w:sectPr>
      </w:pPr>
    </w:p>
    <w:p w14:paraId="31FB9FD4" w14:textId="77777777" w:rsidR="00D52FD0" w:rsidRDefault="00D52FD0" w:rsidP="00D52FD0">
      <w:pPr>
        <w:pStyle w:val="Base"/>
      </w:pPr>
    </w:p>
    <w:p w14:paraId="1D2F5798" w14:textId="77777777" w:rsidR="00D52FD0" w:rsidRDefault="00D52FD0" w:rsidP="00D52FD0">
      <w:pPr>
        <w:rPr>
          <w:kern w:val="0"/>
        </w:rPr>
        <w:sectPr w:rsidR="00D52FD0">
          <w:headerReference w:type="default" r:id="rId32"/>
          <w:footerReference w:type="default" r:id="rId33"/>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04B88A69"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4262E7">
              <w:rPr>
                <w:i/>
                <w:iCs/>
              </w:rPr>
              <w:t>September 17</w:t>
            </w:r>
            <w:r w:rsidR="00F84D63">
              <w:rPr>
                <w:i/>
                <w:iCs/>
              </w:rPr>
              <w:t>, 20</w:t>
            </w:r>
            <w:r w:rsidR="00D3050B">
              <w:rPr>
                <w:i/>
                <w:iCs/>
              </w:rPr>
              <w:t>20</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AC5706" w:rsidRPr="00AF2B36" w14:paraId="7E1633F9" w14:textId="77777777" w:rsidTr="00482A05">
        <w:tc>
          <w:tcPr>
            <w:tcW w:w="5400" w:type="dxa"/>
            <w:hideMark/>
          </w:tcPr>
          <w:p w14:paraId="035AEDA0" w14:textId="2A76E02A" w:rsidR="00AC5706" w:rsidRPr="00AF2B36" w:rsidRDefault="00AC5706" w:rsidP="00AC5706">
            <w:pPr>
              <w:jc w:val="center"/>
              <w:rPr>
                <w:rFonts w:ascii="Arial" w:hAnsi="Arial" w:cs="Arial"/>
                <w:b/>
              </w:rPr>
            </w:pPr>
            <w:r w:rsidRPr="00AF2B36">
              <w:rPr>
                <w:rFonts w:ascii="Arial" w:hAnsi="Arial" w:cs="Arial"/>
                <w:b/>
              </w:rPr>
              <w:t>Appointed by Senate</w:t>
            </w:r>
          </w:p>
        </w:tc>
        <w:tc>
          <w:tcPr>
            <w:tcW w:w="5400" w:type="dxa"/>
            <w:hideMark/>
          </w:tcPr>
          <w:p w14:paraId="525ABD1F" w14:textId="0283C9E8" w:rsidR="00AC5706" w:rsidRPr="00AF2B36" w:rsidRDefault="00AC5706" w:rsidP="00AC5706">
            <w:pPr>
              <w:jc w:val="center"/>
              <w:rPr>
                <w:rFonts w:ascii="Arial" w:hAnsi="Arial" w:cs="Arial"/>
              </w:rPr>
            </w:pPr>
            <w:r w:rsidRPr="00AF2B36">
              <w:rPr>
                <w:rFonts w:ascii="Arial" w:hAnsi="Arial" w:cs="Arial"/>
                <w:b/>
              </w:rPr>
              <w:t>Appointed by House</w:t>
            </w:r>
          </w:p>
        </w:tc>
      </w:tr>
      <w:tr w:rsidR="00AC5706" w:rsidRPr="00AF2B36" w14:paraId="7500870A" w14:textId="77777777" w:rsidTr="00482A05">
        <w:tc>
          <w:tcPr>
            <w:tcW w:w="5400" w:type="dxa"/>
            <w:hideMark/>
          </w:tcPr>
          <w:p w14:paraId="34D4DA95" w14:textId="4188A051" w:rsidR="00AC5706" w:rsidRPr="00AF2B36" w:rsidRDefault="00AC5706" w:rsidP="00AC5706">
            <w:pPr>
              <w:jc w:val="center"/>
              <w:rPr>
                <w:rFonts w:ascii="Arial" w:hAnsi="Arial" w:cs="Arial"/>
              </w:rPr>
            </w:pPr>
            <w:r w:rsidRPr="00C7766C">
              <w:rPr>
                <w:rFonts w:ascii="Arial" w:hAnsi="Arial" w:cs="Arial"/>
              </w:rPr>
              <w:t xml:space="preserve">Jeanette Doran </w:t>
            </w:r>
            <w:r w:rsidRPr="00AF2B36">
              <w:rPr>
                <w:rFonts w:ascii="Arial" w:hAnsi="Arial" w:cs="Arial"/>
              </w:rPr>
              <w:t>(Chair)</w:t>
            </w:r>
          </w:p>
        </w:tc>
        <w:tc>
          <w:tcPr>
            <w:tcW w:w="5400" w:type="dxa"/>
            <w:hideMark/>
          </w:tcPr>
          <w:p w14:paraId="64D25B2C" w14:textId="5B358A57" w:rsidR="00AC5706" w:rsidRPr="00AF2B36" w:rsidRDefault="00AC5706" w:rsidP="00AC5706">
            <w:pPr>
              <w:jc w:val="center"/>
              <w:rPr>
                <w:rFonts w:ascii="Arial" w:hAnsi="Arial" w:cs="Arial"/>
              </w:rPr>
            </w:pPr>
            <w:r w:rsidRPr="00C7766C">
              <w:rPr>
                <w:rFonts w:ascii="Arial" w:hAnsi="Arial" w:cs="Arial"/>
                <w:kern w:val="0"/>
              </w:rPr>
              <w:t xml:space="preserve">Anna Baird Choi </w:t>
            </w:r>
            <w:r w:rsidRPr="00C7766C">
              <w:rPr>
                <w:rFonts w:ascii="Arial" w:hAnsi="Arial" w:cs="Arial"/>
              </w:rPr>
              <w:t>(1st Vice Chair)</w:t>
            </w:r>
          </w:p>
        </w:tc>
      </w:tr>
      <w:tr w:rsidR="00AC5706" w:rsidRPr="00AF2B36" w14:paraId="277E786C" w14:textId="77777777" w:rsidTr="00482A05">
        <w:tc>
          <w:tcPr>
            <w:tcW w:w="5400" w:type="dxa"/>
          </w:tcPr>
          <w:p w14:paraId="30498597" w14:textId="65E06F8C" w:rsidR="00AC5706" w:rsidRPr="00AF2B36" w:rsidRDefault="00AC5706" w:rsidP="00AC5706">
            <w:pPr>
              <w:jc w:val="center"/>
              <w:rPr>
                <w:rFonts w:ascii="Arial" w:hAnsi="Arial" w:cs="Arial"/>
              </w:rPr>
            </w:pPr>
            <w:r w:rsidRPr="00AF2B36">
              <w:rPr>
                <w:rFonts w:ascii="Arial" w:hAnsi="Arial" w:cs="Arial"/>
              </w:rPr>
              <w:t>Robert A. Bryan, Jr.</w:t>
            </w:r>
          </w:p>
        </w:tc>
        <w:tc>
          <w:tcPr>
            <w:tcW w:w="5400" w:type="dxa"/>
          </w:tcPr>
          <w:p w14:paraId="0F96CE8C" w14:textId="013E1437" w:rsidR="00AC5706" w:rsidRPr="00AF2B36" w:rsidRDefault="00AC5706" w:rsidP="00AC5706">
            <w:pPr>
              <w:jc w:val="center"/>
              <w:rPr>
                <w:rFonts w:ascii="Arial" w:hAnsi="Arial" w:cs="Arial"/>
                <w:kern w:val="0"/>
              </w:rPr>
            </w:pPr>
            <w:r>
              <w:rPr>
                <w:rFonts w:ascii="Arial" w:hAnsi="Arial" w:cs="Arial"/>
                <w:kern w:val="0"/>
              </w:rPr>
              <w:t>Andrew P. Atkins</w:t>
            </w:r>
            <w:r w:rsidRPr="00C7766C">
              <w:rPr>
                <w:rFonts w:ascii="Arial" w:hAnsi="Arial" w:cs="Arial"/>
                <w:kern w:val="0"/>
              </w:rPr>
              <w:t xml:space="preserve"> (2nd Vice Chair)</w:t>
            </w:r>
          </w:p>
        </w:tc>
      </w:tr>
      <w:tr w:rsidR="00AC5706" w:rsidRPr="00AF2B36" w14:paraId="0185310B" w14:textId="77777777" w:rsidTr="00482A05">
        <w:tc>
          <w:tcPr>
            <w:tcW w:w="5400" w:type="dxa"/>
            <w:hideMark/>
          </w:tcPr>
          <w:p w14:paraId="4594B71C" w14:textId="77777777" w:rsidR="00AC5706" w:rsidRDefault="00AC5706" w:rsidP="00AC5706">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p w14:paraId="39DE9D7A" w14:textId="754199D1" w:rsidR="00AC5706" w:rsidRPr="00AF2B36" w:rsidRDefault="00AC5706" w:rsidP="00AC5706">
            <w:pPr>
              <w:jc w:val="center"/>
              <w:rPr>
                <w:rFonts w:ascii="Arial" w:hAnsi="Arial" w:cs="Arial"/>
              </w:rPr>
            </w:pPr>
            <w:r>
              <w:rPr>
                <w:rFonts w:ascii="Arial" w:hAnsi="Arial" w:cs="Arial"/>
              </w:rPr>
              <w:t>Jeff Hyde</w:t>
            </w:r>
          </w:p>
        </w:tc>
        <w:tc>
          <w:tcPr>
            <w:tcW w:w="5400" w:type="dxa"/>
            <w:hideMark/>
          </w:tcPr>
          <w:p w14:paraId="303B97DD" w14:textId="77777777" w:rsidR="00AC5706" w:rsidRDefault="00AC5706" w:rsidP="00AC5706">
            <w:pPr>
              <w:jc w:val="center"/>
              <w:rPr>
                <w:rFonts w:ascii="Arial" w:hAnsi="Arial" w:cs="Arial"/>
                <w:kern w:val="0"/>
              </w:rPr>
            </w:pPr>
            <w:r w:rsidRPr="00AF2B36">
              <w:rPr>
                <w:rFonts w:ascii="Arial" w:hAnsi="Arial" w:cs="Arial"/>
                <w:kern w:val="0"/>
              </w:rPr>
              <w:t>Paul Powell</w:t>
            </w:r>
          </w:p>
          <w:p w14:paraId="2C4C2DC9" w14:textId="793DB97F" w:rsidR="00AC5706" w:rsidRDefault="00AC5706" w:rsidP="00AC5706">
            <w:pPr>
              <w:jc w:val="center"/>
              <w:rPr>
                <w:rFonts w:ascii="Arial" w:hAnsi="Arial" w:cs="Arial"/>
                <w:kern w:val="0"/>
              </w:rPr>
            </w:pPr>
            <w:r>
              <w:rPr>
                <w:rFonts w:ascii="Arial" w:hAnsi="Arial" w:cs="Arial"/>
                <w:kern w:val="0"/>
              </w:rPr>
              <w:t>Garth Dunklin</w:t>
            </w:r>
          </w:p>
        </w:tc>
      </w:tr>
      <w:tr w:rsidR="00AC5706" w:rsidRPr="00AF2B36" w14:paraId="297E87B3" w14:textId="77777777" w:rsidTr="00482A05">
        <w:tc>
          <w:tcPr>
            <w:tcW w:w="5400" w:type="dxa"/>
            <w:hideMark/>
          </w:tcPr>
          <w:p w14:paraId="6DB72F3C" w14:textId="7F0C7A63" w:rsidR="00AC5706" w:rsidRPr="00AF2B36" w:rsidRDefault="00AC5706" w:rsidP="00AC5706">
            <w:pPr>
              <w:jc w:val="center"/>
              <w:rPr>
                <w:rFonts w:ascii="Arial" w:hAnsi="Arial" w:cs="Arial"/>
              </w:rPr>
            </w:pPr>
            <w:r>
              <w:rPr>
                <w:rFonts w:ascii="Arial" w:hAnsi="Arial" w:cs="Arial"/>
              </w:rPr>
              <w:t>W. Tommy Tucker, Sr.</w:t>
            </w:r>
          </w:p>
        </w:tc>
        <w:tc>
          <w:tcPr>
            <w:tcW w:w="5400" w:type="dxa"/>
            <w:hideMark/>
          </w:tcPr>
          <w:p w14:paraId="279C1280" w14:textId="14DFD3C7" w:rsidR="00AC5706" w:rsidRPr="00AF2B36" w:rsidRDefault="00AC5706" w:rsidP="00AC5706">
            <w:pPr>
              <w:jc w:val="center"/>
              <w:rPr>
                <w:rFonts w:ascii="Arial" w:hAnsi="Arial" w:cs="Arial"/>
                <w:kern w:val="0"/>
              </w:rPr>
            </w:pPr>
            <w:r>
              <w:rPr>
                <w:rFonts w:ascii="Arial" w:hAnsi="Arial" w:cs="Arial"/>
                <w:kern w:val="0"/>
              </w:rPr>
              <w:t>Randy Overton</w:t>
            </w:r>
          </w:p>
        </w:tc>
      </w:tr>
      <w:tr w:rsidR="00166428" w:rsidRPr="00AF2B36" w14:paraId="2912BD03" w14:textId="77777777" w:rsidTr="00482A05">
        <w:tc>
          <w:tcPr>
            <w:tcW w:w="5400" w:type="dxa"/>
          </w:tcPr>
          <w:p w14:paraId="5EB63232" w14:textId="77777777" w:rsidR="00166428" w:rsidRPr="00AF2B36" w:rsidRDefault="00166428" w:rsidP="00166428">
            <w:pPr>
              <w:jc w:val="center"/>
              <w:rPr>
                <w:rFonts w:ascii="Arial" w:hAnsi="Arial" w:cs="Arial"/>
                <w:kern w:val="0"/>
              </w:rPr>
            </w:pPr>
          </w:p>
        </w:tc>
        <w:tc>
          <w:tcPr>
            <w:tcW w:w="5400" w:type="dxa"/>
          </w:tcPr>
          <w:p w14:paraId="0EB0A0BA" w14:textId="77777777" w:rsidR="00166428" w:rsidRPr="00AF2B36" w:rsidRDefault="00166428" w:rsidP="00166428">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A212312" w14:textId="77777777" w:rsidR="0085301D" w:rsidRPr="00772B3C" w:rsidRDefault="0085301D" w:rsidP="0085301D">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744B4EEA" w14:textId="77777777" w:rsidR="0085301D" w:rsidRPr="00772B3C" w:rsidRDefault="0085301D" w:rsidP="0085301D">
      <w:pPr>
        <w:jc w:val="center"/>
        <w:rPr>
          <w:rFonts w:ascii="Arial" w:hAnsi="Arial" w:cs="Arial"/>
          <w:bCs/>
        </w:rPr>
      </w:pPr>
      <w:r w:rsidRPr="00772B3C">
        <w:rPr>
          <w:rFonts w:ascii="Arial" w:hAnsi="Arial" w:cs="Arial"/>
          <w:bCs/>
        </w:rPr>
        <w:t>Amanda Reeder</w:t>
      </w:r>
      <w:r w:rsidRPr="00772B3C">
        <w:rPr>
          <w:rFonts w:ascii="Arial" w:hAnsi="Arial" w:cs="Arial"/>
          <w:bCs/>
        </w:rPr>
        <w:tab/>
        <w:t>984-236-1939</w:t>
      </w:r>
    </w:p>
    <w:p w14:paraId="081F5DFF" w14:textId="74738953" w:rsidR="0085301D" w:rsidRDefault="0085301D" w:rsidP="0085301D">
      <w:pPr>
        <w:ind w:left="2880" w:firstLine="810"/>
        <w:rPr>
          <w:rFonts w:ascii="Arial" w:hAnsi="Arial" w:cs="Arial"/>
          <w:bCs/>
        </w:rPr>
      </w:pPr>
      <w:r w:rsidRPr="00772B3C">
        <w:rPr>
          <w:rFonts w:ascii="Arial" w:hAnsi="Arial" w:cs="Arial"/>
          <w:bCs/>
        </w:rPr>
        <w:t>Ashley Snyder</w:t>
      </w:r>
      <w:r>
        <w:rPr>
          <w:rFonts w:ascii="Arial" w:hAnsi="Arial" w:cs="Arial"/>
          <w:bCs/>
        </w:rPr>
        <w:tab/>
      </w:r>
      <w:r>
        <w:rPr>
          <w:rFonts w:ascii="Arial" w:hAnsi="Arial" w:cs="Arial"/>
          <w:bCs/>
        </w:rPr>
        <w:tab/>
        <w:t xml:space="preserve">  </w:t>
      </w:r>
      <w:r w:rsidRPr="00772B3C">
        <w:rPr>
          <w:rFonts w:ascii="Arial" w:hAnsi="Arial" w:cs="Arial"/>
          <w:bCs/>
        </w:rPr>
        <w:t>984-236-1941</w:t>
      </w:r>
    </w:p>
    <w:p w14:paraId="0492FDB1" w14:textId="77777777" w:rsidR="008753FA" w:rsidRPr="00766305" w:rsidRDefault="008753FA" w:rsidP="008753FA">
      <w:pPr>
        <w:ind w:left="2880" w:firstLine="810"/>
        <w:rPr>
          <w:rFonts w:ascii="Arial" w:hAnsi="Arial" w:cs="Arial"/>
          <w:bCs/>
        </w:rPr>
      </w:pPr>
      <w:r w:rsidRPr="00766305">
        <w:rPr>
          <w:rFonts w:ascii="Arial" w:hAnsi="Arial" w:cs="Arial"/>
          <w:bCs/>
        </w:rPr>
        <w:t>Karlene Turrentine</w:t>
      </w:r>
      <w:r w:rsidRPr="00766305">
        <w:rPr>
          <w:rFonts w:ascii="Arial" w:hAnsi="Arial" w:cs="Arial"/>
          <w:bCs/>
        </w:rPr>
        <w:tab/>
      </w:r>
      <w:r>
        <w:rPr>
          <w:rFonts w:ascii="Arial" w:hAnsi="Arial" w:cs="Arial"/>
          <w:bCs/>
        </w:rPr>
        <w:t xml:space="preserve">  </w:t>
      </w:r>
      <w:r w:rsidRPr="00766305">
        <w:rPr>
          <w:rFonts w:ascii="Arial" w:hAnsi="Arial" w:cs="Arial"/>
          <w:bCs/>
        </w:rPr>
        <w:t>984-236-1948</w:t>
      </w:r>
    </w:p>
    <w:p w14:paraId="54483A7E" w14:textId="77777777" w:rsidR="008753FA" w:rsidRPr="00AF2B36" w:rsidRDefault="008753FA">
      <w:pPr>
        <w:jc w:val="center"/>
        <w:rPr>
          <w:rFonts w:ascii="Arial" w:hAnsi="Arial" w:cs="Arial"/>
          <w:b/>
          <w:bCs/>
        </w:rPr>
      </w:pPr>
    </w:p>
    <w:p w14:paraId="7A715809" w14:textId="77777777"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6478078E" w14:textId="77777777" w:rsidR="00EF6218" w:rsidRDefault="00EF6218" w:rsidP="00EF6218">
      <w:pPr>
        <w:jc w:val="center"/>
        <w:rPr>
          <w:rFonts w:ascii="Arial" w:hAnsi="Arial" w:cs="Arial"/>
        </w:rPr>
      </w:pPr>
      <w:r w:rsidRPr="00EF6218">
        <w:rPr>
          <w:rFonts w:ascii="Arial" w:hAnsi="Arial" w:cs="Arial"/>
        </w:rPr>
        <w:t>November 19, 2020</w:t>
      </w:r>
      <w:r>
        <w:rPr>
          <w:rFonts w:ascii="Arial" w:hAnsi="Arial" w:cs="Arial"/>
        </w:rPr>
        <w:tab/>
      </w:r>
      <w:r w:rsidRPr="00EF6218">
        <w:rPr>
          <w:rFonts w:ascii="Arial" w:hAnsi="Arial" w:cs="Arial"/>
        </w:rPr>
        <w:t>December 17, 2020</w:t>
      </w:r>
    </w:p>
    <w:p w14:paraId="594C6F4E" w14:textId="327C1755" w:rsidR="00AF2B36" w:rsidRDefault="00705DF8" w:rsidP="00EF6218">
      <w:pPr>
        <w:jc w:val="center"/>
        <w:rPr>
          <w:rFonts w:ascii="Arial" w:hAnsi="Arial" w:cs="Arial"/>
        </w:rPr>
      </w:pPr>
      <w:r>
        <w:rPr>
          <w:rFonts w:ascii="Arial" w:hAnsi="Arial" w:cs="Arial"/>
        </w:rPr>
        <w:t xml:space="preserve">  </w:t>
      </w:r>
      <w:r w:rsidR="00EF6218" w:rsidRPr="00EF6218">
        <w:rPr>
          <w:rFonts w:ascii="Arial" w:hAnsi="Arial" w:cs="Arial"/>
        </w:rPr>
        <w:t>January 21, 2021</w:t>
      </w:r>
      <w:r w:rsidR="00EF6218">
        <w:rPr>
          <w:rFonts w:ascii="Arial" w:hAnsi="Arial" w:cs="Arial"/>
        </w:rPr>
        <w:tab/>
      </w:r>
      <w:r>
        <w:rPr>
          <w:rFonts w:ascii="Arial" w:hAnsi="Arial" w:cs="Arial"/>
        </w:rPr>
        <w:t xml:space="preserve"> </w:t>
      </w:r>
      <w:r w:rsidR="00EF6218">
        <w:rPr>
          <w:rFonts w:ascii="Arial" w:hAnsi="Arial" w:cs="Arial"/>
        </w:rPr>
        <w:t xml:space="preserve">February </w:t>
      </w:r>
      <w:r>
        <w:rPr>
          <w:rFonts w:ascii="Arial" w:hAnsi="Arial" w:cs="Arial"/>
        </w:rPr>
        <w:t>18, 2021</w:t>
      </w:r>
    </w:p>
    <w:p w14:paraId="115926D4" w14:textId="77777777" w:rsidR="00EF6218" w:rsidRPr="00AF2B36" w:rsidRDefault="00EF6218" w:rsidP="00EF6218">
      <w:pPr>
        <w:jc w:val="center"/>
      </w:pPr>
    </w:p>
    <w:p w14:paraId="6456EBB6" w14:textId="3BE1BC32" w:rsidR="00AF2B36" w:rsidRDefault="00AF2B36" w:rsidP="00AF2B36">
      <w:pPr>
        <w:pBdr>
          <w:top w:val="single" w:sz="18" w:space="0" w:color="auto"/>
        </w:pBdr>
        <w:jc w:val="center"/>
        <w:rPr>
          <w:rFonts w:ascii="Arial" w:hAnsi="Arial" w:cs="Arial"/>
        </w:rPr>
      </w:pPr>
    </w:p>
    <w:p w14:paraId="530D2EAF" w14:textId="77777777" w:rsidR="00FC2433" w:rsidRPr="00DB3C07" w:rsidRDefault="00FC2433" w:rsidP="005C242E">
      <w:pPr>
        <w:pStyle w:val="Paragraph"/>
        <w:jc w:val="center"/>
        <w:rPr>
          <w:rFonts w:ascii="Arial" w:hAnsi="Arial" w:cs="Arial"/>
          <w:b/>
          <w:color w:val="000000" w:themeColor="text1"/>
        </w:rPr>
      </w:pPr>
      <w:r w:rsidRPr="00DB3C07">
        <w:rPr>
          <w:rFonts w:ascii="Arial" w:hAnsi="Arial" w:cs="Arial"/>
          <w:b/>
          <w:color w:val="000000" w:themeColor="text1"/>
        </w:rPr>
        <w:t>RULES REVIEW COMMISSION MEETING</w:t>
      </w:r>
    </w:p>
    <w:p w14:paraId="3BC4D28E" w14:textId="77777777" w:rsidR="00FC2433" w:rsidRPr="00DB3C07" w:rsidRDefault="00FC2433" w:rsidP="005C242E">
      <w:pPr>
        <w:pStyle w:val="Paragraph"/>
        <w:jc w:val="center"/>
        <w:rPr>
          <w:rFonts w:ascii="Arial" w:hAnsi="Arial" w:cs="Arial"/>
          <w:b/>
          <w:color w:val="000000" w:themeColor="text1"/>
        </w:rPr>
      </w:pPr>
      <w:r w:rsidRPr="00DB3C07">
        <w:rPr>
          <w:rFonts w:ascii="Arial" w:hAnsi="Arial" w:cs="Arial"/>
          <w:b/>
          <w:color w:val="000000" w:themeColor="text1"/>
        </w:rPr>
        <w:t>MINUTES</w:t>
      </w:r>
    </w:p>
    <w:p w14:paraId="08CE6968" w14:textId="77777777" w:rsidR="00FC2433" w:rsidRPr="00DB3C07" w:rsidRDefault="00FC2433" w:rsidP="005C242E">
      <w:pPr>
        <w:pStyle w:val="Paragraph"/>
        <w:jc w:val="center"/>
        <w:rPr>
          <w:rFonts w:ascii="Arial" w:hAnsi="Arial" w:cs="Arial"/>
          <w:b/>
          <w:i/>
          <w:color w:val="000000" w:themeColor="text1"/>
          <w:u w:val="single"/>
        </w:rPr>
      </w:pPr>
      <w:r w:rsidRPr="00DB3C07">
        <w:rPr>
          <w:rFonts w:ascii="Arial" w:hAnsi="Arial" w:cs="Arial"/>
          <w:b/>
          <w:i/>
          <w:color w:val="000000" w:themeColor="text1"/>
          <w:u w:val="single"/>
        </w:rPr>
        <w:t>September 17, 2020</w:t>
      </w:r>
    </w:p>
    <w:p w14:paraId="71AE69C2" w14:textId="77777777" w:rsidR="00FC2433" w:rsidRPr="00DB3C07" w:rsidRDefault="00FC2433" w:rsidP="005C242E">
      <w:pPr>
        <w:pStyle w:val="Base"/>
        <w:rPr>
          <w:rFonts w:ascii="Arial" w:hAnsi="Arial" w:cs="Arial"/>
          <w:color w:val="000000" w:themeColor="text1"/>
          <w:u w:val="single"/>
        </w:rPr>
      </w:pPr>
    </w:p>
    <w:p w14:paraId="4B1C3368" w14:textId="77777777" w:rsidR="00FC2433" w:rsidRPr="00DB3C07" w:rsidRDefault="00FC2433" w:rsidP="005C242E">
      <w:pPr>
        <w:pStyle w:val="Base"/>
        <w:rPr>
          <w:rFonts w:ascii="Arial" w:hAnsi="Arial" w:cs="Arial"/>
          <w:snapToGrid w:val="0"/>
          <w:color w:val="000000" w:themeColor="text1"/>
        </w:rPr>
      </w:pPr>
      <w:r w:rsidRPr="00DB3C07">
        <w:rPr>
          <w:rFonts w:ascii="Arial" w:hAnsi="Arial" w:cs="Arial"/>
          <w:snapToGrid w:val="0"/>
          <w:color w:val="000000" w:themeColor="text1"/>
        </w:rPr>
        <w:t xml:space="preserve">The Rules Review Commission met on Thursday, September 17, 2020 in the Commission Room at 1711 New Hope Church Road, Raleigh, North Carolina, and via WebEx. The Commissioners held a WebEx meeting to ensure compliance with Executive Orders limiting mass gatherings, and to encourage social distancing. The meeting was conducted in accordance with the provisions of G.S. 166A-19.24.  </w:t>
      </w:r>
    </w:p>
    <w:p w14:paraId="13ED0768" w14:textId="77777777" w:rsidR="00FC2433" w:rsidRPr="00DB3C07" w:rsidRDefault="00FC2433" w:rsidP="005C242E">
      <w:pPr>
        <w:pStyle w:val="Base"/>
        <w:rPr>
          <w:rFonts w:ascii="Arial" w:hAnsi="Arial" w:cs="Arial"/>
          <w:snapToGrid w:val="0"/>
          <w:color w:val="000000" w:themeColor="text1"/>
        </w:rPr>
      </w:pPr>
    </w:p>
    <w:p w14:paraId="0741E678" w14:textId="1321E159" w:rsidR="00FC2433" w:rsidRPr="00DB3C07" w:rsidRDefault="005C242E" w:rsidP="005C242E">
      <w:pPr>
        <w:pStyle w:val="Base"/>
        <w:rPr>
          <w:rFonts w:ascii="Arial" w:hAnsi="Arial" w:cs="Arial"/>
          <w:snapToGrid w:val="0"/>
          <w:color w:val="000000" w:themeColor="text1"/>
        </w:rPr>
      </w:pPr>
      <w:r w:rsidRPr="00C43D1E">
        <w:rPr>
          <w:noProof/>
        </w:rPr>
        <mc:AlternateContent>
          <mc:Choice Requires="wps">
            <w:drawing>
              <wp:anchor distT="0" distB="0" distL="114300" distR="114300" simplePos="0" relativeHeight="251660288" behindDoc="1" locked="0" layoutInCell="1" allowOverlap="1" wp14:anchorId="2F22C85E" wp14:editId="05F949A0">
                <wp:simplePos x="0" y="0"/>
                <wp:positionH relativeFrom="column">
                  <wp:posOffset>1059229</wp:posOffset>
                </wp:positionH>
                <wp:positionV relativeFrom="paragraph">
                  <wp:posOffset>210283</wp:posOffset>
                </wp:positionV>
                <wp:extent cx="5035514" cy="167703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5035514" cy="167703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52EEF8E2"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2F22C85E" id="_x0000_t202" coordsize="21600,21600" o:spt="202" path="m,l,21600r21600,l21600,xe">
                <v:stroke joinstyle="miter"/>
                <v:path gradientshapeok="t" o:connecttype="rect"/>
              </v:shapetype>
              <v:shape id="Text Box 29" o:spid="_x0000_s1026" type="#_x0000_t202" style="position:absolute;left:0;text-align:left;margin-left:83.4pt;margin-top:16.55pt;width:396.5pt;height:132.05pt;rotation:-2411352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" filled="f" stroked="f" strokecolor="#969696">
                <v:stroke joinstyle="round"/>
                <o:lock v:ext="edit" shapetype="t"/>
                <v:textbox>
                  <w:txbxContent>
                    <w:p w14:paraId="52EEF8E2"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v:textbox>
              </v:shape>
            </w:pict>
          </mc:Fallback>
        </mc:AlternateContent>
      </w:r>
      <w:r w:rsidR="00FC2433" w:rsidRPr="00DB3C07">
        <w:rPr>
          <w:rFonts w:ascii="Arial" w:hAnsi="Arial" w:cs="Arial"/>
          <w:snapToGrid w:val="0"/>
          <w:color w:val="000000" w:themeColor="text1"/>
        </w:rPr>
        <w:t xml:space="preserve">Commissioners Jeff Hyde and Tommy Tucker were present in the Commission Room, and Commissioners </w:t>
      </w:r>
      <w:bookmarkStart w:id="7" w:name="_Hlk38882118"/>
      <w:r w:rsidR="00FC2433" w:rsidRPr="00DB3C07">
        <w:rPr>
          <w:rFonts w:ascii="Arial" w:hAnsi="Arial" w:cs="Arial"/>
          <w:snapToGrid w:val="0"/>
          <w:color w:val="000000" w:themeColor="text1"/>
        </w:rPr>
        <w:t>present via teleconference</w:t>
      </w:r>
      <w:bookmarkEnd w:id="7"/>
      <w:r w:rsidR="00FC2433" w:rsidRPr="00DB3C07">
        <w:rPr>
          <w:rFonts w:ascii="Arial" w:hAnsi="Arial" w:cs="Arial"/>
          <w:snapToGrid w:val="0"/>
          <w:color w:val="000000" w:themeColor="text1"/>
        </w:rPr>
        <w:t xml:space="preserve"> were Andrew Atkins, Bobby Bryan, Anna Baird Choi, Margaret </w:t>
      </w:r>
      <w:proofErr w:type="spellStart"/>
      <w:r w:rsidR="00FC2433" w:rsidRPr="00DB3C07">
        <w:rPr>
          <w:rFonts w:ascii="Arial" w:hAnsi="Arial" w:cs="Arial"/>
          <w:snapToGrid w:val="0"/>
          <w:color w:val="000000" w:themeColor="text1"/>
        </w:rPr>
        <w:t>Currin</w:t>
      </w:r>
      <w:proofErr w:type="spellEnd"/>
      <w:r w:rsidR="00FC2433" w:rsidRPr="00DB3C07">
        <w:rPr>
          <w:rFonts w:ascii="Arial" w:hAnsi="Arial" w:cs="Arial"/>
          <w:snapToGrid w:val="0"/>
          <w:color w:val="000000" w:themeColor="text1"/>
        </w:rPr>
        <w:t>, Jeanette Doran, Garth Dunklin, Randy Overton, and Paul Powell.</w:t>
      </w:r>
    </w:p>
    <w:p w14:paraId="06333A3A" w14:textId="11344386" w:rsidR="00FC2433" w:rsidRPr="00DB3C07" w:rsidRDefault="00FC2433" w:rsidP="005C242E">
      <w:pPr>
        <w:pStyle w:val="Base"/>
        <w:rPr>
          <w:rFonts w:ascii="Arial" w:hAnsi="Arial" w:cs="Arial"/>
          <w:snapToGrid w:val="0"/>
          <w:color w:val="000000" w:themeColor="text1"/>
        </w:rPr>
      </w:pPr>
    </w:p>
    <w:p w14:paraId="764D721F" w14:textId="21D7F509" w:rsidR="00FC2433" w:rsidRPr="00DB3C07" w:rsidRDefault="00FC2433" w:rsidP="005C242E">
      <w:pPr>
        <w:rPr>
          <w:rFonts w:ascii="Arial" w:hAnsi="Arial" w:cs="Arial"/>
          <w:snapToGrid w:val="0"/>
          <w:color w:val="000000" w:themeColor="text1"/>
        </w:rPr>
      </w:pPr>
      <w:r w:rsidRPr="00DB3C07">
        <w:rPr>
          <w:rFonts w:ascii="Arial" w:hAnsi="Arial" w:cs="Arial"/>
          <w:snapToGrid w:val="0"/>
          <w:color w:val="000000" w:themeColor="text1"/>
        </w:rPr>
        <w:t>Staff members present were Commission Counsel Ashley Snyder and Amanda Reeder; and Julie Brincefield and Alex Burgos. Commission Counsel Amber Cronk May and Karlene Turrentine were present via WebEx.</w:t>
      </w:r>
    </w:p>
    <w:p w14:paraId="4277D503" w14:textId="77777777" w:rsidR="005C242E" w:rsidRDefault="005C242E" w:rsidP="005C242E">
      <w:pPr>
        <w:rPr>
          <w:rFonts w:ascii="Arial" w:hAnsi="Arial" w:cs="Arial"/>
          <w:color w:val="000000" w:themeColor="text1"/>
        </w:rPr>
      </w:pPr>
    </w:p>
    <w:p w14:paraId="1420122A" w14:textId="6CC7A7A8" w:rsidR="00FC2433" w:rsidRPr="00DB3C07" w:rsidRDefault="00FC2433" w:rsidP="005C242E">
      <w:pPr>
        <w:rPr>
          <w:rFonts w:ascii="Arial" w:hAnsi="Arial" w:cs="Arial"/>
          <w:color w:val="000000" w:themeColor="text1"/>
        </w:rPr>
      </w:pPr>
      <w:r w:rsidRPr="00DB3C07">
        <w:rPr>
          <w:rFonts w:ascii="Arial" w:hAnsi="Arial" w:cs="Arial"/>
          <w:color w:val="000000" w:themeColor="text1"/>
        </w:rPr>
        <w:t>The meeting was called to order at 9:01 a.m. with Chairman Hyde presiding.</w:t>
      </w:r>
    </w:p>
    <w:p w14:paraId="7B81D6AE" w14:textId="77777777" w:rsidR="005C242E" w:rsidRDefault="005C242E" w:rsidP="005C242E">
      <w:pPr>
        <w:rPr>
          <w:rFonts w:ascii="Arial" w:hAnsi="Arial" w:cs="Arial"/>
          <w:color w:val="000000" w:themeColor="text1"/>
        </w:rPr>
      </w:pPr>
    </w:p>
    <w:p w14:paraId="2D659553" w14:textId="0A33AD09" w:rsidR="00FC2433" w:rsidRPr="00DB3C07" w:rsidRDefault="00FC2433" w:rsidP="005C242E">
      <w:pPr>
        <w:rPr>
          <w:rFonts w:ascii="Arial" w:hAnsi="Arial" w:cs="Arial"/>
          <w:color w:val="000000" w:themeColor="text1"/>
        </w:rPr>
      </w:pPr>
      <w:r w:rsidRPr="00DB3C07">
        <w:rPr>
          <w:rFonts w:ascii="Arial" w:hAnsi="Arial" w:cs="Arial"/>
          <w:color w:val="000000" w:themeColor="text1"/>
        </w:rPr>
        <w:t>The Chair read the notice required by G.S. 138A-15(e) and reminded the Commission members that they have a duty to avoid conflicts of interest and the appearance of conflicts of interest.</w:t>
      </w:r>
    </w:p>
    <w:p w14:paraId="44A7CEE4" w14:textId="77777777" w:rsidR="005C242E" w:rsidRDefault="005C242E" w:rsidP="005C242E">
      <w:pPr>
        <w:pStyle w:val="Paragraph"/>
        <w:rPr>
          <w:rFonts w:ascii="Arial" w:hAnsi="Arial" w:cs="Arial"/>
          <w:b/>
          <w:color w:val="000000" w:themeColor="text1"/>
          <w:u w:val="single"/>
        </w:rPr>
      </w:pPr>
    </w:p>
    <w:p w14:paraId="2D1E503E" w14:textId="3F15DC0E" w:rsidR="00FC2433" w:rsidRPr="00DB3C07" w:rsidRDefault="00FC2433" w:rsidP="005C242E">
      <w:pPr>
        <w:pStyle w:val="Paragraph"/>
        <w:rPr>
          <w:rFonts w:ascii="Arial" w:hAnsi="Arial" w:cs="Arial"/>
          <w:b/>
          <w:color w:val="000000" w:themeColor="text1"/>
          <w:u w:val="single"/>
        </w:rPr>
      </w:pPr>
      <w:r w:rsidRPr="00DB3C07">
        <w:rPr>
          <w:rFonts w:ascii="Arial" w:hAnsi="Arial" w:cs="Arial"/>
          <w:b/>
          <w:color w:val="000000" w:themeColor="text1"/>
          <w:u w:val="single"/>
        </w:rPr>
        <w:t>APPROVAL OF MINUTES</w:t>
      </w:r>
    </w:p>
    <w:p w14:paraId="7EF9321C" w14:textId="77777777" w:rsidR="00FC2433" w:rsidRPr="00DB3C07" w:rsidRDefault="00FC2433" w:rsidP="005C242E">
      <w:pPr>
        <w:pStyle w:val="Paragraph"/>
        <w:rPr>
          <w:rFonts w:ascii="Arial" w:hAnsi="Arial" w:cs="Arial"/>
          <w:color w:val="000000" w:themeColor="text1"/>
        </w:rPr>
      </w:pPr>
      <w:r w:rsidRPr="00DB3C07">
        <w:rPr>
          <w:rFonts w:ascii="Arial" w:hAnsi="Arial" w:cs="Arial"/>
          <w:color w:val="000000" w:themeColor="text1"/>
        </w:rPr>
        <w:t xml:space="preserve">The </w:t>
      </w:r>
      <w:bookmarkStart w:id="8" w:name="_Hlk46214571"/>
      <w:r w:rsidRPr="00DB3C07">
        <w:rPr>
          <w:rFonts w:ascii="Arial" w:hAnsi="Arial" w:cs="Arial"/>
          <w:color w:val="000000" w:themeColor="text1"/>
        </w:rPr>
        <w:t xml:space="preserve">Chair </w:t>
      </w:r>
      <w:bookmarkEnd w:id="8"/>
      <w:r w:rsidRPr="00DB3C07">
        <w:rPr>
          <w:rFonts w:ascii="Arial" w:hAnsi="Arial" w:cs="Arial"/>
          <w:color w:val="000000" w:themeColor="text1"/>
        </w:rPr>
        <w:t>asked for any discussion, comments, or corrections concerning the minutes of the August 20, 2020 meeting. There were none and the minutes were approved as distributed.</w:t>
      </w:r>
    </w:p>
    <w:p w14:paraId="39046956" w14:textId="77777777" w:rsidR="00FC2433" w:rsidRPr="00DB3C07" w:rsidRDefault="00FC2433" w:rsidP="005C242E">
      <w:pPr>
        <w:pStyle w:val="Paragraph"/>
        <w:rPr>
          <w:rFonts w:ascii="Arial" w:hAnsi="Arial" w:cs="Arial"/>
          <w:color w:val="000000" w:themeColor="text1"/>
        </w:rPr>
      </w:pPr>
    </w:p>
    <w:p w14:paraId="7949EA2C" w14:textId="77777777" w:rsidR="00FC2433" w:rsidRPr="00DB3C07" w:rsidRDefault="00FC2433" w:rsidP="005C242E">
      <w:pPr>
        <w:pStyle w:val="Paragraph"/>
        <w:rPr>
          <w:rFonts w:ascii="Arial" w:hAnsi="Arial" w:cs="Arial"/>
          <w:bCs/>
          <w:color w:val="000000" w:themeColor="text1"/>
        </w:rPr>
      </w:pPr>
      <w:r w:rsidRPr="00DB3C07">
        <w:rPr>
          <w:rFonts w:ascii="Arial" w:hAnsi="Arial" w:cs="Arial"/>
          <w:bCs/>
          <w:color w:val="000000" w:themeColor="text1"/>
        </w:rPr>
        <w:t xml:space="preserve">Upon the call of the Chair, the minutes were approved by roll-call vote, ayes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Doran, Dunklin, Overton, Powell, and Tucker – 9. Voting in the negative: None.  </w:t>
      </w:r>
    </w:p>
    <w:p w14:paraId="23A98356" w14:textId="77777777" w:rsidR="00FC2433" w:rsidRPr="00DB3C07" w:rsidRDefault="00FC2433" w:rsidP="005C242E">
      <w:pPr>
        <w:pStyle w:val="Paragraph"/>
        <w:rPr>
          <w:rFonts w:ascii="Arial" w:hAnsi="Arial" w:cs="Arial"/>
          <w:bCs/>
          <w:color w:val="000000" w:themeColor="text1"/>
        </w:rPr>
      </w:pPr>
    </w:p>
    <w:p w14:paraId="39203CB4" w14:textId="77777777" w:rsidR="00FC2433" w:rsidRPr="00DB3C07" w:rsidRDefault="00FC2433" w:rsidP="005C242E">
      <w:pPr>
        <w:pStyle w:val="Paragraph"/>
        <w:rPr>
          <w:rFonts w:ascii="Arial" w:hAnsi="Arial" w:cs="Arial"/>
          <w:color w:val="000000" w:themeColor="text1"/>
        </w:rPr>
      </w:pPr>
      <w:r w:rsidRPr="00DB3C07">
        <w:rPr>
          <w:rFonts w:ascii="Arial" w:hAnsi="Arial" w:cs="Arial"/>
          <w:color w:val="000000" w:themeColor="text1"/>
        </w:rPr>
        <w:t>The Chair notified the Commissioners that the following items on the agenda would be taken up out of order at the end of the agenda: Follow-up matters for the State Board of Education Tabs F,G,H, and I.</w:t>
      </w:r>
    </w:p>
    <w:p w14:paraId="24C5A3A7" w14:textId="77777777" w:rsidR="00FC2433" w:rsidRPr="00DB3C07" w:rsidRDefault="00FC2433" w:rsidP="005C242E">
      <w:pPr>
        <w:pStyle w:val="Paragraph"/>
        <w:rPr>
          <w:rFonts w:ascii="Arial" w:hAnsi="Arial" w:cs="Arial"/>
          <w:b/>
          <w:color w:val="000000" w:themeColor="text1"/>
          <w:u w:val="single"/>
        </w:rPr>
      </w:pPr>
    </w:p>
    <w:p w14:paraId="4D24047A" w14:textId="77777777" w:rsidR="00FC2433" w:rsidRPr="00DB3C07" w:rsidRDefault="00FC2433" w:rsidP="005C242E">
      <w:pPr>
        <w:pStyle w:val="Paragraph"/>
        <w:rPr>
          <w:rFonts w:ascii="Arial" w:hAnsi="Arial" w:cs="Arial"/>
          <w:b/>
          <w:color w:val="000000" w:themeColor="text1"/>
          <w:u w:val="single"/>
        </w:rPr>
      </w:pPr>
      <w:r w:rsidRPr="00DB3C07">
        <w:rPr>
          <w:rFonts w:ascii="Arial" w:hAnsi="Arial" w:cs="Arial"/>
          <w:b/>
          <w:color w:val="000000" w:themeColor="text1"/>
          <w:u w:val="single"/>
        </w:rPr>
        <w:lastRenderedPageBreak/>
        <w:t>FOLLOW UP MATTERS</w:t>
      </w:r>
    </w:p>
    <w:p w14:paraId="79CC88BE" w14:textId="74B8D771" w:rsidR="00FC2433" w:rsidRPr="00DB3C07" w:rsidRDefault="00FC2433" w:rsidP="005C242E">
      <w:pPr>
        <w:rPr>
          <w:rFonts w:ascii="Arial" w:hAnsi="Arial" w:cs="Arial"/>
          <w:b/>
          <w:color w:val="000000" w:themeColor="text1"/>
        </w:rPr>
      </w:pPr>
      <w:bookmarkStart w:id="9" w:name="_Hlk10455890"/>
      <w:r w:rsidRPr="00DB3C07">
        <w:rPr>
          <w:rFonts w:ascii="Arial" w:hAnsi="Arial" w:cs="Arial"/>
          <w:b/>
          <w:color w:val="000000" w:themeColor="text1"/>
        </w:rPr>
        <w:t xml:space="preserve">Crime Victims Compensation Commission </w:t>
      </w:r>
    </w:p>
    <w:p w14:paraId="36A6EBB7"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14B NCAC 09 .0303 and .0304 - The agency is addressing the objections from the June meeting. No action was required by the Commission.</w:t>
      </w:r>
    </w:p>
    <w:p w14:paraId="3CADADB6" w14:textId="77777777" w:rsidR="00FC2433" w:rsidRPr="00DB3C07" w:rsidRDefault="00FC2433" w:rsidP="005C242E">
      <w:pPr>
        <w:rPr>
          <w:rFonts w:ascii="Arial" w:hAnsi="Arial" w:cs="Arial"/>
          <w:b/>
          <w:color w:val="000000" w:themeColor="text1"/>
        </w:rPr>
      </w:pPr>
    </w:p>
    <w:p w14:paraId="6DEDFDF9" w14:textId="77777777" w:rsidR="00FC2433" w:rsidRPr="00DB3C07" w:rsidRDefault="00FC2433" w:rsidP="005C242E">
      <w:pPr>
        <w:rPr>
          <w:rFonts w:ascii="Arial" w:hAnsi="Arial" w:cs="Arial"/>
          <w:b/>
          <w:color w:val="000000" w:themeColor="text1"/>
        </w:rPr>
      </w:pPr>
      <w:r w:rsidRPr="00DB3C07">
        <w:rPr>
          <w:rFonts w:ascii="Arial" w:hAnsi="Arial" w:cs="Arial"/>
          <w:b/>
          <w:color w:val="000000" w:themeColor="text1"/>
        </w:rPr>
        <w:t>Private Protective Services Board</w:t>
      </w:r>
    </w:p>
    <w:p w14:paraId="5E353802" w14:textId="60FD38CE"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14B NCAC 16 .1001, .1002, .1003, .1207, .1304, and .1404 - Upon the call of the Chair, the rules were approved by roll-call vote, ayes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Doran, Dunklin, Overton, Powell, and Tucker – 9. Voting in the negative: None.  </w:t>
      </w:r>
    </w:p>
    <w:p w14:paraId="3AB29CFD" w14:textId="3108D945" w:rsidR="00FC2433" w:rsidRPr="00DB3C07" w:rsidRDefault="00FC2433" w:rsidP="005C242E">
      <w:pPr>
        <w:rPr>
          <w:rFonts w:ascii="Arial" w:hAnsi="Arial" w:cs="Arial"/>
          <w:b/>
          <w:color w:val="000000" w:themeColor="text1"/>
        </w:rPr>
      </w:pPr>
    </w:p>
    <w:p w14:paraId="713D5DD7" w14:textId="650147B8" w:rsidR="00FC2433" w:rsidRPr="00DB3C07" w:rsidRDefault="005C242E" w:rsidP="005C242E">
      <w:pPr>
        <w:rPr>
          <w:rFonts w:ascii="Arial" w:hAnsi="Arial" w:cs="Arial"/>
          <w:b/>
          <w:color w:val="000000" w:themeColor="text1"/>
        </w:rPr>
      </w:pPr>
      <w:r w:rsidRPr="00C43D1E">
        <w:rPr>
          <w:noProof/>
        </w:rPr>
        <mc:AlternateContent>
          <mc:Choice Requires="wps">
            <w:drawing>
              <wp:anchor distT="0" distB="0" distL="114300" distR="114300" simplePos="0" relativeHeight="251661312" behindDoc="1" locked="0" layoutInCell="1" allowOverlap="1" wp14:anchorId="58FCD2A5" wp14:editId="702BB2CE">
                <wp:simplePos x="0" y="0"/>
                <wp:positionH relativeFrom="column">
                  <wp:posOffset>981708</wp:posOffset>
                </wp:positionH>
                <wp:positionV relativeFrom="paragraph">
                  <wp:posOffset>12309</wp:posOffset>
                </wp:positionV>
                <wp:extent cx="4905375" cy="190754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905375" cy="190754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34CED2CA"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8FCD2A5" id="Text Box 30" o:spid="_x0000_s1027" type="#_x0000_t202" style="position:absolute;left:0;text-align:left;margin-left:77.3pt;margin-top:.95pt;width:386.25pt;height:150.2pt;rotation:-2411352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" filled="f" stroked="f" strokecolor="#969696">
                <v:stroke joinstyle="round"/>
                <o:lock v:ext="edit" shapetype="t"/>
                <v:textbox>
                  <w:txbxContent>
                    <w:p w14:paraId="34CED2CA"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v:textbox>
              </v:shape>
            </w:pict>
          </mc:Fallback>
        </mc:AlternateContent>
      </w:r>
      <w:r w:rsidR="00FC2433" w:rsidRPr="00DB3C07">
        <w:rPr>
          <w:rFonts w:ascii="Arial" w:hAnsi="Arial" w:cs="Arial"/>
          <w:b/>
          <w:color w:val="000000" w:themeColor="text1"/>
        </w:rPr>
        <w:t>Environmental Management Commission</w:t>
      </w:r>
    </w:p>
    <w:p w14:paraId="5A45E954" w14:textId="5E422124"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15A NCAC 02D .0530 - </w:t>
      </w:r>
      <w:bookmarkStart w:id="10" w:name="_Hlk51572614"/>
      <w:r w:rsidRPr="00DB3C07">
        <w:rPr>
          <w:rFonts w:ascii="Arial" w:hAnsi="Arial" w:cs="Arial"/>
          <w:bCs/>
          <w:color w:val="000000" w:themeColor="text1"/>
        </w:rPr>
        <w:t xml:space="preserve">Upon the call of the Chair, the rule was approved by roll-call vote, ayes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Doran, Dunklin, Overton, Powell, and Tucker – 9. Voting in the negative: None.  </w:t>
      </w:r>
      <w:bookmarkEnd w:id="10"/>
    </w:p>
    <w:p w14:paraId="47152ED5" w14:textId="48B2D297" w:rsidR="00FC2433" w:rsidRPr="00DB3C07" w:rsidRDefault="00FC2433" w:rsidP="005C242E">
      <w:pPr>
        <w:rPr>
          <w:rFonts w:ascii="Arial" w:hAnsi="Arial" w:cs="Arial"/>
          <w:b/>
          <w:color w:val="000000" w:themeColor="text1"/>
        </w:rPr>
      </w:pPr>
    </w:p>
    <w:p w14:paraId="12B269C3" w14:textId="7AECAEF8" w:rsidR="00FC2433" w:rsidRPr="00DB3C07" w:rsidRDefault="00FC2433" w:rsidP="005C242E">
      <w:pPr>
        <w:rPr>
          <w:rFonts w:ascii="Arial" w:hAnsi="Arial" w:cs="Arial"/>
          <w:bCs/>
          <w:color w:val="000000" w:themeColor="text1"/>
        </w:rPr>
      </w:pPr>
      <w:bookmarkStart w:id="11" w:name="_Hlk51569298"/>
      <w:r w:rsidRPr="00DB3C07">
        <w:rPr>
          <w:rFonts w:ascii="Arial" w:hAnsi="Arial" w:cs="Arial"/>
          <w:bCs/>
          <w:color w:val="000000" w:themeColor="text1"/>
        </w:rPr>
        <w:t xml:space="preserve">15A NCAC 02D </w:t>
      </w:r>
      <w:bookmarkEnd w:id="11"/>
      <w:r w:rsidRPr="00DB3C07">
        <w:rPr>
          <w:rFonts w:ascii="Arial" w:hAnsi="Arial" w:cs="Arial"/>
          <w:bCs/>
          <w:color w:val="000000" w:themeColor="text1"/>
        </w:rPr>
        <w:t xml:space="preserve">.0403, .0501, .0502, .0503, .0504, .0506, .0507, .0508, .0509, .0510, .0511, .0512, .0513, .0514, .0515, .0516, .0517, .0519, .0521, .0524, .0527, .0528, .0529, .0531, .0532, .0533, .0534, .0535, .0536, .0537, .0538, .0539, .0541, .0542, .0543, .0544, and .0615 - </w:t>
      </w:r>
      <w:bookmarkStart w:id="12" w:name="_Hlk51569906"/>
      <w:r w:rsidRPr="00DB3C07">
        <w:rPr>
          <w:rFonts w:ascii="Arial" w:hAnsi="Arial" w:cs="Arial"/>
          <w:bCs/>
          <w:color w:val="000000" w:themeColor="text1"/>
        </w:rPr>
        <w:t>The agency is addressing the technical change requests from the August meeting. No action was required by the Commission.</w:t>
      </w:r>
    </w:p>
    <w:bookmarkEnd w:id="12"/>
    <w:p w14:paraId="61902326" w14:textId="77777777" w:rsidR="00FC2433" w:rsidRPr="00DB3C07" w:rsidRDefault="00FC2433" w:rsidP="005C242E">
      <w:pPr>
        <w:rPr>
          <w:rFonts w:ascii="Arial" w:hAnsi="Arial" w:cs="Arial"/>
          <w:b/>
          <w:color w:val="000000" w:themeColor="text1"/>
        </w:rPr>
      </w:pPr>
    </w:p>
    <w:p w14:paraId="71A14351" w14:textId="1689A43A" w:rsidR="00FC2433" w:rsidRPr="00DB3C07" w:rsidRDefault="00FC2433" w:rsidP="005C242E">
      <w:pPr>
        <w:rPr>
          <w:rFonts w:ascii="Arial" w:hAnsi="Arial" w:cs="Arial"/>
          <w:b/>
          <w:color w:val="000000" w:themeColor="text1"/>
        </w:rPr>
      </w:pPr>
      <w:r w:rsidRPr="00DB3C07">
        <w:rPr>
          <w:rFonts w:ascii="Arial" w:hAnsi="Arial" w:cs="Arial"/>
          <w:b/>
          <w:color w:val="000000" w:themeColor="text1"/>
        </w:rPr>
        <w:t>Environmental Management Commission</w:t>
      </w:r>
    </w:p>
    <w:p w14:paraId="52A06473" w14:textId="64DE526C"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15A NCAC 02D .0932, .0960, .1401, .1402, .1403, .1404, .1405, .1407, .1408, .1409, .1410, .1411, .1412, .1413, .1414, .1415, .1418, .1423, .1701, .1702, .1703, .1704, .1705, .1706, .1707, .1708, .1709, .1710, and .2615 - Upon the call of the Chair, the rules were approved by roll-call vote, ayes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Doran, Dunklin, Overton, Powell, and Tucker – 9. Voting in the negative: None.  </w:t>
      </w:r>
    </w:p>
    <w:p w14:paraId="6E3A6A83" w14:textId="0F3F64E3" w:rsidR="00FC2433" w:rsidRPr="00DB3C07" w:rsidRDefault="00FC2433" w:rsidP="005C242E">
      <w:pPr>
        <w:rPr>
          <w:rFonts w:ascii="Arial" w:hAnsi="Arial" w:cs="Arial"/>
          <w:bCs/>
          <w:color w:val="000000" w:themeColor="text1"/>
        </w:rPr>
      </w:pPr>
    </w:p>
    <w:p w14:paraId="52152285" w14:textId="4EA531F5"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15A NCAC 02D .0901, .0902, .0903, .0906, .0909, .0912, .0918, .0919, .0922, .0923, .0924, .0925, .0926, .0927, .0928, .0930, .0931, .0933, .0935, .0937, .0943, .0944, .0945, .0947, .0948, .0949, .0951, .0952, .0955, .0956, .0957, .0958, .0959, .0961, .0962, .0963, .0964, .0965, .0966, .0967, and .0968 - The agency is addressing the technical change requests from the August meeting. No action was required by the Commission.</w:t>
      </w:r>
    </w:p>
    <w:p w14:paraId="0FDA16C5" w14:textId="77777777" w:rsidR="00FC2433" w:rsidRPr="00DB3C07" w:rsidRDefault="00FC2433" w:rsidP="005C242E">
      <w:pPr>
        <w:rPr>
          <w:rFonts w:ascii="Arial" w:hAnsi="Arial" w:cs="Arial"/>
          <w:b/>
          <w:color w:val="000000" w:themeColor="text1"/>
        </w:rPr>
      </w:pPr>
    </w:p>
    <w:p w14:paraId="3CA83DDC" w14:textId="4A1368F4" w:rsidR="00FC2433" w:rsidRPr="00DB3C07" w:rsidRDefault="00FC2433" w:rsidP="005C242E">
      <w:pPr>
        <w:rPr>
          <w:rFonts w:ascii="Arial" w:hAnsi="Arial" w:cs="Arial"/>
          <w:b/>
          <w:color w:val="000000" w:themeColor="text1"/>
        </w:rPr>
      </w:pPr>
      <w:r w:rsidRPr="00DB3C07">
        <w:rPr>
          <w:rFonts w:ascii="Arial" w:hAnsi="Arial" w:cs="Arial"/>
          <w:b/>
          <w:color w:val="000000" w:themeColor="text1"/>
        </w:rPr>
        <w:t xml:space="preserve">Environmental Management Commission </w:t>
      </w:r>
    </w:p>
    <w:p w14:paraId="1D5A06E7" w14:textId="5DA41455"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15A NCAC 13B .0531, .0532, .0533, .0534, .0535, .0536, .0537, .0538, .0539, .0540, .0541,.0542, .0543, .0544, .0545, .0547, .1601, .1602, .1603, .1604, .1617, .1618, .1619, .1620, .1621, .1622, .1623, .1624, .1625, .1626, .1627, .1629, .1630, .1631, .1632, .1633, .1634, .1635, .1636, .1637, and .1680 - The agency is addressing the technical change requests from the August meeting. No action was required by the Commission.</w:t>
      </w:r>
    </w:p>
    <w:p w14:paraId="21C78790" w14:textId="77777777" w:rsidR="00FC2433" w:rsidRPr="00DB3C07" w:rsidRDefault="00FC2433" w:rsidP="005C242E">
      <w:pPr>
        <w:rPr>
          <w:rFonts w:ascii="Arial" w:hAnsi="Arial" w:cs="Arial"/>
          <w:b/>
          <w:color w:val="000000" w:themeColor="text1"/>
        </w:rPr>
      </w:pPr>
    </w:p>
    <w:p w14:paraId="7EA86943" w14:textId="77777777" w:rsidR="00FC2433" w:rsidRPr="00DB3C07" w:rsidRDefault="00FC2433" w:rsidP="005C242E">
      <w:pPr>
        <w:rPr>
          <w:rFonts w:ascii="Arial" w:hAnsi="Arial" w:cs="Arial"/>
          <w:b/>
          <w:color w:val="000000" w:themeColor="text1"/>
        </w:rPr>
      </w:pPr>
      <w:r w:rsidRPr="00DB3C07">
        <w:rPr>
          <w:rFonts w:ascii="Arial" w:hAnsi="Arial" w:cs="Arial"/>
          <w:b/>
          <w:color w:val="000000" w:themeColor="text1"/>
        </w:rPr>
        <w:t>State Board of Education</w:t>
      </w:r>
    </w:p>
    <w:p w14:paraId="1DDB3A42" w14:textId="4D84E22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16 NCAC 06B .0111 - Upon the call of the Chair, the rule was approved by roll-call vote, ayes 9, noes 0 as follows: Voting in the affirmative: </w:t>
      </w:r>
      <w:bookmarkStart w:id="13" w:name="_Hlk51575044"/>
      <w:r w:rsidRPr="00DB3C07">
        <w:rPr>
          <w:rFonts w:ascii="Arial" w:hAnsi="Arial" w:cs="Arial"/>
          <w:bCs/>
          <w:color w:val="000000" w:themeColor="text1"/>
        </w:rPr>
        <w:t xml:space="preserve">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Doran, Dunklin, Overton, Powell, and Tucker</w:t>
      </w:r>
      <w:bookmarkEnd w:id="13"/>
      <w:r w:rsidRPr="00DB3C07">
        <w:rPr>
          <w:rFonts w:ascii="Arial" w:hAnsi="Arial" w:cs="Arial"/>
          <w:bCs/>
          <w:color w:val="000000" w:themeColor="text1"/>
        </w:rPr>
        <w:t xml:space="preserve"> – 9. Voting in the negative: None. </w:t>
      </w:r>
    </w:p>
    <w:p w14:paraId="7E56C6D2" w14:textId="352EA53D" w:rsidR="00FC2433" w:rsidRPr="00DB3C07" w:rsidRDefault="00FC2433" w:rsidP="005C242E">
      <w:pPr>
        <w:rPr>
          <w:rFonts w:ascii="Arial" w:hAnsi="Arial" w:cs="Arial"/>
          <w:bCs/>
          <w:strike/>
          <w:color w:val="000000" w:themeColor="text1"/>
        </w:rPr>
      </w:pPr>
    </w:p>
    <w:p w14:paraId="6216661D" w14:textId="5F01744B"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Upon the call of the Chair, the Commission objected to 16 NCAC 06B .0112, .0113, and .0114 by roll-call vote, ayes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Doran, Dunklin, Overton, Powell, and Tucker – 9. Voting in the negative: None.</w:t>
      </w:r>
    </w:p>
    <w:p w14:paraId="1058623F" w14:textId="2DC19DDA" w:rsidR="00FC2433" w:rsidRPr="00DB3C07" w:rsidRDefault="00FC2433" w:rsidP="005C242E">
      <w:pPr>
        <w:rPr>
          <w:rFonts w:ascii="Arial" w:hAnsi="Arial" w:cs="Arial"/>
          <w:bCs/>
          <w:color w:val="000000" w:themeColor="text1"/>
        </w:rPr>
      </w:pPr>
    </w:p>
    <w:p w14:paraId="29BDBA18"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The Commission objected to 16 NCAC 06B .0112 for ambiguity. This Rule requires LEAs to purchase school buses “that meet the safety specifications listed in the request for bids for the statewide term contracts.” It is unclear to what the safety requirements are since they are not specified in the rule.  </w:t>
      </w:r>
    </w:p>
    <w:p w14:paraId="6E98EED3" w14:textId="77777777" w:rsidR="00FC2433" w:rsidRPr="00DB3C07" w:rsidRDefault="00FC2433" w:rsidP="005C242E">
      <w:pPr>
        <w:rPr>
          <w:rFonts w:ascii="Arial" w:hAnsi="Arial" w:cs="Arial"/>
          <w:bCs/>
          <w:color w:val="000000" w:themeColor="text1"/>
        </w:rPr>
      </w:pPr>
    </w:p>
    <w:p w14:paraId="7C0F191F"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The Commission objected to 16 NCAC 06B .0113 for lack of statutory authority, clarity, and necessity. Licensure requirements for activity bus drivers are set in G.S. 20-218(a), making this Rule unnecessary.  </w:t>
      </w:r>
    </w:p>
    <w:p w14:paraId="6A43BFDB" w14:textId="77777777" w:rsidR="00FC2433" w:rsidRPr="00DB3C07" w:rsidRDefault="00FC2433" w:rsidP="005C242E">
      <w:pPr>
        <w:rPr>
          <w:rFonts w:ascii="Arial" w:hAnsi="Arial" w:cs="Arial"/>
          <w:bCs/>
          <w:color w:val="000000" w:themeColor="text1"/>
        </w:rPr>
      </w:pPr>
    </w:p>
    <w:p w14:paraId="44242FAA"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Activity bus licensure requirements are explicitly governed by G.S. 20-218(a) under the authority of the DMV. The statutes provided in the history note allow the State Board of Education to regulate school buses and school bus drivers but make no mention of authority over activity buses. Activity buses are specifically referred to in other Education statutes. E.g. G.S. 115C-247; 115C-248; 115C-255. In DMV’s statutes, “school bus” and “school activity bus” are separate defined terms. No authority was provided for the State Board of Education to set licensure requirements for activity bus drivers. </w:t>
      </w:r>
    </w:p>
    <w:p w14:paraId="3B45774E" w14:textId="77777777" w:rsidR="00FC2433" w:rsidRPr="00DB3C07" w:rsidRDefault="00FC2433" w:rsidP="005C242E">
      <w:pPr>
        <w:rPr>
          <w:rFonts w:ascii="Arial" w:hAnsi="Arial" w:cs="Arial"/>
          <w:bCs/>
          <w:color w:val="000000" w:themeColor="text1"/>
        </w:rPr>
      </w:pPr>
    </w:p>
    <w:p w14:paraId="72FED069"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The Commission also objected for lack of clarity because the term “school related activity” in Paragraphs (b) and (c) is not defined.</w:t>
      </w:r>
    </w:p>
    <w:p w14:paraId="5244A1CE"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lastRenderedPageBreak/>
        <w:t>Additionally, the Commission objected to 16 NCAC 06B .0114 for lack of clarity and necessity. If the “vehicle inspection training and certification requirements” are “mandated by the Department of Public Instruction” and not the State Board of Education, it is unclear why this Rule is necessary. Further, it is unclear what the “vehicle inspection training and certification requirements” are or where those requirements can be found. It seems the standards are set by DPI, but it is further unclear whether that authority has been delegated by the State Board. The agency did not respond to follow-up technical change requests for this Rule to provide clarity in advance of the Commission meeting.</w:t>
      </w:r>
    </w:p>
    <w:p w14:paraId="2E003BE5" w14:textId="77777777" w:rsidR="00FC2433" w:rsidRPr="00DB3C07" w:rsidRDefault="00FC2433" w:rsidP="005C242E">
      <w:pPr>
        <w:rPr>
          <w:rFonts w:ascii="Arial" w:hAnsi="Arial" w:cs="Arial"/>
          <w:b/>
          <w:color w:val="000000" w:themeColor="text1"/>
        </w:rPr>
      </w:pPr>
    </w:p>
    <w:p w14:paraId="5A0694C9" w14:textId="77777777" w:rsidR="00FC2433" w:rsidRPr="00DB3C07" w:rsidRDefault="00FC2433" w:rsidP="005C242E">
      <w:pPr>
        <w:rPr>
          <w:rFonts w:ascii="Arial" w:hAnsi="Arial" w:cs="Arial"/>
          <w:b/>
          <w:color w:val="000000" w:themeColor="text1"/>
        </w:rPr>
      </w:pPr>
      <w:r w:rsidRPr="00DB3C07">
        <w:rPr>
          <w:rFonts w:ascii="Arial" w:hAnsi="Arial" w:cs="Arial"/>
          <w:b/>
          <w:color w:val="000000" w:themeColor="text1"/>
        </w:rPr>
        <w:t xml:space="preserve">State Board of Education </w:t>
      </w:r>
    </w:p>
    <w:p w14:paraId="4986BFA1" w14:textId="1D410A25" w:rsidR="00FC2433" w:rsidRPr="00DB3C07" w:rsidRDefault="005C242E" w:rsidP="005C242E">
      <w:pPr>
        <w:rPr>
          <w:rFonts w:ascii="Arial" w:hAnsi="Arial" w:cs="Arial"/>
          <w:bCs/>
          <w:color w:val="000000" w:themeColor="text1"/>
        </w:rPr>
      </w:pPr>
      <w:r w:rsidRPr="00C43D1E">
        <w:rPr>
          <w:noProof/>
        </w:rPr>
        <mc:AlternateContent>
          <mc:Choice Requires="wps">
            <w:drawing>
              <wp:anchor distT="0" distB="0" distL="114300" distR="114300" simplePos="0" relativeHeight="251662336" behindDoc="1" locked="0" layoutInCell="1" allowOverlap="1" wp14:anchorId="40E5DF8B" wp14:editId="379BB80F">
                <wp:simplePos x="0" y="0"/>
                <wp:positionH relativeFrom="column">
                  <wp:posOffset>1299502</wp:posOffset>
                </wp:positionH>
                <wp:positionV relativeFrom="paragraph">
                  <wp:posOffset>222690</wp:posOffset>
                </wp:positionV>
                <wp:extent cx="4503950" cy="1253912"/>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503950" cy="1253912"/>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7D795D4E"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0E5DF8B" id="Text Box 31" o:spid="_x0000_s1028" type="#_x0000_t202" style="position:absolute;left:0;text-align:left;margin-left:102.3pt;margin-top:17.55pt;width:354.65pt;height:98.75pt;rotation:-2411352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" filled="f" stroked="f" strokecolor="#969696">
                <v:stroke joinstyle="round"/>
                <o:lock v:ext="edit" shapetype="t"/>
                <v:textbox>
                  <w:txbxContent>
                    <w:p w14:paraId="7D795D4E"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v:textbox>
              </v:shape>
            </w:pict>
          </mc:Fallback>
        </mc:AlternateContent>
      </w:r>
      <w:r w:rsidR="00FC2433" w:rsidRPr="00DB3C07">
        <w:rPr>
          <w:rFonts w:ascii="Arial" w:hAnsi="Arial" w:cs="Arial"/>
          <w:bCs/>
          <w:color w:val="000000" w:themeColor="text1"/>
        </w:rPr>
        <w:t xml:space="preserve">16 NCAC 06C .0334, .0335, .0336, .0337, .0338, .0339, .0340, .0341, .0342, .0344, .0345, .0346, .0349, .0350, .0351., .0352, .0353, .0354, .0357, .0358, .0359, .0360, .0361, .0362, .0363, .0364, .0365, .0366, .0367, .0369, .0370, .0371. .0372, .0373, .0374, .0375, .0376, .0378, .0379, .0380, .0381, .0382, .0383, .0384, .0385, .0386, .0387, .0388, .0389, .0390, .0391, .0392, .0393, .0394, .0395, .0396, and .0397 - Upon the call of the Chair, the rules were approved by roll-call vote, ayes 9, noes 0 as follows: Voting in the affirmative: Atkins, Bryan, Choi, </w:t>
      </w:r>
      <w:proofErr w:type="spellStart"/>
      <w:r w:rsidR="00FC2433" w:rsidRPr="00DB3C07">
        <w:rPr>
          <w:rFonts w:ascii="Arial" w:hAnsi="Arial" w:cs="Arial"/>
          <w:bCs/>
          <w:color w:val="000000" w:themeColor="text1"/>
        </w:rPr>
        <w:t>Currin</w:t>
      </w:r>
      <w:proofErr w:type="spellEnd"/>
      <w:r w:rsidR="00FC2433" w:rsidRPr="00DB3C07">
        <w:rPr>
          <w:rFonts w:ascii="Arial" w:hAnsi="Arial" w:cs="Arial"/>
          <w:bCs/>
          <w:color w:val="000000" w:themeColor="text1"/>
        </w:rPr>
        <w:t>, Doran, Dunklin, Overton, Powell, and Tucker – 9. Voting in the negative: None.</w:t>
      </w:r>
    </w:p>
    <w:p w14:paraId="517270CF" w14:textId="77777777" w:rsidR="00FC2433" w:rsidRPr="00DB3C07" w:rsidRDefault="00FC2433" w:rsidP="005C242E">
      <w:pPr>
        <w:rPr>
          <w:rFonts w:ascii="Arial" w:hAnsi="Arial" w:cs="Arial"/>
          <w:bCs/>
          <w:color w:val="000000" w:themeColor="text1"/>
        </w:rPr>
      </w:pPr>
    </w:p>
    <w:p w14:paraId="2E5E8F90" w14:textId="6E79CF12"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16 NCAC 06C .0343,</w:t>
      </w:r>
      <w:r w:rsidRPr="00DB3C07">
        <w:rPr>
          <w:color w:val="000000" w:themeColor="text1"/>
        </w:rPr>
        <w:t xml:space="preserve"> .</w:t>
      </w:r>
      <w:r w:rsidRPr="00DB3C07">
        <w:rPr>
          <w:rFonts w:ascii="Arial" w:hAnsi="Arial" w:cs="Arial"/>
          <w:bCs/>
          <w:color w:val="000000" w:themeColor="text1"/>
        </w:rPr>
        <w:t>0347, .0348, .0355, .0356, .0368, .0377, and .0701 were withdrawn at the request of the agency. No action was required by the Commission.</w:t>
      </w:r>
    </w:p>
    <w:p w14:paraId="7CB66365" w14:textId="1BFF810D" w:rsidR="00FC2433" w:rsidRPr="00DB3C07" w:rsidRDefault="00FC2433" w:rsidP="005C242E">
      <w:pPr>
        <w:rPr>
          <w:rFonts w:ascii="Arial" w:hAnsi="Arial" w:cs="Arial"/>
          <w:bCs/>
          <w:color w:val="000000" w:themeColor="text1"/>
        </w:rPr>
      </w:pPr>
    </w:p>
    <w:p w14:paraId="7C1022F5" w14:textId="77777777" w:rsidR="00FC2433" w:rsidRPr="00DB3C07" w:rsidRDefault="00FC2433" w:rsidP="005C242E">
      <w:pPr>
        <w:rPr>
          <w:rFonts w:ascii="Arial" w:hAnsi="Arial" w:cs="Arial"/>
          <w:b/>
          <w:color w:val="000000" w:themeColor="text1"/>
        </w:rPr>
      </w:pPr>
      <w:r w:rsidRPr="00DB3C07">
        <w:rPr>
          <w:rFonts w:ascii="Arial" w:hAnsi="Arial" w:cs="Arial"/>
          <w:b/>
          <w:color w:val="000000" w:themeColor="text1"/>
        </w:rPr>
        <w:t xml:space="preserve">State Board of Education </w:t>
      </w:r>
    </w:p>
    <w:p w14:paraId="121A0838" w14:textId="3F86463B"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Prior to the review of the rules from the State Board of Education 06G, Chairman Hyde recused himself and did not participate in any discussion or vote concerning these Rules because he is a member of two North Carolina Charter School Boards and the rules pertain to charters.</w:t>
      </w:r>
    </w:p>
    <w:p w14:paraId="0BB9FF86" w14:textId="6DD1979A" w:rsidR="00FC2433" w:rsidRPr="00DB3C07" w:rsidRDefault="00FC2433" w:rsidP="005C242E">
      <w:pPr>
        <w:rPr>
          <w:rFonts w:ascii="Arial" w:hAnsi="Arial" w:cs="Arial"/>
          <w:bCs/>
          <w:color w:val="000000" w:themeColor="text1"/>
        </w:rPr>
      </w:pPr>
    </w:p>
    <w:p w14:paraId="798C6D7A" w14:textId="2B37C865"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The Commission considered Subchapters 06D, 06E, and 06G separately.  </w:t>
      </w:r>
    </w:p>
    <w:p w14:paraId="1B50CB32" w14:textId="0564F522" w:rsidR="00FC2433" w:rsidRPr="00DB3C07" w:rsidRDefault="00FC2433" w:rsidP="005C242E">
      <w:pPr>
        <w:rPr>
          <w:rFonts w:ascii="Arial" w:hAnsi="Arial" w:cs="Arial"/>
          <w:bCs/>
          <w:color w:val="000000" w:themeColor="text1"/>
        </w:rPr>
      </w:pPr>
    </w:p>
    <w:p w14:paraId="059009F8" w14:textId="2C134B26"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Upon the call of the Chair, the Commission objected to 16 NCAC 06D .0211, .0212, .0307, .0308, .0309, .0310, and .0311 by roll-call vote, ayes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Doran, Dunklin, Overton, Powell, and Tucker – 9. Voting in the negative: None.  </w:t>
      </w:r>
    </w:p>
    <w:p w14:paraId="01DB298B" w14:textId="4EFD03D9" w:rsidR="00FC2433" w:rsidRPr="00DB3C07" w:rsidRDefault="00FC2433" w:rsidP="005C242E">
      <w:pPr>
        <w:rPr>
          <w:rFonts w:ascii="Arial" w:hAnsi="Arial" w:cs="Arial"/>
          <w:bCs/>
          <w:color w:val="000000" w:themeColor="text1"/>
        </w:rPr>
      </w:pPr>
    </w:p>
    <w:p w14:paraId="4FD560AF" w14:textId="71E92CF3"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16 NCAC 06D .0313 was withdrawn at the request of the agency.  No action was required by the Commission.</w:t>
      </w:r>
    </w:p>
    <w:p w14:paraId="47EAF357" w14:textId="1EAA2D7F" w:rsidR="00FC2433" w:rsidRPr="00DB3C07" w:rsidRDefault="00FC2433" w:rsidP="005C242E">
      <w:pPr>
        <w:rPr>
          <w:rFonts w:ascii="Arial" w:hAnsi="Arial" w:cs="Arial"/>
          <w:bCs/>
          <w:color w:val="000000" w:themeColor="text1"/>
        </w:rPr>
      </w:pPr>
    </w:p>
    <w:p w14:paraId="1B863251" w14:textId="79AEB44E"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The Commission objected to 16 NCAC 06D .0211 for failure to comply with the APA, ambiguity, and lack of necessity. The rule refers to an “Invitation to Submit Textbooks for Evaluation and Adoption in North Carolina.” In Item (1), the rule states the Invitation provides “the required procedures for submission, evaluation, and adoption of textbooks and a schedule for the process.” The Invitation also includes the “criteria used to evaluate textbooks presented for adoption for their conformity to the North Carolina Standard Course of Study.”  These contents meet the definition of a “rule” in G.S. 150B-2(8a).  Referring to the Invitation rather than stating its contents in rule circumvents the permanent rulemaking process set forth in G.S. 150B-21.2. As written, this allows the agency to amend the Invitation outside the rulemaking process, changing the substance of this Rule without public notice, comment, or RRC review. Failure to provide these procedural requirements in rule also makes the process for submitting and evaluating textbooks unclear. Therefore, the Commission objected for failure to comply with the APA and ambiguity.</w:t>
      </w:r>
    </w:p>
    <w:p w14:paraId="0644FB83" w14:textId="79F45650" w:rsidR="00FC2433" w:rsidRPr="00DB3C07" w:rsidRDefault="00FC2433" w:rsidP="005C242E">
      <w:pPr>
        <w:rPr>
          <w:rFonts w:ascii="Arial" w:hAnsi="Arial" w:cs="Arial"/>
          <w:bCs/>
          <w:color w:val="000000" w:themeColor="text1"/>
        </w:rPr>
      </w:pPr>
    </w:p>
    <w:p w14:paraId="1F7178E7" w14:textId="1493E422"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The Commission also objected to Item (2) for lack of necessity. Item (2) directs the General Counsel of the State Board to “review and approve” the Invitation. This statement concerns only the internal management of the agency and is therefore unnecessary. G.S. 150B-2(8a)(a). </w:t>
      </w:r>
    </w:p>
    <w:p w14:paraId="5F38051E" w14:textId="2FE385C4" w:rsidR="00FC2433" w:rsidRPr="00DB3C07" w:rsidRDefault="00FC2433" w:rsidP="005C242E">
      <w:pPr>
        <w:rPr>
          <w:rFonts w:ascii="Arial" w:hAnsi="Arial" w:cs="Arial"/>
          <w:bCs/>
          <w:color w:val="000000" w:themeColor="text1"/>
        </w:rPr>
      </w:pPr>
    </w:p>
    <w:p w14:paraId="03292984" w14:textId="6EF5F51D"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The Commission objected to 16 NCAC 06D .0212 for failure to comply with the APA, ambiguity, and lack of necessity. The rule refers to an “Invitation to Submit Textbooks for Evaluation and Adoption in North Carolina.” In Paragraph (b) the rule states “Publishers are required to follow the procedures set forth in the invitation. Failure to comply with all procedure, including stated deadlines, may result in disqualification.” Subparagraph (d)(3) states the Invitation includes the “procedure for reconsideration.” These procedures meet the definition of a “rule” in G.S. 150B-2(8a). Referring to the Invitation rather than stating its contents in rule circumvents the permanent rulemaking process set forth in G.S. 150B-21.2. As written, this allows the agency to amend the Invitation outside the rulemaking process, changing the substance of this Rule without public notice, comment, or RRC review.  Failure to provide these procedural requirements in rule also makes the process for submitting and evaluating textbooks unclear. Therefore, the Commission objected for failure to comply with the APA and ambiguity.</w:t>
      </w:r>
    </w:p>
    <w:p w14:paraId="3F269D99"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Additionally, the Commission objected to 16 NCAC 06D .0212(a) for lack of necessity because it repeats the requirements of G.S. 115C-94.  </w:t>
      </w:r>
    </w:p>
    <w:p w14:paraId="4778DAB0" w14:textId="77777777" w:rsidR="00FC2433" w:rsidRPr="00DB3C07" w:rsidRDefault="00FC2433" w:rsidP="005C242E">
      <w:pPr>
        <w:rPr>
          <w:rFonts w:ascii="Arial" w:hAnsi="Arial" w:cs="Arial"/>
          <w:bCs/>
          <w:color w:val="000000" w:themeColor="text1"/>
        </w:rPr>
      </w:pPr>
    </w:p>
    <w:p w14:paraId="026A5F31"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lastRenderedPageBreak/>
        <w:t>The Commission objected to 16 NCAC 06D .0307 for lack of necessity, clarity, and statutory authority.  The Rule is unnecessary because it repeats portions of 16 NCAC 06D .0302, an existing permanent rule.</w:t>
      </w:r>
    </w:p>
    <w:p w14:paraId="45D298B1" w14:textId="77777777" w:rsidR="00FC2433" w:rsidRPr="00DB3C07" w:rsidRDefault="00FC2433" w:rsidP="005C242E">
      <w:pPr>
        <w:rPr>
          <w:rFonts w:ascii="Arial" w:hAnsi="Arial" w:cs="Arial"/>
          <w:bCs/>
          <w:color w:val="000000" w:themeColor="text1"/>
        </w:rPr>
      </w:pPr>
    </w:p>
    <w:p w14:paraId="3B38997E" w14:textId="03795F97" w:rsidR="00FC2433" w:rsidRPr="00DB3C07" w:rsidRDefault="005C242E" w:rsidP="005C242E">
      <w:pPr>
        <w:rPr>
          <w:rFonts w:ascii="Arial" w:hAnsi="Arial" w:cs="Arial"/>
          <w:bCs/>
          <w:color w:val="000000" w:themeColor="text1"/>
        </w:rPr>
      </w:pPr>
      <w:r w:rsidRPr="00C43D1E">
        <w:rPr>
          <w:noProof/>
        </w:rPr>
        <mc:AlternateContent>
          <mc:Choice Requires="wps">
            <w:drawing>
              <wp:anchor distT="0" distB="0" distL="114300" distR="114300" simplePos="0" relativeHeight="251663360" behindDoc="1" locked="0" layoutInCell="1" allowOverlap="1" wp14:anchorId="7EB99F66" wp14:editId="3735F9FC">
                <wp:simplePos x="0" y="0"/>
                <wp:positionH relativeFrom="column">
                  <wp:posOffset>1501874</wp:posOffset>
                </wp:positionH>
                <wp:positionV relativeFrom="paragraph">
                  <wp:posOffset>510149</wp:posOffset>
                </wp:positionV>
                <wp:extent cx="4542721" cy="169735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542721" cy="169735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33FD75F1"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7EB99F66" id="Text Box 32" o:spid="_x0000_s1029" type="#_x0000_t202" style="position:absolute;left:0;text-align:left;margin-left:118.25pt;margin-top:40.15pt;width:357.7pt;height:133.65pt;rotation:-2411352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" filled="f" stroked="f" strokecolor="#969696">
                <v:stroke joinstyle="round"/>
                <o:lock v:ext="edit" shapetype="t"/>
                <v:textbox>
                  <w:txbxContent>
                    <w:p w14:paraId="33FD75F1"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v:textbox>
              </v:shape>
            </w:pict>
          </mc:Fallback>
        </mc:AlternateContent>
      </w:r>
      <w:r w:rsidR="00FC2433" w:rsidRPr="00DB3C07">
        <w:rPr>
          <w:rFonts w:ascii="Arial" w:hAnsi="Arial" w:cs="Arial"/>
          <w:bCs/>
          <w:color w:val="000000" w:themeColor="text1"/>
        </w:rPr>
        <w:t xml:space="preserve">The Commission objected to Paragraph (f) for lack of statutory authority. The proposed rule requires LEAs to report scores on districtwide and statewide standardized tests “within thirty (30) days from generation of the score at the LEA level or receipt of the score and interpretive documentation from the NCDPI.”  However, G.S. 115C-174.15 requires scores for local tests be provided within 30 days of administration.  </w:t>
      </w:r>
    </w:p>
    <w:p w14:paraId="0565436E" w14:textId="27C04099"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 </w:t>
      </w:r>
    </w:p>
    <w:p w14:paraId="18D87F79" w14:textId="7707D256"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16 NCAC 06D .0307 also contained unclear or undefined terms including “secure tests,” “improper administration,” and other unclear terms as set forth in the requests for technical changes.  As a result, the Commission objected for lack of clarity.</w:t>
      </w:r>
    </w:p>
    <w:p w14:paraId="449EF463" w14:textId="24ECF982" w:rsidR="00FC2433" w:rsidRPr="00DB3C07" w:rsidRDefault="00FC2433" w:rsidP="005C242E">
      <w:pPr>
        <w:rPr>
          <w:rFonts w:ascii="Arial" w:hAnsi="Arial" w:cs="Arial"/>
          <w:bCs/>
          <w:color w:val="000000" w:themeColor="text1"/>
        </w:rPr>
      </w:pPr>
    </w:p>
    <w:p w14:paraId="211252FB" w14:textId="189F839B"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The Commission objected to 16 NCAC 06D .0308 for lack of necessity and clarity.  The proposed rule is unnecessary because it repeats 16 NCAC 06D .0303, an existing permanent rule. The rule is also unclear due to ambiguous or undefined terms including “accountability measures,” “North Carolina Testing Program,” “proper,” and “appropriate.”</w:t>
      </w:r>
    </w:p>
    <w:p w14:paraId="570638EE" w14:textId="5BE92AFD" w:rsidR="00FC2433" w:rsidRPr="00DB3C07" w:rsidRDefault="00FC2433" w:rsidP="005C242E">
      <w:pPr>
        <w:rPr>
          <w:rFonts w:ascii="Arial" w:hAnsi="Arial" w:cs="Arial"/>
          <w:bCs/>
          <w:color w:val="000000" w:themeColor="text1"/>
        </w:rPr>
      </w:pPr>
    </w:p>
    <w:p w14:paraId="24C2E2D2" w14:textId="67D5786A"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The Commission objected to 16 NCAC 06D .0309 for lack of necessity, clarity, and statutory authority.  The proposed rule is unnecessary and unclear because it repeats or conflicts with 16 NCAC 06D .0305, an existing permanent rule.  The Commission further objected for lack of clarity due to unclear terms including “eligible students,” “alternative assessments,” “Occupational Course of Study,” “immediately,” and other unclear or undefined terms as detailed in the requests for technical changes.</w:t>
      </w:r>
    </w:p>
    <w:p w14:paraId="63845C64" w14:textId="7BDA2AEB" w:rsidR="00FC2433" w:rsidRPr="00DB3C07" w:rsidRDefault="00FC2433" w:rsidP="005C242E">
      <w:pPr>
        <w:rPr>
          <w:rFonts w:ascii="Arial" w:hAnsi="Arial" w:cs="Arial"/>
          <w:bCs/>
          <w:color w:val="000000" w:themeColor="text1"/>
        </w:rPr>
      </w:pPr>
    </w:p>
    <w:p w14:paraId="67D95AD1" w14:textId="1E1B0971"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Additionally, the Commission objected for lack of statutory authority to Paragraphs (d), (j), and (k).  The agency did not provide, and Commission staff was not able to locate statutory authority for these Paragraphs.  </w:t>
      </w:r>
    </w:p>
    <w:p w14:paraId="187DF2BF" w14:textId="023EE06A" w:rsidR="00FC2433" w:rsidRPr="00DB3C07" w:rsidRDefault="00FC2433" w:rsidP="005C242E">
      <w:pPr>
        <w:rPr>
          <w:rFonts w:ascii="Arial" w:hAnsi="Arial" w:cs="Arial"/>
          <w:bCs/>
          <w:color w:val="000000" w:themeColor="text1"/>
        </w:rPr>
      </w:pPr>
    </w:p>
    <w:p w14:paraId="32D655AA" w14:textId="30D5E11D"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The Commission objected to 16 NCAC 06D .0310 for lack of clarity. As written, it is unclear what purposes are “approved by the Division of Accountability Services and the State Board of Education” for use of State tests. </w:t>
      </w:r>
    </w:p>
    <w:p w14:paraId="63A13126" w14:textId="77777777" w:rsidR="00FC2433" w:rsidRPr="00DB3C07" w:rsidRDefault="00FC2433" w:rsidP="005C242E">
      <w:pPr>
        <w:rPr>
          <w:rFonts w:ascii="Arial" w:hAnsi="Arial" w:cs="Arial"/>
          <w:bCs/>
          <w:color w:val="000000" w:themeColor="text1"/>
        </w:rPr>
      </w:pPr>
    </w:p>
    <w:p w14:paraId="39E76934" w14:textId="540B59E2"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The Commission objected to 16 NCAC 06D .0311 for lack of necessity, clarity, and compliance with the APA.  The proposed rule is unnecessary because it repeats portions of 16 NCAC 06D .0306, an existing permanent rule.  </w:t>
      </w:r>
    </w:p>
    <w:p w14:paraId="7DBBC707" w14:textId="1C9001C9" w:rsidR="00FC2433" w:rsidRPr="00DB3C07" w:rsidRDefault="00FC2433" w:rsidP="005C242E">
      <w:pPr>
        <w:rPr>
          <w:rFonts w:ascii="Arial" w:hAnsi="Arial" w:cs="Arial"/>
          <w:bCs/>
          <w:color w:val="000000" w:themeColor="text1"/>
        </w:rPr>
      </w:pPr>
    </w:p>
    <w:p w14:paraId="27CF6143" w14:textId="12D1355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Additionally, the Commission objected to Paragraph (k) for lack of clarity and failure to comply with the APA. The rule requires teachers to provide instruction that “meets or exceeds the state-adopted curriculum standards.”  The curriculum standards appear to be part of the “Standard Course of Study governed by G.S. 115C-81.5. The Commission is not aware of any authority for the Board to adopt curriculum standards outside the rulemaking process. Without the curriculum standards set in rule, the agency can amend the standards outside the rulemaking process, changing the substance of this Rule without public notice, comment, or RRC review.  Failure to provide these requirements in rule also makes the requirement for teachers to “provide instruction that meets or exceeds the state-adopted curriculum standards” unclear as written. Therefore, the Commission objected to (k) for failure to comply with the APA and lack of clarity.</w:t>
      </w:r>
    </w:p>
    <w:p w14:paraId="59D31BC8" w14:textId="4B0B13CB" w:rsidR="00FC2433" w:rsidRPr="00DB3C07" w:rsidRDefault="00FC2433" w:rsidP="005C242E">
      <w:pPr>
        <w:rPr>
          <w:rFonts w:ascii="Arial" w:hAnsi="Arial" w:cs="Arial"/>
          <w:bCs/>
          <w:color w:val="000000" w:themeColor="text1"/>
        </w:rPr>
      </w:pPr>
    </w:p>
    <w:p w14:paraId="12DDBCB3" w14:textId="2FDBA701"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The Commission further objected to 16 NCAC 06D .0311 for lack of clarity because it is unclear under what circumstances the rule applies.  This Rule sets forth a “testing code of ethics,” but it is unclear whether the requirements of this Rule apply to all standardized tests, final exams, EOCs, or all tests.  This Rule also contains unclear terms including “secure,” “immediately,” “proper,” “eligible students,” “fairly,” and other unclear or undefined terms as detailed in the requests for technical changes.</w:t>
      </w:r>
    </w:p>
    <w:p w14:paraId="5F9CC7DD" w14:textId="5DA86EAA" w:rsidR="00FC2433" w:rsidRPr="00DB3C07" w:rsidRDefault="00FC2433" w:rsidP="005C242E">
      <w:pPr>
        <w:rPr>
          <w:rFonts w:ascii="Arial" w:hAnsi="Arial" w:cs="Arial"/>
          <w:bCs/>
          <w:color w:val="000000" w:themeColor="text1"/>
        </w:rPr>
      </w:pPr>
    </w:p>
    <w:p w14:paraId="1CAC42E7" w14:textId="30482D0C"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Apart from submission of a revised rule for 16 NCAC 06D .0310, the agency did not respond to technical change requests to clarify terms or questions of statutory authority in advance of the Commission meeting.</w:t>
      </w:r>
    </w:p>
    <w:p w14:paraId="178F54B0" w14:textId="23DFC702" w:rsidR="00FC2433" w:rsidRPr="00DB3C07" w:rsidRDefault="00FC2433" w:rsidP="005C242E">
      <w:pPr>
        <w:rPr>
          <w:rFonts w:ascii="Arial" w:hAnsi="Arial" w:cs="Arial"/>
          <w:bCs/>
          <w:color w:val="000000" w:themeColor="text1"/>
        </w:rPr>
      </w:pPr>
    </w:p>
    <w:p w14:paraId="70B0A353" w14:textId="570AC28A"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16 NCAC 06E .0204 and .0206 – The Commission objected to these Rules in August. The agency is in the process of repealing repetitive or conflicting existing permanent rules.  No action was required of the Commission.  </w:t>
      </w:r>
    </w:p>
    <w:p w14:paraId="43769A9E" w14:textId="77777777" w:rsidR="00FC2433" w:rsidRPr="00DB3C07" w:rsidRDefault="00FC2433" w:rsidP="005C242E">
      <w:pPr>
        <w:rPr>
          <w:rFonts w:ascii="Arial" w:hAnsi="Arial" w:cs="Arial"/>
          <w:bCs/>
          <w:color w:val="000000" w:themeColor="text1"/>
        </w:rPr>
      </w:pPr>
    </w:p>
    <w:p w14:paraId="381675CB"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Upon the call of the Chair, the Commission objected to 16 NCAC 06E .0107 by roll-call vote, ayes </w:t>
      </w:r>
      <w:r w:rsidRPr="00DB3C07">
        <w:rPr>
          <w:rFonts w:ascii="Arial" w:hAnsi="Arial" w:cs="Arial"/>
          <w:bCs/>
          <w:strike/>
          <w:color w:val="000000" w:themeColor="text1"/>
        </w:rPr>
        <w:t xml:space="preserve"> </w:t>
      </w:r>
      <w:r w:rsidRPr="00DB3C07">
        <w:rPr>
          <w:rFonts w:ascii="Arial" w:hAnsi="Arial" w:cs="Arial"/>
          <w:bCs/>
          <w:color w:val="000000" w:themeColor="text1"/>
        </w:rPr>
        <w:t xml:space="preserve">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Doran, Dunklin, Overton, Powell, and Tucker – 9. Voting in the negative: None.  </w:t>
      </w:r>
    </w:p>
    <w:p w14:paraId="50B1B0C8" w14:textId="77777777" w:rsidR="00FC2433" w:rsidRPr="00DB3C07" w:rsidRDefault="00FC2433" w:rsidP="005C242E">
      <w:pPr>
        <w:rPr>
          <w:rFonts w:ascii="Arial" w:hAnsi="Arial" w:cs="Arial"/>
          <w:bCs/>
          <w:color w:val="000000" w:themeColor="text1"/>
        </w:rPr>
      </w:pPr>
    </w:p>
    <w:p w14:paraId="4BD7BFCC"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The Commission objected to 16 NCAC 06E .0107 for failure to comply with the APA and ambiguity.  In Paragraph (a), the rule requires the information listed in this Rule to be reported “in conformity with the State’s Uniform Education Reporting System (UERS).” The Commission is not aware of and the agency has not provided any authority exempting the UERS </w:t>
      </w:r>
      <w:r w:rsidRPr="00DB3C07">
        <w:rPr>
          <w:rFonts w:ascii="Arial" w:hAnsi="Arial" w:cs="Arial"/>
          <w:bCs/>
          <w:color w:val="000000" w:themeColor="text1"/>
        </w:rPr>
        <w:lastRenderedPageBreak/>
        <w:t xml:space="preserve">from the rulemaking process.  Referring to requirements outside of rule circumvents the permanent rulemaking process set forth in G.S. 150B-21.2. As written, this Rule would allow the agency to update the UERS outside the rulemaking process, changing the substance of this Rule without public notice, comment, or review by the Rules Review Commission. The reporting requirements are also unclear since those requirements are not set in rule.  Therefore, the Commission objected for failure to comply with the APA and ambiguity.  </w:t>
      </w:r>
    </w:p>
    <w:p w14:paraId="2EE5D877" w14:textId="77777777" w:rsidR="00FC2433" w:rsidRPr="00DB3C07" w:rsidRDefault="00FC2433" w:rsidP="005C242E">
      <w:pPr>
        <w:rPr>
          <w:rFonts w:ascii="Arial" w:hAnsi="Arial" w:cs="Arial"/>
          <w:bCs/>
          <w:color w:val="000000" w:themeColor="text1"/>
        </w:rPr>
      </w:pPr>
    </w:p>
    <w:p w14:paraId="42AE2186" w14:textId="6B3CEC30" w:rsidR="00FC2433" w:rsidRPr="00DB3C07" w:rsidRDefault="005C242E" w:rsidP="005C242E">
      <w:pPr>
        <w:rPr>
          <w:rFonts w:ascii="Arial" w:hAnsi="Arial" w:cs="Arial"/>
          <w:bCs/>
          <w:color w:val="000000" w:themeColor="text1"/>
        </w:rPr>
      </w:pPr>
      <w:r w:rsidRPr="00C43D1E">
        <w:rPr>
          <w:noProof/>
        </w:rPr>
        <mc:AlternateContent>
          <mc:Choice Requires="wps">
            <w:drawing>
              <wp:anchor distT="0" distB="0" distL="114300" distR="114300" simplePos="0" relativeHeight="251664384" behindDoc="1" locked="0" layoutInCell="1" allowOverlap="1" wp14:anchorId="4F577420" wp14:editId="622D3A6F">
                <wp:simplePos x="0" y="0"/>
                <wp:positionH relativeFrom="column">
                  <wp:posOffset>1323194</wp:posOffset>
                </wp:positionH>
                <wp:positionV relativeFrom="paragraph">
                  <wp:posOffset>474785</wp:posOffset>
                </wp:positionV>
                <wp:extent cx="4772025" cy="138493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772025" cy="138493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1DA27B17"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F577420" id="Text Box 33" o:spid="_x0000_s1030" type="#_x0000_t202" style="position:absolute;left:0;text-align:left;margin-left:104.2pt;margin-top:37.4pt;width:375.75pt;height:109.05pt;rotation:-2411352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" filled="f" stroked="f" strokecolor="#969696">
                <v:stroke joinstyle="round"/>
                <o:lock v:ext="edit" shapetype="t"/>
                <v:textbox>
                  <w:txbxContent>
                    <w:p w14:paraId="1DA27B17"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v:textbox>
              </v:shape>
            </w:pict>
          </mc:Fallback>
        </mc:AlternateContent>
      </w:r>
      <w:r w:rsidR="00FC2433" w:rsidRPr="00DB3C07">
        <w:rPr>
          <w:rFonts w:ascii="Arial" w:hAnsi="Arial" w:cs="Arial"/>
          <w:bCs/>
          <w:color w:val="000000" w:themeColor="text1"/>
        </w:rPr>
        <w:t xml:space="preserve">The Commission also objected on clarity grounds because the rule requires LEAs to report crimes and offenses identified by statute to the State Board of Education, but the statutes listed in (a)(4), (a)(5), and the first statute in (a)(6) have been recodified.  Additionally, (a)(21) lists G.S. 14-50.16, but that statute was repealed in 2017.  As a result, the reporting requirements tied to these statutes are unclear as written.  </w:t>
      </w:r>
    </w:p>
    <w:p w14:paraId="2D48F8C8" w14:textId="10FA6FF9" w:rsidR="00FC2433" w:rsidRPr="00DB3C07" w:rsidRDefault="00FC2433" w:rsidP="005C242E">
      <w:pPr>
        <w:rPr>
          <w:rFonts w:ascii="Arial" w:hAnsi="Arial" w:cs="Arial"/>
          <w:bCs/>
          <w:color w:val="000000" w:themeColor="text1"/>
        </w:rPr>
      </w:pPr>
    </w:p>
    <w:p w14:paraId="637CE819" w14:textId="7AF6DB03"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Paragraph (b) is also unclear since it states “failure to follow reporting requirements under this provision may justify disciplinary action. . . .”  As written, it is unclear when a failure to report will “justify disciplinary action.”</w:t>
      </w:r>
    </w:p>
    <w:p w14:paraId="49E0DFF2" w14:textId="1E6842B3" w:rsidR="00FC2433" w:rsidRPr="00DB3C07" w:rsidRDefault="00FC2433" w:rsidP="005C242E">
      <w:pPr>
        <w:rPr>
          <w:rFonts w:ascii="Arial" w:hAnsi="Arial" w:cs="Arial"/>
          <w:bCs/>
          <w:color w:val="000000" w:themeColor="text1"/>
        </w:rPr>
      </w:pPr>
    </w:p>
    <w:p w14:paraId="52FC3116" w14:textId="16DF8514"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The agency did not respond to technical change requests to clarify terms or statutory references in advance of the Commission meeting.</w:t>
      </w:r>
    </w:p>
    <w:p w14:paraId="2FF40198" w14:textId="77777777" w:rsidR="00FC2433" w:rsidRPr="00DB3C07" w:rsidRDefault="00FC2433" w:rsidP="005C242E">
      <w:pPr>
        <w:rPr>
          <w:rFonts w:ascii="Arial" w:hAnsi="Arial" w:cs="Arial"/>
          <w:bCs/>
          <w:color w:val="000000" w:themeColor="text1"/>
        </w:rPr>
      </w:pPr>
    </w:p>
    <w:p w14:paraId="3EEDED93" w14:textId="3215DC5E"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First Vice-Chair Doran presided over the discussion and vote on the State Board of Education rules in Subchapter 06G.</w:t>
      </w:r>
    </w:p>
    <w:p w14:paraId="48BFF393" w14:textId="77777777" w:rsidR="00FC2433" w:rsidRPr="00DB3C07" w:rsidRDefault="00FC2433" w:rsidP="005C242E">
      <w:pPr>
        <w:rPr>
          <w:rFonts w:ascii="Arial" w:hAnsi="Arial" w:cs="Arial"/>
          <w:bCs/>
          <w:color w:val="000000" w:themeColor="text1"/>
        </w:rPr>
      </w:pPr>
    </w:p>
    <w:p w14:paraId="06F019B6" w14:textId="6A77EB52"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Upon call of the First Vice Chair, 16 NCAC 06G .0504, .0510, .0511, .0512, .0513, .0514, .0515, .0516, .0523, and .0524 were approved by roll-call vote, ayes 8,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Dunklin, Overton, Powell, and Tucker – 8. Voting in the negative: None.  </w:t>
      </w:r>
    </w:p>
    <w:p w14:paraId="4416FD49" w14:textId="2F7130D1" w:rsidR="00FC2433" w:rsidRPr="00DB3C07" w:rsidRDefault="00FC2433" w:rsidP="005C242E">
      <w:pPr>
        <w:rPr>
          <w:rFonts w:ascii="Arial" w:hAnsi="Arial" w:cs="Arial"/>
          <w:bCs/>
          <w:color w:val="000000" w:themeColor="text1"/>
          <w:u w:val="single"/>
        </w:rPr>
      </w:pPr>
    </w:p>
    <w:p w14:paraId="40FFACC4" w14:textId="2446AB2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Upon call of the First Vice-Chair, 16 NCAC 06G .0314, .0315, .0316, .0503, .0505, .0506, .0507, .0508, .0509, .0514, .0517, .0518, .0519, .0520, .0521, and .0522 were objected to by roll-call vote, ayes 8,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Dunklin, Overton, Powell, and Tucker – 8. Voting in the negative: None.  </w:t>
      </w:r>
    </w:p>
    <w:p w14:paraId="2B93AD7A" w14:textId="1B4B121D" w:rsidR="00FC2433" w:rsidRPr="00DB3C07" w:rsidRDefault="00FC2433" w:rsidP="005C242E">
      <w:pPr>
        <w:rPr>
          <w:rFonts w:ascii="Arial" w:hAnsi="Arial" w:cs="Arial"/>
          <w:bCs/>
          <w:color w:val="000000" w:themeColor="text1"/>
          <w:u w:val="single"/>
        </w:rPr>
      </w:pPr>
    </w:p>
    <w:p w14:paraId="5B72E5BA" w14:textId="32A5ED11" w:rsidR="00FC2433" w:rsidRPr="00DB3C07" w:rsidRDefault="00FC2433" w:rsidP="005C242E">
      <w:pPr>
        <w:rPr>
          <w:rFonts w:ascii="Arial" w:hAnsi="Arial" w:cs="Arial"/>
          <w:color w:val="000000" w:themeColor="text1"/>
        </w:rPr>
      </w:pPr>
      <w:r w:rsidRPr="00DB3C07">
        <w:rPr>
          <w:rFonts w:ascii="Arial" w:hAnsi="Arial" w:cs="Arial"/>
          <w:color w:val="000000" w:themeColor="text1"/>
        </w:rPr>
        <w:t>The Commission objected to 16 NCAC 06G .0314 for lack of statutory authority and clarity.  Based on the text of Paragraph (c), alternative schools are allowed to select an accountability model from the list in (c)(1)-(3).  Subparagraph (c)(1) says, “Alternative schools can participate in School Performance Grades as defined by G.S. 115C-83.15…”  (emphasis added).  Subparagraphs (c)(2) and (c)(3) then provide alternative options to the “School Performance Grades” model in G.S. 115C-83.15.  However, 115C-12(24) requires the State Board to evaluate alternative learning programs “through the application of the accountability system developed under G.S. 115C-83.15 and G.S. 115C-105.35.”  The State Board is granted authority to modify the system in G.S. 115C-83.15, but the Commission has not found authority for the agency to provide different accountability models.  Therefore, the Commission objected for lack of statutory authority.</w:t>
      </w:r>
    </w:p>
    <w:p w14:paraId="61E40A8D" w14:textId="3AB9EA73" w:rsidR="00FC2433" w:rsidRPr="00DB3C07" w:rsidRDefault="00FC2433" w:rsidP="005C242E">
      <w:pPr>
        <w:rPr>
          <w:rFonts w:ascii="Arial" w:hAnsi="Arial" w:cs="Arial"/>
          <w:color w:val="000000" w:themeColor="text1"/>
          <w:u w:val="single"/>
        </w:rPr>
      </w:pPr>
    </w:p>
    <w:p w14:paraId="0475B857" w14:textId="3ED3893D" w:rsidR="00FC2433" w:rsidRPr="00DB3C07" w:rsidRDefault="00FC2433" w:rsidP="005C242E">
      <w:pPr>
        <w:rPr>
          <w:rFonts w:ascii="Arial" w:hAnsi="Arial" w:cs="Arial"/>
          <w:color w:val="000000" w:themeColor="text1"/>
        </w:rPr>
      </w:pPr>
      <w:r w:rsidRPr="00DB3C07">
        <w:rPr>
          <w:rFonts w:ascii="Arial" w:hAnsi="Arial" w:cs="Arial"/>
          <w:color w:val="000000" w:themeColor="text1"/>
        </w:rPr>
        <w:t xml:space="preserve">Subparagraph (c)(3) allows an alternative school to propose its own accountability model subject to approval by the State Board of Education.  The rule does not specify under what circumstances the alternative model may be approved or what factors the State Board will consider when evaluating the alternative model.  Paragraph (d) is also unclear because it uses undefined terms including “significantly,” “appropriate,” and “eligible students.”  Therefore, the Commission objected for lack of clarity.  </w:t>
      </w:r>
    </w:p>
    <w:p w14:paraId="332D9169" w14:textId="02348418" w:rsidR="00FC2433" w:rsidRPr="00DB3C07" w:rsidRDefault="00FC2433" w:rsidP="005C242E">
      <w:pPr>
        <w:rPr>
          <w:rFonts w:ascii="Arial" w:hAnsi="Arial" w:cs="Arial"/>
          <w:color w:val="000000" w:themeColor="text1"/>
        </w:rPr>
      </w:pPr>
    </w:p>
    <w:p w14:paraId="76303EA2" w14:textId="77777777" w:rsidR="00FC2433" w:rsidRPr="00DB3C07" w:rsidRDefault="00FC2433" w:rsidP="005C242E">
      <w:pPr>
        <w:rPr>
          <w:rFonts w:ascii="Arial" w:hAnsi="Arial" w:cs="Arial"/>
          <w:color w:val="000000" w:themeColor="text1"/>
          <w:u w:val="single"/>
        </w:rPr>
      </w:pPr>
      <w:r w:rsidRPr="00DB3C07">
        <w:rPr>
          <w:rFonts w:ascii="Arial" w:hAnsi="Arial" w:cs="Arial"/>
          <w:color w:val="000000" w:themeColor="text1"/>
        </w:rPr>
        <w:t>The Commission objected to 16 NCAC 06G .0315 for lack of clarity because it is unclear whether this Rule applies to charter schools, alternative schools, or all public schools.  The Rule is also unclear due to undefined terms including “eligible students,” “state assessment program,” “appropriate,” “alternative assessment,” and other undefined terms as listed in the requests for technical changes.</w:t>
      </w:r>
      <w:r w:rsidRPr="00DB3C07">
        <w:rPr>
          <w:rFonts w:ascii="Arial" w:hAnsi="Arial" w:cs="Arial"/>
          <w:color w:val="000000" w:themeColor="text1"/>
          <w:u w:val="single"/>
        </w:rPr>
        <w:t xml:space="preserve">  </w:t>
      </w:r>
    </w:p>
    <w:p w14:paraId="33DFD6B8" w14:textId="77777777" w:rsidR="00FC2433" w:rsidRPr="00DB3C07" w:rsidRDefault="00FC2433" w:rsidP="005C242E">
      <w:pPr>
        <w:rPr>
          <w:rFonts w:ascii="Arial" w:hAnsi="Arial" w:cs="Arial"/>
          <w:color w:val="000000" w:themeColor="text1"/>
          <w:u w:val="single"/>
        </w:rPr>
      </w:pPr>
    </w:p>
    <w:p w14:paraId="2D3D3314" w14:textId="15FD9CC8" w:rsidR="00FC2433" w:rsidRPr="00DB3C07" w:rsidRDefault="00FC2433" w:rsidP="005C242E">
      <w:pPr>
        <w:rPr>
          <w:rFonts w:ascii="Arial" w:hAnsi="Arial" w:cs="Arial"/>
          <w:color w:val="000000" w:themeColor="text1"/>
        </w:rPr>
      </w:pPr>
      <w:r w:rsidRPr="00DB3C07">
        <w:rPr>
          <w:rFonts w:ascii="Arial" w:hAnsi="Arial" w:cs="Arial"/>
          <w:color w:val="000000" w:themeColor="text1"/>
        </w:rPr>
        <w:t>The agency did not respond to technical change requests for 16 NCAC 06G .0315 to clarity terms in advance of the Commission meeting.</w:t>
      </w:r>
    </w:p>
    <w:p w14:paraId="1FDD3EC4" w14:textId="77777777" w:rsidR="00FC2433" w:rsidRPr="00DB3C07" w:rsidRDefault="00FC2433" w:rsidP="005C242E">
      <w:pPr>
        <w:rPr>
          <w:rFonts w:ascii="Arial" w:hAnsi="Arial" w:cs="Arial"/>
          <w:color w:val="000000" w:themeColor="text1"/>
        </w:rPr>
      </w:pPr>
    </w:p>
    <w:p w14:paraId="05BD9709" w14:textId="21459D0F" w:rsidR="00FC2433" w:rsidRPr="00DB3C07" w:rsidRDefault="00FC2433" w:rsidP="005C242E">
      <w:pPr>
        <w:rPr>
          <w:rFonts w:ascii="Arial" w:hAnsi="Arial" w:cs="Arial"/>
          <w:color w:val="000000" w:themeColor="text1"/>
        </w:rPr>
      </w:pPr>
      <w:r w:rsidRPr="00DB3C07">
        <w:rPr>
          <w:rFonts w:ascii="Arial" w:hAnsi="Arial" w:cs="Arial"/>
          <w:color w:val="000000" w:themeColor="text1"/>
        </w:rPr>
        <w:t>The Commission objected to 16 NCAC 06G .0316 for failure to comply with the APA and ambiguity.  Item (3) refers to “procedures stated in SBE Policy ADVS-002 (Appointments to Advisory Committees to the State Board of Education).” Referring to Board policy circumvents the permanent rulemaking process set forth in G.S. 150B-21.2. As written, this Rule would allow the agency to update the policy outside the rulemaking process, changing the substance of this Rule without public notice, comment, or review by the Rules Review Commission.  Since the contents of this policy are not in rule, requiring compliance with procedures in the policy makes the requirements of this rule unclear.  Therefore, the Commission objected for failure to comply with the APA and ambiguity.</w:t>
      </w:r>
    </w:p>
    <w:p w14:paraId="5557DFBA" w14:textId="77777777" w:rsidR="00FC2433" w:rsidRPr="00DB3C07" w:rsidRDefault="00FC2433" w:rsidP="005C242E">
      <w:pPr>
        <w:rPr>
          <w:rFonts w:ascii="Arial" w:hAnsi="Arial" w:cs="Arial"/>
          <w:color w:val="000000" w:themeColor="text1"/>
          <w:u w:val="single"/>
        </w:rPr>
      </w:pPr>
    </w:p>
    <w:p w14:paraId="272EC9E6" w14:textId="77777777" w:rsidR="00FC2433" w:rsidRPr="00DB3C07" w:rsidRDefault="00FC2433" w:rsidP="005C242E">
      <w:pPr>
        <w:rPr>
          <w:rFonts w:ascii="Arial" w:hAnsi="Arial" w:cs="Arial"/>
          <w:color w:val="000000" w:themeColor="text1"/>
        </w:rPr>
      </w:pPr>
      <w:r w:rsidRPr="00DB3C07">
        <w:rPr>
          <w:rFonts w:ascii="Arial" w:hAnsi="Arial" w:cs="Arial"/>
          <w:color w:val="000000" w:themeColor="text1"/>
        </w:rPr>
        <w:lastRenderedPageBreak/>
        <w:t xml:space="preserve">The Commission also objected on grounds of ambiguity because it is unclear under what circumstances the agency will deem other issues “appropriate” for discussion in (1)(f) and which “field tests(s)/special studies” are being referenced in Item (2).   </w:t>
      </w:r>
    </w:p>
    <w:p w14:paraId="4904428A" w14:textId="77777777" w:rsidR="00FC2433" w:rsidRPr="00DB3C07" w:rsidRDefault="00FC2433" w:rsidP="005C242E">
      <w:pPr>
        <w:rPr>
          <w:rFonts w:ascii="Arial" w:hAnsi="Arial" w:cs="Arial"/>
          <w:color w:val="000000" w:themeColor="text1"/>
        </w:rPr>
      </w:pPr>
    </w:p>
    <w:p w14:paraId="437974A2" w14:textId="26E4EE2E" w:rsidR="00FC2433" w:rsidRPr="00DB3C07" w:rsidRDefault="005C242E" w:rsidP="005C242E">
      <w:pPr>
        <w:rPr>
          <w:rFonts w:ascii="Arial" w:hAnsi="Arial" w:cs="Arial"/>
          <w:color w:val="000000" w:themeColor="text1"/>
        </w:rPr>
      </w:pPr>
      <w:r w:rsidRPr="00C43D1E">
        <w:rPr>
          <w:noProof/>
        </w:rPr>
        <mc:AlternateContent>
          <mc:Choice Requires="wps">
            <w:drawing>
              <wp:anchor distT="0" distB="0" distL="114300" distR="114300" simplePos="0" relativeHeight="251673600" behindDoc="1" locked="0" layoutInCell="1" allowOverlap="1" wp14:anchorId="7ADD96F6" wp14:editId="3E8C92E6">
                <wp:simplePos x="0" y="0"/>
                <wp:positionH relativeFrom="column">
                  <wp:posOffset>1031631</wp:posOffset>
                </wp:positionH>
                <wp:positionV relativeFrom="paragraph">
                  <wp:posOffset>605057</wp:posOffset>
                </wp:positionV>
                <wp:extent cx="4772605" cy="138503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772605" cy="138503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1B3DCF12"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7ADD96F6" id="Text Box 38" o:spid="_x0000_s1031" type="#_x0000_t202" style="position:absolute;left:0;text-align:left;margin-left:81.25pt;margin-top:47.65pt;width:375.8pt;height:109.05pt;rotation:-2411352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" filled="f" stroked="f" strokecolor="#969696">
                <v:stroke joinstyle="round"/>
                <o:lock v:ext="edit" shapetype="t"/>
                <v:textbox>
                  <w:txbxContent>
                    <w:p w14:paraId="1B3DCF12"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v:textbox>
              </v:shape>
            </w:pict>
          </mc:Fallback>
        </mc:AlternateContent>
      </w:r>
      <w:r w:rsidR="00FC2433" w:rsidRPr="00DB3C07">
        <w:rPr>
          <w:rFonts w:ascii="Arial" w:hAnsi="Arial" w:cs="Arial"/>
          <w:color w:val="000000" w:themeColor="text1"/>
        </w:rPr>
        <w:t xml:space="preserve">The Commission objected to 16 NCAC 06G .0503 for failure to comply with the APA and ambiguity.  The Rule requires “eligible students” take State-required assessments mandated by law or “State Board of Education policy.”  Requiring assessments in policy instead of rule circumvents the permanent rulemaking process set forth in G.S. 150B-21.2.  As written, this allows the agency to amend the policy outside the rulemaking process, changing the substance of this Rule without public notice, comment, or RRC review.  Failure to either list the required assessments in this Rule or cross-reference another rule listing the required assessments makes it unclear which assessments are mandated by the State Board of Education.  </w:t>
      </w:r>
    </w:p>
    <w:p w14:paraId="257C5627" w14:textId="26136053" w:rsidR="00FC2433" w:rsidRPr="00DB3C07" w:rsidRDefault="00FC2433" w:rsidP="005C242E">
      <w:pPr>
        <w:rPr>
          <w:rFonts w:ascii="Arial" w:hAnsi="Arial" w:cs="Arial"/>
          <w:color w:val="000000" w:themeColor="text1"/>
          <w:u w:val="single"/>
        </w:rPr>
      </w:pPr>
    </w:p>
    <w:p w14:paraId="2E01CDD7" w14:textId="1DAD92C9" w:rsidR="00FC2433" w:rsidRPr="00DB3C07" w:rsidRDefault="00FC2433" w:rsidP="005C242E">
      <w:pPr>
        <w:rPr>
          <w:rFonts w:ascii="Arial" w:hAnsi="Arial" w:cs="Arial"/>
          <w:color w:val="000000" w:themeColor="text1"/>
        </w:rPr>
      </w:pPr>
      <w:r w:rsidRPr="00DB3C07">
        <w:rPr>
          <w:rFonts w:ascii="Arial" w:hAnsi="Arial" w:cs="Arial"/>
          <w:color w:val="000000" w:themeColor="text1"/>
        </w:rPr>
        <w:t xml:space="preserve">The Commission also objected for ambiguity because the rule does not define “eligible student,” making it unclear who is required to take these assessments.  It is further unclear which “accountability measures” charter schools are required to follow as part of the “Every Student Succeeds Act Consolidated State Plan.”  It is possible these are federal requirements that could be incorporated by reference in accordance with G.S. 150B-21.6, but since the agency has failed to do so here, the rule is ambiguous as written.  </w:t>
      </w:r>
    </w:p>
    <w:p w14:paraId="16428960" w14:textId="77777777" w:rsidR="00FC2433" w:rsidRPr="00DB3C07" w:rsidRDefault="00FC2433" w:rsidP="005C242E">
      <w:pPr>
        <w:rPr>
          <w:rFonts w:ascii="Arial" w:hAnsi="Arial" w:cs="Arial"/>
          <w:color w:val="000000" w:themeColor="text1"/>
        </w:rPr>
      </w:pPr>
      <w:r w:rsidRPr="00DB3C07">
        <w:rPr>
          <w:rFonts w:ascii="Arial" w:hAnsi="Arial" w:cs="Arial"/>
          <w:color w:val="000000" w:themeColor="text1"/>
        </w:rPr>
        <w:t> </w:t>
      </w:r>
    </w:p>
    <w:p w14:paraId="119CDA4E" w14:textId="77777777" w:rsidR="00FC2433" w:rsidRPr="00DB3C07" w:rsidRDefault="00FC2433" w:rsidP="005C242E">
      <w:pPr>
        <w:rPr>
          <w:rFonts w:ascii="Arial" w:hAnsi="Arial" w:cs="Arial"/>
          <w:color w:val="000000" w:themeColor="text1"/>
        </w:rPr>
      </w:pPr>
      <w:r w:rsidRPr="00DB3C07">
        <w:rPr>
          <w:rFonts w:ascii="Arial" w:hAnsi="Arial" w:cs="Arial"/>
          <w:color w:val="000000" w:themeColor="text1"/>
        </w:rPr>
        <w:t xml:space="preserve">The Commission objected to 16 NCAC 06G .0505 for failure to comply with the APA and ambiguity.  The rule provides that charter schools shall be placed on financial noncompliance status if a financial condition in (b)(1)-(6) occurs.  Subparagraph (b)(1) refers to the “Uniform Education Reporting System (UERS)” which appears to set data reporting requirements.  The Commission has not found an exemption from the APA for the UERS.  Referring to requirements outside of rule circumvents the permanent rulemaking process set forth in G.S. 150B-21.2. As written, this Rule would allow the agency to update the UERS outside the rulemaking process, changing the substance of this Rule without public notice, comment, or review by the Rules Review Commission. The reporting requirements for charter schools are also unclear since those requirements are not set in rule.  As a result, the Commission objected for failure to comply with the APA and ambiguity.  </w:t>
      </w:r>
    </w:p>
    <w:p w14:paraId="496F9F2D" w14:textId="77777777" w:rsidR="00FC2433" w:rsidRPr="00DB3C07" w:rsidRDefault="00FC2433" w:rsidP="005C242E">
      <w:pPr>
        <w:rPr>
          <w:rFonts w:ascii="Arial" w:hAnsi="Arial" w:cs="Arial"/>
          <w:color w:val="000000" w:themeColor="text1"/>
          <w:u w:val="single"/>
        </w:rPr>
      </w:pPr>
    </w:p>
    <w:p w14:paraId="5A3A6E11" w14:textId="77777777" w:rsidR="00FC2433" w:rsidRPr="00DB3C07" w:rsidRDefault="00FC2433" w:rsidP="005C242E">
      <w:pPr>
        <w:rPr>
          <w:rFonts w:ascii="Arial" w:hAnsi="Arial" w:cs="Arial"/>
          <w:color w:val="000000" w:themeColor="text1"/>
        </w:rPr>
      </w:pPr>
      <w:r w:rsidRPr="00DB3C07">
        <w:rPr>
          <w:rFonts w:ascii="Arial" w:hAnsi="Arial" w:cs="Arial"/>
          <w:color w:val="000000" w:themeColor="text1"/>
        </w:rPr>
        <w:t xml:space="preserve">The Commission also objected for ambiguity.  Paragraph (c) states, “funds may be frozen…until the exception is corrected.”  The rule does not clarify under what circumstances funds may or may not be frozen.  The rule also does not specify how the agency determines which level of financial noncompliance in Paragraph (e) to assign a charter school.  Additionally, the rule contains undefined terms including “financial insolvency or weakness” in (b)(3) and “immediately” in (c), (e)(3)(A), and (f).  </w:t>
      </w:r>
    </w:p>
    <w:p w14:paraId="0E9D7186" w14:textId="77777777" w:rsidR="00FC2433" w:rsidRPr="00DB3C07" w:rsidRDefault="00FC2433" w:rsidP="005C242E">
      <w:pPr>
        <w:rPr>
          <w:rFonts w:ascii="Arial" w:hAnsi="Arial" w:cs="Arial"/>
          <w:color w:val="000000" w:themeColor="text1"/>
        </w:rPr>
      </w:pPr>
    </w:p>
    <w:p w14:paraId="4918D202" w14:textId="77777777" w:rsidR="00FC2433" w:rsidRPr="00DB3C07" w:rsidRDefault="00FC2433" w:rsidP="005C242E">
      <w:pPr>
        <w:rPr>
          <w:rFonts w:ascii="Arial" w:hAnsi="Arial" w:cs="Arial"/>
          <w:color w:val="000000" w:themeColor="text1"/>
        </w:rPr>
      </w:pPr>
      <w:r w:rsidRPr="00DB3C07">
        <w:rPr>
          <w:rFonts w:ascii="Arial" w:hAnsi="Arial" w:cs="Arial"/>
          <w:color w:val="000000" w:themeColor="text1"/>
        </w:rPr>
        <w:t xml:space="preserve">The Commission objected to 16 NCAC 06G .0506 for ambiguity and failure to comply with the APA.  In Paragraph (a), the rule provides that charter schools “may” be placed on governance noncompliance status if a condition in (a)(1)-(3) occurs.  The rule does not clarify under what circumstances a condition in the list results in noncompliance status nor does it specify how the agency determines which level of noncompliance status in Paragraph (b) to assign a charter school.  </w:t>
      </w:r>
    </w:p>
    <w:p w14:paraId="583D76A2" w14:textId="77777777" w:rsidR="00FC2433" w:rsidRPr="00DB3C07" w:rsidRDefault="00FC2433" w:rsidP="005C242E">
      <w:pPr>
        <w:rPr>
          <w:rFonts w:ascii="Arial" w:hAnsi="Arial" w:cs="Arial"/>
          <w:color w:val="000000" w:themeColor="text1"/>
        </w:rPr>
      </w:pPr>
    </w:p>
    <w:p w14:paraId="48FD11DF" w14:textId="77777777" w:rsidR="00FC2433" w:rsidRPr="00DB3C07" w:rsidRDefault="00FC2433" w:rsidP="005C242E">
      <w:pPr>
        <w:rPr>
          <w:rFonts w:ascii="Arial" w:hAnsi="Arial" w:cs="Arial"/>
          <w:color w:val="000000" w:themeColor="text1"/>
        </w:rPr>
      </w:pPr>
      <w:r w:rsidRPr="00DB3C07">
        <w:rPr>
          <w:rFonts w:ascii="Arial" w:hAnsi="Arial" w:cs="Arial"/>
          <w:color w:val="000000" w:themeColor="text1"/>
        </w:rPr>
        <w:t xml:space="preserve">Part (a)(3)(B) requires compliance with “Health and Safety Standards” and “State Board of Education Policy.”  Referring to requirements established outside of rule circumvents the permanent rulemaking process set forth in G.S. 150B-21.2. As written, this Rule would allow the agency to update policies outside the rulemaking process, changing the substance of this Rule without public notice, comment, or review by the Rules Review Commission. These requirements are also unclear since those requirements are not set in rule.  Therefore, the Commission objected to Part (a)(3)(B) for failure to comply with the APA and ambiguity.  </w:t>
      </w:r>
    </w:p>
    <w:p w14:paraId="2FA37CDE" w14:textId="3792274A" w:rsidR="00FC2433" w:rsidRPr="00DB3C07" w:rsidRDefault="00FC2433" w:rsidP="005C242E">
      <w:pPr>
        <w:rPr>
          <w:rFonts w:ascii="Arial" w:hAnsi="Arial" w:cs="Arial"/>
          <w:color w:val="000000" w:themeColor="text1"/>
          <w:u w:val="single"/>
        </w:rPr>
      </w:pPr>
    </w:p>
    <w:p w14:paraId="2DFA16DC" w14:textId="77777777" w:rsidR="00FC2433" w:rsidRPr="00DB3C07" w:rsidRDefault="00FC2433" w:rsidP="005C242E">
      <w:pPr>
        <w:rPr>
          <w:rFonts w:ascii="Arial" w:hAnsi="Arial" w:cs="Arial"/>
          <w:color w:val="000000" w:themeColor="text1"/>
        </w:rPr>
      </w:pPr>
      <w:r w:rsidRPr="00DB3C07">
        <w:rPr>
          <w:rFonts w:ascii="Arial" w:hAnsi="Arial" w:cs="Arial"/>
          <w:color w:val="000000" w:themeColor="text1"/>
        </w:rPr>
        <w:t>Additionally, the Commission objected to the inclusion of several undefined terms or requirements including “failure to have a functioning board” in (a)(1); “regular meetings” in (a)(1); “inability to show progress” in (a)(2); and “immediately” in (b)(3), making the rule ambiguous.</w:t>
      </w:r>
    </w:p>
    <w:p w14:paraId="6E4BB0F6" w14:textId="77777777" w:rsidR="00FC2433" w:rsidRPr="00DB3C07" w:rsidRDefault="00FC2433" w:rsidP="005C242E">
      <w:pPr>
        <w:rPr>
          <w:rFonts w:ascii="Arial" w:hAnsi="Arial" w:cs="Arial"/>
          <w:color w:val="000000" w:themeColor="text1"/>
        </w:rPr>
      </w:pPr>
    </w:p>
    <w:p w14:paraId="68D0D2AA" w14:textId="77777777" w:rsidR="00FC2433" w:rsidRPr="00DB3C07" w:rsidRDefault="00FC2433" w:rsidP="005C242E">
      <w:pPr>
        <w:rPr>
          <w:rFonts w:ascii="Arial" w:hAnsi="Arial" w:cs="Arial"/>
          <w:color w:val="000000" w:themeColor="text1"/>
        </w:rPr>
      </w:pPr>
      <w:r w:rsidRPr="00DB3C07">
        <w:rPr>
          <w:rFonts w:ascii="Arial" w:hAnsi="Arial" w:cs="Arial"/>
          <w:color w:val="000000" w:themeColor="text1"/>
        </w:rPr>
        <w:t xml:space="preserve">The Commission objected to 16 NCAC 06G .0507 for lack of clarity.  The rule governs the charter school renewal process, and the review is based upon “whether the charter is meeting expected academic, financial, and governance standards.”  The agency’s responses in technical change requests indicate information not included in (b) is considered when reviewing a charter school renewal.  Therefore, it is unclear what information is considered by the State Board when reviewing a renewal request.  </w:t>
      </w:r>
    </w:p>
    <w:p w14:paraId="2E2EA2FE" w14:textId="77777777" w:rsidR="00FC2433" w:rsidRPr="00DB3C07" w:rsidRDefault="00FC2433" w:rsidP="005C242E">
      <w:pPr>
        <w:rPr>
          <w:rFonts w:ascii="Arial" w:hAnsi="Arial" w:cs="Arial"/>
          <w:color w:val="000000" w:themeColor="text1"/>
          <w:u w:val="single"/>
        </w:rPr>
      </w:pPr>
    </w:p>
    <w:p w14:paraId="4E2FBEF1" w14:textId="77777777" w:rsidR="00FC2433" w:rsidRPr="00DB3C07" w:rsidRDefault="00FC2433" w:rsidP="005C242E">
      <w:pPr>
        <w:rPr>
          <w:rFonts w:ascii="Arial" w:hAnsi="Arial" w:cs="Arial"/>
          <w:color w:val="000000" w:themeColor="text1"/>
        </w:rPr>
      </w:pPr>
      <w:r w:rsidRPr="00DB3C07">
        <w:rPr>
          <w:rFonts w:ascii="Arial" w:hAnsi="Arial" w:cs="Arial"/>
          <w:color w:val="000000" w:themeColor="text1"/>
        </w:rPr>
        <w:t>Additionally, the academic standards referenced in 16 NCAC 06G .0507 are unclear.  The financial standards are identified in Rule .0505 of this Section and the governance standards are identified in Rule .0506 of this Section.  Based on technical change responses, the academic standards are set as</w:t>
      </w:r>
      <w:r w:rsidRPr="00DB3C07">
        <w:rPr>
          <w:rFonts w:ascii="Arial" w:hAnsi="Arial" w:cs="Arial"/>
          <w:color w:val="000000" w:themeColor="text1"/>
          <w:u w:val="single"/>
        </w:rPr>
        <w:t xml:space="preserve"> </w:t>
      </w:r>
      <w:r w:rsidRPr="00DB3C07">
        <w:rPr>
          <w:rFonts w:ascii="Arial" w:hAnsi="Arial" w:cs="Arial"/>
          <w:color w:val="000000" w:themeColor="text1"/>
        </w:rPr>
        <w:t>part of the original charter application in G.S. 115C-218.1(b)(2).  However, that that is not clear in the rule as submitted.  Therefore, the Commission objected for lack of clarity.</w:t>
      </w:r>
    </w:p>
    <w:p w14:paraId="26C76631" w14:textId="77777777" w:rsidR="00FC2433" w:rsidRPr="00DB3C07" w:rsidRDefault="00FC2433" w:rsidP="005C242E">
      <w:pPr>
        <w:rPr>
          <w:rFonts w:ascii="Arial" w:hAnsi="Arial" w:cs="Arial"/>
          <w:color w:val="000000" w:themeColor="text1"/>
        </w:rPr>
      </w:pPr>
      <w:r w:rsidRPr="00DB3C07">
        <w:rPr>
          <w:rFonts w:ascii="Arial" w:hAnsi="Arial" w:cs="Arial"/>
          <w:color w:val="000000" w:themeColor="text1"/>
        </w:rPr>
        <w:lastRenderedPageBreak/>
        <w:t>The Commission objected to 16 NCAC 06G .0508 for failure to comply with the APA and numerous instances of ambiguity that make the rule as a whole difficult to understand.</w:t>
      </w:r>
    </w:p>
    <w:p w14:paraId="4AA81A2D" w14:textId="77777777" w:rsidR="00FC2433" w:rsidRPr="00DB3C07" w:rsidRDefault="00FC2433" w:rsidP="005C242E">
      <w:pPr>
        <w:rPr>
          <w:rFonts w:ascii="Arial" w:hAnsi="Arial" w:cs="Arial"/>
          <w:color w:val="000000" w:themeColor="text1"/>
        </w:rPr>
      </w:pPr>
    </w:p>
    <w:p w14:paraId="2E0108EA" w14:textId="460CB405" w:rsidR="00FC2433" w:rsidRPr="00DB3C07" w:rsidRDefault="005C242E" w:rsidP="005C242E">
      <w:pPr>
        <w:rPr>
          <w:rFonts w:ascii="Arial" w:hAnsi="Arial" w:cs="Arial"/>
          <w:color w:val="000000" w:themeColor="text1"/>
        </w:rPr>
      </w:pPr>
      <w:r w:rsidRPr="00C43D1E">
        <w:rPr>
          <w:noProof/>
        </w:rPr>
        <mc:AlternateContent>
          <mc:Choice Requires="wps">
            <w:drawing>
              <wp:anchor distT="0" distB="0" distL="114300" distR="114300" simplePos="0" relativeHeight="251675648" behindDoc="1" locked="0" layoutInCell="1" allowOverlap="1" wp14:anchorId="4989F677" wp14:editId="0D4EC190">
                <wp:simplePos x="0" y="0"/>
                <wp:positionH relativeFrom="column">
                  <wp:posOffset>1172309</wp:posOffset>
                </wp:positionH>
                <wp:positionV relativeFrom="paragraph">
                  <wp:posOffset>673442</wp:posOffset>
                </wp:positionV>
                <wp:extent cx="4772605" cy="138503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772605" cy="138503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7CFA0DC8"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989F677" id="Text Box 39" o:spid="_x0000_s1032" type="#_x0000_t202" style="position:absolute;left:0;text-align:left;margin-left:92.3pt;margin-top:53.05pt;width:375.8pt;height:109.05pt;rotation:-2411352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" filled="f" stroked="f" strokecolor="#969696">
                <v:stroke joinstyle="round"/>
                <o:lock v:ext="edit" shapetype="t"/>
                <v:textbox>
                  <w:txbxContent>
                    <w:p w14:paraId="7CFA0DC8"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v:textbox>
              </v:shape>
            </w:pict>
          </mc:Fallback>
        </mc:AlternateContent>
      </w:r>
      <w:r w:rsidR="00FC2433" w:rsidRPr="00DB3C07">
        <w:rPr>
          <w:rFonts w:ascii="Arial" w:hAnsi="Arial" w:cs="Arial"/>
          <w:color w:val="000000" w:themeColor="text1"/>
        </w:rPr>
        <w:t xml:space="preserve">The Commission objected to Subparagraph (a)(1) for referring to a fee established outside the rulemaking process.  The definition of a “rule” in 150B-2(8a) specifically includes the establishment of a fee, meaning setting the dollar amount in the rule.  Additionally, 115C-218.1(c) requires the State Board to adopt the application fee “in accordance with Article 2A of Chapter 150B.”  Since the fee amount is established outside of rule, the Commission objected to Subparagraph (a)(1) for failure to comply with the APA and ambiguity since the amount of the fee is unknown.   </w:t>
      </w:r>
    </w:p>
    <w:p w14:paraId="78BFC74E" w14:textId="2175FA36" w:rsidR="00FC2433" w:rsidRPr="00DB3C07" w:rsidRDefault="00FC2433" w:rsidP="005C242E">
      <w:pPr>
        <w:rPr>
          <w:rFonts w:ascii="Arial" w:hAnsi="Arial" w:cs="Arial"/>
          <w:color w:val="000000" w:themeColor="text1"/>
        </w:rPr>
      </w:pPr>
    </w:p>
    <w:p w14:paraId="704DF46B" w14:textId="77777777" w:rsidR="00FC2433" w:rsidRPr="00DB3C07" w:rsidRDefault="00FC2433" w:rsidP="005C242E">
      <w:pPr>
        <w:rPr>
          <w:rFonts w:ascii="Arial" w:hAnsi="Arial" w:cs="Arial"/>
          <w:color w:val="000000" w:themeColor="text1"/>
        </w:rPr>
      </w:pPr>
      <w:r w:rsidRPr="00DB3C07">
        <w:rPr>
          <w:rFonts w:ascii="Arial" w:hAnsi="Arial" w:cs="Arial"/>
          <w:color w:val="000000" w:themeColor="text1"/>
        </w:rPr>
        <w:t>The Commission also objected to Paragraph (a) for failure to comply with the APA and ambiguity. Subparagraph (a)(1) states, “Prior to each application round, the State Board of Education shall approve the application process, timeline, and non-refundable fee.”  Establishing the application and timeline outside of rule circumvents the permanent rulemaking process set forth in G.S. 150B-21.2. As written, this Rule would allow the agency to change the application process and timeline before each application round, changing the substance of this Rule without public notice, comment, or review by the Rules Review Commission.  Subparagraphs (a)(2)-(4) refer back to the timeline and “application instructions” established outside the rulemaking process in (a)(1).  Since the application process and timeline are established outside of rule, the requirements in Paragraph (a) are unclear and the Commission objected for failure to comply with the APA and ambiguity.</w:t>
      </w:r>
    </w:p>
    <w:p w14:paraId="79A69B16" w14:textId="77777777" w:rsidR="00FC2433" w:rsidRPr="00DB3C07" w:rsidRDefault="00FC2433" w:rsidP="005C242E">
      <w:pPr>
        <w:rPr>
          <w:rFonts w:ascii="Arial" w:hAnsi="Arial" w:cs="Arial"/>
          <w:color w:val="000000" w:themeColor="text1"/>
        </w:rPr>
      </w:pPr>
    </w:p>
    <w:p w14:paraId="0798A2B1" w14:textId="77777777" w:rsidR="00FC2433" w:rsidRPr="00DB3C07" w:rsidRDefault="00FC2433" w:rsidP="005C242E">
      <w:pPr>
        <w:rPr>
          <w:rFonts w:ascii="Arial" w:hAnsi="Arial" w:cs="Arial"/>
          <w:color w:val="000000" w:themeColor="text1"/>
        </w:rPr>
      </w:pPr>
      <w:r w:rsidRPr="00DB3C07">
        <w:rPr>
          <w:rFonts w:ascii="Arial" w:hAnsi="Arial" w:cs="Arial"/>
          <w:color w:val="000000" w:themeColor="text1"/>
        </w:rPr>
        <w:t>Parts (b)(1)(C) and (D) set application requirements that are ambiguous.  It is unclear how applications are evaluated or what factors may be considered to determine whether an application “contains viable governance, business, and education plans.”  It is also unclear what “other requirements” are required by the agency.  Therefore, the Commission objected to Parts (b)(1)(C) and (D) for ambiguity.</w:t>
      </w:r>
    </w:p>
    <w:p w14:paraId="05A611FB" w14:textId="77777777" w:rsidR="00FC2433" w:rsidRPr="00DB3C07" w:rsidRDefault="00FC2433" w:rsidP="005C242E">
      <w:pPr>
        <w:rPr>
          <w:rFonts w:ascii="Arial" w:hAnsi="Arial" w:cs="Arial"/>
          <w:color w:val="000000" w:themeColor="text1"/>
        </w:rPr>
      </w:pPr>
    </w:p>
    <w:p w14:paraId="4F0C8E11" w14:textId="77777777" w:rsidR="00FC2433" w:rsidRPr="00DB3C07" w:rsidRDefault="00FC2433" w:rsidP="005C242E">
      <w:pPr>
        <w:rPr>
          <w:rFonts w:ascii="Arial" w:hAnsi="Arial" w:cs="Arial"/>
          <w:color w:val="000000" w:themeColor="text1"/>
        </w:rPr>
      </w:pPr>
      <w:r w:rsidRPr="00DB3C07">
        <w:rPr>
          <w:rFonts w:ascii="Arial" w:hAnsi="Arial" w:cs="Arial"/>
          <w:color w:val="000000" w:themeColor="text1"/>
        </w:rPr>
        <w:t xml:space="preserve">Additionally, the Commission objected to Paragraph (c) for ambiguity for use of the following terms or phrases, which are undefined or unclear as written: “capability to provide comprehensive learning experiences” in (c)(2); “promotes innovation” in (c)(3)(B); “large,” “diverse” and “locally-based” in (c)(3)(D); “accurately” in (c)(3)(F); and “diverse learning environment” in (c)(3)(I).  It is further unclear how Paragraph (c) interacts with G.S. 115C-218.5, which governs the State Board’s final approval of applications for charter schools.  Therefore, the Commission objected to Paragraph (c) for ambiguity.  </w:t>
      </w:r>
    </w:p>
    <w:p w14:paraId="2FB311BF" w14:textId="77777777" w:rsidR="00FC2433" w:rsidRPr="00DB3C07" w:rsidRDefault="00FC2433" w:rsidP="005C242E">
      <w:pPr>
        <w:rPr>
          <w:rFonts w:ascii="Arial" w:hAnsi="Arial" w:cs="Arial"/>
          <w:color w:val="000000" w:themeColor="text1"/>
        </w:rPr>
      </w:pPr>
    </w:p>
    <w:p w14:paraId="03BC91A0" w14:textId="77777777" w:rsidR="00FC2433" w:rsidRPr="00DB3C07" w:rsidRDefault="00FC2433" w:rsidP="005C242E">
      <w:pPr>
        <w:rPr>
          <w:rFonts w:ascii="Arial" w:hAnsi="Arial" w:cs="Arial"/>
          <w:color w:val="000000" w:themeColor="text1"/>
        </w:rPr>
      </w:pPr>
      <w:r w:rsidRPr="00DB3C07">
        <w:rPr>
          <w:rFonts w:ascii="Arial" w:hAnsi="Arial" w:cs="Arial"/>
          <w:color w:val="000000" w:themeColor="text1"/>
        </w:rPr>
        <w:t>The Commission objected to 16 NCAC 06G .0509 for failure to comply with the APA and ambiguity.  In (a), the rule requires completion of “all of the planning program requirements.”  Incorporating or referring to requirements established outside the rulemaking process set forth in G.S. 150B-21.2 would allow the agency to change the requirements of the planning year outside the rulemaking process, changing the substance of this Rule without public notice, comment, or review by the Rules Review Commission.  Additionally, Paragraph (a) requires a meeting about “policies and procedures.”  It is unclear which policies and procedures the rule is referring to and whether these policies fall within the definition of a “rule.”  Therefore, the Commission objected to Paragraph (a) for failure to comply with the APA and ambiguity.</w:t>
      </w:r>
    </w:p>
    <w:p w14:paraId="742B544E" w14:textId="77777777" w:rsidR="00FC2433" w:rsidRPr="00DB3C07" w:rsidRDefault="00FC2433" w:rsidP="005C242E">
      <w:pPr>
        <w:rPr>
          <w:rFonts w:ascii="Arial" w:hAnsi="Arial" w:cs="Arial"/>
          <w:color w:val="000000" w:themeColor="text1"/>
        </w:rPr>
      </w:pPr>
    </w:p>
    <w:p w14:paraId="3D4E227B" w14:textId="77777777" w:rsidR="00FC2433" w:rsidRPr="00DB3C07" w:rsidRDefault="00FC2433" w:rsidP="005C242E">
      <w:pPr>
        <w:rPr>
          <w:rFonts w:ascii="Arial" w:hAnsi="Arial" w:cs="Arial"/>
          <w:color w:val="000000" w:themeColor="text1"/>
        </w:rPr>
      </w:pPr>
      <w:r w:rsidRPr="00DB3C07">
        <w:rPr>
          <w:rFonts w:ascii="Arial" w:hAnsi="Arial" w:cs="Arial"/>
          <w:color w:val="000000" w:themeColor="text1"/>
        </w:rPr>
        <w:t>The Commission also objected for lack of clarity due to undefined terms or phrases including: “clear and compelling need” in (b)(1); “exceptional need” in (b)(2); “unique mission” in (c)(1); “successful” in (b)(4); “obstacles to educational reform efforts” in (c)(5); “successful charter school board” in (c)(6); and “application due date” in (d).</w:t>
      </w:r>
    </w:p>
    <w:p w14:paraId="798DA31E" w14:textId="77777777" w:rsidR="00FC2433" w:rsidRPr="00DB3C07" w:rsidRDefault="00FC2433" w:rsidP="005C242E">
      <w:pPr>
        <w:rPr>
          <w:rFonts w:ascii="Arial" w:hAnsi="Arial" w:cs="Arial"/>
          <w:color w:val="000000" w:themeColor="text1"/>
        </w:rPr>
      </w:pPr>
    </w:p>
    <w:p w14:paraId="49B7BF51" w14:textId="77777777" w:rsidR="00FC2433" w:rsidRPr="00DB3C07" w:rsidRDefault="00FC2433" w:rsidP="005C242E">
      <w:pPr>
        <w:rPr>
          <w:rFonts w:ascii="Arial" w:eastAsia="Calibri" w:hAnsi="Arial" w:cs="Arial"/>
          <w:color w:val="000000" w:themeColor="text1"/>
        </w:rPr>
      </w:pPr>
      <w:r w:rsidRPr="00DB3C07">
        <w:rPr>
          <w:rFonts w:ascii="Arial" w:hAnsi="Arial" w:cs="Arial"/>
          <w:color w:val="000000" w:themeColor="text1"/>
        </w:rPr>
        <w:t xml:space="preserve">The Commission objected to 16 NCAC 06G .0514 </w:t>
      </w:r>
      <w:r w:rsidRPr="00DB3C07">
        <w:rPr>
          <w:rFonts w:ascii="Arial" w:eastAsia="Calibri" w:hAnsi="Arial" w:cs="Arial"/>
          <w:color w:val="000000" w:themeColor="text1"/>
        </w:rPr>
        <w:t>for lack of clarity.</w:t>
      </w:r>
      <w:bookmarkStart w:id="14" w:name="_Hlk50814546"/>
      <w:r w:rsidRPr="00DB3C07">
        <w:rPr>
          <w:rFonts w:ascii="Arial" w:eastAsia="Calibri" w:hAnsi="Arial" w:cs="Arial"/>
          <w:color w:val="000000" w:themeColor="text1"/>
        </w:rPr>
        <w:t xml:space="preserve">  It is unclear under what circumstances the State Board of Education “may impose reasonable additional requirements” during review, application, and approval process of fast track replication of high-quality charters.  It is also unclear what the additional requirements may be or how the State Board will determine what to require.  </w:t>
      </w:r>
    </w:p>
    <w:p w14:paraId="2933655D" w14:textId="77777777" w:rsidR="00FC2433" w:rsidRPr="00DB3C07" w:rsidRDefault="00FC2433" w:rsidP="005C242E">
      <w:pPr>
        <w:rPr>
          <w:rFonts w:ascii="Arial" w:eastAsia="Calibri" w:hAnsi="Arial" w:cs="Arial"/>
          <w:color w:val="000000" w:themeColor="text1"/>
        </w:rPr>
      </w:pPr>
    </w:p>
    <w:bookmarkEnd w:id="14"/>
    <w:p w14:paraId="33C45995" w14:textId="69028A12" w:rsidR="00FC2433" w:rsidRPr="00DB3C07" w:rsidRDefault="00FC2433" w:rsidP="005C242E">
      <w:pPr>
        <w:rPr>
          <w:rFonts w:ascii="Arial" w:eastAsia="Calibri" w:hAnsi="Arial" w:cs="Arial"/>
          <w:color w:val="000000" w:themeColor="text1"/>
        </w:rPr>
      </w:pPr>
      <w:r w:rsidRPr="00DB3C07">
        <w:rPr>
          <w:rFonts w:ascii="Arial" w:hAnsi="Arial" w:cs="Arial"/>
          <w:color w:val="000000" w:themeColor="text1"/>
        </w:rPr>
        <w:t xml:space="preserve">The Commission objected to 16 NCAC 06G .0517-.0522 </w:t>
      </w:r>
      <w:r w:rsidRPr="00DB3C07">
        <w:rPr>
          <w:rFonts w:ascii="Arial" w:eastAsia="Calibri" w:hAnsi="Arial" w:cs="Arial"/>
          <w:color w:val="000000" w:themeColor="text1"/>
        </w:rPr>
        <w:t xml:space="preserve">for lack of statutory authority.  Rules .0517-.0522 of this Section govern “alternative charter schools.”  Alternative schools and charter schools are different types of public schools.  Alternative schools are governed by G.S. 115C, Article 8C and Charter schools are governed by G.S. 115C, Article 14A.  Alternative schools primarily serve at-risk students.  It is unclear whether the Board has authority to regulate a school as both an alternative school and a charter school.  Charter schools can emphasize serving at-risk students as provided in G.S. 115C-218(a)(2).  It is unclear what statutory authority the agency has to regulate a charter school targeted toward at-risk students as both a charter school and an alternative school.  </w:t>
      </w:r>
    </w:p>
    <w:p w14:paraId="2FB48AB8" w14:textId="77777777" w:rsidR="00FC2433" w:rsidRPr="00DB3C07" w:rsidRDefault="00FC2433" w:rsidP="005C242E">
      <w:pPr>
        <w:snapToGrid w:val="0"/>
        <w:rPr>
          <w:rFonts w:ascii="Arial" w:eastAsia="Calibri" w:hAnsi="Arial" w:cs="Arial"/>
          <w:color w:val="000000" w:themeColor="text1"/>
        </w:rPr>
      </w:pPr>
      <w:r w:rsidRPr="00DB3C07">
        <w:rPr>
          <w:rFonts w:ascii="Arial" w:eastAsia="Calibri" w:hAnsi="Arial" w:cs="Arial"/>
          <w:color w:val="000000" w:themeColor="text1"/>
        </w:rPr>
        <w:t>Statutes governing alternative schools refer to “local school administrative units.” Charter schools are generally exempt from statutes governing local school administrative units pursuant to G.S. 115C-218.10.  Therefore, the Commission could not confirm statutory authority exists for Rules .0517-.0522 of this Section.</w:t>
      </w:r>
    </w:p>
    <w:p w14:paraId="3C3A774E" w14:textId="77777777" w:rsidR="00FC2433" w:rsidRPr="00DB3C07" w:rsidRDefault="00FC2433" w:rsidP="005C242E">
      <w:pPr>
        <w:rPr>
          <w:rFonts w:ascii="Arial" w:hAnsi="Arial" w:cs="Arial"/>
          <w:color w:val="000000" w:themeColor="text1"/>
        </w:rPr>
      </w:pPr>
    </w:p>
    <w:p w14:paraId="29FFC999" w14:textId="77777777" w:rsidR="00FC2433" w:rsidRPr="00DB3C07" w:rsidRDefault="00FC2433" w:rsidP="005C242E">
      <w:pPr>
        <w:rPr>
          <w:rFonts w:ascii="Arial" w:hAnsi="Arial" w:cs="Arial"/>
          <w:color w:val="000000" w:themeColor="text1"/>
        </w:rPr>
      </w:pPr>
      <w:r w:rsidRPr="00DB3C07">
        <w:rPr>
          <w:rFonts w:ascii="Arial" w:hAnsi="Arial" w:cs="Arial"/>
          <w:color w:val="000000" w:themeColor="text1"/>
        </w:rPr>
        <w:lastRenderedPageBreak/>
        <w:t>The Commission objected to 16 NCAC 06G .0517 for lack of necessity and clarity.  The rule begins, “Unless otherwise prohibited by federal or state law…,” without referencing any federal laws or regulations in the body of the Rule or the history note.  Therefore, the Commission is unsure which federal laws may apply and objects for lack of clarity.</w:t>
      </w:r>
    </w:p>
    <w:p w14:paraId="54E5B963" w14:textId="77777777" w:rsidR="00FC2433" w:rsidRPr="00DB3C07" w:rsidRDefault="00FC2433" w:rsidP="005C242E">
      <w:pPr>
        <w:rPr>
          <w:rFonts w:ascii="Arial" w:hAnsi="Arial" w:cs="Arial"/>
          <w:color w:val="000000" w:themeColor="text1"/>
        </w:rPr>
      </w:pPr>
    </w:p>
    <w:p w14:paraId="0C05FDC2" w14:textId="54A77BF5" w:rsidR="00FC2433" w:rsidRPr="00DB3C07" w:rsidRDefault="00770883" w:rsidP="005C242E">
      <w:pPr>
        <w:rPr>
          <w:rFonts w:ascii="Arial" w:hAnsi="Arial" w:cs="Arial"/>
          <w:color w:val="000000" w:themeColor="text1"/>
        </w:rPr>
      </w:pPr>
      <w:r w:rsidRPr="00C43D1E">
        <w:rPr>
          <w:noProof/>
        </w:rPr>
        <mc:AlternateContent>
          <mc:Choice Requires="wps">
            <w:drawing>
              <wp:anchor distT="0" distB="0" distL="114300" distR="114300" simplePos="0" relativeHeight="251677696" behindDoc="1" locked="0" layoutInCell="1" allowOverlap="1" wp14:anchorId="3865250D" wp14:editId="003493A5">
                <wp:simplePos x="0" y="0"/>
                <wp:positionH relativeFrom="column">
                  <wp:posOffset>990600</wp:posOffset>
                </wp:positionH>
                <wp:positionV relativeFrom="paragraph">
                  <wp:posOffset>485873</wp:posOffset>
                </wp:positionV>
                <wp:extent cx="4772605" cy="138503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772605" cy="138503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2EDD9D52" w14:textId="77777777" w:rsidR="00770883" w:rsidRDefault="00770883" w:rsidP="00770883">
                            <w:pPr>
                              <w:pStyle w:val="NormalWeb"/>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3865250D" id="Text Box 40" o:spid="_x0000_s1033" type="#_x0000_t202" style="position:absolute;left:0;text-align:left;margin-left:78pt;margin-top:38.25pt;width:375.8pt;height:109.05pt;rotation:-2411352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" filled="f" stroked="f" strokecolor="#969696">
                <v:stroke joinstyle="round"/>
                <o:lock v:ext="edit" shapetype="t"/>
                <v:textbox>
                  <w:txbxContent>
                    <w:p w14:paraId="2EDD9D52" w14:textId="77777777" w:rsidR="00770883" w:rsidRDefault="00770883" w:rsidP="00770883">
                      <w:pPr>
                        <w:pStyle w:val="NormalWeb"/>
                        <w:jc w:val="center"/>
                      </w:pPr>
                      <w:r>
                        <w:rPr>
                          <w:rFonts w:ascii="Arial Black" w:hAnsi="Arial Black"/>
                          <w:color w:val="D9D9D9" w:themeColor="background1" w:themeShade="D9"/>
                          <w:sz w:val="72"/>
                          <w:szCs w:val="72"/>
                        </w:rPr>
                        <w:t>DRAFT</w:t>
                      </w:r>
                    </w:p>
                  </w:txbxContent>
                </v:textbox>
              </v:shape>
            </w:pict>
          </mc:Fallback>
        </mc:AlternateContent>
      </w:r>
      <w:r w:rsidR="00FC2433" w:rsidRPr="00DB3C07">
        <w:rPr>
          <w:rFonts w:ascii="Arial" w:hAnsi="Arial" w:cs="Arial"/>
          <w:color w:val="000000" w:themeColor="text1"/>
        </w:rPr>
        <w:t xml:space="preserve">The rule also states “The purpose of the following rules is to establish the criteria for eligibility and the procedures for applying for this designation [as an alternative school].”  The criteria for eligibility and application requirements are included in Rules 16 NCAC 06G .0518 and .0519.  This amounts to a general purpose statement and does not meet the definition of a “rule” in G.S. 150B-2(8a).  Therefore, the Commission objected for lack of necessity.  </w:t>
      </w:r>
    </w:p>
    <w:p w14:paraId="5CE4B971" w14:textId="0635AFD7" w:rsidR="00FC2433" w:rsidRPr="00DB3C07" w:rsidRDefault="00FC2433" w:rsidP="005C242E">
      <w:pPr>
        <w:rPr>
          <w:rFonts w:ascii="Arial" w:hAnsi="Arial" w:cs="Arial"/>
          <w:color w:val="000000" w:themeColor="text1"/>
        </w:rPr>
      </w:pPr>
    </w:p>
    <w:p w14:paraId="4DAB0635" w14:textId="0092913F" w:rsidR="00FC2433" w:rsidRPr="00DB3C07" w:rsidRDefault="00FC2433" w:rsidP="005C242E">
      <w:pPr>
        <w:rPr>
          <w:rFonts w:ascii="Arial" w:hAnsi="Arial" w:cs="Arial"/>
          <w:color w:val="000000" w:themeColor="text1"/>
        </w:rPr>
      </w:pPr>
      <w:r w:rsidRPr="00DB3C07">
        <w:rPr>
          <w:rFonts w:ascii="Arial" w:hAnsi="Arial" w:cs="Arial"/>
          <w:color w:val="000000" w:themeColor="text1"/>
        </w:rPr>
        <w:t>The Commission objected to 16 NCAC 06G .0519 for failure to comply with the APA and ambiguity.  Subparagraph (a)(2) refers to accountability options in the “Department of Public Instruction’s School Based Management and Accountability Program under 115C-105.20.” Referring to the “Management and Accountability Program” rather than stating the accountability options in rule circumvents the permanent rulemaking process set forth in G.S. 150B-21.2.  As written, this allows the agency to amend the Program outside the rulemaking process, changing the substance of this Rule without public notice, comment, or RRC review.  Failure to provide the options in rule also make the meaning of this Rule unclear.  Therefore, the Commission objected for failure to comply with the APA and ambiguity.</w:t>
      </w:r>
    </w:p>
    <w:p w14:paraId="3519F725" w14:textId="77777777" w:rsidR="00FC2433" w:rsidRPr="00DB3C07" w:rsidRDefault="00FC2433" w:rsidP="005C242E">
      <w:pPr>
        <w:rPr>
          <w:rFonts w:ascii="Arial" w:hAnsi="Arial" w:cs="Arial"/>
          <w:color w:val="000000" w:themeColor="text1"/>
        </w:rPr>
      </w:pPr>
    </w:p>
    <w:p w14:paraId="402B22C1" w14:textId="77777777" w:rsidR="00FC2433" w:rsidRPr="00DB3C07" w:rsidRDefault="00FC2433" w:rsidP="005C242E">
      <w:pPr>
        <w:rPr>
          <w:rFonts w:ascii="Arial" w:hAnsi="Arial" w:cs="Arial"/>
          <w:color w:val="000000" w:themeColor="text1"/>
        </w:rPr>
      </w:pPr>
      <w:r w:rsidRPr="00DB3C07">
        <w:rPr>
          <w:rFonts w:ascii="Arial" w:hAnsi="Arial" w:cs="Arial"/>
          <w:color w:val="000000" w:themeColor="text1"/>
        </w:rPr>
        <w:t>The Commission also objected to Paragraph (b) for ambiguity for use of the undefined term “well-defined.”</w:t>
      </w:r>
    </w:p>
    <w:p w14:paraId="51E1178F" w14:textId="77777777" w:rsidR="00FC2433" w:rsidRPr="00DB3C07" w:rsidRDefault="00FC2433" w:rsidP="005C242E">
      <w:pPr>
        <w:rPr>
          <w:rFonts w:ascii="Arial" w:hAnsi="Arial" w:cs="Arial"/>
          <w:bCs/>
          <w:color w:val="000000" w:themeColor="text1"/>
        </w:rPr>
      </w:pPr>
    </w:p>
    <w:p w14:paraId="4351B3CC"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Tom Ziko, General Counsel with the agency, addressed the Commission.  </w:t>
      </w:r>
    </w:p>
    <w:p w14:paraId="306B73B3" w14:textId="77777777" w:rsidR="00FC2433" w:rsidRPr="00DB3C07" w:rsidRDefault="00FC2433" w:rsidP="005C242E">
      <w:pPr>
        <w:rPr>
          <w:rFonts w:ascii="Arial" w:hAnsi="Arial" w:cs="Arial"/>
          <w:bCs/>
          <w:color w:val="000000" w:themeColor="text1"/>
          <w:u w:val="single"/>
        </w:rPr>
      </w:pPr>
    </w:p>
    <w:p w14:paraId="254264A8"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Prior to the review of the rules from the State Board of Education 06G, Chairman Hyde recused himself and did not participate in any discussion or vote concerning these Rules because he is a member of two North Carolina Charter School Boards and the rules pertain to charters.</w:t>
      </w:r>
    </w:p>
    <w:p w14:paraId="7F1C5792" w14:textId="77777777" w:rsidR="00FC2433" w:rsidRPr="00DB3C07" w:rsidRDefault="00FC2433" w:rsidP="005C242E">
      <w:pPr>
        <w:rPr>
          <w:rFonts w:ascii="Arial" w:hAnsi="Arial" w:cs="Arial"/>
          <w:b/>
          <w:color w:val="000000" w:themeColor="text1"/>
        </w:rPr>
      </w:pPr>
    </w:p>
    <w:p w14:paraId="7D58745F"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Chairman Hyde resumed presiding over the meeting.</w:t>
      </w:r>
    </w:p>
    <w:p w14:paraId="457555ED" w14:textId="77777777" w:rsidR="00FC2433" w:rsidRPr="00DB3C07" w:rsidRDefault="00FC2433" w:rsidP="005C242E">
      <w:pPr>
        <w:rPr>
          <w:rFonts w:ascii="Arial" w:hAnsi="Arial" w:cs="Arial"/>
          <w:b/>
          <w:color w:val="000000" w:themeColor="text1"/>
        </w:rPr>
      </w:pPr>
    </w:p>
    <w:p w14:paraId="416E30DA" w14:textId="77777777" w:rsidR="00FC2433" w:rsidRPr="00DB3C07" w:rsidRDefault="00FC2433" w:rsidP="005C242E">
      <w:pPr>
        <w:rPr>
          <w:rFonts w:ascii="Arial" w:hAnsi="Arial" w:cs="Arial"/>
          <w:b/>
          <w:color w:val="000000" w:themeColor="text1"/>
        </w:rPr>
      </w:pPr>
      <w:bookmarkStart w:id="15" w:name="_Hlk51577829"/>
      <w:r w:rsidRPr="00DB3C07">
        <w:rPr>
          <w:rFonts w:ascii="Arial" w:hAnsi="Arial" w:cs="Arial"/>
          <w:b/>
          <w:color w:val="000000" w:themeColor="text1"/>
        </w:rPr>
        <w:t>State Board of Education</w:t>
      </w:r>
    </w:p>
    <w:bookmarkEnd w:id="15"/>
    <w:p w14:paraId="3B54E72C"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16 NCAC 06H .0114 - </w:t>
      </w:r>
      <w:bookmarkStart w:id="16" w:name="_Hlk51576556"/>
      <w:r w:rsidRPr="00DB3C07">
        <w:rPr>
          <w:rFonts w:ascii="Arial" w:hAnsi="Arial" w:cs="Arial"/>
          <w:bCs/>
          <w:color w:val="000000" w:themeColor="text1"/>
        </w:rPr>
        <w:t xml:space="preserve">Upon the call of the Chair, the rule was approved by roll-call vote, ayes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Doran, Dunklin, Overton, Powell, and Tucker – 9. Voting in the negative: None.  </w:t>
      </w:r>
      <w:bookmarkEnd w:id="16"/>
    </w:p>
    <w:p w14:paraId="433563DE" w14:textId="77777777" w:rsidR="00FC2433" w:rsidRPr="00DB3C07" w:rsidRDefault="00FC2433" w:rsidP="005C242E">
      <w:pPr>
        <w:rPr>
          <w:rFonts w:ascii="Arial" w:hAnsi="Arial" w:cs="Arial"/>
          <w:bCs/>
          <w:color w:val="000000" w:themeColor="text1"/>
        </w:rPr>
      </w:pPr>
    </w:p>
    <w:p w14:paraId="7245102A"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Upon the call of the Chair, the Commission objected to 16 NCAC 06H .0113, .0115, .0116, and .0117; 06K .0101, .0103, .0104, and .0105 by roll-call vote, ayes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Doran, Dunklin, Overton, Powell, and Tucker – 9. Voting in the negative: None.</w:t>
      </w:r>
    </w:p>
    <w:p w14:paraId="5E8A1743" w14:textId="77777777" w:rsidR="00FC2433" w:rsidRPr="00DB3C07" w:rsidRDefault="00FC2433" w:rsidP="005C242E">
      <w:pPr>
        <w:rPr>
          <w:rFonts w:ascii="Arial" w:hAnsi="Arial" w:cs="Arial"/>
          <w:bCs/>
          <w:color w:val="000000" w:themeColor="text1"/>
        </w:rPr>
      </w:pPr>
    </w:p>
    <w:p w14:paraId="72AB56DA" w14:textId="7C10C80D"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The Commission objected to 16 NCAC 06H .0113 for lack of statutory authority, clarity, and necessity, as well as failure to comply with the APA. Specifically, in Subparagraph (a), the rule states that the meals shall be “consistent with the current edition of the Dietary Guidelines for Americans, Federal Regulations as approved for North Carolina and State Board of Education Policy on Nutrition Standards for School Meals.” The rule does not provide any additional information on the Dietary Guidelines, including how those guidelines are created, who created it, and where it can be found.  The rule further does not address what federal regulations will apply, and it does not address who will approve them. Thus, this is unclear as written.  </w:t>
      </w:r>
    </w:p>
    <w:p w14:paraId="322FF084" w14:textId="77777777" w:rsidR="00FC2433" w:rsidRPr="00DB3C07" w:rsidRDefault="00FC2433" w:rsidP="005C242E">
      <w:pPr>
        <w:rPr>
          <w:rFonts w:ascii="Arial" w:hAnsi="Arial" w:cs="Arial"/>
          <w:bCs/>
          <w:color w:val="000000" w:themeColor="text1"/>
        </w:rPr>
      </w:pPr>
    </w:p>
    <w:p w14:paraId="742AD396"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Additionally, in Subparagraph (a)(1), the agency refers to the “State Board Education Policy on Nutrition Standards for School Meals.” The Commission found that the agency cannot refer in rule to a policy that it created without violating the APA, as the policy can change without going through notice and comment, and the effect of the rule would change. Further, policies are not rules, as set forth in G.S. 150B-2(7a). Thus, as written, the rule violates the APA. In (b)(7), the rule refers to allowing foods found in the “Food Buying Guide for Child Nutrition Programs” with no additional information of what this is or who created it. The Commission found this standard to be ambiguous as written.</w:t>
      </w:r>
    </w:p>
    <w:p w14:paraId="2A042751"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 </w:t>
      </w:r>
    </w:p>
    <w:p w14:paraId="7C6511C8"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In (c)(1), the rule refers to meeting “meal pattern requirements specified by the US Department of Agriculture” but does not include what those requirements are, nor where they can be located. The Commission found this language to be ambiguous as written.  Paragraph (d) of the rule states that the nutrition standards (presumably, meaning this Rule) must be implemented for all elementary schools no later than the first day of the 2008 school year. However, G.S. 115C-264.3 required achievement by the end of the 2009-2010 school year. The Commission found that the agency does not have authority of to set an earlier effective date than that required by statute.  Further, as the deadline in this Paragraph </w:t>
      </w:r>
      <w:proofErr w:type="spellStart"/>
      <w:r w:rsidRPr="00DB3C07">
        <w:rPr>
          <w:rFonts w:ascii="Arial" w:hAnsi="Arial" w:cs="Arial"/>
          <w:bCs/>
          <w:color w:val="000000" w:themeColor="text1"/>
        </w:rPr>
        <w:t>passed</w:t>
      </w:r>
      <w:proofErr w:type="spellEnd"/>
      <w:r w:rsidRPr="00DB3C07">
        <w:rPr>
          <w:rFonts w:ascii="Arial" w:hAnsi="Arial" w:cs="Arial"/>
          <w:bCs/>
          <w:color w:val="000000" w:themeColor="text1"/>
        </w:rPr>
        <w:t xml:space="preserve"> 12 years ago, the Commission found that this language was also unnecessary.  </w:t>
      </w:r>
    </w:p>
    <w:p w14:paraId="4C68312C" w14:textId="77777777" w:rsidR="00FC2433" w:rsidRPr="00DB3C07" w:rsidRDefault="00FC2433" w:rsidP="005C242E">
      <w:pPr>
        <w:rPr>
          <w:rFonts w:ascii="Arial" w:hAnsi="Arial" w:cs="Arial"/>
          <w:bCs/>
          <w:color w:val="000000" w:themeColor="text1"/>
        </w:rPr>
      </w:pPr>
    </w:p>
    <w:p w14:paraId="54334737" w14:textId="4154E56D"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lastRenderedPageBreak/>
        <w:t xml:space="preserve">In Paragraph (e), the rule says that the staff of DPI will review the nutrition standards and, “modify the standards as needed based on several criteria, including, but not limited to, current science, best practices in the food and beverage industry, and the availability and affordability of new foods and beverages.” The rule does not address what constitutes “current science” nor “best practices in the food and beverage industry.” Further, there is no indication on what the phrase “availability and affordability” mean in this Rule. Therefore, the Commission found that this language was ambiguous as written. </w:t>
      </w:r>
    </w:p>
    <w:p w14:paraId="4E3FE7D7" w14:textId="40F3C472" w:rsidR="00FC2433" w:rsidRPr="00DB3C07" w:rsidRDefault="00FC2433" w:rsidP="005C242E">
      <w:pPr>
        <w:rPr>
          <w:rFonts w:ascii="Arial" w:hAnsi="Arial" w:cs="Arial"/>
          <w:bCs/>
          <w:color w:val="000000" w:themeColor="text1"/>
        </w:rPr>
      </w:pPr>
    </w:p>
    <w:p w14:paraId="04ADFB4D" w14:textId="70F250C6" w:rsidR="00FC2433" w:rsidRPr="00DB3C07" w:rsidRDefault="00770883" w:rsidP="005C242E">
      <w:pPr>
        <w:rPr>
          <w:rFonts w:ascii="Arial" w:hAnsi="Arial" w:cs="Arial"/>
          <w:bCs/>
          <w:color w:val="000000" w:themeColor="text1"/>
        </w:rPr>
      </w:pPr>
      <w:r w:rsidRPr="00C43D1E">
        <w:rPr>
          <w:noProof/>
        </w:rPr>
        <mc:AlternateContent>
          <mc:Choice Requires="wps">
            <w:drawing>
              <wp:anchor distT="0" distB="0" distL="114300" distR="114300" simplePos="0" relativeHeight="251679744" behindDoc="1" locked="0" layoutInCell="1" allowOverlap="1" wp14:anchorId="62A10F46" wp14:editId="6B2A9C0A">
                <wp:simplePos x="0" y="0"/>
                <wp:positionH relativeFrom="column">
                  <wp:posOffset>1225062</wp:posOffset>
                </wp:positionH>
                <wp:positionV relativeFrom="paragraph">
                  <wp:posOffset>271927</wp:posOffset>
                </wp:positionV>
                <wp:extent cx="4772605" cy="138503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772605" cy="138503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2AD793E3" w14:textId="77777777" w:rsidR="00770883" w:rsidRDefault="00770883" w:rsidP="00770883">
                            <w:pPr>
                              <w:pStyle w:val="NormalWeb"/>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2A10F46" id="Text Box 41" o:spid="_x0000_s1034" type="#_x0000_t202" style="position:absolute;left:0;text-align:left;margin-left:96.45pt;margin-top:21.4pt;width:375.8pt;height:109.05pt;rotation:-2411352fd;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" filled="f" stroked="f" strokecolor="#969696">
                <v:stroke joinstyle="round"/>
                <o:lock v:ext="edit" shapetype="t"/>
                <v:textbox>
                  <w:txbxContent>
                    <w:p w14:paraId="2AD793E3" w14:textId="77777777" w:rsidR="00770883" w:rsidRDefault="00770883" w:rsidP="00770883">
                      <w:pPr>
                        <w:pStyle w:val="NormalWeb"/>
                        <w:jc w:val="center"/>
                      </w:pPr>
                      <w:r>
                        <w:rPr>
                          <w:rFonts w:ascii="Arial Black" w:hAnsi="Arial Black"/>
                          <w:color w:val="D9D9D9" w:themeColor="background1" w:themeShade="D9"/>
                          <w:sz w:val="72"/>
                          <w:szCs w:val="72"/>
                        </w:rPr>
                        <w:t>DRAFT</w:t>
                      </w:r>
                    </w:p>
                  </w:txbxContent>
                </v:textbox>
              </v:shape>
            </w:pict>
          </mc:Fallback>
        </mc:AlternateContent>
      </w:r>
      <w:r w:rsidR="00FC2433" w:rsidRPr="00DB3C07">
        <w:rPr>
          <w:rFonts w:ascii="Arial" w:hAnsi="Arial" w:cs="Arial"/>
          <w:bCs/>
          <w:color w:val="000000" w:themeColor="text1"/>
        </w:rPr>
        <w:t xml:space="preserve">In Paragraph (h), the rule states that students with special nutritional needs “shall be exempt from the standards.” The Commission found it was unclear whether the intent of this Rule was to govern programs or individual students. </w:t>
      </w:r>
    </w:p>
    <w:p w14:paraId="218E646F" w14:textId="77777777" w:rsidR="00FC2433" w:rsidRPr="00DB3C07" w:rsidRDefault="00FC2433" w:rsidP="005C242E">
      <w:pPr>
        <w:rPr>
          <w:rFonts w:ascii="Arial" w:hAnsi="Arial" w:cs="Arial"/>
          <w:bCs/>
          <w:color w:val="000000" w:themeColor="text1"/>
        </w:rPr>
      </w:pPr>
    </w:p>
    <w:p w14:paraId="6EAFB749"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The Commission objected to 16 NCAC 06H .0115 for ambiguity. The Commission found that the Rule included several ambiguous terms, such as “official policy manual” in Paragraph (a), “understandable and uniform format” in Subparagraph (a)(7), and “brief” in Part (a)(7)(A). The agency did not respond to technical change requests to clarify these terms in advance of the Commission meeting.</w:t>
      </w:r>
    </w:p>
    <w:p w14:paraId="661757DD" w14:textId="77777777" w:rsidR="00FC2433" w:rsidRPr="00DB3C07" w:rsidRDefault="00FC2433" w:rsidP="005C242E">
      <w:pPr>
        <w:rPr>
          <w:rFonts w:ascii="Arial" w:hAnsi="Arial" w:cs="Arial"/>
          <w:bCs/>
          <w:color w:val="000000" w:themeColor="text1"/>
        </w:rPr>
      </w:pPr>
    </w:p>
    <w:p w14:paraId="2892AC4D"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The Commission objected to 16 NCAC 06H .0116 for ambiguity.  The Commission found that the rule included several ambiguous terms, such as “other supporting documents” in Paragraph (c) and “understandable and uniform format” in Subparagraph (e)(3). The agency did not respond to technical change requests to clarify these terms in advance of the Commission meeting.</w:t>
      </w:r>
    </w:p>
    <w:p w14:paraId="1DE8D8D9" w14:textId="77777777" w:rsidR="00FC2433" w:rsidRPr="00DB3C07" w:rsidRDefault="00FC2433" w:rsidP="005C242E">
      <w:pPr>
        <w:rPr>
          <w:rFonts w:ascii="Arial" w:hAnsi="Arial" w:cs="Arial"/>
          <w:bCs/>
          <w:color w:val="000000" w:themeColor="text1"/>
        </w:rPr>
      </w:pPr>
    </w:p>
    <w:p w14:paraId="08D3AC44"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The Commission objected to 16 NCAC 06H .0117 for ambiguity and failure to comply with the APA.  Specifically, the rule states that the Department shall reclaim or withhold funds for failure to comply with “state policies” until compliance occurs. The Commission found that the rule does not say what policies it is referring to and is therefore ambiguous as written. Further, the Commission found that even if the rule did name those policies, pursuant to the APA, policies cannot be used in a rule to control actions taken by the agency. Therefore, as written, the rule violates the APA.</w:t>
      </w:r>
    </w:p>
    <w:p w14:paraId="3B845F5B" w14:textId="77777777" w:rsidR="00FC2433" w:rsidRPr="00DB3C07" w:rsidRDefault="00FC2433" w:rsidP="005C242E">
      <w:pPr>
        <w:rPr>
          <w:rFonts w:ascii="Arial" w:hAnsi="Arial" w:cs="Arial"/>
          <w:bCs/>
          <w:color w:val="000000" w:themeColor="text1"/>
        </w:rPr>
      </w:pPr>
    </w:p>
    <w:p w14:paraId="604AF7CE"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The Commission objected to 16 NCAC 06K .0101 for ambiguity. Specifically, the Commission found the term “Education Services for Deaf and Blind Schools” was unclear, and that the agency did not seem to be setting any standards within the rule. The agency did not respond to technical change requests to clarify the term in advance of the Commission meeting.</w:t>
      </w:r>
    </w:p>
    <w:p w14:paraId="37117A32" w14:textId="77777777" w:rsidR="00FC2433" w:rsidRPr="00DB3C07" w:rsidRDefault="00FC2433" w:rsidP="005C242E">
      <w:pPr>
        <w:rPr>
          <w:rFonts w:ascii="Arial" w:hAnsi="Arial" w:cs="Arial"/>
          <w:bCs/>
          <w:color w:val="000000" w:themeColor="text1"/>
        </w:rPr>
      </w:pPr>
    </w:p>
    <w:p w14:paraId="34899A45" w14:textId="25F8AFE8"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The Commission objected to 16 NCAC 06K .0103 for lack of clarity and statutory authority.  Specifically, the Commission found that the terms “Education Services for the Deaf and Blind,” “NC Standard Course of Study,” “Extended Course Standards,” and “Occupational Course of Study” unclear as written. Additionally, the rule provides that these courses will be used for subjects “when a standard is provided” but does not state when this will occur nor who will provide them.  Therefore, the rule is ambiguous as written.</w:t>
      </w:r>
    </w:p>
    <w:p w14:paraId="1DF01532" w14:textId="77777777" w:rsidR="00FC2433" w:rsidRPr="00DB3C07" w:rsidRDefault="00FC2433" w:rsidP="005C242E">
      <w:pPr>
        <w:rPr>
          <w:rFonts w:ascii="Arial" w:hAnsi="Arial" w:cs="Arial"/>
          <w:bCs/>
          <w:color w:val="000000" w:themeColor="text1"/>
        </w:rPr>
      </w:pPr>
    </w:p>
    <w:p w14:paraId="1E69E79F"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Further, the Commission found that G.S. 115C-85 requires the agency to adopt a standard course of study.  The agency did not provide any authority for that adoption to be done outside of rulemaking.  The Commission found that the agency lacked statutory authority to do so. </w:t>
      </w:r>
    </w:p>
    <w:p w14:paraId="5FE78B09" w14:textId="77777777" w:rsidR="00FC2433" w:rsidRPr="00DB3C07" w:rsidRDefault="00FC2433" w:rsidP="005C242E">
      <w:pPr>
        <w:rPr>
          <w:rFonts w:ascii="Arial" w:hAnsi="Arial" w:cs="Arial"/>
          <w:bCs/>
          <w:color w:val="000000" w:themeColor="text1"/>
        </w:rPr>
      </w:pPr>
    </w:p>
    <w:p w14:paraId="50CDD506"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The Commission objected to 16 NCAC 06K .0104 for lack of statutory authority, clarity, and necessity.  Specifically, the Commission found the following terms within the Rule to be ambiguous as written:  “Education Services for the Deaf and Blind,” “Standard Course of Study,” “Occupational Course of Study,” and “Extended Content Standards.” The Rule does not state what these standards entail.  Further, the Commission found that the agency provided no authority to establish these standards outside of rulemaking. </w:t>
      </w:r>
    </w:p>
    <w:p w14:paraId="03723195" w14:textId="77777777" w:rsidR="00FC2433" w:rsidRPr="00DB3C07" w:rsidRDefault="00FC2433" w:rsidP="005C242E">
      <w:pPr>
        <w:rPr>
          <w:rFonts w:ascii="Arial" w:hAnsi="Arial" w:cs="Arial"/>
          <w:bCs/>
          <w:color w:val="000000" w:themeColor="text1"/>
        </w:rPr>
      </w:pPr>
    </w:p>
    <w:p w14:paraId="4EE4D1E8"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Paragraph (a) of the rule refers to being consistent with “federal regulations” but does not state which regulations it is referring to.  The Commission found this language was ambiguous as written.</w:t>
      </w:r>
    </w:p>
    <w:p w14:paraId="3B5594A3" w14:textId="77777777" w:rsidR="00FC2433" w:rsidRPr="00DB3C07" w:rsidRDefault="00FC2433" w:rsidP="005C242E">
      <w:pPr>
        <w:rPr>
          <w:rFonts w:ascii="Arial" w:hAnsi="Arial" w:cs="Arial"/>
          <w:bCs/>
          <w:color w:val="000000" w:themeColor="text1"/>
        </w:rPr>
      </w:pPr>
    </w:p>
    <w:p w14:paraId="5D340582"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Further, the Commission found that the rule contains statements that are not regulating any matters, but appear to be asides or suggestions, such as in Paragraph (b), “It is important that the school representative has authority…” ; in Paragraph (d), “(Schools should consider…)”; and in Paragraph (f), “[T]he EDSB school representative should take a copy ”.  As written, these phrases do not convey a mandate and therefore are not, “reasonably necessary to implement or interpret an act of the General Assembly” as required by G.S. 150B-21.9(a)(3).  </w:t>
      </w:r>
    </w:p>
    <w:p w14:paraId="2FC43354" w14:textId="77777777" w:rsidR="00FC2433" w:rsidRPr="00DB3C07" w:rsidRDefault="00FC2433" w:rsidP="005C242E">
      <w:pPr>
        <w:rPr>
          <w:rFonts w:ascii="Arial" w:hAnsi="Arial" w:cs="Arial"/>
          <w:bCs/>
          <w:color w:val="000000" w:themeColor="text1"/>
        </w:rPr>
      </w:pPr>
    </w:p>
    <w:p w14:paraId="14F1F4F6"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The Commission objected to 16 NCAC 06K .0105 lack of clarity and statutory authority.  Specifically, the Commission found the terms “unauthorized weapon” in Paragraph (a) to be unclear.  Further, the rule defines “weapon” in Paragraph (b) to include a “BB gun, stun gun, air rifle, and air pistol.”  However, G.S. 14-269.2, which is cited to by the agency in the rule, states that these are exempt from the definition of the term.  The agency did not provide any authority to change the statutory definition, and the Commission found that the agency is without authority to do so.  </w:t>
      </w:r>
    </w:p>
    <w:p w14:paraId="7685B5D2"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lastRenderedPageBreak/>
        <w:t xml:space="preserve">In addition, in Part (c)(2)(B), the rule creates an exception for those individuals allowed to carry weapons on the premises.  That list partially captures the list of exemptions in G.S. 14-269.2(g), but does not include all of those individuals. The agency did not provide any authority to change the statutory exemptions, and the Commission found that the agency is without authority to do so. </w:t>
      </w:r>
    </w:p>
    <w:p w14:paraId="029D21E5" w14:textId="77777777" w:rsidR="00FC2433" w:rsidRPr="00DB3C07" w:rsidRDefault="00FC2433" w:rsidP="005C242E">
      <w:pPr>
        <w:rPr>
          <w:rFonts w:ascii="Arial" w:hAnsi="Arial" w:cs="Arial"/>
          <w:bCs/>
          <w:color w:val="000000" w:themeColor="text1"/>
        </w:rPr>
      </w:pPr>
    </w:p>
    <w:p w14:paraId="6129F12E" w14:textId="401FA205" w:rsidR="00FC2433" w:rsidRPr="00DB3C07" w:rsidRDefault="0081378D" w:rsidP="005C242E">
      <w:pPr>
        <w:rPr>
          <w:rFonts w:ascii="Arial" w:hAnsi="Arial" w:cs="Arial"/>
          <w:bCs/>
          <w:color w:val="000000" w:themeColor="text1"/>
          <w:u w:val="single"/>
        </w:rPr>
      </w:pPr>
      <w:r w:rsidRPr="005C2174">
        <w:rPr>
          <w:noProof/>
        </w:rPr>
        <mc:AlternateContent>
          <mc:Choice Requires="wps">
            <w:drawing>
              <wp:anchor distT="0" distB="0" distL="114300" distR="114300" simplePos="0" relativeHeight="251669504" behindDoc="1" locked="0" layoutInCell="1" allowOverlap="1" wp14:anchorId="55AEE69C" wp14:editId="575779A2">
                <wp:simplePos x="0" y="0"/>
                <wp:positionH relativeFrom="column">
                  <wp:posOffset>1061720</wp:posOffset>
                </wp:positionH>
                <wp:positionV relativeFrom="paragraph">
                  <wp:posOffset>281940</wp:posOffset>
                </wp:positionV>
                <wp:extent cx="4829810" cy="161988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829810" cy="161988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71CEAC1A"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5AEE69C" id="Text Box 11" o:spid="_x0000_s1035" type="#_x0000_t202" style="position:absolute;left:0;text-align:left;margin-left:83.6pt;margin-top:22.2pt;width:380.3pt;height:127.55pt;rotation:-2411352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" filled="f" stroked="f" strokecolor="#969696">
                <v:stroke joinstyle="round"/>
                <o:lock v:ext="edit" shapetype="t"/>
                <v:textbox>
                  <w:txbxContent>
                    <w:p w14:paraId="71CEAC1A"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v:textbox>
              </v:shape>
            </w:pict>
          </mc:Fallback>
        </mc:AlternateContent>
      </w:r>
      <w:r w:rsidR="00FC2433" w:rsidRPr="00DB3C07">
        <w:rPr>
          <w:rFonts w:ascii="Arial" w:hAnsi="Arial" w:cs="Arial"/>
          <w:bCs/>
          <w:color w:val="000000" w:themeColor="text1"/>
        </w:rPr>
        <w:t xml:space="preserve">The agency did not respond to technical change requests to clarify these terms and questions of statutory authority in advance of the Commission meeting.  </w:t>
      </w:r>
    </w:p>
    <w:p w14:paraId="21166B40" w14:textId="102CEBFE" w:rsidR="00FC2433" w:rsidRPr="00DB3C07" w:rsidRDefault="00FC2433" w:rsidP="005C242E">
      <w:pPr>
        <w:rPr>
          <w:rFonts w:ascii="Arial" w:hAnsi="Arial" w:cs="Arial"/>
          <w:bCs/>
          <w:color w:val="000000" w:themeColor="text1"/>
        </w:rPr>
      </w:pPr>
    </w:p>
    <w:p w14:paraId="741D3231" w14:textId="23FC554C" w:rsidR="00FC2433" w:rsidRPr="00DB3C07" w:rsidRDefault="00FC2433" w:rsidP="005C242E">
      <w:pPr>
        <w:rPr>
          <w:rFonts w:ascii="Arial" w:hAnsi="Arial" w:cs="Arial"/>
          <w:bCs/>
          <w:color w:val="000000" w:themeColor="text1"/>
        </w:rPr>
      </w:pPr>
      <w:proofErr w:type="spellStart"/>
      <w:r w:rsidRPr="00DB3C07">
        <w:rPr>
          <w:rFonts w:ascii="Arial" w:hAnsi="Arial" w:cs="Arial"/>
          <w:bCs/>
          <w:color w:val="000000" w:themeColor="text1"/>
        </w:rPr>
        <w:t>Danice</w:t>
      </w:r>
      <w:proofErr w:type="spellEnd"/>
      <w:r w:rsidRPr="00DB3C07">
        <w:rPr>
          <w:rFonts w:ascii="Arial" w:hAnsi="Arial" w:cs="Arial"/>
          <w:bCs/>
          <w:color w:val="000000" w:themeColor="text1"/>
        </w:rPr>
        <w:t xml:space="preserve"> Henderson with Kinetic Minds, LLC, addressed the Commission.</w:t>
      </w:r>
    </w:p>
    <w:p w14:paraId="1F1B67A1" w14:textId="47270CB7" w:rsidR="00FC2433" w:rsidRPr="00DB3C07" w:rsidRDefault="00FC2433" w:rsidP="005C242E">
      <w:pPr>
        <w:rPr>
          <w:rFonts w:ascii="Arial" w:hAnsi="Arial" w:cs="Arial"/>
          <w:bCs/>
          <w:color w:val="000000" w:themeColor="text1"/>
        </w:rPr>
      </w:pPr>
    </w:p>
    <w:p w14:paraId="79635FA1" w14:textId="68771ABB" w:rsidR="00FC2433" w:rsidRPr="00DB3C07" w:rsidRDefault="00FC2433" w:rsidP="005C242E">
      <w:pPr>
        <w:rPr>
          <w:rFonts w:ascii="Arial" w:hAnsi="Arial" w:cs="Arial"/>
          <w:bCs/>
          <w:color w:val="000000" w:themeColor="text1"/>
        </w:rPr>
      </w:pPr>
      <w:proofErr w:type="spellStart"/>
      <w:r w:rsidRPr="00DB3C07">
        <w:rPr>
          <w:rFonts w:ascii="Arial" w:hAnsi="Arial" w:cs="Arial"/>
          <w:bCs/>
          <w:color w:val="000000" w:themeColor="text1"/>
        </w:rPr>
        <w:t>Eskabonna</w:t>
      </w:r>
      <w:proofErr w:type="spellEnd"/>
      <w:r w:rsidRPr="00DB3C07">
        <w:rPr>
          <w:rFonts w:ascii="Arial" w:hAnsi="Arial" w:cs="Arial"/>
          <w:bCs/>
          <w:color w:val="000000" w:themeColor="text1"/>
        </w:rPr>
        <w:t xml:space="preserve"> Henderson with Kinetic Minds, LLC, addressed the Commission.</w:t>
      </w:r>
    </w:p>
    <w:p w14:paraId="7458A303" w14:textId="7D47E686" w:rsidR="00FC2433" w:rsidRPr="00DB3C07" w:rsidRDefault="00FC2433" w:rsidP="005C242E">
      <w:pPr>
        <w:rPr>
          <w:rFonts w:ascii="Arial" w:hAnsi="Arial" w:cs="Arial"/>
          <w:bCs/>
          <w:color w:val="000000" w:themeColor="text1"/>
        </w:rPr>
      </w:pPr>
    </w:p>
    <w:p w14:paraId="0772B04A" w14:textId="3E603C16" w:rsidR="00FC2433" w:rsidRPr="00DB3C07" w:rsidRDefault="00FC2433" w:rsidP="005C242E">
      <w:pPr>
        <w:pStyle w:val="Paragraph"/>
        <w:rPr>
          <w:rFonts w:ascii="Arial" w:hAnsi="Arial" w:cs="Arial"/>
          <w:b/>
          <w:color w:val="000000" w:themeColor="text1"/>
          <w:u w:val="single"/>
        </w:rPr>
      </w:pPr>
      <w:bookmarkStart w:id="17" w:name="_Hlk520108877"/>
      <w:bookmarkEnd w:id="9"/>
      <w:r w:rsidRPr="00DB3C07">
        <w:rPr>
          <w:rFonts w:ascii="Arial" w:hAnsi="Arial" w:cs="Arial"/>
          <w:b/>
          <w:color w:val="000000" w:themeColor="text1"/>
          <w:u w:val="single"/>
        </w:rPr>
        <w:t>LOG OF FILINGS (PERMANENT RULES)</w:t>
      </w:r>
    </w:p>
    <w:p w14:paraId="55E1C6A5" w14:textId="66BE48FA" w:rsidR="00FC2433" w:rsidRPr="00DB3C07" w:rsidRDefault="00FC2433" w:rsidP="005C242E">
      <w:pPr>
        <w:rPr>
          <w:rFonts w:ascii="Arial" w:hAnsi="Arial" w:cs="Arial"/>
          <w:b/>
          <w:color w:val="000000" w:themeColor="text1"/>
        </w:rPr>
      </w:pPr>
      <w:bookmarkStart w:id="18" w:name="_Hlk38272126"/>
      <w:r w:rsidRPr="00DB3C07">
        <w:rPr>
          <w:rFonts w:ascii="Arial" w:hAnsi="Arial" w:cs="Arial"/>
          <w:b/>
          <w:color w:val="000000" w:themeColor="text1"/>
        </w:rPr>
        <w:t xml:space="preserve">Radiation Protection Commission </w:t>
      </w:r>
    </w:p>
    <w:p w14:paraId="518E97E2" w14:textId="419CF948"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10A NCAC 15 .1418 - Upon the call of the Chair, the rule was approved by roll-call vote, ayes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Doran, Dunklin, Overton, Powell, and Tucker – 9. Voting in the negative: None.  </w:t>
      </w:r>
    </w:p>
    <w:p w14:paraId="6665A12D" w14:textId="07162B76" w:rsidR="00FC2433" w:rsidRPr="00DB3C07" w:rsidRDefault="00FC2433" w:rsidP="005C242E">
      <w:pPr>
        <w:rPr>
          <w:rFonts w:ascii="Arial" w:hAnsi="Arial" w:cs="Arial"/>
          <w:b/>
          <w:color w:val="000000" w:themeColor="text1"/>
        </w:rPr>
      </w:pPr>
    </w:p>
    <w:p w14:paraId="63E520A6" w14:textId="60591624" w:rsidR="00FC2433" w:rsidRPr="00DB3C07" w:rsidRDefault="00FC2433" w:rsidP="005C242E">
      <w:pPr>
        <w:rPr>
          <w:rFonts w:ascii="Arial" w:hAnsi="Arial" w:cs="Arial"/>
          <w:b/>
          <w:color w:val="000000" w:themeColor="text1"/>
        </w:rPr>
      </w:pPr>
      <w:r w:rsidRPr="00DB3C07">
        <w:rPr>
          <w:rFonts w:ascii="Arial" w:hAnsi="Arial" w:cs="Arial"/>
          <w:b/>
          <w:color w:val="000000" w:themeColor="text1"/>
        </w:rPr>
        <w:t xml:space="preserve">Commission for Public Health 10A </w:t>
      </w:r>
    </w:p>
    <w:p w14:paraId="68227052" w14:textId="12DE4EAE"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Upon the call of the Chair, the rules were approved by roll-call vote, ayes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Doran, Dunklin, Overton, Powell, and Tucker – 9. Voting in the negative: None.  </w:t>
      </w:r>
    </w:p>
    <w:p w14:paraId="0C3BE8D6" w14:textId="02217D58" w:rsidR="00FC2433" w:rsidRPr="00DB3C07" w:rsidRDefault="00FC2433" w:rsidP="005C242E">
      <w:pPr>
        <w:rPr>
          <w:rFonts w:ascii="Arial" w:hAnsi="Arial" w:cs="Arial"/>
          <w:b/>
          <w:color w:val="000000" w:themeColor="text1"/>
        </w:rPr>
      </w:pPr>
    </w:p>
    <w:p w14:paraId="7160148F" w14:textId="40FF1171" w:rsidR="00FC2433" w:rsidRPr="00DB3C07" w:rsidRDefault="00FC2433" w:rsidP="005C242E">
      <w:pPr>
        <w:rPr>
          <w:rFonts w:ascii="Arial" w:hAnsi="Arial" w:cs="Arial"/>
          <w:b/>
          <w:color w:val="000000" w:themeColor="text1"/>
        </w:rPr>
      </w:pPr>
      <w:r w:rsidRPr="00DB3C07">
        <w:rPr>
          <w:rFonts w:ascii="Arial" w:hAnsi="Arial" w:cs="Arial"/>
          <w:b/>
          <w:color w:val="000000" w:themeColor="text1"/>
        </w:rPr>
        <w:t xml:space="preserve">Criminal Justice Education and Training Standards Commission </w:t>
      </w:r>
    </w:p>
    <w:p w14:paraId="0E01A258" w14:textId="658B1D64"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Upon the call of the Chair, the rules were approved by roll-call vote, ayes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Doran, Dunklin, Overton, Powell, and Tucker – 9. Voting in the negative: None.  </w:t>
      </w:r>
    </w:p>
    <w:p w14:paraId="6FBDCF20" w14:textId="77777777" w:rsidR="00FC2433" w:rsidRPr="00DB3C07" w:rsidRDefault="00FC2433" w:rsidP="005C242E">
      <w:pPr>
        <w:rPr>
          <w:rFonts w:ascii="Arial" w:hAnsi="Arial" w:cs="Arial"/>
          <w:b/>
          <w:color w:val="000000" w:themeColor="text1"/>
        </w:rPr>
      </w:pPr>
    </w:p>
    <w:p w14:paraId="5FBFF190" w14:textId="1EF10315" w:rsidR="00FC2433" w:rsidRPr="00DB3C07" w:rsidRDefault="00FC2433" w:rsidP="005C242E">
      <w:pPr>
        <w:rPr>
          <w:rFonts w:ascii="Arial" w:hAnsi="Arial" w:cs="Arial"/>
          <w:b/>
          <w:color w:val="000000" w:themeColor="text1"/>
        </w:rPr>
      </w:pPr>
      <w:r w:rsidRPr="00DB3C07">
        <w:rPr>
          <w:rFonts w:ascii="Arial" w:hAnsi="Arial" w:cs="Arial"/>
          <w:b/>
          <w:color w:val="000000" w:themeColor="text1"/>
        </w:rPr>
        <w:t xml:space="preserve">Coastal Resources Commission </w:t>
      </w:r>
    </w:p>
    <w:p w14:paraId="61A313BA" w14:textId="5F11DF1A"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Upon the call of the Chair, the period of review was extended by roll-call vote, ayes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Doran, Dunklin, Overton, Powell, and Tucker – 9. Voting in the negative: None.  </w:t>
      </w:r>
    </w:p>
    <w:p w14:paraId="4838AE6C" w14:textId="77777777" w:rsidR="00FC2433" w:rsidRPr="00DB3C07" w:rsidRDefault="00FC2433" w:rsidP="005C242E">
      <w:pPr>
        <w:rPr>
          <w:rFonts w:ascii="Arial" w:hAnsi="Arial" w:cs="Arial"/>
          <w:b/>
          <w:color w:val="000000" w:themeColor="text1"/>
        </w:rPr>
      </w:pPr>
    </w:p>
    <w:p w14:paraId="418835A2" w14:textId="77777777" w:rsidR="00FC2433" w:rsidRPr="00DB3C07" w:rsidRDefault="00FC2433" w:rsidP="005C242E">
      <w:pPr>
        <w:rPr>
          <w:rFonts w:ascii="Arial" w:hAnsi="Arial" w:cs="Arial"/>
          <w:b/>
          <w:color w:val="000000" w:themeColor="text1"/>
        </w:rPr>
      </w:pPr>
      <w:r w:rsidRPr="00DB3C07">
        <w:rPr>
          <w:rFonts w:ascii="Arial" w:hAnsi="Arial" w:cs="Arial"/>
          <w:b/>
          <w:color w:val="000000" w:themeColor="text1"/>
        </w:rPr>
        <w:t xml:space="preserve">Wildlife Resources Commission </w:t>
      </w:r>
    </w:p>
    <w:p w14:paraId="217E5DDF"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Upon the call of the Chair, the rules were approved by roll-call vote, ayes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Doran, Dunklin, Overton, Powell, and Tucker – 9. Voting in the negative: None.  </w:t>
      </w:r>
    </w:p>
    <w:p w14:paraId="07E3FB92" w14:textId="77777777" w:rsidR="00FC2433" w:rsidRPr="00DB3C07" w:rsidRDefault="00FC2433" w:rsidP="005C242E">
      <w:pPr>
        <w:rPr>
          <w:rFonts w:ascii="Arial" w:hAnsi="Arial" w:cs="Arial"/>
          <w:b/>
          <w:color w:val="000000" w:themeColor="text1"/>
        </w:rPr>
      </w:pPr>
    </w:p>
    <w:p w14:paraId="5036D56C" w14:textId="77777777" w:rsidR="00FC2433" w:rsidRPr="00DB3C07" w:rsidRDefault="00FC2433" w:rsidP="005C242E">
      <w:pPr>
        <w:rPr>
          <w:rFonts w:ascii="Arial" w:hAnsi="Arial" w:cs="Arial"/>
          <w:b/>
          <w:color w:val="000000" w:themeColor="text1"/>
        </w:rPr>
      </w:pPr>
      <w:r w:rsidRPr="00DB3C07">
        <w:rPr>
          <w:rFonts w:ascii="Arial" w:hAnsi="Arial" w:cs="Arial"/>
          <w:b/>
          <w:color w:val="000000" w:themeColor="text1"/>
        </w:rPr>
        <w:t xml:space="preserve">Commission for Public Health 15A </w:t>
      </w:r>
    </w:p>
    <w:p w14:paraId="62A671B7"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Upon the call of the Chair, the rules were approved by roll-call vote, ayes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Doran, Dunklin, Overton, Powell, and Tucker – 9. Voting in the negative: None.  </w:t>
      </w:r>
    </w:p>
    <w:p w14:paraId="26655F63" w14:textId="77777777" w:rsidR="00FC2433" w:rsidRPr="00DB3C07" w:rsidRDefault="00FC2433" w:rsidP="005C242E">
      <w:pPr>
        <w:rPr>
          <w:rFonts w:ascii="Arial" w:hAnsi="Arial" w:cs="Arial"/>
          <w:b/>
          <w:color w:val="000000" w:themeColor="text1"/>
        </w:rPr>
      </w:pPr>
    </w:p>
    <w:p w14:paraId="1A090DA4" w14:textId="77777777" w:rsidR="00FC2433" w:rsidRPr="00DB3C07" w:rsidRDefault="00FC2433" w:rsidP="005C242E">
      <w:pPr>
        <w:rPr>
          <w:rFonts w:ascii="Arial" w:hAnsi="Arial" w:cs="Arial"/>
          <w:b/>
          <w:color w:val="000000" w:themeColor="text1"/>
        </w:rPr>
      </w:pPr>
      <w:r w:rsidRPr="00DB3C07">
        <w:rPr>
          <w:rFonts w:ascii="Arial" w:hAnsi="Arial" w:cs="Arial"/>
          <w:b/>
          <w:color w:val="000000" w:themeColor="text1"/>
        </w:rPr>
        <w:t xml:space="preserve">Board of Barber Examiners  </w:t>
      </w:r>
    </w:p>
    <w:p w14:paraId="685D1AA7"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Upon the call of the Chair, the rules were approved by roll-call vote, ayes 8, noes 0 as follows: Voting in the affirmative: Atkins, Bryan,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Doran, Dunklin, Overton, Powell, and Tucker – 8. Voting in the negative: None. </w:t>
      </w:r>
    </w:p>
    <w:p w14:paraId="56D45CD9" w14:textId="77777777" w:rsidR="00FC2433" w:rsidRPr="00DB3C07" w:rsidRDefault="00FC2433" w:rsidP="005C242E">
      <w:pPr>
        <w:rPr>
          <w:rFonts w:ascii="Arial" w:hAnsi="Arial" w:cs="Arial"/>
          <w:bCs/>
          <w:color w:val="000000" w:themeColor="text1"/>
        </w:rPr>
      </w:pPr>
    </w:p>
    <w:p w14:paraId="2BFAC50E"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Prior to the review of the rules from the Board of Barber Examiners, Commissioner Choi recused herself and did not participate in any discussion or vote concerning the rules because her law firm provides legal advice on numerous issues to the Board.</w:t>
      </w:r>
    </w:p>
    <w:p w14:paraId="4E6663DB" w14:textId="77777777" w:rsidR="00FC2433" w:rsidRPr="00DB3C07" w:rsidRDefault="00FC2433" w:rsidP="005C242E">
      <w:pPr>
        <w:rPr>
          <w:rFonts w:ascii="Arial" w:hAnsi="Arial" w:cs="Arial"/>
          <w:bCs/>
          <w:color w:val="000000" w:themeColor="text1"/>
        </w:rPr>
      </w:pPr>
    </w:p>
    <w:p w14:paraId="4911A41F" w14:textId="77777777" w:rsidR="00FC2433" w:rsidRPr="00DB3C07" w:rsidRDefault="00FC2433" w:rsidP="005C242E">
      <w:pPr>
        <w:rPr>
          <w:rFonts w:ascii="Arial" w:hAnsi="Arial" w:cs="Arial"/>
          <w:b/>
          <w:color w:val="000000" w:themeColor="text1"/>
        </w:rPr>
      </w:pPr>
      <w:r w:rsidRPr="00DB3C07">
        <w:rPr>
          <w:rFonts w:ascii="Arial" w:hAnsi="Arial" w:cs="Arial"/>
          <w:b/>
          <w:color w:val="000000" w:themeColor="text1"/>
        </w:rPr>
        <w:t xml:space="preserve">Board of Examiners of Fee-Based Practicing Pastoral Counselors </w:t>
      </w:r>
    </w:p>
    <w:p w14:paraId="44D211C1"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Upon the call of the Chair, the rules were approved by roll-call vote, ayes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Doran, Dunklin, Overton, Powell, and Tucker – 9. Voting in the negative: None.  </w:t>
      </w:r>
    </w:p>
    <w:p w14:paraId="49FFE072" w14:textId="77777777" w:rsidR="00FC2433" w:rsidRPr="00DB3C07" w:rsidRDefault="00FC2433" w:rsidP="005C242E">
      <w:pPr>
        <w:rPr>
          <w:rFonts w:ascii="Arial" w:hAnsi="Arial" w:cs="Arial"/>
          <w:b/>
          <w:color w:val="000000" w:themeColor="text1"/>
        </w:rPr>
      </w:pPr>
    </w:p>
    <w:p w14:paraId="78524C41" w14:textId="77777777" w:rsidR="00FC2433" w:rsidRPr="00DB3C07" w:rsidRDefault="00FC2433" w:rsidP="005C242E">
      <w:pPr>
        <w:rPr>
          <w:rFonts w:ascii="Arial" w:hAnsi="Arial" w:cs="Arial"/>
          <w:b/>
          <w:color w:val="000000" w:themeColor="text1"/>
        </w:rPr>
      </w:pPr>
      <w:r w:rsidRPr="00DB3C07">
        <w:rPr>
          <w:rFonts w:ascii="Arial" w:hAnsi="Arial" w:cs="Arial"/>
          <w:b/>
          <w:color w:val="000000" w:themeColor="text1"/>
        </w:rPr>
        <w:t xml:space="preserve">Addictions Specialist Professional Practice Board   </w:t>
      </w:r>
    </w:p>
    <w:p w14:paraId="08444776"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Upon the call of the Chair, all rules except  21 NCAC 68 .0216, .0227, .0228, and .0708 were approved by roll-call vote, ayes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Doran, Dunklin, Overton, Powell, and Tucker – 9. Voting in the negative: None.</w:t>
      </w:r>
    </w:p>
    <w:p w14:paraId="3E76386F" w14:textId="77777777" w:rsidR="00FC2433" w:rsidRPr="00DB3C07" w:rsidRDefault="00FC2433" w:rsidP="005C242E">
      <w:pPr>
        <w:rPr>
          <w:rFonts w:ascii="Arial" w:hAnsi="Arial" w:cs="Arial"/>
          <w:bCs/>
          <w:color w:val="000000" w:themeColor="text1"/>
        </w:rPr>
      </w:pPr>
    </w:p>
    <w:p w14:paraId="585FC780"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The Commission objected to 21 NCAC 68 .0216 for lack of statutory authority.  Paragraph (f) automatically subjects applicants to “sanctions” based on their criminal history. Depending on the crimes at issue, the rule requires applicants to wait a set number of years since the applicant has completed his or her sentence to be eligible for licensure. </w:t>
      </w:r>
    </w:p>
    <w:p w14:paraId="6D7556C9" w14:textId="77777777" w:rsidR="00FC2433" w:rsidRPr="00DB3C07" w:rsidRDefault="00FC2433" w:rsidP="005C242E">
      <w:pPr>
        <w:rPr>
          <w:rFonts w:ascii="Arial" w:hAnsi="Arial" w:cs="Arial"/>
          <w:bCs/>
          <w:color w:val="000000" w:themeColor="text1"/>
        </w:rPr>
      </w:pPr>
    </w:p>
    <w:p w14:paraId="498F3C54" w14:textId="77777777"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lastRenderedPageBreak/>
        <w:t>G.S. 93B-8.1(b) prohibits occupational licensing boards from automatically denying licensure to an applicant based upon the applicant’s criminal history. Instead, G.S. 93B-8.1(b1) requires occupational licensing boards to consider a list of factors prior to denying licensure.  Additionally, the Board is required to make written findings and provide a copy of those findings to the applicant in order to deny an applicant licensure on the basis of his or her criminal history. Therefore, the Commission objected to the rule for lack of statutory authority.</w:t>
      </w:r>
    </w:p>
    <w:p w14:paraId="170A3E28" w14:textId="77777777" w:rsidR="00FC2433" w:rsidRPr="00DB3C07" w:rsidRDefault="00FC2433" w:rsidP="005C242E">
      <w:pPr>
        <w:rPr>
          <w:rFonts w:ascii="Arial" w:hAnsi="Arial" w:cs="Arial"/>
          <w:bCs/>
          <w:color w:val="000000" w:themeColor="text1"/>
        </w:rPr>
      </w:pPr>
    </w:p>
    <w:p w14:paraId="7EFF3DA0" w14:textId="40CD7916" w:rsidR="00FC2433" w:rsidRPr="00DB3C07" w:rsidRDefault="00770883" w:rsidP="005C242E">
      <w:pPr>
        <w:rPr>
          <w:rFonts w:ascii="Arial" w:hAnsi="Arial" w:cs="Arial"/>
          <w:bCs/>
          <w:color w:val="000000" w:themeColor="text1"/>
        </w:rPr>
      </w:pPr>
      <w:r w:rsidRPr="005C2174">
        <w:rPr>
          <w:noProof/>
        </w:rPr>
        <mc:AlternateContent>
          <mc:Choice Requires="wps">
            <w:drawing>
              <wp:anchor distT="0" distB="0" distL="114300" distR="114300" simplePos="0" relativeHeight="251670528" behindDoc="1" locked="0" layoutInCell="1" allowOverlap="1" wp14:anchorId="56C149E0" wp14:editId="58C9B6CD">
                <wp:simplePos x="0" y="0"/>
                <wp:positionH relativeFrom="column">
                  <wp:posOffset>986790</wp:posOffset>
                </wp:positionH>
                <wp:positionV relativeFrom="paragraph">
                  <wp:posOffset>590307</wp:posOffset>
                </wp:positionV>
                <wp:extent cx="4973320" cy="1623418"/>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973320" cy="1623418"/>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20AD5FC7"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56C149E0" id="Text Box 12" o:spid="_x0000_s1036" type="#_x0000_t202" style="position:absolute;left:0;text-align:left;margin-left:77.7pt;margin-top:46.5pt;width:391.6pt;height:127.85pt;rotation:-2411352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" filled="f" stroked="f" strokecolor="#969696">
                <v:stroke joinstyle="round"/>
                <o:lock v:ext="edit" shapetype="t"/>
                <v:textbox>
                  <w:txbxContent>
                    <w:p w14:paraId="20AD5FC7"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v:textbox>
              </v:shape>
            </w:pict>
          </mc:Fallback>
        </mc:AlternateContent>
      </w:r>
      <w:r w:rsidR="00FC2433" w:rsidRPr="00DB3C07">
        <w:rPr>
          <w:rFonts w:ascii="Arial" w:hAnsi="Arial" w:cs="Arial"/>
          <w:bCs/>
          <w:color w:val="000000" w:themeColor="text1"/>
        </w:rPr>
        <w:t xml:space="preserve">The Commission objected to 21 NCAC 68 .0227 and .0228 for lack of statutory authority. Specifically, in .0227(a)(2) and .0228(a)(2), the Board states that applicants based on military service or status as a military spouse shall submit an application fee. Both rules list G.S. 93B-15.1 in their history notes.  That statute was amended in 2017 to specifically forbid a licensing board from charging an application fee.  Therefore, the requirement for these applicants to pay an application fee is beyond the statutory authority of the Board.  </w:t>
      </w:r>
    </w:p>
    <w:p w14:paraId="20EC0CB4" w14:textId="7816B180" w:rsidR="00FC2433" w:rsidRPr="00DB3C07" w:rsidRDefault="00FC2433" w:rsidP="005C242E">
      <w:pPr>
        <w:rPr>
          <w:rFonts w:ascii="Arial" w:hAnsi="Arial" w:cs="Arial"/>
          <w:bCs/>
          <w:color w:val="000000" w:themeColor="text1"/>
        </w:rPr>
      </w:pPr>
    </w:p>
    <w:p w14:paraId="1AB00652" w14:textId="3D2B12D1"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The Commission also objected to 21 NCAC 68 .0708 for lack statutory authority and necessity.  Interventions in Article 3A hearings are already governed by G.S. 150B-38(f) and Rule 24 of the North Carolina Rules of Civil Procedure, making the contents of this Rule unnecessary. The rule also lacks statutory authority because the additional criteria added by the Board for permissive interventions in (b) are not contained in Rule 24. The agency has not provided authority to alter the requirements set in Rule 24.   </w:t>
      </w:r>
    </w:p>
    <w:p w14:paraId="6DEF42B7" w14:textId="716B12CF" w:rsidR="00FC2433" w:rsidRPr="00DB3C07" w:rsidRDefault="00FC2433" w:rsidP="005C242E">
      <w:pPr>
        <w:rPr>
          <w:rFonts w:ascii="Arial" w:hAnsi="Arial" w:cs="Arial"/>
          <w:b/>
          <w:color w:val="000000" w:themeColor="text1"/>
        </w:rPr>
      </w:pPr>
    </w:p>
    <w:p w14:paraId="0EDF58E6" w14:textId="5316E46C" w:rsidR="00FC2433" w:rsidRPr="00DB3C07" w:rsidRDefault="00FC2433" w:rsidP="005C242E">
      <w:pPr>
        <w:rPr>
          <w:rFonts w:ascii="Arial" w:hAnsi="Arial" w:cs="Arial"/>
          <w:b/>
          <w:color w:val="000000" w:themeColor="text1"/>
        </w:rPr>
      </w:pPr>
      <w:r w:rsidRPr="00DB3C07">
        <w:rPr>
          <w:rFonts w:ascii="Arial" w:hAnsi="Arial" w:cs="Arial"/>
          <w:b/>
          <w:color w:val="000000" w:themeColor="text1"/>
        </w:rPr>
        <w:t>Building Code Council</w:t>
      </w:r>
    </w:p>
    <w:p w14:paraId="2962311E" w14:textId="090931F0" w:rsidR="00FC2433" w:rsidRPr="00DB3C07" w:rsidRDefault="00FC2433" w:rsidP="005C242E">
      <w:pPr>
        <w:rPr>
          <w:rFonts w:ascii="Arial" w:hAnsi="Arial" w:cs="Arial"/>
          <w:bCs/>
          <w:color w:val="000000" w:themeColor="text1"/>
        </w:rPr>
      </w:pPr>
      <w:r w:rsidRPr="00DB3C07">
        <w:rPr>
          <w:rFonts w:ascii="Arial" w:hAnsi="Arial" w:cs="Arial"/>
          <w:bCs/>
          <w:color w:val="000000" w:themeColor="text1"/>
        </w:rPr>
        <w:t xml:space="preserve">Upon the call of the Chair, the rules were approved by roll-call vote, ayes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Doran, Dunklin, Overton, Powell, and Tucker – 9. Voting in the negative: None.  </w:t>
      </w:r>
    </w:p>
    <w:p w14:paraId="37032344" w14:textId="77777777" w:rsidR="00FC2433" w:rsidRPr="00DB3C07" w:rsidRDefault="00FC2433" w:rsidP="005C242E">
      <w:pPr>
        <w:rPr>
          <w:rFonts w:ascii="Arial" w:hAnsi="Arial" w:cs="Arial"/>
          <w:b/>
          <w:color w:val="000000" w:themeColor="text1"/>
        </w:rPr>
      </w:pPr>
    </w:p>
    <w:p w14:paraId="0E6CB99A" w14:textId="77777777" w:rsidR="00FC2433" w:rsidRPr="00DB3C07" w:rsidRDefault="00FC2433" w:rsidP="005C242E">
      <w:pPr>
        <w:pStyle w:val="Paragraph"/>
        <w:rPr>
          <w:rFonts w:ascii="Arial" w:hAnsi="Arial" w:cs="Arial"/>
          <w:b/>
          <w:color w:val="000000" w:themeColor="text1"/>
          <w:u w:val="single"/>
        </w:rPr>
      </w:pPr>
      <w:r w:rsidRPr="00DB3C07">
        <w:rPr>
          <w:rFonts w:ascii="Arial" w:hAnsi="Arial" w:cs="Arial"/>
          <w:b/>
          <w:color w:val="000000" w:themeColor="text1"/>
          <w:u w:val="single"/>
        </w:rPr>
        <w:t>LOG OF FILINGS (TEMPORARY RULES)</w:t>
      </w:r>
    </w:p>
    <w:p w14:paraId="7C1910E0" w14:textId="77777777" w:rsidR="00FC2433" w:rsidRPr="00DB3C07" w:rsidRDefault="00FC2433" w:rsidP="005C242E">
      <w:pPr>
        <w:pStyle w:val="Paragraph"/>
        <w:rPr>
          <w:rFonts w:ascii="Arial" w:hAnsi="Arial" w:cs="Arial"/>
          <w:b/>
          <w:color w:val="000000" w:themeColor="text1"/>
        </w:rPr>
      </w:pPr>
      <w:r w:rsidRPr="00DB3C07">
        <w:rPr>
          <w:rFonts w:ascii="Arial" w:hAnsi="Arial" w:cs="Arial"/>
          <w:b/>
          <w:color w:val="000000" w:themeColor="text1"/>
        </w:rPr>
        <w:t xml:space="preserve">Department of Commerce/Division of Employment Security </w:t>
      </w:r>
    </w:p>
    <w:p w14:paraId="68A94999" w14:textId="77777777" w:rsidR="00FC2433" w:rsidRPr="00DB3C07" w:rsidRDefault="00FC2433" w:rsidP="005C242E">
      <w:pPr>
        <w:pStyle w:val="Paragraph"/>
        <w:rPr>
          <w:rFonts w:ascii="Arial" w:hAnsi="Arial" w:cs="Arial"/>
          <w:bCs/>
          <w:color w:val="000000" w:themeColor="text1"/>
        </w:rPr>
      </w:pPr>
      <w:r w:rsidRPr="00DB3C07">
        <w:rPr>
          <w:rFonts w:ascii="Arial" w:hAnsi="Arial" w:cs="Arial"/>
          <w:bCs/>
          <w:color w:val="000000" w:themeColor="text1"/>
        </w:rPr>
        <w:t xml:space="preserve">04 NCAC 24G .0104 - Upon the call of the Chair, the rule was approved by roll-call vote, ayes 8, noes 1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Doran, Dunklin, Overton, and Powell – 8. Voting in the negative: Tucker - 1.  </w:t>
      </w:r>
    </w:p>
    <w:p w14:paraId="417965E6" w14:textId="77777777" w:rsidR="00FC2433" w:rsidRPr="00DB3C07" w:rsidRDefault="00FC2433" w:rsidP="005C242E">
      <w:pPr>
        <w:pStyle w:val="Paragraph"/>
        <w:rPr>
          <w:rFonts w:ascii="Arial" w:hAnsi="Arial" w:cs="Arial"/>
          <w:bCs/>
          <w:color w:val="000000" w:themeColor="text1"/>
        </w:rPr>
      </w:pPr>
    </w:p>
    <w:p w14:paraId="6946F0EF" w14:textId="77777777" w:rsidR="00FC2433" w:rsidRPr="00DB3C07" w:rsidRDefault="00FC2433" w:rsidP="005C242E">
      <w:pPr>
        <w:pStyle w:val="Paragraph"/>
        <w:rPr>
          <w:rFonts w:ascii="Arial" w:hAnsi="Arial" w:cs="Arial"/>
          <w:bCs/>
          <w:color w:val="000000" w:themeColor="text1"/>
        </w:rPr>
      </w:pPr>
      <w:r w:rsidRPr="00DB3C07">
        <w:rPr>
          <w:rFonts w:ascii="Arial" w:hAnsi="Arial" w:cs="Arial"/>
          <w:bCs/>
          <w:color w:val="000000" w:themeColor="text1"/>
        </w:rPr>
        <w:t>Regina Adams, with the agency, addressed the Commission.</w:t>
      </w:r>
    </w:p>
    <w:p w14:paraId="6195EC7F" w14:textId="77777777" w:rsidR="00FC2433" w:rsidRPr="00DB3C07" w:rsidRDefault="00FC2433" w:rsidP="005C242E">
      <w:pPr>
        <w:pStyle w:val="Paragraph"/>
        <w:rPr>
          <w:rFonts w:ascii="Arial" w:hAnsi="Arial" w:cs="Arial"/>
          <w:bCs/>
          <w:color w:val="000000" w:themeColor="text1"/>
        </w:rPr>
      </w:pPr>
    </w:p>
    <w:p w14:paraId="4F9E9EA6" w14:textId="77777777" w:rsidR="00FC2433" w:rsidRPr="00DB3C07" w:rsidRDefault="00FC2433" w:rsidP="005C242E">
      <w:pPr>
        <w:pStyle w:val="Paragraph"/>
        <w:rPr>
          <w:rFonts w:ascii="Arial" w:hAnsi="Arial" w:cs="Arial"/>
          <w:b/>
          <w:color w:val="000000" w:themeColor="text1"/>
        </w:rPr>
      </w:pPr>
      <w:r w:rsidRPr="00DB3C07">
        <w:rPr>
          <w:rFonts w:ascii="Arial" w:hAnsi="Arial" w:cs="Arial"/>
          <w:b/>
          <w:color w:val="000000" w:themeColor="text1"/>
        </w:rPr>
        <w:t xml:space="preserve">Wildlife Resources Commission </w:t>
      </w:r>
    </w:p>
    <w:p w14:paraId="13393055" w14:textId="77777777" w:rsidR="00FC2433" w:rsidRPr="00DB3C07" w:rsidRDefault="00FC2433" w:rsidP="005C242E">
      <w:pPr>
        <w:pStyle w:val="Paragraph"/>
        <w:rPr>
          <w:rFonts w:ascii="Arial" w:hAnsi="Arial" w:cs="Arial"/>
          <w:bCs/>
          <w:color w:val="000000" w:themeColor="text1"/>
        </w:rPr>
      </w:pPr>
      <w:r w:rsidRPr="00DB3C07">
        <w:rPr>
          <w:rFonts w:ascii="Arial" w:hAnsi="Arial" w:cs="Arial"/>
          <w:bCs/>
          <w:color w:val="000000" w:themeColor="text1"/>
        </w:rPr>
        <w:t xml:space="preserve">15A NCAC 10D .0103 - Upon the call of the Chair, the rules was approved by roll-call vote, ayes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Doran, Dunklin, Overton, Powell, and Tucker – 9. Voting in the negative: None.  </w:t>
      </w:r>
    </w:p>
    <w:p w14:paraId="13FFE12F" w14:textId="77777777" w:rsidR="00FC2433" w:rsidRPr="00DB3C07" w:rsidRDefault="00FC2433" w:rsidP="005C242E">
      <w:pPr>
        <w:pStyle w:val="Paragraph"/>
        <w:rPr>
          <w:rFonts w:ascii="Arial" w:hAnsi="Arial" w:cs="Arial"/>
          <w:bCs/>
          <w:color w:val="000000" w:themeColor="text1"/>
        </w:rPr>
      </w:pPr>
    </w:p>
    <w:p w14:paraId="5A6E734E" w14:textId="77777777" w:rsidR="00FC2433" w:rsidRPr="00DB3C07" w:rsidRDefault="00FC2433" w:rsidP="005C242E">
      <w:pPr>
        <w:pStyle w:val="Paragraph"/>
        <w:rPr>
          <w:rFonts w:ascii="Arial" w:hAnsi="Arial" w:cs="Arial"/>
          <w:bCs/>
          <w:color w:val="000000" w:themeColor="text1"/>
        </w:rPr>
      </w:pPr>
      <w:r w:rsidRPr="00DB3C07">
        <w:rPr>
          <w:rFonts w:ascii="Arial" w:hAnsi="Arial" w:cs="Arial"/>
          <w:b/>
          <w:color w:val="000000" w:themeColor="text1"/>
        </w:rPr>
        <w:t>Board of Physical Therapy Examiners</w:t>
      </w:r>
      <w:r w:rsidRPr="00DB3C07">
        <w:rPr>
          <w:rFonts w:ascii="Arial" w:hAnsi="Arial" w:cs="Arial"/>
          <w:bCs/>
          <w:color w:val="000000" w:themeColor="text1"/>
        </w:rPr>
        <w:t xml:space="preserve"> </w:t>
      </w:r>
    </w:p>
    <w:p w14:paraId="5A4A701E" w14:textId="77777777" w:rsidR="00FC2433" w:rsidRPr="00DB3C07" w:rsidRDefault="00FC2433" w:rsidP="005C242E">
      <w:pPr>
        <w:pStyle w:val="Paragraph"/>
        <w:rPr>
          <w:rFonts w:ascii="Arial" w:hAnsi="Arial" w:cs="Arial"/>
          <w:bCs/>
          <w:color w:val="000000" w:themeColor="text1"/>
        </w:rPr>
      </w:pPr>
      <w:r w:rsidRPr="00DB3C07">
        <w:rPr>
          <w:rFonts w:ascii="Arial" w:hAnsi="Arial" w:cs="Arial"/>
          <w:bCs/>
          <w:color w:val="000000" w:themeColor="text1"/>
        </w:rPr>
        <w:t xml:space="preserve">21 NCAC 48D .0107, .0109, .0111; and 48E .0101 - Upon the call of the Chair, the rules were approved by roll-call vote, ayes 9, noes 0 as follows: Voting in the affirmative: Atkins, Bryan, Choi, </w:t>
      </w:r>
      <w:proofErr w:type="spellStart"/>
      <w:r w:rsidRPr="00DB3C07">
        <w:rPr>
          <w:rFonts w:ascii="Arial" w:hAnsi="Arial" w:cs="Arial"/>
          <w:bCs/>
          <w:color w:val="000000" w:themeColor="text1"/>
        </w:rPr>
        <w:t>Currin</w:t>
      </w:r>
      <w:proofErr w:type="spellEnd"/>
      <w:r w:rsidRPr="00DB3C07">
        <w:rPr>
          <w:rFonts w:ascii="Arial" w:hAnsi="Arial" w:cs="Arial"/>
          <w:bCs/>
          <w:color w:val="000000" w:themeColor="text1"/>
        </w:rPr>
        <w:t xml:space="preserve">, Doran, Dunklin, Overton, Powell, and Tucker – 9. Voting in the negative: None.  </w:t>
      </w:r>
    </w:p>
    <w:p w14:paraId="74BC279B" w14:textId="77777777" w:rsidR="00FC2433" w:rsidRPr="00DB3C07" w:rsidRDefault="00FC2433" w:rsidP="005C242E">
      <w:pPr>
        <w:pStyle w:val="Paragraph"/>
        <w:rPr>
          <w:rFonts w:ascii="Arial" w:hAnsi="Arial" w:cs="Arial"/>
          <w:bCs/>
          <w:color w:val="000000" w:themeColor="text1"/>
        </w:rPr>
      </w:pPr>
    </w:p>
    <w:p w14:paraId="7148570C" w14:textId="77777777" w:rsidR="00FC2433" w:rsidRPr="00DB3C07" w:rsidRDefault="00FC2433" w:rsidP="005C242E">
      <w:pPr>
        <w:pStyle w:val="Paragraph"/>
        <w:rPr>
          <w:rFonts w:ascii="Arial" w:hAnsi="Arial" w:cs="Arial"/>
          <w:bCs/>
          <w:color w:val="000000" w:themeColor="text1"/>
        </w:rPr>
      </w:pPr>
      <w:r w:rsidRPr="00DB3C07">
        <w:rPr>
          <w:rFonts w:ascii="Arial" w:hAnsi="Arial" w:cs="Arial"/>
          <w:bCs/>
          <w:color w:val="000000" w:themeColor="text1"/>
        </w:rPr>
        <w:t>21 NCAC 48B .0103 was withdrawn at the request of the agency. No action was required by the Commission.</w:t>
      </w:r>
    </w:p>
    <w:p w14:paraId="7F405D5E" w14:textId="77777777" w:rsidR="00FC2433" w:rsidRPr="00DB3C07" w:rsidRDefault="00FC2433" w:rsidP="005C242E">
      <w:pPr>
        <w:pStyle w:val="Paragraph"/>
        <w:rPr>
          <w:rFonts w:ascii="Arial" w:hAnsi="Arial" w:cs="Arial"/>
          <w:bCs/>
          <w:color w:val="000000" w:themeColor="text1"/>
        </w:rPr>
      </w:pPr>
    </w:p>
    <w:bookmarkEnd w:id="17"/>
    <w:bookmarkEnd w:id="18"/>
    <w:p w14:paraId="634AE2A5" w14:textId="77777777" w:rsidR="00FC2433" w:rsidRPr="00DB3C07" w:rsidRDefault="00FC2433" w:rsidP="005C242E">
      <w:pPr>
        <w:pStyle w:val="Paragraph"/>
        <w:rPr>
          <w:rFonts w:ascii="Arial" w:hAnsi="Arial" w:cs="Arial"/>
          <w:b/>
          <w:color w:val="000000" w:themeColor="text1"/>
          <w:u w:val="single"/>
        </w:rPr>
      </w:pPr>
      <w:r w:rsidRPr="00DB3C07">
        <w:rPr>
          <w:rFonts w:ascii="Arial" w:hAnsi="Arial" w:cs="Arial"/>
          <w:b/>
          <w:color w:val="000000" w:themeColor="text1"/>
          <w:u w:val="single"/>
        </w:rPr>
        <w:t>COMMISSION BUSINESS</w:t>
      </w:r>
    </w:p>
    <w:p w14:paraId="4AE5CBC0" w14:textId="77777777" w:rsidR="00FC2433" w:rsidRPr="00DB3C07" w:rsidRDefault="00FC2433" w:rsidP="005C242E">
      <w:pPr>
        <w:pStyle w:val="Paragraph"/>
        <w:rPr>
          <w:rFonts w:ascii="Arial" w:hAnsi="Arial" w:cs="Arial"/>
          <w:bCs/>
          <w:color w:val="000000" w:themeColor="text1"/>
        </w:rPr>
      </w:pPr>
      <w:r w:rsidRPr="00DB3C07">
        <w:rPr>
          <w:rFonts w:ascii="Arial" w:hAnsi="Arial" w:cs="Arial"/>
          <w:bCs/>
          <w:color w:val="000000" w:themeColor="text1"/>
        </w:rPr>
        <w:t xml:space="preserve">The Commission’s Bylaws require that elections be held at the September meeting. The Commission waived its bylaws to allow the nomination of all candidates in one motion. </w:t>
      </w:r>
      <w:r w:rsidRPr="00DB3C07">
        <w:rPr>
          <w:rFonts w:ascii="Arial" w:hAnsi="Arial" w:cs="Arial"/>
          <w:bCs/>
          <w:color w:val="000000" w:themeColor="text1"/>
          <w:highlight w:val="yellow"/>
        </w:rPr>
        <w:t xml:space="preserve"> </w:t>
      </w:r>
    </w:p>
    <w:p w14:paraId="6CC66F98" w14:textId="77777777" w:rsidR="00FC2433" w:rsidRPr="00DB3C07" w:rsidRDefault="00FC2433" w:rsidP="005C242E">
      <w:pPr>
        <w:pStyle w:val="Paragraph"/>
        <w:rPr>
          <w:rFonts w:ascii="Arial" w:hAnsi="Arial" w:cs="Arial"/>
          <w:bCs/>
          <w:color w:val="000000" w:themeColor="text1"/>
        </w:rPr>
      </w:pPr>
    </w:p>
    <w:p w14:paraId="13B41B2C" w14:textId="77777777" w:rsidR="00FC2433" w:rsidRPr="00DB3C07" w:rsidRDefault="00FC2433" w:rsidP="005C242E">
      <w:pPr>
        <w:pStyle w:val="Paragraph"/>
        <w:rPr>
          <w:rFonts w:ascii="Arial" w:hAnsi="Arial" w:cs="Arial"/>
          <w:bCs/>
          <w:color w:val="000000" w:themeColor="text1"/>
        </w:rPr>
      </w:pPr>
      <w:r w:rsidRPr="00DB3C07">
        <w:rPr>
          <w:rFonts w:ascii="Arial" w:hAnsi="Arial" w:cs="Arial"/>
          <w:bCs/>
          <w:color w:val="000000" w:themeColor="text1"/>
        </w:rPr>
        <w:t>The following members were elected as officers:</w:t>
      </w:r>
    </w:p>
    <w:p w14:paraId="7F8331AF" w14:textId="77777777" w:rsidR="00FC2433" w:rsidRPr="00DB3C07" w:rsidRDefault="00FC2433" w:rsidP="005C242E">
      <w:pPr>
        <w:pStyle w:val="Paragraph"/>
        <w:rPr>
          <w:rFonts w:ascii="Arial" w:hAnsi="Arial" w:cs="Arial"/>
          <w:bCs/>
          <w:color w:val="000000" w:themeColor="text1"/>
        </w:rPr>
      </w:pPr>
    </w:p>
    <w:p w14:paraId="67160A72" w14:textId="77777777" w:rsidR="00FC2433" w:rsidRPr="00DB3C07" w:rsidRDefault="00FC2433" w:rsidP="005C242E">
      <w:pPr>
        <w:pStyle w:val="Paragraph"/>
        <w:rPr>
          <w:rFonts w:ascii="Arial" w:hAnsi="Arial" w:cs="Arial"/>
          <w:bCs/>
          <w:color w:val="000000" w:themeColor="text1"/>
        </w:rPr>
      </w:pPr>
      <w:r w:rsidRPr="00DB3C07">
        <w:rPr>
          <w:rFonts w:ascii="Arial" w:hAnsi="Arial" w:cs="Arial"/>
          <w:bCs/>
          <w:color w:val="000000" w:themeColor="text1"/>
        </w:rPr>
        <w:t>Jeanette Doran was elected Chair.</w:t>
      </w:r>
    </w:p>
    <w:p w14:paraId="539BABA1" w14:textId="77777777" w:rsidR="00FC2433" w:rsidRPr="00DB3C07" w:rsidRDefault="00FC2433" w:rsidP="005C242E">
      <w:pPr>
        <w:pStyle w:val="Paragraph"/>
        <w:rPr>
          <w:rFonts w:ascii="Arial" w:hAnsi="Arial" w:cs="Arial"/>
          <w:bCs/>
          <w:color w:val="000000" w:themeColor="text1"/>
        </w:rPr>
      </w:pPr>
    </w:p>
    <w:p w14:paraId="16140EC4" w14:textId="77777777" w:rsidR="00FC2433" w:rsidRPr="00DB3C07" w:rsidRDefault="00FC2433" w:rsidP="005C242E">
      <w:pPr>
        <w:pStyle w:val="Paragraph"/>
        <w:rPr>
          <w:rFonts w:ascii="Arial" w:hAnsi="Arial" w:cs="Arial"/>
          <w:bCs/>
          <w:color w:val="000000" w:themeColor="text1"/>
        </w:rPr>
      </w:pPr>
      <w:r w:rsidRPr="00DB3C07">
        <w:rPr>
          <w:rFonts w:ascii="Arial" w:hAnsi="Arial" w:cs="Arial"/>
          <w:bCs/>
          <w:color w:val="000000" w:themeColor="text1"/>
        </w:rPr>
        <w:t>Anna Choi was elected 1st Vice-Chair.</w:t>
      </w:r>
    </w:p>
    <w:p w14:paraId="1A872F6D" w14:textId="77777777" w:rsidR="00FC2433" w:rsidRPr="00DB3C07" w:rsidRDefault="00FC2433" w:rsidP="005C242E">
      <w:pPr>
        <w:pStyle w:val="Paragraph"/>
        <w:rPr>
          <w:rFonts w:ascii="Arial" w:hAnsi="Arial" w:cs="Arial"/>
          <w:bCs/>
          <w:color w:val="000000" w:themeColor="text1"/>
        </w:rPr>
      </w:pPr>
    </w:p>
    <w:p w14:paraId="4F33213E" w14:textId="77777777" w:rsidR="00FC2433" w:rsidRPr="00DB3C07" w:rsidRDefault="00FC2433" w:rsidP="005C242E">
      <w:pPr>
        <w:pStyle w:val="Paragraph"/>
        <w:rPr>
          <w:rFonts w:ascii="Arial" w:hAnsi="Arial" w:cs="Arial"/>
          <w:bCs/>
          <w:color w:val="000000" w:themeColor="text1"/>
        </w:rPr>
      </w:pPr>
      <w:r w:rsidRPr="00DB3C07">
        <w:rPr>
          <w:rFonts w:ascii="Arial" w:hAnsi="Arial" w:cs="Arial"/>
          <w:bCs/>
          <w:color w:val="000000" w:themeColor="text1"/>
        </w:rPr>
        <w:t>Andrew Atkins was elected 2nd Vice-Chair.</w:t>
      </w:r>
    </w:p>
    <w:p w14:paraId="778F2DA6" w14:textId="77777777" w:rsidR="00FC2433" w:rsidRPr="00DB3C07" w:rsidRDefault="00FC2433" w:rsidP="005C242E">
      <w:pPr>
        <w:pStyle w:val="Paragraph"/>
        <w:rPr>
          <w:rFonts w:ascii="Arial" w:hAnsi="Arial" w:cs="Arial"/>
          <w:bCs/>
          <w:color w:val="000000" w:themeColor="text1"/>
        </w:rPr>
      </w:pPr>
    </w:p>
    <w:p w14:paraId="4AD7293F" w14:textId="77777777" w:rsidR="00FC2433" w:rsidRPr="00DB3C07" w:rsidRDefault="00FC2433" w:rsidP="005C242E">
      <w:pPr>
        <w:pStyle w:val="Paragraph"/>
        <w:rPr>
          <w:rFonts w:ascii="Arial" w:hAnsi="Arial" w:cs="Arial"/>
          <w:color w:val="000000" w:themeColor="text1"/>
        </w:rPr>
      </w:pPr>
      <w:r w:rsidRPr="00DB3C07">
        <w:rPr>
          <w:rFonts w:ascii="Arial" w:hAnsi="Arial" w:cs="Arial"/>
          <w:color w:val="000000" w:themeColor="text1"/>
        </w:rPr>
        <w:t>The meeting adjourned at 11:07 a.m.</w:t>
      </w:r>
    </w:p>
    <w:p w14:paraId="3B563E1D" w14:textId="77777777" w:rsidR="00FC2433" w:rsidRPr="00DB3C07" w:rsidRDefault="00FC2433" w:rsidP="005C242E">
      <w:pPr>
        <w:pStyle w:val="Paragraph"/>
        <w:rPr>
          <w:rFonts w:ascii="Arial" w:hAnsi="Arial" w:cs="Arial"/>
          <w:color w:val="000000" w:themeColor="text1"/>
        </w:rPr>
      </w:pPr>
    </w:p>
    <w:p w14:paraId="7699AB69" w14:textId="77777777" w:rsidR="00FC2433" w:rsidRPr="00DB3C07" w:rsidRDefault="00FC2433" w:rsidP="005C242E">
      <w:pPr>
        <w:pStyle w:val="Paragraph"/>
        <w:rPr>
          <w:rFonts w:ascii="Arial" w:eastAsia="Arial Unicode MS" w:hAnsi="Arial" w:cs="Arial"/>
          <w:color w:val="000000" w:themeColor="text1"/>
        </w:rPr>
      </w:pPr>
      <w:r w:rsidRPr="00DB3C07">
        <w:rPr>
          <w:rFonts w:ascii="Arial" w:eastAsia="Arial Unicode MS" w:hAnsi="Arial" w:cs="Arial"/>
          <w:color w:val="000000" w:themeColor="text1"/>
        </w:rPr>
        <w:t>The next regularly scheduled meeting of the Commission is Thursday, October 15, 2020 at 9:00 a.m.</w:t>
      </w:r>
    </w:p>
    <w:p w14:paraId="0051C2ED" w14:textId="27E047FD" w:rsidR="00FC2433" w:rsidRDefault="00FC2433" w:rsidP="005C242E">
      <w:pPr>
        <w:pStyle w:val="Paragraph"/>
        <w:jc w:val="left"/>
        <w:rPr>
          <w:rFonts w:ascii="Arial" w:eastAsia="Arial Unicode MS" w:hAnsi="Arial" w:cs="Arial"/>
          <w:color w:val="000000" w:themeColor="text1"/>
          <w:u w:val="single"/>
        </w:rPr>
      </w:pPr>
    </w:p>
    <w:p w14:paraId="62367F50" w14:textId="77777777" w:rsidR="00261AF0" w:rsidRPr="00DB3C07" w:rsidRDefault="00261AF0" w:rsidP="005C242E">
      <w:pPr>
        <w:pStyle w:val="Paragraph"/>
        <w:jc w:val="left"/>
        <w:rPr>
          <w:rFonts w:ascii="Arial" w:eastAsia="Arial Unicode MS" w:hAnsi="Arial" w:cs="Arial"/>
          <w:color w:val="000000" w:themeColor="text1"/>
          <w:u w:val="single"/>
        </w:rPr>
      </w:pPr>
    </w:p>
    <w:p w14:paraId="5BAFA13D" w14:textId="09F58757" w:rsidR="00FC2433" w:rsidRPr="00DB3C07" w:rsidRDefault="00FC2433" w:rsidP="005C242E">
      <w:pPr>
        <w:pStyle w:val="Paragraph"/>
        <w:jc w:val="left"/>
        <w:rPr>
          <w:rFonts w:ascii="Arial" w:eastAsia="Arial Unicode MS" w:hAnsi="Arial" w:cs="Arial"/>
          <w:color w:val="000000" w:themeColor="text1"/>
          <w:u w:val="single"/>
        </w:rPr>
      </w:pPr>
    </w:p>
    <w:p w14:paraId="7BC98244" w14:textId="6F5A2260" w:rsidR="00FC2433" w:rsidRPr="00DB3C07" w:rsidRDefault="00FC2433" w:rsidP="005C242E">
      <w:pPr>
        <w:pStyle w:val="Paragraph"/>
        <w:jc w:val="left"/>
        <w:rPr>
          <w:rFonts w:ascii="Arial" w:eastAsia="Arial Unicode MS" w:hAnsi="Arial" w:cs="Arial"/>
          <w:color w:val="000000" w:themeColor="text1"/>
        </w:rPr>
      </w:pPr>
      <w:r w:rsidRPr="00DB3C07">
        <w:rPr>
          <w:rFonts w:ascii="Arial" w:eastAsia="Arial Unicode MS" w:hAnsi="Arial" w:cs="Arial"/>
          <w:color w:val="000000" w:themeColor="text1"/>
          <w:u w:val="single"/>
        </w:rPr>
        <w:lastRenderedPageBreak/>
        <w:tab/>
      </w:r>
      <w:r w:rsidRPr="00DB3C07">
        <w:rPr>
          <w:rFonts w:ascii="Arial" w:eastAsia="Arial Unicode MS" w:hAnsi="Arial" w:cs="Arial"/>
          <w:color w:val="000000" w:themeColor="text1"/>
          <w:u w:val="single"/>
        </w:rPr>
        <w:tab/>
      </w:r>
      <w:r w:rsidRPr="00DB3C07">
        <w:rPr>
          <w:rFonts w:ascii="Arial" w:eastAsia="Arial Unicode MS" w:hAnsi="Arial" w:cs="Arial"/>
          <w:color w:val="000000" w:themeColor="text1"/>
          <w:u w:val="single"/>
        </w:rPr>
        <w:tab/>
      </w:r>
      <w:r w:rsidRPr="00DB3C07">
        <w:rPr>
          <w:rFonts w:ascii="Arial" w:eastAsia="Arial Unicode MS" w:hAnsi="Arial" w:cs="Arial"/>
          <w:color w:val="000000" w:themeColor="text1"/>
          <w:u w:val="single"/>
        </w:rPr>
        <w:tab/>
      </w:r>
      <w:r w:rsidRPr="00DB3C07">
        <w:rPr>
          <w:rFonts w:ascii="Arial" w:eastAsia="Arial Unicode MS" w:hAnsi="Arial" w:cs="Arial"/>
          <w:color w:val="000000" w:themeColor="text1"/>
          <w:u w:val="single"/>
        </w:rPr>
        <w:tab/>
      </w:r>
    </w:p>
    <w:p w14:paraId="7C976283" w14:textId="77777777" w:rsidR="00FC2433" w:rsidRPr="00DB3C07" w:rsidRDefault="00FC2433" w:rsidP="005C242E">
      <w:pPr>
        <w:pStyle w:val="Paragraph"/>
        <w:jc w:val="left"/>
        <w:rPr>
          <w:rFonts w:ascii="Arial" w:eastAsia="Arial Unicode MS" w:hAnsi="Arial" w:cs="Arial"/>
          <w:color w:val="000000" w:themeColor="text1"/>
        </w:rPr>
      </w:pPr>
      <w:r w:rsidRPr="00DB3C07">
        <w:rPr>
          <w:rFonts w:ascii="Arial" w:eastAsia="Arial Unicode MS" w:hAnsi="Arial" w:cs="Arial"/>
          <w:color w:val="000000" w:themeColor="text1"/>
        </w:rPr>
        <w:t>Alexander Burgos, Paralegal</w:t>
      </w:r>
    </w:p>
    <w:p w14:paraId="56AB2683" w14:textId="77777777" w:rsidR="00FC2433" w:rsidRPr="00DB3C07" w:rsidRDefault="00FC2433" w:rsidP="005C242E">
      <w:pPr>
        <w:pStyle w:val="Paragraph"/>
        <w:jc w:val="left"/>
        <w:rPr>
          <w:rFonts w:ascii="Arial" w:eastAsia="Arial Unicode MS" w:hAnsi="Arial" w:cs="Arial"/>
          <w:color w:val="000000" w:themeColor="text1"/>
        </w:rPr>
      </w:pPr>
    </w:p>
    <w:p w14:paraId="7EF15138" w14:textId="77777777" w:rsidR="00FC2433" w:rsidRPr="00DB3C07" w:rsidRDefault="00FC2433" w:rsidP="005C242E">
      <w:pPr>
        <w:pStyle w:val="Paragraph"/>
        <w:jc w:val="left"/>
        <w:rPr>
          <w:rFonts w:ascii="Arial" w:eastAsia="Arial Unicode MS" w:hAnsi="Arial" w:cs="Arial"/>
          <w:color w:val="000000" w:themeColor="text1"/>
        </w:rPr>
      </w:pPr>
      <w:r w:rsidRPr="00DB3C07">
        <w:rPr>
          <w:rFonts w:ascii="Arial" w:eastAsia="Arial Unicode MS" w:hAnsi="Arial" w:cs="Arial"/>
          <w:color w:val="000000" w:themeColor="text1"/>
          <w:u w:val="single"/>
        </w:rPr>
        <w:tab/>
      </w:r>
      <w:r w:rsidRPr="00DB3C07">
        <w:rPr>
          <w:rFonts w:ascii="Arial" w:eastAsia="Arial Unicode MS" w:hAnsi="Arial" w:cs="Arial"/>
          <w:color w:val="000000" w:themeColor="text1"/>
          <w:u w:val="single"/>
        </w:rPr>
        <w:tab/>
      </w:r>
      <w:r w:rsidRPr="00DB3C07">
        <w:rPr>
          <w:rFonts w:ascii="Arial" w:eastAsia="Arial Unicode MS" w:hAnsi="Arial" w:cs="Arial"/>
          <w:color w:val="000000" w:themeColor="text1"/>
          <w:u w:val="single"/>
        </w:rPr>
        <w:tab/>
      </w:r>
      <w:r w:rsidRPr="00DB3C07">
        <w:rPr>
          <w:rFonts w:ascii="Arial" w:eastAsia="Arial Unicode MS" w:hAnsi="Arial" w:cs="Arial"/>
          <w:color w:val="000000" w:themeColor="text1"/>
          <w:u w:val="single"/>
        </w:rPr>
        <w:tab/>
      </w:r>
      <w:r w:rsidRPr="00DB3C07">
        <w:rPr>
          <w:rFonts w:ascii="Arial" w:eastAsia="Arial Unicode MS" w:hAnsi="Arial" w:cs="Arial"/>
          <w:color w:val="000000" w:themeColor="text1"/>
          <w:u w:val="single"/>
        </w:rPr>
        <w:tab/>
      </w:r>
    </w:p>
    <w:p w14:paraId="0AC5C530" w14:textId="16F71B65" w:rsidR="00FC2433" w:rsidRPr="00DB3C07" w:rsidRDefault="00FC2433" w:rsidP="005C242E">
      <w:pPr>
        <w:pStyle w:val="Paragraph"/>
        <w:jc w:val="left"/>
        <w:rPr>
          <w:rFonts w:ascii="Arial" w:eastAsia="Arial Unicode MS" w:hAnsi="Arial" w:cs="Arial"/>
          <w:color w:val="000000" w:themeColor="text1"/>
        </w:rPr>
      </w:pPr>
      <w:r w:rsidRPr="00DB3C07">
        <w:rPr>
          <w:rFonts w:ascii="Arial" w:eastAsia="Arial Unicode MS" w:hAnsi="Arial" w:cs="Arial"/>
          <w:color w:val="000000" w:themeColor="text1"/>
        </w:rPr>
        <w:t>Minutes approved by the Rules Review Commission:</w:t>
      </w:r>
    </w:p>
    <w:p w14:paraId="602A6F05" w14:textId="2B55BF04" w:rsidR="00FC2433" w:rsidRPr="00DB3C07" w:rsidRDefault="00770883" w:rsidP="005C242E">
      <w:pPr>
        <w:pStyle w:val="Paragraph"/>
        <w:jc w:val="left"/>
        <w:rPr>
          <w:rFonts w:ascii="Arial" w:eastAsia="Arial Unicode MS" w:hAnsi="Arial" w:cs="Arial"/>
          <w:color w:val="000000" w:themeColor="text1"/>
        </w:rPr>
      </w:pPr>
      <w:r w:rsidRPr="00C43D1E">
        <w:rPr>
          <w:noProof/>
        </w:rPr>
        <mc:AlternateContent>
          <mc:Choice Requires="wps">
            <w:drawing>
              <wp:anchor distT="0" distB="0" distL="114300" distR="114300" simplePos="0" relativeHeight="251681792" behindDoc="1" locked="0" layoutInCell="1" allowOverlap="1" wp14:anchorId="636DBD87" wp14:editId="4395D688">
                <wp:simplePos x="0" y="0"/>
                <wp:positionH relativeFrom="column">
                  <wp:posOffset>738554</wp:posOffset>
                </wp:positionH>
                <wp:positionV relativeFrom="paragraph">
                  <wp:posOffset>8158</wp:posOffset>
                </wp:positionV>
                <wp:extent cx="4772605" cy="138503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4772605" cy="138503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59E122F0" w14:textId="77777777" w:rsidR="00770883" w:rsidRDefault="00770883" w:rsidP="00770883">
                            <w:pPr>
                              <w:pStyle w:val="NormalWeb"/>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636DBD87" id="Text Box 42" o:spid="_x0000_s1037" type="#_x0000_t202" style="position:absolute;margin-left:58.15pt;margin-top:.65pt;width:375.8pt;height:109.05pt;rotation:-2411352fd;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" filled="f" stroked="f" strokecolor="#969696">
                <v:stroke joinstyle="round"/>
                <o:lock v:ext="edit" shapetype="t"/>
                <v:textbox>
                  <w:txbxContent>
                    <w:p w14:paraId="59E122F0" w14:textId="77777777" w:rsidR="00770883" w:rsidRDefault="00770883" w:rsidP="00770883">
                      <w:pPr>
                        <w:pStyle w:val="NormalWeb"/>
                        <w:jc w:val="center"/>
                      </w:pPr>
                      <w:r>
                        <w:rPr>
                          <w:rFonts w:ascii="Arial Black" w:hAnsi="Arial Black"/>
                          <w:color w:val="D9D9D9" w:themeColor="background1" w:themeShade="D9"/>
                          <w:sz w:val="72"/>
                          <w:szCs w:val="72"/>
                        </w:rPr>
                        <w:t>DRAFT</w:t>
                      </w:r>
                    </w:p>
                  </w:txbxContent>
                </v:textbox>
              </v:shape>
            </w:pict>
          </mc:Fallback>
        </mc:AlternateContent>
      </w:r>
      <w:r w:rsidR="00FC2433" w:rsidRPr="00DB3C07">
        <w:rPr>
          <w:rFonts w:ascii="Arial" w:eastAsia="Arial Unicode MS" w:hAnsi="Arial" w:cs="Arial"/>
          <w:color w:val="000000" w:themeColor="text1"/>
        </w:rPr>
        <w:t>Jeff Hyde, Chair</w:t>
      </w:r>
    </w:p>
    <w:p w14:paraId="5E3CB463" w14:textId="77777777" w:rsidR="00770883" w:rsidRDefault="00770883" w:rsidP="005C242E">
      <w:pPr>
        <w:pStyle w:val="Paragraph"/>
        <w:jc w:val="left"/>
        <w:rPr>
          <w:rFonts w:ascii="Arial" w:eastAsia="Arial Unicode MS" w:hAnsi="Arial" w:cs="Arial"/>
          <w:color w:val="000000" w:themeColor="text1"/>
        </w:rPr>
        <w:sectPr w:rsidR="00770883">
          <w:headerReference w:type="default" r:id="rId34"/>
          <w:footerReference w:type="default" r:id="rId35"/>
          <w:pgSz w:w="12240" w:h="15840"/>
          <w:pgMar w:top="360" w:right="720" w:bottom="360" w:left="720" w:header="360" w:footer="360" w:gutter="0"/>
          <w:cols w:space="720"/>
        </w:sectPr>
      </w:pPr>
    </w:p>
    <w:p w14:paraId="4D32AA6B" w14:textId="138DCEF4" w:rsidR="00FC2433" w:rsidRPr="00DB3C07" w:rsidRDefault="00FC2433" w:rsidP="00770883">
      <w:pPr>
        <w:pStyle w:val="Paragraph"/>
        <w:jc w:val="center"/>
        <w:rPr>
          <w:rFonts w:ascii="Arial" w:eastAsia="Arial Unicode MS" w:hAnsi="Arial" w:cs="Arial"/>
          <w:b/>
          <w:bCs/>
          <w:color w:val="000000" w:themeColor="text1"/>
        </w:rPr>
      </w:pPr>
      <w:r w:rsidRPr="00DB3C07">
        <w:rPr>
          <w:rFonts w:ascii="Arial" w:eastAsia="Arial Unicode MS" w:hAnsi="Arial" w:cs="Arial"/>
          <w:b/>
          <w:bCs/>
          <w:color w:val="000000" w:themeColor="text1"/>
        </w:rPr>
        <w:lastRenderedPageBreak/>
        <w:t>Rules Review Commission Meeting September 17, 2020</w:t>
      </w:r>
    </w:p>
    <w:p w14:paraId="2BC09AF9" w14:textId="42491998" w:rsidR="00FC2433" w:rsidRPr="00DB3C07" w:rsidRDefault="00FC2433" w:rsidP="00770883">
      <w:pPr>
        <w:pStyle w:val="Paragraph"/>
        <w:jc w:val="center"/>
        <w:rPr>
          <w:rFonts w:ascii="Arial" w:eastAsia="Arial Unicode MS" w:hAnsi="Arial" w:cs="Arial"/>
          <w:b/>
          <w:bCs/>
          <w:color w:val="000000" w:themeColor="text1"/>
        </w:rPr>
      </w:pPr>
      <w:r w:rsidRPr="00DB3C07">
        <w:rPr>
          <w:rFonts w:ascii="Arial" w:eastAsia="Arial Unicode MS" w:hAnsi="Arial" w:cs="Arial"/>
          <w:b/>
          <w:bCs/>
          <w:color w:val="000000" w:themeColor="text1"/>
        </w:rPr>
        <w:t>Held Via WebEx</w:t>
      </w:r>
    </w:p>
    <w:p w14:paraId="1705FC9B" w14:textId="77777777" w:rsidR="00FC2433" w:rsidRPr="00DB3C07" w:rsidRDefault="00FC2433" w:rsidP="005C242E">
      <w:pPr>
        <w:pStyle w:val="Paragraph"/>
        <w:rPr>
          <w:rFonts w:ascii="Arial" w:eastAsia="Arial Unicode MS" w:hAnsi="Arial" w:cs="Arial"/>
          <w:b/>
          <w:bCs/>
          <w:color w:val="000000" w:themeColor="text1"/>
        </w:rPr>
      </w:pPr>
    </w:p>
    <w:tbl>
      <w:tblPr>
        <w:tblW w:w="10800" w:type="dxa"/>
        <w:tblLook w:val="04A0" w:firstRow="1" w:lastRow="0" w:firstColumn="1" w:lastColumn="0" w:noHBand="0" w:noVBand="1"/>
      </w:tblPr>
      <w:tblGrid>
        <w:gridCol w:w="1400"/>
        <w:gridCol w:w="1760"/>
        <w:gridCol w:w="960"/>
        <w:gridCol w:w="49"/>
        <w:gridCol w:w="911"/>
        <w:gridCol w:w="445"/>
        <w:gridCol w:w="515"/>
        <w:gridCol w:w="445"/>
        <w:gridCol w:w="515"/>
        <w:gridCol w:w="433"/>
        <w:gridCol w:w="12"/>
        <w:gridCol w:w="3355"/>
      </w:tblGrid>
      <w:tr w:rsidR="00FC2433" w:rsidRPr="005224FD" w14:paraId="117B69F1" w14:textId="77777777" w:rsidTr="005C242E">
        <w:trPr>
          <w:trHeight w:val="290"/>
        </w:trPr>
        <w:tc>
          <w:tcPr>
            <w:tcW w:w="1400" w:type="dxa"/>
            <w:tcBorders>
              <w:top w:val="nil"/>
              <w:left w:val="nil"/>
              <w:bottom w:val="nil"/>
              <w:right w:val="nil"/>
            </w:tcBorders>
            <w:shd w:val="clear" w:color="auto" w:fill="auto"/>
            <w:noWrap/>
            <w:vAlign w:val="bottom"/>
            <w:hideMark/>
          </w:tcPr>
          <w:p w14:paraId="5BB877FC" w14:textId="77777777" w:rsidR="00FC2433" w:rsidRPr="005224FD" w:rsidRDefault="00FC2433" w:rsidP="005C242E">
            <w:pPr>
              <w:rPr>
                <w:rFonts w:ascii="Arial" w:hAnsi="Arial" w:cs="Arial"/>
                <w:color w:val="000000"/>
              </w:rPr>
            </w:pPr>
            <w:r w:rsidRPr="005224FD">
              <w:rPr>
                <w:rFonts w:ascii="Arial" w:hAnsi="Arial" w:cs="Arial"/>
                <w:color w:val="000000"/>
              </w:rPr>
              <w:t xml:space="preserve">FirstName  </w:t>
            </w:r>
          </w:p>
        </w:tc>
        <w:tc>
          <w:tcPr>
            <w:tcW w:w="1760" w:type="dxa"/>
            <w:tcBorders>
              <w:top w:val="nil"/>
              <w:left w:val="nil"/>
              <w:bottom w:val="nil"/>
              <w:right w:val="nil"/>
            </w:tcBorders>
            <w:shd w:val="clear" w:color="auto" w:fill="auto"/>
            <w:noWrap/>
            <w:vAlign w:val="bottom"/>
            <w:hideMark/>
          </w:tcPr>
          <w:p w14:paraId="4EDFE8CB" w14:textId="77777777" w:rsidR="00FC2433" w:rsidRPr="005224FD" w:rsidRDefault="00FC2433" w:rsidP="005C242E">
            <w:pPr>
              <w:rPr>
                <w:rFonts w:ascii="Arial" w:hAnsi="Arial" w:cs="Arial"/>
                <w:color w:val="000000"/>
              </w:rPr>
            </w:pPr>
            <w:proofErr w:type="spellStart"/>
            <w:r w:rsidRPr="005224FD">
              <w:rPr>
                <w:rFonts w:ascii="Arial" w:hAnsi="Arial" w:cs="Arial"/>
                <w:color w:val="000000"/>
              </w:rPr>
              <w:t>LastName</w:t>
            </w:r>
            <w:proofErr w:type="spellEnd"/>
            <w:r w:rsidRPr="005224FD">
              <w:rPr>
                <w:rFonts w:ascii="Arial" w:hAnsi="Arial" w:cs="Arial"/>
                <w:color w:val="000000"/>
              </w:rPr>
              <w:t xml:space="preserve">  </w:t>
            </w:r>
          </w:p>
        </w:tc>
        <w:tc>
          <w:tcPr>
            <w:tcW w:w="4273" w:type="dxa"/>
            <w:gridSpan w:val="8"/>
            <w:tcBorders>
              <w:top w:val="nil"/>
              <w:left w:val="nil"/>
              <w:bottom w:val="nil"/>
              <w:right w:val="nil"/>
            </w:tcBorders>
            <w:shd w:val="clear" w:color="auto" w:fill="auto"/>
            <w:noWrap/>
            <w:vAlign w:val="bottom"/>
            <w:hideMark/>
          </w:tcPr>
          <w:p w14:paraId="7EF2A350" w14:textId="77777777" w:rsidR="00FC2433" w:rsidRPr="005224FD" w:rsidRDefault="00FC2433" w:rsidP="005C242E">
            <w:pPr>
              <w:rPr>
                <w:rFonts w:ascii="Arial" w:hAnsi="Arial" w:cs="Arial"/>
                <w:color w:val="000000"/>
              </w:rPr>
            </w:pPr>
            <w:r w:rsidRPr="005224FD">
              <w:rPr>
                <w:rFonts w:ascii="Arial" w:hAnsi="Arial" w:cs="Arial"/>
                <w:color w:val="000000"/>
              </w:rPr>
              <w:t xml:space="preserve">Title  </w:t>
            </w:r>
          </w:p>
        </w:tc>
        <w:tc>
          <w:tcPr>
            <w:tcW w:w="3367" w:type="dxa"/>
            <w:gridSpan w:val="2"/>
            <w:tcBorders>
              <w:top w:val="nil"/>
              <w:left w:val="nil"/>
              <w:bottom w:val="nil"/>
              <w:right w:val="nil"/>
            </w:tcBorders>
            <w:shd w:val="clear" w:color="auto" w:fill="auto"/>
            <w:noWrap/>
            <w:vAlign w:val="bottom"/>
            <w:hideMark/>
          </w:tcPr>
          <w:p w14:paraId="3D701FA9" w14:textId="77777777" w:rsidR="00FC2433" w:rsidRPr="005224FD" w:rsidRDefault="00FC2433" w:rsidP="005C242E">
            <w:pPr>
              <w:rPr>
                <w:rFonts w:ascii="Arial" w:hAnsi="Arial" w:cs="Arial"/>
                <w:color w:val="000000"/>
              </w:rPr>
            </w:pPr>
            <w:r w:rsidRPr="005224FD">
              <w:rPr>
                <w:rFonts w:ascii="Arial" w:hAnsi="Arial" w:cs="Arial"/>
                <w:color w:val="000000"/>
              </w:rPr>
              <w:t xml:space="preserve">Company  </w:t>
            </w:r>
          </w:p>
        </w:tc>
      </w:tr>
      <w:tr w:rsidR="00FC2433" w:rsidRPr="005224FD" w14:paraId="7648F868" w14:textId="77777777" w:rsidTr="005C242E">
        <w:trPr>
          <w:trHeight w:val="290"/>
        </w:trPr>
        <w:tc>
          <w:tcPr>
            <w:tcW w:w="1400" w:type="dxa"/>
            <w:tcBorders>
              <w:top w:val="nil"/>
              <w:left w:val="nil"/>
              <w:bottom w:val="nil"/>
              <w:right w:val="nil"/>
            </w:tcBorders>
            <w:shd w:val="clear" w:color="auto" w:fill="auto"/>
            <w:noWrap/>
            <w:vAlign w:val="bottom"/>
            <w:hideMark/>
          </w:tcPr>
          <w:p w14:paraId="469C0A55" w14:textId="77777777" w:rsidR="00FC2433" w:rsidRPr="005224FD" w:rsidRDefault="00FC2433" w:rsidP="005C242E">
            <w:pPr>
              <w:rPr>
                <w:rFonts w:ascii="Arial" w:hAnsi="Arial" w:cs="Arial"/>
                <w:color w:val="000000"/>
              </w:rPr>
            </w:pPr>
            <w:r w:rsidRPr="005224FD">
              <w:rPr>
                <w:rFonts w:ascii="Arial" w:hAnsi="Arial" w:cs="Arial"/>
                <w:color w:val="000000"/>
              </w:rPr>
              <w:t>Catherine</w:t>
            </w:r>
          </w:p>
        </w:tc>
        <w:tc>
          <w:tcPr>
            <w:tcW w:w="1760" w:type="dxa"/>
            <w:tcBorders>
              <w:top w:val="nil"/>
              <w:left w:val="nil"/>
              <w:bottom w:val="nil"/>
              <w:right w:val="nil"/>
            </w:tcBorders>
            <w:shd w:val="clear" w:color="auto" w:fill="auto"/>
            <w:noWrap/>
            <w:vAlign w:val="bottom"/>
            <w:hideMark/>
          </w:tcPr>
          <w:p w14:paraId="6B45392A" w14:textId="77777777" w:rsidR="00FC2433" w:rsidRPr="005224FD" w:rsidRDefault="00FC2433" w:rsidP="005C242E">
            <w:pPr>
              <w:rPr>
                <w:rFonts w:ascii="Arial" w:hAnsi="Arial" w:cs="Arial"/>
                <w:color w:val="000000"/>
              </w:rPr>
            </w:pPr>
            <w:proofErr w:type="spellStart"/>
            <w:r w:rsidRPr="005224FD">
              <w:rPr>
                <w:rFonts w:ascii="Arial" w:hAnsi="Arial" w:cs="Arial"/>
                <w:color w:val="000000"/>
              </w:rPr>
              <w:t>Rosfjord</w:t>
            </w:r>
            <w:proofErr w:type="spellEnd"/>
          </w:p>
        </w:tc>
        <w:tc>
          <w:tcPr>
            <w:tcW w:w="4273" w:type="dxa"/>
            <w:gridSpan w:val="8"/>
            <w:tcBorders>
              <w:top w:val="nil"/>
              <w:left w:val="nil"/>
              <w:bottom w:val="nil"/>
              <w:right w:val="nil"/>
            </w:tcBorders>
            <w:shd w:val="clear" w:color="auto" w:fill="auto"/>
            <w:noWrap/>
            <w:vAlign w:val="bottom"/>
            <w:hideMark/>
          </w:tcPr>
          <w:p w14:paraId="59AEFBBD"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c>
          <w:tcPr>
            <w:tcW w:w="3367" w:type="dxa"/>
            <w:gridSpan w:val="2"/>
            <w:tcBorders>
              <w:top w:val="nil"/>
              <w:left w:val="nil"/>
              <w:bottom w:val="nil"/>
              <w:right w:val="nil"/>
            </w:tcBorders>
            <w:shd w:val="clear" w:color="auto" w:fill="auto"/>
            <w:noWrap/>
            <w:vAlign w:val="bottom"/>
            <w:hideMark/>
          </w:tcPr>
          <w:p w14:paraId="28FC68B0"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r>
      <w:tr w:rsidR="00FC2433" w:rsidRPr="005224FD" w14:paraId="61E06322" w14:textId="77777777" w:rsidTr="005C242E">
        <w:trPr>
          <w:trHeight w:val="290"/>
        </w:trPr>
        <w:tc>
          <w:tcPr>
            <w:tcW w:w="1400" w:type="dxa"/>
            <w:tcBorders>
              <w:top w:val="nil"/>
              <w:left w:val="nil"/>
              <w:bottom w:val="nil"/>
              <w:right w:val="nil"/>
            </w:tcBorders>
            <w:shd w:val="clear" w:color="auto" w:fill="auto"/>
            <w:noWrap/>
            <w:vAlign w:val="bottom"/>
            <w:hideMark/>
          </w:tcPr>
          <w:p w14:paraId="686EB121" w14:textId="77777777" w:rsidR="00FC2433" w:rsidRPr="005224FD" w:rsidRDefault="00FC2433" w:rsidP="005C242E">
            <w:pPr>
              <w:rPr>
                <w:rFonts w:ascii="Arial" w:hAnsi="Arial" w:cs="Arial"/>
                <w:color w:val="000000"/>
              </w:rPr>
            </w:pPr>
            <w:r w:rsidRPr="005224FD">
              <w:rPr>
                <w:rFonts w:ascii="Arial" w:hAnsi="Arial" w:cs="Arial"/>
                <w:color w:val="000000"/>
              </w:rPr>
              <w:t>Mikel</w:t>
            </w:r>
          </w:p>
        </w:tc>
        <w:tc>
          <w:tcPr>
            <w:tcW w:w="1760" w:type="dxa"/>
            <w:tcBorders>
              <w:top w:val="nil"/>
              <w:left w:val="nil"/>
              <w:bottom w:val="nil"/>
              <w:right w:val="nil"/>
            </w:tcBorders>
            <w:shd w:val="clear" w:color="auto" w:fill="auto"/>
            <w:noWrap/>
            <w:vAlign w:val="bottom"/>
            <w:hideMark/>
          </w:tcPr>
          <w:p w14:paraId="798E28DC" w14:textId="77777777" w:rsidR="00FC2433" w:rsidRPr="005224FD" w:rsidRDefault="00FC2433" w:rsidP="005C242E">
            <w:pPr>
              <w:rPr>
                <w:rFonts w:ascii="Arial" w:hAnsi="Arial" w:cs="Arial"/>
                <w:color w:val="000000"/>
              </w:rPr>
            </w:pPr>
            <w:proofErr w:type="spellStart"/>
            <w:r w:rsidRPr="005224FD">
              <w:rPr>
                <w:rFonts w:ascii="Arial" w:hAnsi="Arial" w:cs="Arial"/>
                <w:color w:val="000000"/>
              </w:rPr>
              <w:t>mahalay</w:t>
            </w:r>
            <w:proofErr w:type="spellEnd"/>
          </w:p>
        </w:tc>
        <w:tc>
          <w:tcPr>
            <w:tcW w:w="4273" w:type="dxa"/>
            <w:gridSpan w:val="8"/>
            <w:tcBorders>
              <w:top w:val="nil"/>
              <w:left w:val="nil"/>
              <w:bottom w:val="nil"/>
              <w:right w:val="nil"/>
            </w:tcBorders>
            <w:shd w:val="clear" w:color="auto" w:fill="auto"/>
            <w:noWrap/>
            <w:vAlign w:val="bottom"/>
            <w:hideMark/>
          </w:tcPr>
          <w:p w14:paraId="5DC27303" w14:textId="77777777" w:rsidR="00FC2433" w:rsidRPr="005224FD" w:rsidRDefault="00FC2433" w:rsidP="005C242E">
            <w:pPr>
              <w:rPr>
                <w:rFonts w:ascii="Arial" w:hAnsi="Arial" w:cs="Arial"/>
                <w:color w:val="000000"/>
              </w:rPr>
            </w:pPr>
            <w:r w:rsidRPr="005224FD">
              <w:rPr>
                <w:rFonts w:ascii="Arial" w:hAnsi="Arial" w:cs="Arial"/>
                <w:color w:val="000000"/>
              </w:rPr>
              <w:t xml:space="preserve">Mikel </w:t>
            </w:r>
            <w:proofErr w:type="spellStart"/>
            <w:r w:rsidRPr="005224FD">
              <w:rPr>
                <w:rFonts w:ascii="Arial" w:hAnsi="Arial" w:cs="Arial"/>
                <w:color w:val="000000"/>
              </w:rPr>
              <w:t>mahalay</w:t>
            </w:r>
            <w:proofErr w:type="spellEnd"/>
            <w:r w:rsidRPr="005224FD">
              <w:rPr>
                <w:rFonts w:ascii="Arial" w:hAnsi="Arial" w:cs="Arial"/>
                <w:color w:val="000000"/>
              </w:rPr>
              <w:t xml:space="preserve"> MD</w:t>
            </w:r>
          </w:p>
        </w:tc>
        <w:tc>
          <w:tcPr>
            <w:tcW w:w="3367" w:type="dxa"/>
            <w:gridSpan w:val="2"/>
            <w:tcBorders>
              <w:top w:val="nil"/>
              <w:left w:val="nil"/>
              <w:bottom w:val="nil"/>
              <w:right w:val="nil"/>
            </w:tcBorders>
            <w:shd w:val="clear" w:color="auto" w:fill="auto"/>
            <w:noWrap/>
            <w:vAlign w:val="bottom"/>
            <w:hideMark/>
          </w:tcPr>
          <w:p w14:paraId="07C313EF" w14:textId="77777777" w:rsidR="00FC2433" w:rsidRPr="005224FD" w:rsidRDefault="00FC2433" w:rsidP="005C242E">
            <w:pPr>
              <w:rPr>
                <w:rFonts w:ascii="Arial" w:hAnsi="Arial" w:cs="Arial"/>
                <w:color w:val="000000"/>
              </w:rPr>
            </w:pPr>
            <w:proofErr w:type="spellStart"/>
            <w:r w:rsidRPr="005224FD">
              <w:rPr>
                <w:rFonts w:ascii="Arial" w:hAnsi="Arial" w:cs="Arial"/>
                <w:color w:val="000000"/>
              </w:rPr>
              <w:t>sdigbvib</w:t>
            </w:r>
            <w:proofErr w:type="spellEnd"/>
          </w:p>
        </w:tc>
      </w:tr>
      <w:tr w:rsidR="00FC2433" w:rsidRPr="005224FD" w14:paraId="70BA3A5B" w14:textId="77777777" w:rsidTr="005C242E">
        <w:trPr>
          <w:trHeight w:val="290"/>
        </w:trPr>
        <w:tc>
          <w:tcPr>
            <w:tcW w:w="1400" w:type="dxa"/>
            <w:tcBorders>
              <w:top w:val="nil"/>
              <w:left w:val="nil"/>
              <w:bottom w:val="nil"/>
              <w:right w:val="nil"/>
            </w:tcBorders>
            <w:shd w:val="clear" w:color="auto" w:fill="auto"/>
            <w:noWrap/>
            <w:vAlign w:val="bottom"/>
            <w:hideMark/>
          </w:tcPr>
          <w:p w14:paraId="7847E8BD" w14:textId="77777777" w:rsidR="00FC2433" w:rsidRPr="005224FD" w:rsidRDefault="00FC2433" w:rsidP="005C242E">
            <w:pPr>
              <w:rPr>
                <w:rFonts w:ascii="Arial" w:hAnsi="Arial" w:cs="Arial"/>
                <w:color w:val="000000"/>
              </w:rPr>
            </w:pPr>
            <w:r w:rsidRPr="005224FD">
              <w:rPr>
                <w:rFonts w:ascii="Arial" w:hAnsi="Arial" w:cs="Arial"/>
                <w:color w:val="000000"/>
              </w:rPr>
              <w:t>Jessica</w:t>
            </w:r>
          </w:p>
        </w:tc>
        <w:tc>
          <w:tcPr>
            <w:tcW w:w="1760" w:type="dxa"/>
            <w:tcBorders>
              <w:top w:val="nil"/>
              <w:left w:val="nil"/>
              <w:bottom w:val="nil"/>
              <w:right w:val="nil"/>
            </w:tcBorders>
            <w:shd w:val="clear" w:color="auto" w:fill="auto"/>
            <w:noWrap/>
            <w:vAlign w:val="bottom"/>
            <w:hideMark/>
          </w:tcPr>
          <w:p w14:paraId="79B88F3F" w14:textId="77777777" w:rsidR="00FC2433" w:rsidRPr="005224FD" w:rsidRDefault="00FC2433" w:rsidP="005C242E">
            <w:pPr>
              <w:rPr>
                <w:rFonts w:ascii="Arial" w:hAnsi="Arial" w:cs="Arial"/>
                <w:color w:val="000000"/>
              </w:rPr>
            </w:pPr>
            <w:r w:rsidRPr="005224FD">
              <w:rPr>
                <w:rFonts w:ascii="Arial" w:hAnsi="Arial" w:cs="Arial"/>
                <w:color w:val="000000"/>
              </w:rPr>
              <w:t>Montie</w:t>
            </w:r>
          </w:p>
        </w:tc>
        <w:tc>
          <w:tcPr>
            <w:tcW w:w="4273" w:type="dxa"/>
            <w:gridSpan w:val="8"/>
            <w:tcBorders>
              <w:top w:val="nil"/>
              <w:left w:val="nil"/>
              <w:bottom w:val="nil"/>
              <w:right w:val="nil"/>
            </w:tcBorders>
            <w:shd w:val="clear" w:color="auto" w:fill="auto"/>
            <w:noWrap/>
            <w:vAlign w:val="bottom"/>
            <w:hideMark/>
          </w:tcPr>
          <w:p w14:paraId="385C5601"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c>
          <w:tcPr>
            <w:tcW w:w="3367" w:type="dxa"/>
            <w:gridSpan w:val="2"/>
            <w:tcBorders>
              <w:top w:val="nil"/>
              <w:left w:val="nil"/>
              <w:bottom w:val="nil"/>
              <w:right w:val="nil"/>
            </w:tcBorders>
            <w:shd w:val="clear" w:color="auto" w:fill="auto"/>
            <w:noWrap/>
            <w:vAlign w:val="bottom"/>
            <w:hideMark/>
          </w:tcPr>
          <w:p w14:paraId="495C306A" w14:textId="77777777" w:rsidR="00FC2433" w:rsidRPr="005224FD" w:rsidRDefault="00FC2433" w:rsidP="005C242E">
            <w:pPr>
              <w:rPr>
                <w:rFonts w:ascii="Arial" w:hAnsi="Arial" w:cs="Arial"/>
                <w:color w:val="000000"/>
              </w:rPr>
            </w:pPr>
            <w:r w:rsidRPr="005224FD">
              <w:rPr>
                <w:rFonts w:ascii="Arial" w:hAnsi="Arial" w:cs="Arial"/>
                <w:color w:val="000000"/>
              </w:rPr>
              <w:t>NC DEQ DWM</w:t>
            </w:r>
          </w:p>
        </w:tc>
      </w:tr>
      <w:tr w:rsidR="00FC2433" w:rsidRPr="005224FD" w14:paraId="15C58F1C" w14:textId="77777777" w:rsidTr="005C242E">
        <w:trPr>
          <w:trHeight w:val="290"/>
        </w:trPr>
        <w:tc>
          <w:tcPr>
            <w:tcW w:w="1400" w:type="dxa"/>
            <w:tcBorders>
              <w:top w:val="nil"/>
              <w:left w:val="nil"/>
              <w:bottom w:val="nil"/>
              <w:right w:val="nil"/>
            </w:tcBorders>
            <w:shd w:val="clear" w:color="auto" w:fill="auto"/>
            <w:noWrap/>
            <w:vAlign w:val="bottom"/>
            <w:hideMark/>
          </w:tcPr>
          <w:p w14:paraId="335DABD2" w14:textId="77777777" w:rsidR="00FC2433" w:rsidRPr="005224FD" w:rsidRDefault="00FC2433" w:rsidP="005C242E">
            <w:pPr>
              <w:rPr>
                <w:rFonts w:ascii="Arial" w:hAnsi="Arial" w:cs="Arial"/>
                <w:color w:val="000000"/>
              </w:rPr>
            </w:pPr>
            <w:r w:rsidRPr="005224FD">
              <w:rPr>
                <w:rFonts w:ascii="Arial" w:hAnsi="Arial" w:cs="Arial"/>
                <w:color w:val="000000"/>
              </w:rPr>
              <w:t>Terry</w:t>
            </w:r>
          </w:p>
        </w:tc>
        <w:tc>
          <w:tcPr>
            <w:tcW w:w="1760" w:type="dxa"/>
            <w:tcBorders>
              <w:top w:val="nil"/>
              <w:left w:val="nil"/>
              <w:bottom w:val="nil"/>
              <w:right w:val="nil"/>
            </w:tcBorders>
            <w:shd w:val="clear" w:color="auto" w:fill="auto"/>
            <w:noWrap/>
            <w:vAlign w:val="bottom"/>
            <w:hideMark/>
          </w:tcPr>
          <w:p w14:paraId="2B956D62" w14:textId="77777777" w:rsidR="00FC2433" w:rsidRPr="005224FD" w:rsidRDefault="00FC2433" w:rsidP="005C242E">
            <w:pPr>
              <w:rPr>
                <w:rFonts w:ascii="Arial" w:hAnsi="Arial" w:cs="Arial"/>
                <w:color w:val="000000"/>
              </w:rPr>
            </w:pPr>
            <w:r w:rsidRPr="005224FD">
              <w:rPr>
                <w:rFonts w:ascii="Arial" w:hAnsi="Arial" w:cs="Arial"/>
                <w:color w:val="000000"/>
              </w:rPr>
              <w:t>Chappell</w:t>
            </w:r>
          </w:p>
        </w:tc>
        <w:tc>
          <w:tcPr>
            <w:tcW w:w="4273" w:type="dxa"/>
            <w:gridSpan w:val="8"/>
            <w:tcBorders>
              <w:top w:val="nil"/>
              <w:left w:val="nil"/>
              <w:bottom w:val="nil"/>
              <w:right w:val="nil"/>
            </w:tcBorders>
            <w:shd w:val="clear" w:color="auto" w:fill="auto"/>
            <w:noWrap/>
            <w:vAlign w:val="bottom"/>
            <w:hideMark/>
          </w:tcPr>
          <w:p w14:paraId="1E921721"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c>
          <w:tcPr>
            <w:tcW w:w="3367" w:type="dxa"/>
            <w:gridSpan w:val="2"/>
            <w:tcBorders>
              <w:top w:val="nil"/>
              <w:left w:val="nil"/>
              <w:bottom w:val="nil"/>
              <w:right w:val="nil"/>
            </w:tcBorders>
            <w:shd w:val="clear" w:color="auto" w:fill="auto"/>
            <w:noWrap/>
            <w:vAlign w:val="bottom"/>
            <w:hideMark/>
          </w:tcPr>
          <w:p w14:paraId="658E0E40"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r>
      <w:tr w:rsidR="00FC2433" w:rsidRPr="005224FD" w14:paraId="7FCEE048" w14:textId="77777777" w:rsidTr="005C242E">
        <w:trPr>
          <w:trHeight w:val="290"/>
        </w:trPr>
        <w:tc>
          <w:tcPr>
            <w:tcW w:w="1400" w:type="dxa"/>
            <w:tcBorders>
              <w:top w:val="nil"/>
              <w:left w:val="nil"/>
              <w:bottom w:val="nil"/>
              <w:right w:val="nil"/>
            </w:tcBorders>
            <w:shd w:val="clear" w:color="auto" w:fill="auto"/>
            <w:noWrap/>
            <w:vAlign w:val="bottom"/>
            <w:hideMark/>
          </w:tcPr>
          <w:p w14:paraId="570FE130" w14:textId="77777777" w:rsidR="00FC2433" w:rsidRPr="005224FD" w:rsidRDefault="00FC2433" w:rsidP="005C242E">
            <w:pPr>
              <w:rPr>
                <w:rFonts w:ascii="Arial" w:hAnsi="Arial" w:cs="Arial"/>
                <w:color w:val="000000"/>
              </w:rPr>
            </w:pPr>
            <w:r w:rsidRPr="005224FD">
              <w:rPr>
                <w:rFonts w:ascii="Arial" w:hAnsi="Arial" w:cs="Arial"/>
                <w:color w:val="000000"/>
              </w:rPr>
              <w:t>Kirsten</w:t>
            </w:r>
          </w:p>
        </w:tc>
        <w:tc>
          <w:tcPr>
            <w:tcW w:w="1760" w:type="dxa"/>
            <w:tcBorders>
              <w:top w:val="nil"/>
              <w:left w:val="nil"/>
              <w:bottom w:val="nil"/>
              <w:right w:val="nil"/>
            </w:tcBorders>
            <w:shd w:val="clear" w:color="auto" w:fill="auto"/>
            <w:noWrap/>
            <w:vAlign w:val="bottom"/>
            <w:hideMark/>
          </w:tcPr>
          <w:p w14:paraId="173EDB3C" w14:textId="77777777" w:rsidR="00FC2433" w:rsidRPr="005224FD" w:rsidRDefault="00FC2433" w:rsidP="005C242E">
            <w:pPr>
              <w:rPr>
                <w:rFonts w:ascii="Arial" w:hAnsi="Arial" w:cs="Arial"/>
                <w:color w:val="000000"/>
              </w:rPr>
            </w:pPr>
            <w:proofErr w:type="spellStart"/>
            <w:r w:rsidRPr="005224FD">
              <w:rPr>
                <w:rFonts w:ascii="Arial" w:hAnsi="Arial" w:cs="Arial"/>
                <w:color w:val="000000"/>
              </w:rPr>
              <w:t>Goshorn</w:t>
            </w:r>
            <w:proofErr w:type="spellEnd"/>
          </w:p>
        </w:tc>
        <w:tc>
          <w:tcPr>
            <w:tcW w:w="4273" w:type="dxa"/>
            <w:gridSpan w:val="8"/>
            <w:tcBorders>
              <w:top w:val="nil"/>
              <w:left w:val="nil"/>
              <w:bottom w:val="nil"/>
              <w:right w:val="nil"/>
            </w:tcBorders>
            <w:shd w:val="clear" w:color="auto" w:fill="auto"/>
            <w:noWrap/>
            <w:vAlign w:val="bottom"/>
            <w:hideMark/>
          </w:tcPr>
          <w:p w14:paraId="616D5CBE"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c>
          <w:tcPr>
            <w:tcW w:w="3367" w:type="dxa"/>
            <w:gridSpan w:val="2"/>
            <w:tcBorders>
              <w:top w:val="nil"/>
              <w:left w:val="nil"/>
              <w:bottom w:val="nil"/>
              <w:right w:val="nil"/>
            </w:tcBorders>
            <w:shd w:val="clear" w:color="auto" w:fill="auto"/>
            <w:noWrap/>
            <w:vAlign w:val="bottom"/>
            <w:hideMark/>
          </w:tcPr>
          <w:p w14:paraId="3B8BDDF5" w14:textId="77777777" w:rsidR="00FC2433" w:rsidRPr="005224FD" w:rsidRDefault="00FC2433" w:rsidP="005C242E">
            <w:pPr>
              <w:rPr>
                <w:rFonts w:ascii="Arial" w:hAnsi="Arial" w:cs="Arial"/>
                <w:color w:val="000000"/>
              </w:rPr>
            </w:pPr>
            <w:r w:rsidRPr="005224FD">
              <w:rPr>
                <w:rFonts w:ascii="Arial" w:hAnsi="Arial" w:cs="Arial"/>
                <w:color w:val="000000"/>
              </w:rPr>
              <w:t>law office</w:t>
            </w:r>
          </w:p>
        </w:tc>
      </w:tr>
      <w:tr w:rsidR="00FC2433" w:rsidRPr="005224FD" w14:paraId="5300BBED" w14:textId="77777777" w:rsidTr="005C242E">
        <w:trPr>
          <w:trHeight w:val="290"/>
        </w:trPr>
        <w:tc>
          <w:tcPr>
            <w:tcW w:w="1400" w:type="dxa"/>
            <w:tcBorders>
              <w:top w:val="nil"/>
              <w:left w:val="nil"/>
              <w:bottom w:val="nil"/>
              <w:right w:val="nil"/>
            </w:tcBorders>
            <w:shd w:val="clear" w:color="auto" w:fill="auto"/>
            <w:noWrap/>
            <w:vAlign w:val="bottom"/>
            <w:hideMark/>
          </w:tcPr>
          <w:p w14:paraId="3E7F3A05" w14:textId="77777777" w:rsidR="00FC2433" w:rsidRPr="005224FD" w:rsidRDefault="00FC2433" w:rsidP="005C242E">
            <w:pPr>
              <w:rPr>
                <w:rFonts w:ascii="Arial" w:hAnsi="Arial" w:cs="Arial"/>
                <w:color w:val="000000"/>
              </w:rPr>
            </w:pPr>
            <w:r w:rsidRPr="005224FD">
              <w:rPr>
                <w:rFonts w:ascii="Arial" w:hAnsi="Arial" w:cs="Arial"/>
                <w:color w:val="000000"/>
              </w:rPr>
              <w:t>Lee</w:t>
            </w:r>
          </w:p>
        </w:tc>
        <w:tc>
          <w:tcPr>
            <w:tcW w:w="1760" w:type="dxa"/>
            <w:tcBorders>
              <w:top w:val="nil"/>
              <w:left w:val="nil"/>
              <w:bottom w:val="nil"/>
              <w:right w:val="nil"/>
            </w:tcBorders>
            <w:shd w:val="clear" w:color="auto" w:fill="auto"/>
            <w:noWrap/>
            <w:vAlign w:val="bottom"/>
            <w:hideMark/>
          </w:tcPr>
          <w:p w14:paraId="31E1A211" w14:textId="77777777" w:rsidR="00FC2433" w:rsidRPr="005224FD" w:rsidRDefault="00FC2433" w:rsidP="005C242E">
            <w:pPr>
              <w:rPr>
                <w:rFonts w:ascii="Arial" w:hAnsi="Arial" w:cs="Arial"/>
                <w:color w:val="000000"/>
              </w:rPr>
            </w:pPr>
            <w:r w:rsidRPr="005224FD">
              <w:rPr>
                <w:rFonts w:ascii="Arial" w:hAnsi="Arial" w:cs="Arial"/>
                <w:color w:val="000000"/>
              </w:rPr>
              <w:t>Cox</w:t>
            </w:r>
          </w:p>
        </w:tc>
        <w:tc>
          <w:tcPr>
            <w:tcW w:w="4273" w:type="dxa"/>
            <w:gridSpan w:val="8"/>
            <w:tcBorders>
              <w:top w:val="nil"/>
              <w:left w:val="nil"/>
              <w:bottom w:val="nil"/>
              <w:right w:val="nil"/>
            </w:tcBorders>
            <w:shd w:val="clear" w:color="auto" w:fill="auto"/>
            <w:noWrap/>
            <w:vAlign w:val="bottom"/>
            <w:hideMark/>
          </w:tcPr>
          <w:p w14:paraId="38132E42" w14:textId="77777777" w:rsidR="00FC2433" w:rsidRPr="005224FD" w:rsidRDefault="00FC2433" w:rsidP="005C242E">
            <w:pPr>
              <w:rPr>
                <w:rFonts w:ascii="Arial" w:hAnsi="Arial" w:cs="Arial"/>
                <w:color w:val="000000"/>
              </w:rPr>
            </w:pPr>
            <w:r w:rsidRPr="005224FD">
              <w:rPr>
                <w:rFonts w:ascii="Arial" w:hAnsi="Arial" w:cs="Arial"/>
                <w:color w:val="000000"/>
              </w:rPr>
              <w:t>Chief</w:t>
            </w:r>
          </w:p>
        </w:tc>
        <w:tc>
          <w:tcPr>
            <w:tcW w:w="3367" w:type="dxa"/>
            <w:gridSpan w:val="2"/>
            <w:tcBorders>
              <w:top w:val="nil"/>
              <w:left w:val="nil"/>
              <w:bottom w:val="nil"/>
              <w:right w:val="nil"/>
            </w:tcBorders>
            <w:shd w:val="clear" w:color="auto" w:fill="auto"/>
            <w:noWrap/>
            <w:vAlign w:val="bottom"/>
            <w:hideMark/>
          </w:tcPr>
          <w:p w14:paraId="52E269C6"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r>
      <w:tr w:rsidR="00FC2433" w:rsidRPr="005224FD" w14:paraId="0CC292F6" w14:textId="77777777" w:rsidTr="005C242E">
        <w:trPr>
          <w:trHeight w:val="290"/>
        </w:trPr>
        <w:tc>
          <w:tcPr>
            <w:tcW w:w="1400" w:type="dxa"/>
            <w:tcBorders>
              <w:top w:val="nil"/>
              <w:left w:val="nil"/>
              <w:bottom w:val="nil"/>
              <w:right w:val="nil"/>
            </w:tcBorders>
            <w:shd w:val="clear" w:color="auto" w:fill="auto"/>
            <w:noWrap/>
            <w:vAlign w:val="bottom"/>
            <w:hideMark/>
          </w:tcPr>
          <w:p w14:paraId="5E365B9F" w14:textId="77777777" w:rsidR="00FC2433" w:rsidRPr="005224FD" w:rsidRDefault="00FC2433" w:rsidP="005C242E">
            <w:pPr>
              <w:rPr>
                <w:rFonts w:ascii="Arial" w:hAnsi="Arial" w:cs="Arial"/>
                <w:color w:val="000000"/>
              </w:rPr>
            </w:pPr>
            <w:r w:rsidRPr="005224FD">
              <w:rPr>
                <w:rFonts w:ascii="Arial" w:hAnsi="Arial" w:cs="Arial"/>
                <w:color w:val="000000"/>
              </w:rPr>
              <w:t>Nadine</w:t>
            </w:r>
          </w:p>
        </w:tc>
        <w:tc>
          <w:tcPr>
            <w:tcW w:w="1760" w:type="dxa"/>
            <w:tcBorders>
              <w:top w:val="nil"/>
              <w:left w:val="nil"/>
              <w:bottom w:val="nil"/>
              <w:right w:val="nil"/>
            </w:tcBorders>
            <w:shd w:val="clear" w:color="auto" w:fill="auto"/>
            <w:noWrap/>
            <w:vAlign w:val="bottom"/>
            <w:hideMark/>
          </w:tcPr>
          <w:p w14:paraId="6665CB82" w14:textId="77777777" w:rsidR="00FC2433" w:rsidRPr="005224FD" w:rsidRDefault="00FC2433" w:rsidP="005C242E">
            <w:pPr>
              <w:rPr>
                <w:rFonts w:ascii="Arial" w:hAnsi="Arial" w:cs="Arial"/>
                <w:color w:val="000000"/>
              </w:rPr>
            </w:pPr>
            <w:r w:rsidRPr="005224FD">
              <w:rPr>
                <w:rFonts w:ascii="Arial" w:hAnsi="Arial" w:cs="Arial"/>
                <w:color w:val="000000"/>
              </w:rPr>
              <w:t>Pfeiffer</w:t>
            </w:r>
          </w:p>
        </w:tc>
        <w:tc>
          <w:tcPr>
            <w:tcW w:w="4273" w:type="dxa"/>
            <w:gridSpan w:val="8"/>
            <w:tcBorders>
              <w:top w:val="nil"/>
              <w:left w:val="nil"/>
              <w:bottom w:val="nil"/>
              <w:right w:val="nil"/>
            </w:tcBorders>
            <w:shd w:val="clear" w:color="auto" w:fill="auto"/>
            <w:noWrap/>
            <w:vAlign w:val="bottom"/>
            <w:hideMark/>
          </w:tcPr>
          <w:p w14:paraId="6A3D37E1" w14:textId="77777777" w:rsidR="00FC2433" w:rsidRPr="005224FD" w:rsidRDefault="00FC2433" w:rsidP="005C242E">
            <w:pPr>
              <w:rPr>
                <w:rFonts w:ascii="Arial" w:hAnsi="Arial" w:cs="Arial"/>
                <w:color w:val="000000"/>
              </w:rPr>
            </w:pPr>
            <w:r w:rsidRPr="005224FD">
              <w:rPr>
                <w:rFonts w:ascii="Arial" w:hAnsi="Arial" w:cs="Arial"/>
                <w:color w:val="000000"/>
              </w:rPr>
              <w:t>Rulemaking Coordinator</w:t>
            </w:r>
          </w:p>
        </w:tc>
        <w:tc>
          <w:tcPr>
            <w:tcW w:w="3367" w:type="dxa"/>
            <w:gridSpan w:val="2"/>
            <w:tcBorders>
              <w:top w:val="nil"/>
              <w:left w:val="nil"/>
              <w:bottom w:val="nil"/>
              <w:right w:val="nil"/>
            </w:tcBorders>
            <w:shd w:val="clear" w:color="auto" w:fill="auto"/>
            <w:noWrap/>
            <w:vAlign w:val="bottom"/>
            <w:hideMark/>
          </w:tcPr>
          <w:p w14:paraId="4995A408" w14:textId="77777777" w:rsidR="00FC2433" w:rsidRPr="005224FD" w:rsidRDefault="00FC2433" w:rsidP="005C242E">
            <w:pPr>
              <w:rPr>
                <w:rFonts w:ascii="Arial" w:hAnsi="Arial" w:cs="Arial"/>
                <w:color w:val="000000"/>
              </w:rPr>
            </w:pPr>
            <w:r w:rsidRPr="005224FD">
              <w:rPr>
                <w:rFonts w:ascii="Arial" w:hAnsi="Arial" w:cs="Arial"/>
                <w:color w:val="000000"/>
              </w:rPr>
              <w:t>DHHS-DHSR</w:t>
            </w:r>
          </w:p>
        </w:tc>
      </w:tr>
      <w:tr w:rsidR="00FC2433" w:rsidRPr="005224FD" w14:paraId="52E8F30B" w14:textId="77777777" w:rsidTr="005C242E">
        <w:trPr>
          <w:trHeight w:val="290"/>
        </w:trPr>
        <w:tc>
          <w:tcPr>
            <w:tcW w:w="1400" w:type="dxa"/>
            <w:tcBorders>
              <w:top w:val="nil"/>
              <w:left w:val="nil"/>
              <w:bottom w:val="nil"/>
              <w:right w:val="nil"/>
            </w:tcBorders>
            <w:shd w:val="clear" w:color="auto" w:fill="auto"/>
            <w:noWrap/>
            <w:vAlign w:val="bottom"/>
            <w:hideMark/>
          </w:tcPr>
          <w:p w14:paraId="1F8CA8DB" w14:textId="77777777" w:rsidR="00FC2433" w:rsidRPr="005224FD" w:rsidRDefault="00FC2433" w:rsidP="005C242E">
            <w:pPr>
              <w:rPr>
                <w:rFonts w:ascii="Arial" w:hAnsi="Arial" w:cs="Arial"/>
                <w:color w:val="000000"/>
              </w:rPr>
            </w:pPr>
            <w:proofErr w:type="spellStart"/>
            <w:r w:rsidRPr="005224FD">
              <w:rPr>
                <w:rFonts w:ascii="Arial" w:hAnsi="Arial" w:cs="Arial"/>
                <w:color w:val="000000"/>
              </w:rPr>
              <w:t>shane</w:t>
            </w:r>
            <w:proofErr w:type="spellEnd"/>
          </w:p>
        </w:tc>
        <w:tc>
          <w:tcPr>
            <w:tcW w:w="1760" w:type="dxa"/>
            <w:tcBorders>
              <w:top w:val="nil"/>
              <w:left w:val="nil"/>
              <w:bottom w:val="nil"/>
              <w:right w:val="nil"/>
            </w:tcBorders>
            <w:shd w:val="clear" w:color="auto" w:fill="auto"/>
            <w:noWrap/>
            <w:vAlign w:val="bottom"/>
            <w:hideMark/>
          </w:tcPr>
          <w:p w14:paraId="7236A9F4" w14:textId="77777777" w:rsidR="00FC2433" w:rsidRPr="005224FD" w:rsidRDefault="00FC2433" w:rsidP="005C242E">
            <w:pPr>
              <w:rPr>
                <w:rFonts w:ascii="Arial" w:hAnsi="Arial" w:cs="Arial"/>
                <w:color w:val="000000"/>
              </w:rPr>
            </w:pPr>
            <w:r w:rsidRPr="005224FD">
              <w:rPr>
                <w:rFonts w:ascii="Arial" w:hAnsi="Arial" w:cs="Arial"/>
                <w:color w:val="000000"/>
              </w:rPr>
              <w:t>smith</w:t>
            </w:r>
          </w:p>
        </w:tc>
        <w:tc>
          <w:tcPr>
            <w:tcW w:w="4273" w:type="dxa"/>
            <w:gridSpan w:val="8"/>
            <w:tcBorders>
              <w:top w:val="nil"/>
              <w:left w:val="nil"/>
              <w:bottom w:val="nil"/>
              <w:right w:val="nil"/>
            </w:tcBorders>
            <w:shd w:val="clear" w:color="auto" w:fill="auto"/>
            <w:noWrap/>
            <w:vAlign w:val="bottom"/>
            <w:hideMark/>
          </w:tcPr>
          <w:p w14:paraId="3622F206" w14:textId="77777777" w:rsidR="00FC2433" w:rsidRPr="005224FD" w:rsidRDefault="00FC2433" w:rsidP="005C242E">
            <w:pPr>
              <w:rPr>
                <w:rFonts w:ascii="Arial" w:hAnsi="Arial" w:cs="Arial"/>
                <w:color w:val="000000"/>
              </w:rPr>
            </w:pPr>
            <w:r w:rsidRPr="005224FD">
              <w:rPr>
                <w:rFonts w:ascii="Arial" w:hAnsi="Arial" w:cs="Arial"/>
                <w:noProof/>
              </w:rPr>
              <mc:AlternateContent>
                <mc:Choice Requires="wps">
                  <w:drawing>
                    <wp:anchor distT="0" distB="0" distL="114300" distR="114300" simplePos="0" relativeHeight="251671552" behindDoc="1" locked="0" layoutInCell="1" allowOverlap="1" wp14:anchorId="2736173F" wp14:editId="6126A5F3">
                      <wp:simplePos x="0" y="0"/>
                      <wp:positionH relativeFrom="column">
                        <wp:posOffset>-1532255</wp:posOffset>
                      </wp:positionH>
                      <wp:positionV relativeFrom="paragraph">
                        <wp:posOffset>-233680</wp:posOffset>
                      </wp:positionV>
                      <wp:extent cx="5564505" cy="142557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392341">
                                <a:off x="0" y="0"/>
                                <a:ext cx="5564505" cy="142557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3640125C"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2736173F" id="Text Box 13" o:spid="_x0000_s1038" type="#_x0000_t202" style="position:absolute;left:0;text-align:left;margin-left:-120.65pt;margin-top:-18.4pt;width:438.15pt;height:112.25pt;rotation:-2411352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" filled="f" stroked="f" strokecolor="#969696">
                      <v:stroke joinstyle="round"/>
                      <o:lock v:ext="edit" shapetype="t"/>
                      <v:textbox>
                        <w:txbxContent>
                          <w:p w14:paraId="3640125C" w14:textId="77777777" w:rsidR="005C242E" w:rsidRDefault="005C242E" w:rsidP="005C242E">
                            <w:pPr>
                              <w:pStyle w:val="NormalWeb"/>
                              <w:jc w:val="center"/>
                            </w:pPr>
                            <w:r>
                              <w:rPr>
                                <w:rFonts w:ascii="Arial Black" w:hAnsi="Arial Black"/>
                                <w:color w:val="D9D9D9" w:themeColor="background1" w:themeShade="D9"/>
                                <w:sz w:val="72"/>
                                <w:szCs w:val="72"/>
                              </w:rPr>
                              <w:t>DRAFT</w:t>
                            </w:r>
                          </w:p>
                        </w:txbxContent>
                      </v:textbox>
                    </v:shape>
                  </w:pict>
                </mc:Fallback>
              </mc:AlternateContent>
            </w:r>
            <w:r w:rsidRPr="005224FD">
              <w:rPr>
                <w:rFonts w:ascii="Arial" w:hAnsi="Arial" w:cs="Arial"/>
                <w:color w:val="000000"/>
              </w:rPr>
              <w:t>Branch Head</w:t>
            </w:r>
          </w:p>
        </w:tc>
        <w:tc>
          <w:tcPr>
            <w:tcW w:w="3367" w:type="dxa"/>
            <w:gridSpan w:val="2"/>
            <w:tcBorders>
              <w:top w:val="nil"/>
              <w:left w:val="nil"/>
              <w:bottom w:val="nil"/>
              <w:right w:val="nil"/>
            </w:tcBorders>
            <w:shd w:val="clear" w:color="auto" w:fill="auto"/>
            <w:noWrap/>
            <w:vAlign w:val="bottom"/>
            <w:hideMark/>
          </w:tcPr>
          <w:p w14:paraId="75AB97BC" w14:textId="77777777" w:rsidR="00FC2433" w:rsidRPr="005224FD" w:rsidRDefault="00FC2433" w:rsidP="005C242E">
            <w:pPr>
              <w:rPr>
                <w:rFonts w:ascii="Arial" w:hAnsi="Arial" w:cs="Arial"/>
                <w:color w:val="000000"/>
              </w:rPr>
            </w:pPr>
            <w:r w:rsidRPr="005224FD">
              <w:rPr>
                <w:rFonts w:ascii="Arial" w:hAnsi="Arial" w:cs="Arial"/>
                <w:color w:val="000000"/>
              </w:rPr>
              <w:t>NC DHHS</w:t>
            </w:r>
          </w:p>
        </w:tc>
      </w:tr>
      <w:tr w:rsidR="00FC2433" w:rsidRPr="005224FD" w14:paraId="31D11BA8" w14:textId="77777777" w:rsidTr="005C242E">
        <w:trPr>
          <w:trHeight w:val="290"/>
        </w:trPr>
        <w:tc>
          <w:tcPr>
            <w:tcW w:w="1400" w:type="dxa"/>
            <w:tcBorders>
              <w:top w:val="nil"/>
              <w:left w:val="nil"/>
              <w:bottom w:val="nil"/>
              <w:right w:val="nil"/>
            </w:tcBorders>
            <w:shd w:val="clear" w:color="auto" w:fill="auto"/>
            <w:noWrap/>
            <w:vAlign w:val="bottom"/>
            <w:hideMark/>
          </w:tcPr>
          <w:p w14:paraId="4DC0CEA1" w14:textId="77777777" w:rsidR="00FC2433" w:rsidRPr="005224FD" w:rsidRDefault="00FC2433" w:rsidP="005C242E">
            <w:pPr>
              <w:rPr>
                <w:rFonts w:ascii="Arial" w:hAnsi="Arial" w:cs="Arial"/>
                <w:color w:val="000000"/>
              </w:rPr>
            </w:pPr>
            <w:r w:rsidRPr="005224FD">
              <w:rPr>
                <w:rFonts w:ascii="Arial" w:hAnsi="Arial" w:cs="Arial"/>
                <w:color w:val="000000"/>
              </w:rPr>
              <w:t>Walker</w:t>
            </w:r>
          </w:p>
        </w:tc>
        <w:tc>
          <w:tcPr>
            <w:tcW w:w="1760" w:type="dxa"/>
            <w:tcBorders>
              <w:top w:val="nil"/>
              <w:left w:val="nil"/>
              <w:bottom w:val="nil"/>
              <w:right w:val="nil"/>
            </w:tcBorders>
            <w:shd w:val="clear" w:color="auto" w:fill="auto"/>
            <w:noWrap/>
            <w:vAlign w:val="bottom"/>
            <w:hideMark/>
          </w:tcPr>
          <w:p w14:paraId="78C3C3F6" w14:textId="77777777" w:rsidR="00FC2433" w:rsidRPr="005224FD" w:rsidRDefault="00FC2433" w:rsidP="005C242E">
            <w:pPr>
              <w:rPr>
                <w:rFonts w:ascii="Arial" w:hAnsi="Arial" w:cs="Arial"/>
                <w:color w:val="000000"/>
              </w:rPr>
            </w:pPr>
            <w:r w:rsidRPr="005224FD">
              <w:rPr>
                <w:rFonts w:ascii="Arial" w:hAnsi="Arial" w:cs="Arial"/>
                <w:color w:val="000000"/>
              </w:rPr>
              <w:t>Reagan</w:t>
            </w:r>
          </w:p>
        </w:tc>
        <w:tc>
          <w:tcPr>
            <w:tcW w:w="4273" w:type="dxa"/>
            <w:gridSpan w:val="8"/>
            <w:tcBorders>
              <w:top w:val="nil"/>
              <w:left w:val="nil"/>
              <w:bottom w:val="nil"/>
              <w:right w:val="nil"/>
            </w:tcBorders>
            <w:shd w:val="clear" w:color="auto" w:fill="auto"/>
            <w:noWrap/>
            <w:vAlign w:val="bottom"/>
            <w:hideMark/>
          </w:tcPr>
          <w:p w14:paraId="0941AD88" w14:textId="77777777" w:rsidR="00FC2433" w:rsidRPr="005224FD" w:rsidRDefault="00FC2433" w:rsidP="005C242E">
            <w:pPr>
              <w:rPr>
                <w:rFonts w:ascii="Arial" w:hAnsi="Arial" w:cs="Arial"/>
                <w:color w:val="000000"/>
              </w:rPr>
            </w:pPr>
            <w:r w:rsidRPr="005224FD">
              <w:rPr>
                <w:rFonts w:ascii="Arial" w:hAnsi="Arial" w:cs="Arial"/>
                <w:color w:val="000000"/>
              </w:rPr>
              <w:t>Rulemaking Coordinator</w:t>
            </w:r>
          </w:p>
        </w:tc>
        <w:tc>
          <w:tcPr>
            <w:tcW w:w="3367" w:type="dxa"/>
            <w:gridSpan w:val="2"/>
            <w:tcBorders>
              <w:top w:val="nil"/>
              <w:left w:val="nil"/>
              <w:bottom w:val="nil"/>
              <w:right w:val="nil"/>
            </w:tcBorders>
            <w:shd w:val="clear" w:color="auto" w:fill="auto"/>
            <w:noWrap/>
            <w:vAlign w:val="bottom"/>
            <w:hideMark/>
          </w:tcPr>
          <w:p w14:paraId="37AAE2F1" w14:textId="77777777" w:rsidR="00FC2433" w:rsidRPr="005224FD" w:rsidRDefault="00FC2433" w:rsidP="005C242E">
            <w:pPr>
              <w:rPr>
                <w:rFonts w:ascii="Arial" w:hAnsi="Arial" w:cs="Arial"/>
                <w:color w:val="000000"/>
              </w:rPr>
            </w:pPr>
            <w:r w:rsidRPr="005224FD">
              <w:rPr>
                <w:rFonts w:ascii="Arial" w:hAnsi="Arial" w:cs="Arial"/>
                <w:color w:val="000000"/>
              </w:rPr>
              <w:t>NC ABC Commission</w:t>
            </w:r>
          </w:p>
        </w:tc>
      </w:tr>
      <w:tr w:rsidR="00FC2433" w:rsidRPr="005224FD" w14:paraId="79604CC3" w14:textId="77777777" w:rsidTr="005C242E">
        <w:trPr>
          <w:trHeight w:val="290"/>
        </w:trPr>
        <w:tc>
          <w:tcPr>
            <w:tcW w:w="1400" w:type="dxa"/>
            <w:tcBorders>
              <w:top w:val="nil"/>
              <w:left w:val="nil"/>
              <w:bottom w:val="nil"/>
              <w:right w:val="nil"/>
            </w:tcBorders>
            <w:shd w:val="clear" w:color="auto" w:fill="auto"/>
            <w:noWrap/>
            <w:vAlign w:val="bottom"/>
            <w:hideMark/>
          </w:tcPr>
          <w:p w14:paraId="3E1EC948" w14:textId="77777777" w:rsidR="00FC2433" w:rsidRPr="005224FD" w:rsidRDefault="00FC2433" w:rsidP="005C242E">
            <w:pPr>
              <w:rPr>
                <w:rFonts w:ascii="Arial" w:hAnsi="Arial" w:cs="Arial"/>
                <w:color w:val="000000"/>
              </w:rPr>
            </w:pPr>
            <w:proofErr w:type="spellStart"/>
            <w:r w:rsidRPr="005224FD">
              <w:rPr>
                <w:rFonts w:ascii="Arial" w:hAnsi="Arial" w:cs="Arial"/>
                <w:color w:val="000000"/>
              </w:rPr>
              <w:t>dave</w:t>
            </w:r>
            <w:proofErr w:type="spellEnd"/>
          </w:p>
        </w:tc>
        <w:tc>
          <w:tcPr>
            <w:tcW w:w="1760" w:type="dxa"/>
            <w:tcBorders>
              <w:top w:val="nil"/>
              <w:left w:val="nil"/>
              <w:bottom w:val="nil"/>
              <w:right w:val="nil"/>
            </w:tcBorders>
            <w:shd w:val="clear" w:color="auto" w:fill="auto"/>
            <w:noWrap/>
            <w:vAlign w:val="bottom"/>
            <w:hideMark/>
          </w:tcPr>
          <w:p w14:paraId="3E1CB369" w14:textId="77777777" w:rsidR="00FC2433" w:rsidRPr="005224FD" w:rsidRDefault="00FC2433" w:rsidP="005C242E">
            <w:pPr>
              <w:rPr>
                <w:rFonts w:ascii="Arial" w:hAnsi="Arial" w:cs="Arial"/>
                <w:color w:val="000000"/>
              </w:rPr>
            </w:pPr>
            <w:proofErr w:type="spellStart"/>
            <w:r w:rsidRPr="005224FD">
              <w:rPr>
                <w:rFonts w:ascii="Arial" w:hAnsi="Arial" w:cs="Arial"/>
                <w:color w:val="000000"/>
              </w:rPr>
              <w:t>machado</w:t>
            </w:r>
            <w:proofErr w:type="spellEnd"/>
          </w:p>
        </w:tc>
        <w:tc>
          <w:tcPr>
            <w:tcW w:w="4273" w:type="dxa"/>
            <w:gridSpan w:val="8"/>
            <w:tcBorders>
              <w:top w:val="nil"/>
              <w:left w:val="nil"/>
              <w:bottom w:val="nil"/>
              <w:right w:val="nil"/>
            </w:tcBorders>
            <w:shd w:val="clear" w:color="auto" w:fill="auto"/>
            <w:noWrap/>
            <w:vAlign w:val="bottom"/>
            <w:hideMark/>
          </w:tcPr>
          <w:p w14:paraId="6E1B9E54" w14:textId="77777777" w:rsidR="00FC2433" w:rsidRPr="005224FD" w:rsidRDefault="00FC2433" w:rsidP="005C242E">
            <w:pPr>
              <w:rPr>
                <w:rFonts w:ascii="Arial" w:hAnsi="Arial" w:cs="Arial"/>
                <w:color w:val="000000"/>
              </w:rPr>
            </w:pPr>
            <w:r w:rsidRPr="005224FD">
              <w:rPr>
                <w:rFonts w:ascii="Arial" w:hAnsi="Arial" w:cs="Arial"/>
                <w:color w:val="000000"/>
              </w:rPr>
              <w:t>Director</w:t>
            </w:r>
          </w:p>
        </w:tc>
        <w:tc>
          <w:tcPr>
            <w:tcW w:w="3367" w:type="dxa"/>
            <w:gridSpan w:val="2"/>
            <w:tcBorders>
              <w:top w:val="nil"/>
              <w:left w:val="nil"/>
              <w:bottom w:val="nil"/>
              <w:right w:val="nil"/>
            </w:tcBorders>
            <w:shd w:val="clear" w:color="auto" w:fill="auto"/>
            <w:noWrap/>
            <w:vAlign w:val="bottom"/>
            <w:hideMark/>
          </w:tcPr>
          <w:p w14:paraId="3495FEE4" w14:textId="77777777" w:rsidR="00FC2433" w:rsidRPr="005224FD" w:rsidRDefault="00FC2433" w:rsidP="005C242E">
            <w:pPr>
              <w:rPr>
                <w:rFonts w:ascii="Arial" w:hAnsi="Arial" w:cs="Arial"/>
                <w:color w:val="000000"/>
              </w:rPr>
            </w:pPr>
            <w:r w:rsidRPr="005224FD">
              <w:rPr>
                <w:rFonts w:ascii="Arial" w:hAnsi="Arial" w:cs="Arial"/>
                <w:color w:val="000000"/>
              </w:rPr>
              <w:t>Office of Charter Schools</w:t>
            </w:r>
          </w:p>
        </w:tc>
      </w:tr>
      <w:tr w:rsidR="00FC2433" w:rsidRPr="005224FD" w14:paraId="7D9F04FD" w14:textId="77777777" w:rsidTr="005C242E">
        <w:trPr>
          <w:trHeight w:val="290"/>
        </w:trPr>
        <w:tc>
          <w:tcPr>
            <w:tcW w:w="1400" w:type="dxa"/>
            <w:tcBorders>
              <w:top w:val="nil"/>
              <w:left w:val="nil"/>
              <w:bottom w:val="nil"/>
              <w:right w:val="nil"/>
            </w:tcBorders>
            <w:shd w:val="clear" w:color="auto" w:fill="auto"/>
            <w:noWrap/>
            <w:vAlign w:val="bottom"/>
            <w:hideMark/>
          </w:tcPr>
          <w:p w14:paraId="7E6DD02B" w14:textId="77777777" w:rsidR="00FC2433" w:rsidRPr="005224FD" w:rsidRDefault="00FC2433" w:rsidP="005C242E">
            <w:pPr>
              <w:rPr>
                <w:rFonts w:ascii="Arial" w:hAnsi="Arial" w:cs="Arial"/>
                <w:color w:val="000000"/>
              </w:rPr>
            </w:pPr>
            <w:r w:rsidRPr="005224FD">
              <w:rPr>
                <w:rFonts w:ascii="Arial" w:hAnsi="Arial" w:cs="Arial"/>
                <w:color w:val="000000"/>
              </w:rPr>
              <w:t>Dennis</w:t>
            </w:r>
          </w:p>
        </w:tc>
        <w:tc>
          <w:tcPr>
            <w:tcW w:w="1760" w:type="dxa"/>
            <w:tcBorders>
              <w:top w:val="nil"/>
              <w:left w:val="nil"/>
              <w:bottom w:val="nil"/>
              <w:right w:val="nil"/>
            </w:tcBorders>
            <w:shd w:val="clear" w:color="auto" w:fill="auto"/>
            <w:noWrap/>
            <w:vAlign w:val="bottom"/>
            <w:hideMark/>
          </w:tcPr>
          <w:p w14:paraId="55D80139" w14:textId="77777777" w:rsidR="00FC2433" w:rsidRPr="005224FD" w:rsidRDefault="00FC2433" w:rsidP="005C242E">
            <w:pPr>
              <w:rPr>
                <w:rFonts w:ascii="Arial" w:hAnsi="Arial" w:cs="Arial"/>
                <w:color w:val="000000"/>
              </w:rPr>
            </w:pPr>
            <w:r w:rsidRPr="005224FD">
              <w:rPr>
                <w:rFonts w:ascii="Arial" w:hAnsi="Arial" w:cs="Arial"/>
                <w:color w:val="000000"/>
              </w:rPr>
              <w:t>Seavers</w:t>
            </w:r>
          </w:p>
        </w:tc>
        <w:tc>
          <w:tcPr>
            <w:tcW w:w="4273" w:type="dxa"/>
            <w:gridSpan w:val="8"/>
            <w:tcBorders>
              <w:top w:val="nil"/>
              <w:left w:val="nil"/>
              <w:bottom w:val="nil"/>
              <w:right w:val="nil"/>
            </w:tcBorders>
            <w:shd w:val="clear" w:color="auto" w:fill="auto"/>
            <w:noWrap/>
            <w:vAlign w:val="bottom"/>
            <w:hideMark/>
          </w:tcPr>
          <w:p w14:paraId="5AB3CE6F" w14:textId="77777777" w:rsidR="00FC2433" w:rsidRPr="005224FD" w:rsidRDefault="00FC2433" w:rsidP="005C242E">
            <w:pPr>
              <w:rPr>
                <w:rFonts w:ascii="Arial" w:hAnsi="Arial" w:cs="Arial"/>
                <w:color w:val="000000"/>
              </w:rPr>
            </w:pPr>
            <w:r w:rsidRPr="005224FD">
              <w:rPr>
                <w:rFonts w:ascii="Arial" w:hAnsi="Arial" w:cs="Arial"/>
                <w:color w:val="000000"/>
              </w:rPr>
              <w:t>Executive Director</w:t>
            </w:r>
          </w:p>
        </w:tc>
        <w:tc>
          <w:tcPr>
            <w:tcW w:w="3367" w:type="dxa"/>
            <w:gridSpan w:val="2"/>
            <w:tcBorders>
              <w:top w:val="nil"/>
              <w:left w:val="nil"/>
              <w:bottom w:val="nil"/>
              <w:right w:val="nil"/>
            </w:tcBorders>
            <w:shd w:val="clear" w:color="auto" w:fill="auto"/>
            <w:noWrap/>
            <w:vAlign w:val="bottom"/>
            <w:hideMark/>
          </w:tcPr>
          <w:p w14:paraId="3F03534A" w14:textId="77777777" w:rsidR="00FC2433" w:rsidRPr="005224FD" w:rsidRDefault="00FC2433" w:rsidP="005C242E">
            <w:pPr>
              <w:rPr>
                <w:rFonts w:ascii="Arial" w:hAnsi="Arial" w:cs="Arial"/>
                <w:color w:val="000000"/>
              </w:rPr>
            </w:pPr>
            <w:r w:rsidRPr="005224FD">
              <w:rPr>
                <w:rFonts w:ascii="Arial" w:hAnsi="Arial" w:cs="Arial"/>
                <w:color w:val="000000"/>
              </w:rPr>
              <w:t>Board of Barber Examiners</w:t>
            </w:r>
          </w:p>
        </w:tc>
      </w:tr>
      <w:tr w:rsidR="00FC2433" w:rsidRPr="005224FD" w14:paraId="63F170AA" w14:textId="77777777" w:rsidTr="005C242E">
        <w:trPr>
          <w:trHeight w:val="290"/>
        </w:trPr>
        <w:tc>
          <w:tcPr>
            <w:tcW w:w="1400" w:type="dxa"/>
            <w:tcBorders>
              <w:top w:val="nil"/>
              <w:left w:val="nil"/>
              <w:bottom w:val="nil"/>
              <w:right w:val="nil"/>
            </w:tcBorders>
            <w:shd w:val="clear" w:color="auto" w:fill="auto"/>
            <w:noWrap/>
            <w:vAlign w:val="bottom"/>
            <w:hideMark/>
          </w:tcPr>
          <w:p w14:paraId="588F4636" w14:textId="77777777" w:rsidR="00FC2433" w:rsidRPr="005224FD" w:rsidRDefault="00FC2433" w:rsidP="005C242E">
            <w:pPr>
              <w:rPr>
                <w:rFonts w:ascii="Arial" w:hAnsi="Arial" w:cs="Arial"/>
                <w:color w:val="000000"/>
              </w:rPr>
            </w:pPr>
            <w:r w:rsidRPr="005224FD">
              <w:rPr>
                <w:rFonts w:ascii="Arial" w:hAnsi="Arial" w:cs="Arial"/>
                <w:color w:val="000000"/>
              </w:rPr>
              <w:t>Daniel</w:t>
            </w:r>
          </w:p>
        </w:tc>
        <w:tc>
          <w:tcPr>
            <w:tcW w:w="1760" w:type="dxa"/>
            <w:tcBorders>
              <w:top w:val="nil"/>
              <w:left w:val="nil"/>
              <w:bottom w:val="nil"/>
              <w:right w:val="nil"/>
            </w:tcBorders>
            <w:shd w:val="clear" w:color="auto" w:fill="auto"/>
            <w:noWrap/>
            <w:vAlign w:val="bottom"/>
            <w:hideMark/>
          </w:tcPr>
          <w:p w14:paraId="0B855977" w14:textId="77777777" w:rsidR="00FC2433" w:rsidRPr="005224FD" w:rsidRDefault="00FC2433" w:rsidP="005C242E">
            <w:pPr>
              <w:rPr>
                <w:rFonts w:ascii="Arial" w:hAnsi="Arial" w:cs="Arial"/>
                <w:color w:val="000000"/>
              </w:rPr>
            </w:pPr>
            <w:proofErr w:type="spellStart"/>
            <w:r w:rsidRPr="005224FD">
              <w:rPr>
                <w:rFonts w:ascii="Arial" w:hAnsi="Arial" w:cs="Arial"/>
                <w:color w:val="000000"/>
              </w:rPr>
              <w:t>Krchnavek</w:t>
            </w:r>
            <w:proofErr w:type="spellEnd"/>
          </w:p>
        </w:tc>
        <w:tc>
          <w:tcPr>
            <w:tcW w:w="4273" w:type="dxa"/>
            <w:gridSpan w:val="8"/>
            <w:tcBorders>
              <w:top w:val="nil"/>
              <w:left w:val="nil"/>
              <w:bottom w:val="nil"/>
              <w:right w:val="nil"/>
            </w:tcBorders>
            <w:shd w:val="clear" w:color="auto" w:fill="auto"/>
            <w:noWrap/>
            <w:vAlign w:val="bottom"/>
            <w:hideMark/>
          </w:tcPr>
          <w:p w14:paraId="15C5E786"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c>
          <w:tcPr>
            <w:tcW w:w="3367" w:type="dxa"/>
            <w:gridSpan w:val="2"/>
            <w:tcBorders>
              <w:top w:val="nil"/>
              <w:left w:val="nil"/>
              <w:bottom w:val="nil"/>
              <w:right w:val="nil"/>
            </w:tcBorders>
            <w:shd w:val="clear" w:color="auto" w:fill="auto"/>
            <w:noWrap/>
            <w:vAlign w:val="bottom"/>
            <w:hideMark/>
          </w:tcPr>
          <w:p w14:paraId="644FC97B"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r>
      <w:tr w:rsidR="00FC2433" w:rsidRPr="005224FD" w14:paraId="731E950C" w14:textId="77777777" w:rsidTr="005C242E">
        <w:trPr>
          <w:trHeight w:val="290"/>
        </w:trPr>
        <w:tc>
          <w:tcPr>
            <w:tcW w:w="1400" w:type="dxa"/>
            <w:tcBorders>
              <w:top w:val="nil"/>
              <w:left w:val="nil"/>
              <w:bottom w:val="nil"/>
              <w:right w:val="nil"/>
            </w:tcBorders>
            <w:shd w:val="clear" w:color="auto" w:fill="auto"/>
            <w:noWrap/>
            <w:vAlign w:val="bottom"/>
            <w:hideMark/>
          </w:tcPr>
          <w:p w14:paraId="407C02B3" w14:textId="77777777" w:rsidR="00FC2433" w:rsidRPr="005224FD" w:rsidRDefault="00FC2433" w:rsidP="005C242E">
            <w:pPr>
              <w:rPr>
                <w:rFonts w:ascii="Arial" w:hAnsi="Arial" w:cs="Arial"/>
                <w:color w:val="000000"/>
              </w:rPr>
            </w:pPr>
            <w:r w:rsidRPr="005224FD">
              <w:rPr>
                <w:rFonts w:ascii="Arial" w:hAnsi="Arial" w:cs="Arial"/>
                <w:color w:val="000000"/>
              </w:rPr>
              <w:t>Jessica</w:t>
            </w:r>
          </w:p>
        </w:tc>
        <w:tc>
          <w:tcPr>
            <w:tcW w:w="1760" w:type="dxa"/>
            <w:tcBorders>
              <w:top w:val="nil"/>
              <w:left w:val="nil"/>
              <w:bottom w:val="nil"/>
              <w:right w:val="nil"/>
            </w:tcBorders>
            <w:shd w:val="clear" w:color="auto" w:fill="auto"/>
            <w:noWrap/>
            <w:vAlign w:val="bottom"/>
            <w:hideMark/>
          </w:tcPr>
          <w:p w14:paraId="708057CE" w14:textId="77777777" w:rsidR="00FC2433" w:rsidRPr="005224FD" w:rsidRDefault="00FC2433" w:rsidP="005C242E">
            <w:pPr>
              <w:rPr>
                <w:rFonts w:ascii="Arial" w:hAnsi="Arial" w:cs="Arial"/>
                <w:color w:val="000000"/>
              </w:rPr>
            </w:pPr>
            <w:r w:rsidRPr="005224FD">
              <w:rPr>
                <w:rFonts w:ascii="Arial" w:hAnsi="Arial" w:cs="Arial"/>
                <w:color w:val="000000"/>
              </w:rPr>
              <w:t>Bullock</w:t>
            </w:r>
          </w:p>
        </w:tc>
        <w:tc>
          <w:tcPr>
            <w:tcW w:w="4273" w:type="dxa"/>
            <w:gridSpan w:val="8"/>
            <w:tcBorders>
              <w:top w:val="nil"/>
              <w:left w:val="nil"/>
              <w:bottom w:val="nil"/>
              <w:right w:val="nil"/>
            </w:tcBorders>
            <w:shd w:val="clear" w:color="auto" w:fill="auto"/>
            <w:noWrap/>
            <w:vAlign w:val="bottom"/>
            <w:hideMark/>
          </w:tcPr>
          <w:p w14:paraId="06B55E52"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c>
          <w:tcPr>
            <w:tcW w:w="3367" w:type="dxa"/>
            <w:gridSpan w:val="2"/>
            <w:tcBorders>
              <w:top w:val="nil"/>
              <w:left w:val="nil"/>
              <w:bottom w:val="nil"/>
              <w:right w:val="nil"/>
            </w:tcBorders>
            <w:shd w:val="clear" w:color="auto" w:fill="auto"/>
            <w:noWrap/>
            <w:vAlign w:val="bottom"/>
            <w:hideMark/>
          </w:tcPr>
          <w:p w14:paraId="76F0133A"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r>
      <w:tr w:rsidR="00FC2433" w:rsidRPr="005224FD" w14:paraId="767BD2EC" w14:textId="77777777" w:rsidTr="005C242E">
        <w:trPr>
          <w:trHeight w:val="290"/>
        </w:trPr>
        <w:tc>
          <w:tcPr>
            <w:tcW w:w="1400" w:type="dxa"/>
            <w:tcBorders>
              <w:top w:val="nil"/>
              <w:left w:val="nil"/>
              <w:bottom w:val="nil"/>
              <w:right w:val="nil"/>
            </w:tcBorders>
            <w:shd w:val="clear" w:color="auto" w:fill="auto"/>
            <w:noWrap/>
            <w:vAlign w:val="bottom"/>
            <w:hideMark/>
          </w:tcPr>
          <w:p w14:paraId="7748ECA9" w14:textId="77777777" w:rsidR="00FC2433" w:rsidRPr="005224FD" w:rsidRDefault="00FC2433" w:rsidP="005C242E">
            <w:pPr>
              <w:rPr>
                <w:rFonts w:ascii="Arial" w:hAnsi="Arial" w:cs="Arial"/>
                <w:color w:val="000000"/>
              </w:rPr>
            </w:pPr>
            <w:r w:rsidRPr="005224FD">
              <w:rPr>
                <w:rFonts w:ascii="Arial" w:hAnsi="Arial" w:cs="Arial"/>
                <w:color w:val="000000"/>
              </w:rPr>
              <w:t>Charminique</w:t>
            </w:r>
          </w:p>
        </w:tc>
        <w:tc>
          <w:tcPr>
            <w:tcW w:w="1760" w:type="dxa"/>
            <w:tcBorders>
              <w:top w:val="nil"/>
              <w:left w:val="nil"/>
              <w:bottom w:val="nil"/>
              <w:right w:val="nil"/>
            </w:tcBorders>
            <w:shd w:val="clear" w:color="auto" w:fill="auto"/>
            <w:noWrap/>
            <w:vAlign w:val="bottom"/>
            <w:hideMark/>
          </w:tcPr>
          <w:p w14:paraId="43AC009C" w14:textId="77777777" w:rsidR="00FC2433" w:rsidRPr="005224FD" w:rsidRDefault="00FC2433" w:rsidP="005C242E">
            <w:pPr>
              <w:rPr>
                <w:rFonts w:ascii="Arial" w:hAnsi="Arial" w:cs="Arial"/>
                <w:color w:val="000000"/>
              </w:rPr>
            </w:pPr>
            <w:r w:rsidRPr="005224FD">
              <w:rPr>
                <w:rFonts w:ascii="Arial" w:hAnsi="Arial" w:cs="Arial"/>
                <w:color w:val="000000"/>
              </w:rPr>
              <w:t xml:space="preserve">Williams                    </w:t>
            </w:r>
          </w:p>
        </w:tc>
        <w:tc>
          <w:tcPr>
            <w:tcW w:w="4273" w:type="dxa"/>
            <w:gridSpan w:val="8"/>
            <w:tcBorders>
              <w:top w:val="nil"/>
              <w:left w:val="nil"/>
              <w:bottom w:val="nil"/>
              <w:right w:val="nil"/>
            </w:tcBorders>
            <w:shd w:val="clear" w:color="auto" w:fill="auto"/>
            <w:noWrap/>
            <w:vAlign w:val="bottom"/>
            <w:hideMark/>
          </w:tcPr>
          <w:p w14:paraId="38A04C32" w14:textId="77777777" w:rsidR="00FC2433" w:rsidRPr="005224FD" w:rsidRDefault="00FC2433" w:rsidP="005C242E">
            <w:pPr>
              <w:rPr>
                <w:rFonts w:ascii="Arial" w:hAnsi="Arial" w:cs="Arial"/>
                <w:color w:val="000000"/>
              </w:rPr>
            </w:pPr>
            <w:r w:rsidRPr="005224FD">
              <w:rPr>
                <w:rFonts w:ascii="Arial" w:hAnsi="Arial" w:cs="Arial"/>
                <w:color w:val="000000"/>
              </w:rPr>
              <w:t xml:space="preserve">  Rulemaking Coordinator                               </w:t>
            </w:r>
          </w:p>
        </w:tc>
        <w:tc>
          <w:tcPr>
            <w:tcW w:w="3367" w:type="dxa"/>
            <w:gridSpan w:val="2"/>
            <w:tcBorders>
              <w:top w:val="nil"/>
              <w:left w:val="nil"/>
              <w:bottom w:val="nil"/>
              <w:right w:val="nil"/>
            </w:tcBorders>
            <w:shd w:val="clear" w:color="auto" w:fill="auto"/>
            <w:noWrap/>
            <w:vAlign w:val="bottom"/>
            <w:hideMark/>
          </w:tcPr>
          <w:p w14:paraId="7897E6BD" w14:textId="77777777" w:rsidR="00FC2433" w:rsidRPr="005224FD" w:rsidRDefault="00FC2433" w:rsidP="005C242E">
            <w:pPr>
              <w:rPr>
                <w:rFonts w:ascii="Arial" w:hAnsi="Arial" w:cs="Arial"/>
                <w:color w:val="000000"/>
              </w:rPr>
            </w:pPr>
            <w:r w:rsidRPr="005224FD">
              <w:rPr>
                <w:rFonts w:ascii="Arial" w:hAnsi="Arial" w:cs="Arial"/>
                <w:color w:val="000000"/>
              </w:rPr>
              <w:t>DOI</w:t>
            </w:r>
          </w:p>
        </w:tc>
      </w:tr>
      <w:tr w:rsidR="00FC2433" w:rsidRPr="005224FD" w14:paraId="6A03F893" w14:textId="77777777" w:rsidTr="005C242E">
        <w:trPr>
          <w:trHeight w:val="290"/>
        </w:trPr>
        <w:tc>
          <w:tcPr>
            <w:tcW w:w="1400" w:type="dxa"/>
            <w:tcBorders>
              <w:top w:val="nil"/>
              <w:left w:val="nil"/>
              <w:bottom w:val="nil"/>
              <w:right w:val="nil"/>
            </w:tcBorders>
            <w:shd w:val="clear" w:color="auto" w:fill="auto"/>
            <w:noWrap/>
            <w:vAlign w:val="bottom"/>
            <w:hideMark/>
          </w:tcPr>
          <w:p w14:paraId="0757A817" w14:textId="77777777" w:rsidR="00FC2433" w:rsidRPr="005224FD" w:rsidRDefault="00FC2433" w:rsidP="005C242E">
            <w:pPr>
              <w:rPr>
                <w:rFonts w:ascii="Arial" w:hAnsi="Arial" w:cs="Arial"/>
                <w:color w:val="000000"/>
              </w:rPr>
            </w:pPr>
            <w:r w:rsidRPr="005224FD">
              <w:rPr>
                <w:rFonts w:ascii="Arial" w:hAnsi="Arial" w:cs="Arial"/>
                <w:color w:val="000000"/>
              </w:rPr>
              <w:t>Alice</w:t>
            </w:r>
          </w:p>
        </w:tc>
        <w:tc>
          <w:tcPr>
            <w:tcW w:w="1760" w:type="dxa"/>
            <w:tcBorders>
              <w:top w:val="nil"/>
              <w:left w:val="nil"/>
              <w:bottom w:val="nil"/>
              <w:right w:val="nil"/>
            </w:tcBorders>
            <w:shd w:val="clear" w:color="auto" w:fill="auto"/>
            <w:noWrap/>
            <w:vAlign w:val="bottom"/>
            <w:hideMark/>
          </w:tcPr>
          <w:p w14:paraId="48D833AD" w14:textId="77777777" w:rsidR="00FC2433" w:rsidRPr="005224FD" w:rsidRDefault="00FC2433" w:rsidP="005C242E">
            <w:pPr>
              <w:rPr>
                <w:rFonts w:ascii="Arial" w:hAnsi="Arial" w:cs="Arial"/>
                <w:color w:val="000000"/>
              </w:rPr>
            </w:pPr>
            <w:proofErr w:type="spellStart"/>
            <w:r w:rsidRPr="005224FD">
              <w:rPr>
                <w:rFonts w:ascii="Arial" w:hAnsi="Arial" w:cs="Arial"/>
                <w:color w:val="000000"/>
              </w:rPr>
              <w:t>Isley</w:t>
            </w:r>
            <w:proofErr w:type="spellEnd"/>
          </w:p>
        </w:tc>
        <w:tc>
          <w:tcPr>
            <w:tcW w:w="4273" w:type="dxa"/>
            <w:gridSpan w:val="8"/>
            <w:tcBorders>
              <w:top w:val="nil"/>
              <w:left w:val="nil"/>
              <w:bottom w:val="nil"/>
              <w:right w:val="nil"/>
            </w:tcBorders>
            <w:shd w:val="clear" w:color="auto" w:fill="auto"/>
            <w:noWrap/>
            <w:vAlign w:val="bottom"/>
            <w:hideMark/>
          </w:tcPr>
          <w:p w14:paraId="29434BF7"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c>
          <w:tcPr>
            <w:tcW w:w="3367" w:type="dxa"/>
            <w:gridSpan w:val="2"/>
            <w:tcBorders>
              <w:top w:val="nil"/>
              <w:left w:val="nil"/>
              <w:bottom w:val="nil"/>
              <w:right w:val="nil"/>
            </w:tcBorders>
            <w:shd w:val="clear" w:color="auto" w:fill="auto"/>
            <w:noWrap/>
            <w:vAlign w:val="bottom"/>
            <w:hideMark/>
          </w:tcPr>
          <w:p w14:paraId="15C60D96" w14:textId="77777777" w:rsidR="00FC2433" w:rsidRPr="005224FD" w:rsidRDefault="00FC2433" w:rsidP="005C242E">
            <w:pPr>
              <w:rPr>
                <w:rFonts w:ascii="Arial" w:hAnsi="Arial" w:cs="Arial"/>
                <w:color w:val="000000"/>
              </w:rPr>
            </w:pPr>
            <w:r w:rsidRPr="005224FD">
              <w:rPr>
                <w:rFonts w:ascii="Arial" w:hAnsi="Arial" w:cs="Arial"/>
                <w:color w:val="000000"/>
              </w:rPr>
              <w:t>State of NC, DHHS</w:t>
            </w:r>
          </w:p>
        </w:tc>
      </w:tr>
      <w:tr w:rsidR="00FC2433" w:rsidRPr="005224FD" w14:paraId="4B0653C3" w14:textId="77777777" w:rsidTr="005C242E">
        <w:trPr>
          <w:trHeight w:val="290"/>
        </w:trPr>
        <w:tc>
          <w:tcPr>
            <w:tcW w:w="1400" w:type="dxa"/>
            <w:tcBorders>
              <w:top w:val="nil"/>
              <w:left w:val="nil"/>
              <w:bottom w:val="nil"/>
              <w:right w:val="nil"/>
            </w:tcBorders>
            <w:shd w:val="clear" w:color="auto" w:fill="auto"/>
            <w:noWrap/>
            <w:vAlign w:val="bottom"/>
            <w:hideMark/>
          </w:tcPr>
          <w:p w14:paraId="35640B60" w14:textId="77777777" w:rsidR="00FC2433" w:rsidRPr="005224FD" w:rsidRDefault="00FC2433" w:rsidP="005C242E">
            <w:pPr>
              <w:rPr>
                <w:rFonts w:ascii="Arial" w:hAnsi="Arial" w:cs="Arial"/>
                <w:color w:val="000000"/>
              </w:rPr>
            </w:pPr>
            <w:r w:rsidRPr="005224FD">
              <w:rPr>
                <w:rFonts w:ascii="Arial" w:hAnsi="Arial" w:cs="Arial"/>
                <w:color w:val="000000"/>
              </w:rPr>
              <w:t>Robert</w:t>
            </w:r>
          </w:p>
        </w:tc>
        <w:tc>
          <w:tcPr>
            <w:tcW w:w="1760" w:type="dxa"/>
            <w:tcBorders>
              <w:top w:val="nil"/>
              <w:left w:val="nil"/>
              <w:bottom w:val="nil"/>
              <w:right w:val="nil"/>
            </w:tcBorders>
            <w:shd w:val="clear" w:color="auto" w:fill="auto"/>
            <w:noWrap/>
            <w:vAlign w:val="bottom"/>
            <w:hideMark/>
          </w:tcPr>
          <w:p w14:paraId="5A1531E6" w14:textId="77777777" w:rsidR="00FC2433" w:rsidRPr="005224FD" w:rsidRDefault="00FC2433" w:rsidP="005C242E">
            <w:pPr>
              <w:rPr>
                <w:rFonts w:ascii="Arial" w:hAnsi="Arial" w:cs="Arial"/>
                <w:color w:val="000000"/>
              </w:rPr>
            </w:pPr>
            <w:r w:rsidRPr="005224FD">
              <w:rPr>
                <w:rFonts w:ascii="Arial" w:hAnsi="Arial" w:cs="Arial"/>
                <w:color w:val="000000"/>
              </w:rPr>
              <w:t>Cooke</w:t>
            </w:r>
          </w:p>
        </w:tc>
        <w:tc>
          <w:tcPr>
            <w:tcW w:w="4273" w:type="dxa"/>
            <w:gridSpan w:val="8"/>
            <w:tcBorders>
              <w:top w:val="nil"/>
              <w:left w:val="nil"/>
              <w:bottom w:val="nil"/>
              <w:right w:val="nil"/>
            </w:tcBorders>
            <w:shd w:val="clear" w:color="auto" w:fill="auto"/>
            <w:noWrap/>
            <w:vAlign w:val="bottom"/>
            <w:hideMark/>
          </w:tcPr>
          <w:p w14:paraId="7A281E17" w14:textId="77777777" w:rsidR="00FC2433" w:rsidRPr="005224FD" w:rsidRDefault="00FC2433" w:rsidP="005C242E">
            <w:pPr>
              <w:rPr>
                <w:rFonts w:ascii="Arial" w:hAnsi="Arial" w:cs="Arial"/>
                <w:color w:val="000000"/>
              </w:rPr>
            </w:pPr>
            <w:r w:rsidRPr="005224FD">
              <w:rPr>
                <w:rFonts w:ascii="Arial" w:hAnsi="Arial" w:cs="Arial"/>
                <w:color w:val="000000"/>
              </w:rPr>
              <w:t>Dr</w:t>
            </w:r>
          </w:p>
        </w:tc>
        <w:tc>
          <w:tcPr>
            <w:tcW w:w="3367" w:type="dxa"/>
            <w:gridSpan w:val="2"/>
            <w:tcBorders>
              <w:top w:val="nil"/>
              <w:left w:val="nil"/>
              <w:bottom w:val="nil"/>
              <w:right w:val="nil"/>
            </w:tcBorders>
            <w:shd w:val="clear" w:color="auto" w:fill="auto"/>
            <w:noWrap/>
            <w:vAlign w:val="bottom"/>
            <w:hideMark/>
          </w:tcPr>
          <w:p w14:paraId="70175AE1" w14:textId="77777777" w:rsidR="00FC2433" w:rsidRPr="005224FD" w:rsidRDefault="00FC2433" w:rsidP="005C242E">
            <w:pPr>
              <w:rPr>
                <w:rFonts w:ascii="Arial" w:hAnsi="Arial" w:cs="Arial"/>
                <w:color w:val="000000"/>
              </w:rPr>
            </w:pPr>
            <w:r w:rsidRPr="005224FD">
              <w:rPr>
                <w:rFonts w:ascii="Arial" w:hAnsi="Arial" w:cs="Arial"/>
                <w:color w:val="000000"/>
              </w:rPr>
              <w:t>NCFBPPC Board of Examiners</w:t>
            </w:r>
          </w:p>
        </w:tc>
      </w:tr>
      <w:tr w:rsidR="00FC2433" w:rsidRPr="005224FD" w14:paraId="0B4A802F" w14:textId="77777777" w:rsidTr="005C242E">
        <w:trPr>
          <w:trHeight w:val="290"/>
        </w:trPr>
        <w:tc>
          <w:tcPr>
            <w:tcW w:w="1400" w:type="dxa"/>
            <w:tcBorders>
              <w:top w:val="nil"/>
              <w:left w:val="nil"/>
              <w:bottom w:val="nil"/>
              <w:right w:val="nil"/>
            </w:tcBorders>
            <w:shd w:val="clear" w:color="auto" w:fill="auto"/>
            <w:noWrap/>
            <w:vAlign w:val="bottom"/>
            <w:hideMark/>
          </w:tcPr>
          <w:p w14:paraId="4CC83A94" w14:textId="77777777" w:rsidR="00FC2433" w:rsidRPr="005224FD" w:rsidRDefault="00FC2433" w:rsidP="005C242E">
            <w:pPr>
              <w:rPr>
                <w:rFonts w:ascii="Arial" w:hAnsi="Arial" w:cs="Arial"/>
                <w:color w:val="000000"/>
              </w:rPr>
            </w:pPr>
            <w:r w:rsidRPr="005224FD">
              <w:rPr>
                <w:rFonts w:ascii="Arial" w:hAnsi="Arial" w:cs="Arial"/>
                <w:color w:val="000000"/>
              </w:rPr>
              <w:t>Kirby</w:t>
            </w:r>
          </w:p>
        </w:tc>
        <w:tc>
          <w:tcPr>
            <w:tcW w:w="1760" w:type="dxa"/>
            <w:tcBorders>
              <w:top w:val="nil"/>
              <w:left w:val="nil"/>
              <w:bottom w:val="nil"/>
              <w:right w:val="nil"/>
            </w:tcBorders>
            <w:shd w:val="clear" w:color="auto" w:fill="auto"/>
            <w:noWrap/>
            <w:vAlign w:val="bottom"/>
            <w:hideMark/>
          </w:tcPr>
          <w:p w14:paraId="387C1855" w14:textId="77777777" w:rsidR="00FC2433" w:rsidRPr="005224FD" w:rsidRDefault="00FC2433" w:rsidP="005C242E">
            <w:pPr>
              <w:rPr>
                <w:rFonts w:ascii="Arial" w:hAnsi="Arial" w:cs="Arial"/>
                <w:color w:val="000000"/>
              </w:rPr>
            </w:pPr>
            <w:proofErr w:type="spellStart"/>
            <w:r w:rsidRPr="005224FD">
              <w:rPr>
                <w:rFonts w:ascii="Arial" w:hAnsi="Arial" w:cs="Arial"/>
                <w:color w:val="000000"/>
              </w:rPr>
              <w:t>Consier</w:t>
            </w:r>
            <w:proofErr w:type="spellEnd"/>
          </w:p>
        </w:tc>
        <w:tc>
          <w:tcPr>
            <w:tcW w:w="4273" w:type="dxa"/>
            <w:gridSpan w:val="8"/>
            <w:tcBorders>
              <w:top w:val="nil"/>
              <w:left w:val="nil"/>
              <w:bottom w:val="nil"/>
              <w:right w:val="nil"/>
            </w:tcBorders>
            <w:shd w:val="clear" w:color="auto" w:fill="auto"/>
            <w:noWrap/>
            <w:vAlign w:val="bottom"/>
            <w:hideMark/>
          </w:tcPr>
          <w:p w14:paraId="0BBE432F"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c>
          <w:tcPr>
            <w:tcW w:w="3367" w:type="dxa"/>
            <w:gridSpan w:val="2"/>
            <w:tcBorders>
              <w:top w:val="nil"/>
              <w:left w:val="nil"/>
              <w:bottom w:val="nil"/>
              <w:right w:val="nil"/>
            </w:tcBorders>
            <w:shd w:val="clear" w:color="auto" w:fill="auto"/>
            <w:noWrap/>
            <w:vAlign w:val="bottom"/>
            <w:hideMark/>
          </w:tcPr>
          <w:p w14:paraId="1D240E6F"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r>
      <w:tr w:rsidR="00FC2433" w:rsidRPr="005224FD" w14:paraId="37696458" w14:textId="77777777" w:rsidTr="005C242E">
        <w:trPr>
          <w:trHeight w:val="290"/>
        </w:trPr>
        <w:tc>
          <w:tcPr>
            <w:tcW w:w="1400" w:type="dxa"/>
            <w:tcBorders>
              <w:top w:val="nil"/>
              <w:left w:val="nil"/>
              <w:bottom w:val="nil"/>
              <w:right w:val="nil"/>
            </w:tcBorders>
            <w:shd w:val="clear" w:color="auto" w:fill="auto"/>
            <w:noWrap/>
            <w:vAlign w:val="bottom"/>
            <w:hideMark/>
          </w:tcPr>
          <w:p w14:paraId="442445F8" w14:textId="77777777" w:rsidR="00FC2433" w:rsidRPr="005224FD" w:rsidRDefault="00FC2433" w:rsidP="005C242E">
            <w:pPr>
              <w:rPr>
                <w:rFonts w:ascii="Arial" w:hAnsi="Arial" w:cs="Arial"/>
                <w:color w:val="000000"/>
              </w:rPr>
            </w:pPr>
            <w:r w:rsidRPr="005224FD">
              <w:rPr>
                <w:rFonts w:ascii="Arial" w:hAnsi="Arial" w:cs="Arial"/>
                <w:color w:val="000000"/>
              </w:rPr>
              <w:t>Scott</w:t>
            </w:r>
          </w:p>
        </w:tc>
        <w:tc>
          <w:tcPr>
            <w:tcW w:w="1760" w:type="dxa"/>
            <w:tcBorders>
              <w:top w:val="nil"/>
              <w:left w:val="nil"/>
              <w:bottom w:val="nil"/>
              <w:right w:val="nil"/>
            </w:tcBorders>
            <w:shd w:val="clear" w:color="auto" w:fill="auto"/>
            <w:noWrap/>
            <w:vAlign w:val="bottom"/>
            <w:hideMark/>
          </w:tcPr>
          <w:p w14:paraId="3E9D0C17" w14:textId="77777777" w:rsidR="00FC2433" w:rsidRPr="005224FD" w:rsidRDefault="00FC2433" w:rsidP="005C242E">
            <w:pPr>
              <w:rPr>
                <w:rFonts w:ascii="Arial" w:hAnsi="Arial" w:cs="Arial"/>
                <w:color w:val="000000"/>
              </w:rPr>
            </w:pPr>
            <w:r w:rsidRPr="005224FD">
              <w:rPr>
                <w:rFonts w:ascii="Arial" w:hAnsi="Arial" w:cs="Arial"/>
                <w:color w:val="000000"/>
              </w:rPr>
              <w:t>Shone</w:t>
            </w:r>
          </w:p>
        </w:tc>
        <w:tc>
          <w:tcPr>
            <w:tcW w:w="4273" w:type="dxa"/>
            <w:gridSpan w:val="8"/>
            <w:tcBorders>
              <w:top w:val="nil"/>
              <w:left w:val="nil"/>
              <w:bottom w:val="nil"/>
              <w:right w:val="nil"/>
            </w:tcBorders>
            <w:shd w:val="clear" w:color="auto" w:fill="auto"/>
            <w:noWrap/>
            <w:vAlign w:val="bottom"/>
            <w:hideMark/>
          </w:tcPr>
          <w:p w14:paraId="29E5B5C2"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c>
          <w:tcPr>
            <w:tcW w:w="3367" w:type="dxa"/>
            <w:gridSpan w:val="2"/>
            <w:tcBorders>
              <w:top w:val="nil"/>
              <w:left w:val="nil"/>
              <w:bottom w:val="nil"/>
              <w:right w:val="nil"/>
            </w:tcBorders>
            <w:shd w:val="clear" w:color="auto" w:fill="auto"/>
            <w:noWrap/>
            <w:vAlign w:val="bottom"/>
            <w:hideMark/>
          </w:tcPr>
          <w:p w14:paraId="6C7AA06D" w14:textId="77777777" w:rsidR="00FC2433" w:rsidRPr="005224FD" w:rsidRDefault="00FC2433" w:rsidP="005C242E">
            <w:pPr>
              <w:rPr>
                <w:rFonts w:ascii="Arial" w:hAnsi="Arial" w:cs="Arial"/>
                <w:color w:val="000000"/>
              </w:rPr>
            </w:pPr>
            <w:r w:rsidRPr="005224FD">
              <w:rPr>
                <w:rFonts w:ascii="Arial" w:hAnsi="Arial" w:cs="Arial"/>
                <w:color w:val="000000"/>
              </w:rPr>
              <w:t>NCSLPH</w:t>
            </w:r>
          </w:p>
        </w:tc>
      </w:tr>
      <w:tr w:rsidR="00FC2433" w:rsidRPr="005224FD" w14:paraId="63055953" w14:textId="77777777" w:rsidTr="005C242E">
        <w:trPr>
          <w:trHeight w:val="290"/>
        </w:trPr>
        <w:tc>
          <w:tcPr>
            <w:tcW w:w="1400" w:type="dxa"/>
            <w:tcBorders>
              <w:top w:val="nil"/>
              <w:left w:val="nil"/>
              <w:bottom w:val="nil"/>
              <w:right w:val="nil"/>
            </w:tcBorders>
            <w:shd w:val="clear" w:color="auto" w:fill="auto"/>
            <w:noWrap/>
            <w:vAlign w:val="bottom"/>
            <w:hideMark/>
          </w:tcPr>
          <w:p w14:paraId="613B496D" w14:textId="77777777" w:rsidR="00FC2433" w:rsidRPr="005224FD" w:rsidRDefault="00FC2433" w:rsidP="005C242E">
            <w:pPr>
              <w:rPr>
                <w:rFonts w:ascii="Arial" w:hAnsi="Arial" w:cs="Arial"/>
                <w:color w:val="000000"/>
              </w:rPr>
            </w:pPr>
            <w:r w:rsidRPr="005224FD">
              <w:rPr>
                <w:rFonts w:ascii="Arial" w:hAnsi="Arial" w:cs="Arial"/>
                <w:color w:val="000000"/>
              </w:rPr>
              <w:t>Kirsten</w:t>
            </w:r>
          </w:p>
        </w:tc>
        <w:tc>
          <w:tcPr>
            <w:tcW w:w="1760" w:type="dxa"/>
            <w:tcBorders>
              <w:top w:val="nil"/>
              <w:left w:val="nil"/>
              <w:bottom w:val="nil"/>
              <w:right w:val="nil"/>
            </w:tcBorders>
            <w:shd w:val="clear" w:color="auto" w:fill="auto"/>
            <w:noWrap/>
            <w:vAlign w:val="bottom"/>
            <w:hideMark/>
          </w:tcPr>
          <w:p w14:paraId="3A7CC30C" w14:textId="77777777" w:rsidR="00FC2433" w:rsidRPr="005224FD" w:rsidRDefault="00FC2433" w:rsidP="005C242E">
            <w:pPr>
              <w:rPr>
                <w:rFonts w:ascii="Arial" w:hAnsi="Arial" w:cs="Arial"/>
                <w:color w:val="000000"/>
              </w:rPr>
            </w:pPr>
            <w:r w:rsidRPr="005224FD">
              <w:rPr>
                <w:rFonts w:ascii="Arial" w:hAnsi="Arial" w:cs="Arial"/>
                <w:color w:val="000000"/>
              </w:rPr>
              <w:t>Leloudis</w:t>
            </w:r>
          </w:p>
        </w:tc>
        <w:tc>
          <w:tcPr>
            <w:tcW w:w="4273" w:type="dxa"/>
            <w:gridSpan w:val="8"/>
            <w:tcBorders>
              <w:top w:val="nil"/>
              <w:left w:val="nil"/>
              <w:bottom w:val="nil"/>
              <w:right w:val="nil"/>
            </w:tcBorders>
            <w:shd w:val="clear" w:color="auto" w:fill="auto"/>
            <w:noWrap/>
            <w:vAlign w:val="bottom"/>
            <w:hideMark/>
          </w:tcPr>
          <w:p w14:paraId="5F538524" w14:textId="77777777" w:rsidR="00FC2433" w:rsidRPr="005224FD" w:rsidRDefault="00FC2433" w:rsidP="005C242E">
            <w:pPr>
              <w:rPr>
                <w:rFonts w:ascii="Arial" w:hAnsi="Arial" w:cs="Arial"/>
                <w:color w:val="000000"/>
              </w:rPr>
            </w:pPr>
            <w:r w:rsidRPr="005224FD">
              <w:rPr>
                <w:rFonts w:ascii="Arial" w:hAnsi="Arial" w:cs="Arial"/>
                <w:color w:val="000000"/>
              </w:rPr>
              <w:t xml:space="preserve">  Policy and Legal Specialist</w:t>
            </w:r>
          </w:p>
        </w:tc>
        <w:tc>
          <w:tcPr>
            <w:tcW w:w="3367" w:type="dxa"/>
            <w:gridSpan w:val="2"/>
            <w:tcBorders>
              <w:top w:val="nil"/>
              <w:left w:val="nil"/>
              <w:bottom w:val="nil"/>
              <w:right w:val="nil"/>
            </w:tcBorders>
            <w:shd w:val="clear" w:color="auto" w:fill="auto"/>
            <w:noWrap/>
            <w:vAlign w:val="bottom"/>
            <w:hideMark/>
          </w:tcPr>
          <w:p w14:paraId="2227917E" w14:textId="77777777" w:rsidR="00FC2433" w:rsidRPr="005224FD" w:rsidRDefault="00FC2433" w:rsidP="005C242E">
            <w:pPr>
              <w:rPr>
                <w:rFonts w:ascii="Arial" w:hAnsi="Arial" w:cs="Arial"/>
                <w:color w:val="000000"/>
              </w:rPr>
            </w:pPr>
            <w:r w:rsidRPr="005224FD">
              <w:rPr>
                <w:rFonts w:ascii="Arial" w:hAnsi="Arial" w:cs="Arial"/>
                <w:color w:val="000000"/>
              </w:rPr>
              <w:t xml:space="preserve"> DHHS</w:t>
            </w:r>
          </w:p>
        </w:tc>
      </w:tr>
      <w:tr w:rsidR="00FC2433" w:rsidRPr="005224FD" w14:paraId="4869C983" w14:textId="77777777" w:rsidTr="005C242E">
        <w:trPr>
          <w:trHeight w:val="290"/>
        </w:trPr>
        <w:tc>
          <w:tcPr>
            <w:tcW w:w="1400" w:type="dxa"/>
            <w:tcBorders>
              <w:top w:val="nil"/>
              <w:left w:val="nil"/>
              <w:bottom w:val="nil"/>
              <w:right w:val="nil"/>
            </w:tcBorders>
            <w:shd w:val="clear" w:color="auto" w:fill="auto"/>
            <w:noWrap/>
            <w:vAlign w:val="bottom"/>
            <w:hideMark/>
          </w:tcPr>
          <w:p w14:paraId="5F40BB16" w14:textId="77777777" w:rsidR="00FC2433" w:rsidRPr="005224FD" w:rsidRDefault="00FC2433" w:rsidP="005C242E">
            <w:pPr>
              <w:rPr>
                <w:rFonts w:ascii="Arial" w:hAnsi="Arial" w:cs="Arial"/>
                <w:color w:val="000000"/>
              </w:rPr>
            </w:pPr>
            <w:r w:rsidRPr="005224FD">
              <w:rPr>
                <w:rFonts w:ascii="Arial" w:hAnsi="Arial" w:cs="Arial"/>
                <w:color w:val="000000"/>
              </w:rPr>
              <w:t>Christine</w:t>
            </w:r>
          </w:p>
        </w:tc>
        <w:tc>
          <w:tcPr>
            <w:tcW w:w="1760" w:type="dxa"/>
            <w:tcBorders>
              <w:top w:val="nil"/>
              <w:left w:val="nil"/>
              <w:bottom w:val="nil"/>
              <w:right w:val="nil"/>
            </w:tcBorders>
            <w:shd w:val="clear" w:color="auto" w:fill="auto"/>
            <w:noWrap/>
            <w:vAlign w:val="bottom"/>
            <w:hideMark/>
          </w:tcPr>
          <w:p w14:paraId="51563773" w14:textId="77777777" w:rsidR="00FC2433" w:rsidRPr="005224FD" w:rsidRDefault="00FC2433" w:rsidP="005C242E">
            <w:pPr>
              <w:rPr>
                <w:rFonts w:ascii="Arial" w:hAnsi="Arial" w:cs="Arial"/>
                <w:color w:val="000000"/>
              </w:rPr>
            </w:pPr>
            <w:r w:rsidRPr="005224FD">
              <w:rPr>
                <w:rFonts w:ascii="Arial" w:hAnsi="Arial" w:cs="Arial"/>
                <w:color w:val="000000"/>
              </w:rPr>
              <w:t>Ryan</w:t>
            </w:r>
          </w:p>
        </w:tc>
        <w:tc>
          <w:tcPr>
            <w:tcW w:w="4273" w:type="dxa"/>
            <w:gridSpan w:val="8"/>
            <w:tcBorders>
              <w:top w:val="nil"/>
              <w:left w:val="nil"/>
              <w:bottom w:val="nil"/>
              <w:right w:val="nil"/>
            </w:tcBorders>
            <w:shd w:val="clear" w:color="auto" w:fill="auto"/>
            <w:noWrap/>
            <w:vAlign w:val="bottom"/>
            <w:hideMark/>
          </w:tcPr>
          <w:p w14:paraId="739A054D" w14:textId="77777777" w:rsidR="00FC2433" w:rsidRPr="005224FD" w:rsidRDefault="00FC2433" w:rsidP="005C242E">
            <w:pPr>
              <w:rPr>
                <w:rFonts w:ascii="Arial" w:hAnsi="Arial" w:cs="Arial"/>
                <w:color w:val="000000"/>
              </w:rPr>
            </w:pPr>
            <w:r w:rsidRPr="005224FD">
              <w:rPr>
                <w:rFonts w:ascii="Arial" w:hAnsi="Arial" w:cs="Arial"/>
                <w:color w:val="000000"/>
              </w:rPr>
              <w:t xml:space="preserve">  General Counsel</w:t>
            </w:r>
          </w:p>
        </w:tc>
        <w:tc>
          <w:tcPr>
            <w:tcW w:w="3367" w:type="dxa"/>
            <w:gridSpan w:val="2"/>
            <w:tcBorders>
              <w:top w:val="nil"/>
              <w:left w:val="nil"/>
              <w:bottom w:val="nil"/>
              <w:right w:val="nil"/>
            </w:tcBorders>
            <w:shd w:val="clear" w:color="auto" w:fill="auto"/>
            <w:noWrap/>
            <w:vAlign w:val="bottom"/>
            <w:hideMark/>
          </w:tcPr>
          <w:p w14:paraId="76CA4298" w14:textId="77777777" w:rsidR="00FC2433" w:rsidRPr="005224FD" w:rsidRDefault="00FC2433" w:rsidP="005C242E">
            <w:pPr>
              <w:rPr>
                <w:rFonts w:ascii="Arial" w:hAnsi="Arial" w:cs="Arial"/>
                <w:color w:val="000000"/>
              </w:rPr>
            </w:pPr>
            <w:r w:rsidRPr="005224FD">
              <w:rPr>
                <w:rFonts w:ascii="Arial" w:hAnsi="Arial" w:cs="Arial"/>
                <w:color w:val="000000"/>
              </w:rPr>
              <w:t xml:space="preserve"> DSHR</w:t>
            </w:r>
          </w:p>
        </w:tc>
      </w:tr>
      <w:tr w:rsidR="00FC2433" w:rsidRPr="005224FD" w14:paraId="067C6742" w14:textId="77777777" w:rsidTr="005C242E">
        <w:trPr>
          <w:trHeight w:val="290"/>
        </w:trPr>
        <w:tc>
          <w:tcPr>
            <w:tcW w:w="1400" w:type="dxa"/>
            <w:tcBorders>
              <w:top w:val="nil"/>
              <w:left w:val="nil"/>
              <w:bottom w:val="nil"/>
              <w:right w:val="nil"/>
            </w:tcBorders>
            <w:shd w:val="clear" w:color="auto" w:fill="auto"/>
            <w:noWrap/>
            <w:vAlign w:val="bottom"/>
            <w:hideMark/>
          </w:tcPr>
          <w:p w14:paraId="1D649004" w14:textId="77777777" w:rsidR="00FC2433" w:rsidRPr="005224FD" w:rsidRDefault="00FC2433" w:rsidP="005C242E">
            <w:pPr>
              <w:rPr>
                <w:rFonts w:ascii="Arial" w:hAnsi="Arial" w:cs="Arial"/>
                <w:color w:val="000000"/>
              </w:rPr>
            </w:pPr>
            <w:r w:rsidRPr="005224FD">
              <w:rPr>
                <w:rFonts w:ascii="Arial" w:hAnsi="Arial" w:cs="Arial"/>
                <w:color w:val="000000"/>
              </w:rPr>
              <w:t>Carrie</w:t>
            </w:r>
          </w:p>
        </w:tc>
        <w:tc>
          <w:tcPr>
            <w:tcW w:w="1760" w:type="dxa"/>
            <w:tcBorders>
              <w:top w:val="nil"/>
              <w:left w:val="nil"/>
              <w:bottom w:val="nil"/>
              <w:right w:val="nil"/>
            </w:tcBorders>
            <w:shd w:val="clear" w:color="auto" w:fill="auto"/>
            <w:noWrap/>
            <w:vAlign w:val="bottom"/>
            <w:hideMark/>
          </w:tcPr>
          <w:p w14:paraId="35F5B2BC" w14:textId="77777777" w:rsidR="00FC2433" w:rsidRPr="005224FD" w:rsidRDefault="00FC2433" w:rsidP="005C242E">
            <w:pPr>
              <w:rPr>
                <w:rFonts w:ascii="Arial" w:hAnsi="Arial" w:cs="Arial"/>
                <w:color w:val="000000"/>
              </w:rPr>
            </w:pPr>
            <w:r w:rsidRPr="005224FD">
              <w:rPr>
                <w:rFonts w:ascii="Arial" w:hAnsi="Arial" w:cs="Arial"/>
                <w:color w:val="000000"/>
              </w:rPr>
              <w:t>Pickett</w:t>
            </w:r>
          </w:p>
        </w:tc>
        <w:tc>
          <w:tcPr>
            <w:tcW w:w="4273" w:type="dxa"/>
            <w:gridSpan w:val="8"/>
            <w:tcBorders>
              <w:top w:val="nil"/>
              <w:left w:val="nil"/>
              <w:bottom w:val="nil"/>
              <w:right w:val="nil"/>
            </w:tcBorders>
            <w:shd w:val="clear" w:color="auto" w:fill="auto"/>
            <w:noWrap/>
            <w:vAlign w:val="bottom"/>
            <w:hideMark/>
          </w:tcPr>
          <w:p w14:paraId="2DD6A280" w14:textId="77777777" w:rsidR="00FC2433" w:rsidRPr="005224FD" w:rsidRDefault="00FC2433" w:rsidP="005C242E">
            <w:pPr>
              <w:rPr>
                <w:rFonts w:ascii="Arial" w:hAnsi="Arial" w:cs="Arial"/>
                <w:color w:val="000000"/>
              </w:rPr>
            </w:pPr>
            <w:r w:rsidRPr="005224FD">
              <w:rPr>
                <w:rFonts w:ascii="Arial" w:hAnsi="Arial" w:cs="Arial"/>
                <w:color w:val="000000"/>
              </w:rPr>
              <w:t xml:space="preserve">  Rule Development Branch Engineer</w:t>
            </w:r>
          </w:p>
        </w:tc>
        <w:tc>
          <w:tcPr>
            <w:tcW w:w="3367" w:type="dxa"/>
            <w:gridSpan w:val="2"/>
            <w:tcBorders>
              <w:top w:val="nil"/>
              <w:left w:val="nil"/>
              <w:bottom w:val="nil"/>
              <w:right w:val="nil"/>
            </w:tcBorders>
            <w:shd w:val="clear" w:color="auto" w:fill="auto"/>
            <w:noWrap/>
            <w:vAlign w:val="bottom"/>
            <w:hideMark/>
          </w:tcPr>
          <w:p w14:paraId="1E24D7ED" w14:textId="77777777" w:rsidR="00FC2433" w:rsidRPr="005224FD" w:rsidRDefault="00FC2433" w:rsidP="005C242E">
            <w:pPr>
              <w:rPr>
                <w:rFonts w:ascii="Arial" w:hAnsi="Arial" w:cs="Arial"/>
                <w:color w:val="000000"/>
              </w:rPr>
            </w:pPr>
            <w:r w:rsidRPr="005224FD">
              <w:rPr>
                <w:rFonts w:ascii="Arial" w:hAnsi="Arial" w:cs="Arial"/>
                <w:color w:val="000000"/>
              </w:rPr>
              <w:t xml:space="preserve"> DENR</w:t>
            </w:r>
          </w:p>
        </w:tc>
      </w:tr>
      <w:tr w:rsidR="00FC2433" w:rsidRPr="005224FD" w14:paraId="1A88E72A" w14:textId="77777777" w:rsidTr="005C242E">
        <w:trPr>
          <w:trHeight w:val="290"/>
        </w:trPr>
        <w:tc>
          <w:tcPr>
            <w:tcW w:w="1400" w:type="dxa"/>
            <w:tcBorders>
              <w:top w:val="nil"/>
              <w:left w:val="nil"/>
              <w:bottom w:val="nil"/>
              <w:right w:val="nil"/>
            </w:tcBorders>
            <w:shd w:val="clear" w:color="auto" w:fill="auto"/>
            <w:noWrap/>
            <w:vAlign w:val="bottom"/>
            <w:hideMark/>
          </w:tcPr>
          <w:p w14:paraId="6D91FF61" w14:textId="77777777" w:rsidR="00FC2433" w:rsidRPr="005224FD" w:rsidRDefault="00FC2433" w:rsidP="005C242E">
            <w:pPr>
              <w:rPr>
                <w:rFonts w:ascii="Arial" w:hAnsi="Arial" w:cs="Arial"/>
                <w:color w:val="000000"/>
              </w:rPr>
            </w:pPr>
            <w:r w:rsidRPr="005224FD">
              <w:rPr>
                <w:rFonts w:ascii="Arial" w:hAnsi="Arial" w:cs="Arial"/>
                <w:color w:val="000000"/>
              </w:rPr>
              <w:t>Paris</w:t>
            </w:r>
          </w:p>
        </w:tc>
        <w:tc>
          <w:tcPr>
            <w:tcW w:w="1760" w:type="dxa"/>
            <w:tcBorders>
              <w:top w:val="nil"/>
              <w:left w:val="nil"/>
              <w:bottom w:val="nil"/>
              <w:right w:val="nil"/>
            </w:tcBorders>
            <w:shd w:val="clear" w:color="auto" w:fill="auto"/>
            <w:noWrap/>
            <w:vAlign w:val="bottom"/>
            <w:hideMark/>
          </w:tcPr>
          <w:p w14:paraId="14FF131E" w14:textId="77777777" w:rsidR="00FC2433" w:rsidRPr="005224FD" w:rsidRDefault="00FC2433" w:rsidP="005C242E">
            <w:pPr>
              <w:rPr>
                <w:rFonts w:ascii="Arial" w:hAnsi="Arial" w:cs="Arial"/>
                <w:color w:val="000000"/>
              </w:rPr>
            </w:pPr>
            <w:r w:rsidRPr="005224FD">
              <w:rPr>
                <w:rFonts w:ascii="Arial" w:hAnsi="Arial" w:cs="Arial"/>
                <w:color w:val="000000"/>
              </w:rPr>
              <w:t>Penny</w:t>
            </w:r>
          </w:p>
        </w:tc>
        <w:tc>
          <w:tcPr>
            <w:tcW w:w="4273" w:type="dxa"/>
            <w:gridSpan w:val="8"/>
            <w:tcBorders>
              <w:top w:val="nil"/>
              <w:left w:val="nil"/>
              <w:bottom w:val="nil"/>
              <w:right w:val="nil"/>
            </w:tcBorders>
            <w:shd w:val="clear" w:color="auto" w:fill="auto"/>
            <w:noWrap/>
            <w:vAlign w:val="bottom"/>
            <w:hideMark/>
          </w:tcPr>
          <w:p w14:paraId="188D2883" w14:textId="77777777" w:rsidR="00FC2433" w:rsidRPr="005224FD" w:rsidRDefault="00FC2433" w:rsidP="005C242E">
            <w:pPr>
              <w:rPr>
                <w:rFonts w:ascii="Arial" w:hAnsi="Arial" w:cs="Arial"/>
                <w:color w:val="000000"/>
              </w:rPr>
            </w:pPr>
            <w:r w:rsidRPr="005224FD">
              <w:rPr>
                <w:rFonts w:ascii="Arial" w:hAnsi="Arial" w:cs="Arial"/>
                <w:color w:val="000000"/>
              </w:rPr>
              <w:t xml:space="preserve">  Rulemaking Coordinator                                 </w:t>
            </w:r>
          </w:p>
        </w:tc>
        <w:tc>
          <w:tcPr>
            <w:tcW w:w="3367" w:type="dxa"/>
            <w:gridSpan w:val="2"/>
            <w:tcBorders>
              <w:top w:val="nil"/>
              <w:left w:val="nil"/>
              <w:bottom w:val="nil"/>
              <w:right w:val="nil"/>
            </w:tcBorders>
            <w:shd w:val="clear" w:color="auto" w:fill="auto"/>
            <w:noWrap/>
            <w:vAlign w:val="bottom"/>
            <w:hideMark/>
          </w:tcPr>
          <w:p w14:paraId="7A57EF6B" w14:textId="77777777" w:rsidR="00FC2433" w:rsidRPr="005224FD" w:rsidRDefault="00FC2433" w:rsidP="005C242E">
            <w:pPr>
              <w:rPr>
                <w:rFonts w:ascii="Arial" w:hAnsi="Arial" w:cs="Arial"/>
                <w:color w:val="000000"/>
              </w:rPr>
            </w:pPr>
            <w:r w:rsidRPr="005224FD">
              <w:rPr>
                <w:rFonts w:ascii="Arial" w:hAnsi="Arial" w:cs="Arial"/>
                <w:color w:val="000000"/>
              </w:rPr>
              <w:t xml:space="preserve">  DHHS</w:t>
            </w:r>
          </w:p>
        </w:tc>
      </w:tr>
      <w:tr w:rsidR="00FC2433" w:rsidRPr="005224FD" w14:paraId="39572C1E" w14:textId="77777777" w:rsidTr="005C242E">
        <w:trPr>
          <w:trHeight w:val="290"/>
        </w:trPr>
        <w:tc>
          <w:tcPr>
            <w:tcW w:w="1400" w:type="dxa"/>
            <w:tcBorders>
              <w:top w:val="nil"/>
              <w:left w:val="nil"/>
              <w:bottom w:val="nil"/>
              <w:right w:val="nil"/>
            </w:tcBorders>
            <w:shd w:val="clear" w:color="auto" w:fill="auto"/>
            <w:noWrap/>
            <w:vAlign w:val="bottom"/>
            <w:hideMark/>
          </w:tcPr>
          <w:p w14:paraId="11190383" w14:textId="77777777" w:rsidR="00FC2433" w:rsidRPr="005224FD" w:rsidRDefault="00FC2433" w:rsidP="005C242E">
            <w:pPr>
              <w:rPr>
                <w:rFonts w:ascii="Arial" w:hAnsi="Arial" w:cs="Arial"/>
                <w:color w:val="000000"/>
              </w:rPr>
            </w:pPr>
            <w:r w:rsidRPr="005224FD">
              <w:rPr>
                <w:rFonts w:ascii="Arial" w:hAnsi="Arial" w:cs="Arial"/>
                <w:color w:val="000000"/>
              </w:rPr>
              <w:t>John</w:t>
            </w:r>
          </w:p>
        </w:tc>
        <w:tc>
          <w:tcPr>
            <w:tcW w:w="1760" w:type="dxa"/>
            <w:tcBorders>
              <w:top w:val="nil"/>
              <w:left w:val="nil"/>
              <w:bottom w:val="nil"/>
              <w:right w:val="nil"/>
            </w:tcBorders>
            <w:shd w:val="clear" w:color="auto" w:fill="auto"/>
            <w:noWrap/>
            <w:vAlign w:val="bottom"/>
            <w:hideMark/>
          </w:tcPr>
          <w:p w14:paraId="07A8767C" w14:textId="77777777" w:rsidR="00FC2433" w:rsidRPr="005224FD" w:rsidRDefault="00FC2433" w:rsidP="005C242E">
            <w:pPr>
              <w:rPr>
                <w:rFonts w:ascii="Arial" w:hAnsi="Arial" w:cs="Arial"/>
                <w:color w:val="000000"/>
              </w:rPr>
            </w:pPr>
            <w:r w:rsidRPr="005224FD">
              <w:rPr>
                <w:rFonts w:ascii="Arial" w:hAnsi="Arial" w:cs="Arial"/>
                <w:color w:val="000000"/>
              </w:rPr>
              <w:t>Barkley</w:t>
            </w:r>
          </w:p>
        </w:tc>
        <w:tc>
          <w:tcPr>
            <w:tcW w:w="4273" w:type="dxa"/>
            <w:gridSpan w:val="8"/>
            <w:tcBorders>
              <w:top w:val="nil"/>
              <w:left w:val="nil"/>
              <w:bottom w:val="nil"/>
              <w:right w:val="nil"/>
            </w:tcBorders>
            <w:shd w:val="clear" w:color="auto" w:fill="auto"/>
            <w:noWrap/>
            <w:vAlign w:val="bottom"/>
            <w:hideMark/>
          </w:tcPr>
          <w:p w14:paraId="64D627DF"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c>
          <w:tcPr>
            <w:tcW w:w="3367" w:type="dxa"/>
            <w:gridSpan w:val="2"/>
            <w:tcBorders>
              <w:top w:val="nil"/>
              <w:left w:val="nil"/>
              <w:bottom w:val="nil"/>
              <w:right w:val="nil"/>
            </w:tcBorders>
            <w:shd w:val="clear" w:color="auto" w:fill="auto"/>
            <w:noWrap/>
            <w:vAlign w:val="bottom"/>
            <w:hideMark/>
          </w:tcPr>
          <w:p w14:paraId="06C47207"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r>
      <w:tr w:rsidR="00FC2433" w:rsidRPr="005224FD" w14:paraId="357ED904" w14:textId="77777777" w:rsidTr="005C242E">
        <w:trPr>
          <w:trHeight w:val="290"/>
        </w:trPr>
        <w:tc>
          <w:tcPr>
            <w:tcW w:w="1400" w:type="dxa"/>
            <w:tcBorders>
              <w:top w:val="nil"/>
              <w:left w:val="nil"/>
              <w:bottom w:val="nil"/>
              <w:right w:val="nil"/>
            </w:tcBorders>
            <w:shd w:val="clear" w:color="auto" w:fill="auto"/>
            <w:noWrap/>
            <w:vAlign w:val="bottom"/>
            <w:hideMark/>
          </w:tcPr>
          <w:p w14:paraId="60444FDE" w14:textId="77777777" w:rsidR="00FC2433" w:rsidRPr="005224FD" w:rsidRDefault="00FC2433" w:rsidP="005C242E">
            <w:pPr>
              <w:rPr>
                <w:rFonts w:ascii="Arial" w:hAnsi="Arial" w:cs="Arial"/>
                <w:color w:val="000000"/>
              </w:rPr>
            </w:pPr>
            <w:r w:rsidRPr="005224FD">
              <w:rPr>
                <w:rFonts w:ascii="Arial" w:hAnsi="Arial" w:cs="Arial"/>
                <w:color w:val="000000"/>
              </w:rPr>
              <w:t>Larry</w:t>
            </w:r>
          </w:p>
        </w:tc>
        <w:tc>
          <w:tcPr>
            <w:tcW w:w="1760" w:type="dxa"/>
            <w:tcBorders>
              <w:top w:val="nil"/>
              <w:left w:val="nil"/>
              <w:bottom w:val="nil"/>
              <w:right w:val="nil"/>
            </w:tcBorders>
            <w:shd w:val="clear" w:color="auto" w:fill="auto"/>
            <w:noWrap/>
            <w:vAlign w:val="bottom"/>
            <w:hideMark/>
          </w:tcPr>
          <w:p w14:paraId="37B8D0BD" w14:textId="77777777" w:rsidR="00FC2433" w:rsidRPr="005224FD" w:rsidRDefault="00FC2433" w:rsidP="005C242E">
            <w:pPr>
              <w:rPr>
                <w:rFonts w:ascii="Arial" w:hAnsi="Arial" w:cs="Arial"/>
                <w:color w:val="000000"/>
              </w:rPr>
            </w:pPr>
            <w:r w:rsidRPr="005224FD">
              <w:rPr>
                <w:rFonts w:ascii="Arial" w:hAnsi="Arial" w:cs="Arial"/>
                <w:color w:val="000000"/>
              </w:rPr>
              <w:t>Michael</w:t>
            </w:r>
          </w:p>
        </w:tc>
        <w:tc>
          <w:tcPr>
            <w:tcW w:w="4273" w:type="dxa"/>
            <w:gridSpan w:val="8"/>
            <w:tcBorders>
              <w:top w:val="nil"/>
              <w:left w:val="nil"/>
              <w:bottom w:val="nil"/>
              <w:right w:val="nil"/>
            </w:tcBorders>
            <w:shd w:val="clear" w:color="auto" w:fill="auto"/>
            <w:noWrap/>
            <w:vAlign w:val="bottom"/>
            <w:hideMark/>
          </w:tcPr>
          <w:p w14:paraId="482CBB60"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c>
          <w:tcPr>
            <w:tcW w:w="3367" w:type="dxa"/>
            <w:gridSpan w:val="2"/>
            <w:tcBorders>
              <w:top w:val="nil"/>
              <w:left w:val="nil"/>
              <w:bottom w:val="nil"/>
              <w:right w:val="nil"/>
            </w:tcBorders>
            <w:shd w:val="clear" w:color="auto" w:fill="auto"/>
            <w:noWrap/>
            <w:vAlign w:val="bottom"/>
            <w:hideMark/>
          </w:tcPr>
          <w:p w14:paraId="771D2E1C" w14:textId="77777777" w:rsidR="00FC2433" w:rsidRPr="005224FD" w:rsidRDefault="00FC2433" w:rsidP="005C242E">
            <w:pPr>
              <w:rPr>
                <w:rFonts w:ascii="Arial" w:hAnsi="Arial" w:cs="Arial"/>
                <w:color w:val="000000"/>
              </w:rPr>
            </w:pPr>
            <w:r w:rsidRPr="005224FD">
              <w:rPr>
                <w:rFonts w:ascii="Arial" w:hAnsi="Arial" w:cs="Arial"/>
                <w:color w:val="000000"/>
              </w:rPr>
              <w:t>NC DOJ919</w:t>
            </w:r>
          </w:p>
        </w:tc>
      </w:tr>
      <w:tr w:rsidR="00FC2433" w:rsidRPr="005224FD" w14:paraId="7B2090AA" w14:textId="77777777" w:rsidTr="005C242E">
        <w:trPr>
          <w:trHeight w:val="290"/>
        </w:trPr>
        <w:tc>
          <w:tcPr>
            <w:tcW w:w="1400" w:type="dxa"/>
            <w:tcBorders>
              <w:top w:val="nil"/>
              <w:left w:val="nil"/>
              <w:bottom w:val="nil"/>
              <w:right w:val="nil"/>
            </w:tcBorders>
            <w:shd w:val="clear" w:color="auto" w:fill="auto"/>
            <w:noWrap/>
            <w:vAlign w:val="bottom"/>
            <w:hideMark/>
          </w:tcPr>
          <w:p w14:paraId="5E583735" w14:textId="77777777" w:rsidR="00FC2433" w:rsidRPr="005224FD" w:rsidRDefault="00FC2433" w:rsidP="005C242E">
            <w:pPr>
              <w:rPr>
                <w:rFonts w:ascii="Arial" w:hAnsi="Arial" w:cs="Arial"/>
                <w:color w:val="000000"/>
              </w:rPr>
            </w:pPr>
            <w:r w:rsidRPr="005224FD">
              <w:rPr>
                <w:rFonts w:ascii="Arial" w:hAnsi="Arial" w:cs="Arial"/>
                <w:color w:val="000000"/>
              </w:rPr>
              <w:t>Virginia</w:t>
            </w:r>
          </w:p>
        </w:tc>
        <w:tc>
          <w:tcPr>
            <w:tcW w:w="1760" w:type="dxa"/>
            <w:tcBorders>
              <w:top w:val="nil"/>
              <w:left w:val="nil"/>
              <w:bottom w:val="nil"/>
              <w:right w:val="nil"/>
            </w:tcBorders>
            <w:shd w:val="clear" w:color="auto" w:fill="auto"/>
            <w:noWrap/>
            <w:vAlign w:val="bottom"/>
            <w:hideMark/>
          </w:tcPr>
          <w:p w14:paraId="794AD467" w14:textId="77777777" w:rsidR="00FC2433" w:rsidRPr="005224FD" w:rsidRDefault="00FC2433" w:rsidP="005C242E">
            <w:pPr>
              <w:rPr>
                <w:rFonts w:ascii="Arial" w:hAnsi="Arial" w:cs="Arial"/>
                <w:color w:val="000000"/>
              </w:rPr>
            </w:pPr>
            <w:r w:rsidRPr="005224FD">
              <w:rPr>
                <w:rFonts w:ascii="Arial" w:hAnsi="Arial" w:cs="Arial"/>
                <w:color w:val="000000"/>
              </w:rPr>
              <w:t xml:space="preserve">Niehaus                    </w:t>
            </w:r>
          </w:p>
        </w:tc>
        <w:tc>
          <w:tcPr>
            <w:tcW w:w="4273" w:type="dxa"/>
            <w:gridSpan w:val="8"/>
            <w:tcBorders>
              <w:top w:val="nil"/>
              <w:left w:val="nil"/>
              <w:bottom w:val="nil"/>
              <w:right w:val="nil"/>
            </w:tcBorders>
            <w:shd w:val="clear" w:color="auto" w:fill="auto"/>
            <w:noWrap/>
            <w:vAlign w:val="bottom"/>
            <w:hideMark/>
          </w:tcPr>
          <w:p w14:paraId="46C35FB0" w14:textId="77777777" w:rsidR="00FC2433" w:rsidRPr="005224FD" w:rsidRDefault="00FC2433" w:rsidP="005C242E">
            <w:pPr>
              <w:rPr>
                <w:rFonts w:ascii="Arial" w:hAnsi="Arial" w:cs="Arial"/>
                <w:color w:val="000000"/>
              </w:rPr>
            </w:pPr>
            <w:r w:rsidRPr="005224FD">
              <w:rPr>
                <w:rFonts w:ascii="Arial" w:hAnsi="Arial" w:cs="Arial"/>
                <w:color w:val="000000"/>
              </w:rPr>
              <w:t xml:space="preserve">Rulemaking Coordinator                                 </w:t>
            </w:r>
          </w:p>
        </w:tc>
        <w:tc>
          <w:tcPr>
            <w:tcW w:w="3367" w:type="dxa"/>
            <w:gridSpan w:val="2"/>
            <w:tcBorders>
              <w:top w:val="nil"/>
              <w:left w:val="nil"/>
              <w:bottom w:val="nil"/>
              <w:right w:val="nil"/>
            </w:tcBorders>
            <w:shd w:val="clear" w:color="auto" w:fill="auto"/>
            <w:noWrap/>
            <w:vAlign w:val="bottom"/>
            <w:hideMark/>
          </w:tcPr>
          <w:p w14:paraId="503ACEE9" w14:textId="77777777" w:rsidR="00FC2433" w:rsidRPr="005224FD" w:rsidRDefault="00FC2433" w:rsidP="005C242E">
            <w:pPr>
              <w:rPr>
                <w:rFonts w:ascii="Arial" w:hAnsi="Arial" w:cs="Arial"/>
                <w:color w:val="000000"/>
              </w:rPr>
            </w:pPr>
            <w:r w:rsidRPr="005224FD">
              <w:rPr>
                <w:rFonts w:ascii="Arial" w:hAnsi="Arial" w:cs="Arial"/>
                <w:color w:val="000000"/>
              </w:rPr>
              <w:t xml:space="preserve"> DSHR </w:t>
            </w:r>
          </w:p>
        </w:tc>
      </w:tr>
      <w:tr w:rsidR="00FC2433" w:rsidRPr="005224FD" w14:paraId="7CA9E38E" w14:textId="77777777" w:rsidTr="005C242E">
        <w:trPr>
          <w:gridAfter w:val="3"/>
          <w:wAfter w:w="3800" w:type="dxa"/>
          <w:trHeight w:val="290"/>
        </w:trPr>
        <w:tc>
          <w:tcPr>
            <w:tcW w:w="1400" w:type="dxa"/>
            <w:tcBorders>
              <w:top w:val="nil"/>
              <w:left w:val="nil"/>
              <w:bottom w:val="nil"/>
              <w:right w:val="nil"/>
            </w:tcBorders>
            <w:shd w:val="clear" w:color="auto" w:fill="auto"/>
            <w:noWrap/>
            <w:vAlign w:val="bottom"/>
            <w:hideMark/>
          </w:tcPr>
          <w:p w14:paraId="2B5AC9A9" w14:textId="77777777" w:rsidR="00FC2433" w:rsidRPr="005224FD" w:rsidRDefault="00FC2433" w:rsidP="005C242E">
            <w:pPr>
              <w:rPr>
                <w:rFonts w:ascii="Arial" w:hAnsi="Arial" w:cs="Arial"/>
                <w:color w:val="000000"/>
              </w:rPr>
            </w:pPr>
            <w:r w:rsidRPr="005224FD">
              <w:rPr>
                <w:rFonts w:ascii="Arial" w:hAnsi="Arial" w:cs="Arial"/>
                <w:color w:val="000000"/>
              </w:rPr>
              <w:t>Thomas</w:t>
            </w:r>
          </w:p>
        </w:tc>
        <w:tc>
          <w:tcPr>
            <w:tcW w:w="1760" w:type="dxa"/>
            <w:tcBorders>
              <w:top w:val="nil"/>
              <w:left w:val="nil"/>
              <w:bottom w:val="nil"/>
              <w:right w:val="nil"/>
            </w:tcBorders>
            <w:shd w:val="clear" w:color="auto" w:fill="auto"/>
            <w:noWrap/>
            <w:vAlign w:val="bottom"/>
            <w:hideMark/>
          </w:tcPr>
          <w:p w14:paraId="54F734A1" w14:textId="77777777" w:rsidR="00FC2433" w:rsidRPr="005224FD" w:rsidRDefault="00FC2433" w:rsidP="005C242E">
            <w:pPr>
              <w:rPr>
                <w:rFonts w:ascii="Arial" w:hAnsi="Arial" w:cs="Arial"/>
                <w:color w:val="000000"/>
              </w:rPr>
            </w:pPr>
            <w:proofErr w:type="spellStart"/>
            <w:r w:rsidRPr="005224FD">
              <w:rPr>
                <w:rFonts w:ascii="Arial" w:hAnsi="Arial" w:cs="Arial"/>
                <w:color w:val="000000"/>
              </w:rPr>
              <w:t>Tomberlin</w:t>
            </w:r>
            <w:proofErr w:type="spellEnd"/>
          </w:p>
        </w:tc>
        <w:tc>
          <w:tcPr>
            <w:tcW w:w="960" w:type="dxa"/>
            <w:tcBorders>
              <w:top w:val="nil"/>
              <w:left w:val="nil"/>
              <w:bottom w:val="nil"/>
              <w:right w:val="nil"/>
            </w:tcBorders>
            <w:shd w:val="clear" w:color="auto" w:fill="auto"/>
            <w:noWrap/>
            <w:vAlign w:val="bottom"/>
            <w:hideMark/>
          </w:tcPr>
          <w:p w14:paraId="2AAAF555" w14:textId="77777777" w:rsidR="00FC2433" w:rsidRPr="005224FD" w:rsidRDefault="00FC2433" w:rsidP="005C242E">
            <w:pPr>
              <w:rPr>
                <w:rFonts w:ascii="Arial" w:hAnsi="Arial" w:cs="Arial"/>
                <w:color w:val="000000"/>
              </w:rPr>
            </w:pPr>
          </w:p>
        </w:tc>
        <w:tc>
          <w:tcPr>
            <w:tcW w:w="960" w:type="dxa"/>
            <w:gridSpan w:val="2"/>
            <w:tcBorders>
              <w:top w:val="nil"/>
              <w:left w:val="nil"/>
              <w:bottom w:val="nil"/>
              <w:right w:val="nil"/>
            </w:tcBorders>
            <w:shd w:val="clear" w:color="auto" w:fill="auto"/>
            <w:noWrap/>
            <w:vAlign w:val="bottom"/>
            <w:hideMark/>
          </w:tcPr>
          <w:p w14:paraId="7B92867B" w14:textId="77777777" w:rsidR="00FC2433" w:rsidRPr="005224FD" w:rsidRDefault="00FC2433" w:rsidP="005C242E">
            <w:pPr>
              <w:rPr>
                <w:rFonts w:ascii="Arial" w:hAnsi="Arial" w:cs="Arial"/>
              </w:rPr>
            </w:pPr>
          </w:p>
        </w:tc>
        <w:tc>
          <w:tcPr>
            <w:tcW w:w="960" w:type="dxa"/>
            <w:gridSpan w:val="2"/>
            <w:tcBorders>
              <w:top w:val="nil"/>
              <w:left w:val="nil"/>
              <w:bottom w:val="nil"/>
              <w:right w:val="nil"/>
            </w:tcBorders>
            <w:shd w:val="clear" w:color="auto" w:fill="auto"/>
            <w:noWrap/>
            <w:vAlign w:val="bottom"/>
            <w:hideMark/>
          </w:tcPr>
          <w:p w14:paraId="3F3E1D43" w14:textId="77777777" w:rsidR="00FC2433" w:rsidRPr="005224FD" w:rsidRDefault="00FC2433" w:rsidP="005C242E">
            <w:pPr>
              <w:rPr>
                <w:rFonts w:ascii="Arial" w:hAnsi="Arial" w:cs="Arial"/>
              </w:rPr>
            </w:pPr>
          </w:p>
        </w:tc>
        <w:tc>
          <w:tcPr>
            <w:tcW w:w="960" w:type="dxa"/>
            <w:gridSpan w:val="2"/>
            <w:tcBorders>
              <w:top w:val="nil"/>
              <w:left w:val="nil"/>
              <w:bottom w:val="nil"/>
              <w:right w:val="nil"/>
            </w:tcBorders>
            <w:shd w:val="clear" w:color="auto" w:fill="auto"/>
            <w:noWrap/>
            <w:vAlign w:val="bottom"/>
            <w:hideMark/>
          </w:tcPr>
          <w:p w14:paraId="4CF5617D" w14:textId="77777777" w:rsidR="00FC2433" w:rsidRPr="005224FD" w:rsidRDefault="00FC2433" w:rsidP="005C242E">
            <w:pPr>
              <w:rPr>
                <w:rFonts w:ascii="Arial" w:hAnsi="Arial" w:cs="Arial"/>
              </w:rPr>
            </w:pPr>
          </w:p>
        </w:tc>
      </w:tr>
      <w:tr w:rsidR="00FC2433" w:rsidRPr="005224FD" w14:paraId="7C0D49D8" w14:textId="77777777" w:rsidTr="005C242E">
        <w:trPr>
          <w:trHeight w:val="290"/>
        </w:trPr>
        <w:tc>
          <w:tcPr>
            <w:tcW w:w="1400" w:type="dxa"/>
            <w:tcBorders>
              <w:top w:val="nil"/>
              <w:left w:val="nil"/>
              <w:bottom w:val="nil"/>
              <w:right w:val="nil"/>
            </w:tcBorders>
            <w:shd w:val="clear" w:color="auto" w:fill="auto"/>
            <w:noWrap/>
            <w:vAlign w:val="bottom"/>
            <w:hideMark/>
          </w:tcPr>
          <w:p w14:paraId="1C8BB50D" w14:textId="77777777" w:rsidR="00FC2433" w:rsidRPr="005224FD" w:rsidRDefault="00FC2433" w:rsidP="005C242E">
            <w:pPr>
              <w:rPr>
                <w:rFonts w:ascii="Arial" w:hAnsi="Arial" w:cs="Arial"/>
                <w:color w:val="000000"/>
              </w:rPr>
            </w:pPr>
            <w:r w:rsidRPr="005224FD">
              <w:rPr>
                <w:rFonts w:ascii="Arial" w:hAnsi="Arial" w:cs="Arial"/>
                <w:color w:val="000000"/>
              </w:rPr>
              <w:t>Carl</w:t>
            </w:r>
          </w:p>
        </w:tc>
        <w:tc>
          <w:tcPr>
            <w:tcW w:w="1760" w:type="dxa"/>
            <w:tcBorders>
              <w:top w:val="nil"/>
              <w:left w:val="nil"/>
              <w:bottom w:val="nil"/>
              <w:right w:val="nil"/>
            </w:tcBorders>
            <w:shd w:val="clear" w:color="auto" w:fill="auto"/>
            <w:noWrap/>
            <w:vAlign w:val="bottom"/>
            <w:hideMark/>
          </w:tcPr>
          <w:p w14:paraId="36AD6DF1" w14:textId="77777777" w:rsidR="00FC2433" w:rsidRPr="005224FD" w:rsidRDefault="00FC2433" w:rsidP="005C242E">
            <w:pPr>
              <w:rPr>
                <w:rFonts w:ascii="Arial" w:hAnsi="Arial" w:cs="Arial"/>
                <w:color w:val="000000"/>
              </w:rPr>
            </w:pPr>
            <w:r w:rsidRPr="005224FD">
              <w:rPr>
                <w:rFonts w:ascii="Arial" w:hAnsi="Arial" w:cs="Arial"/>
                <w:color w:val="000000"/>
              </w:rPr>
              <w:t>Martin</w:t>
            </w:r>
          </w:p>
        </w:tc>
        <w:tc>
          <w:tcPr>
            <w:tcW w:w="4273" w:type="dxa"/>
            <w:gridSpan w:val="8"/>
            <w:tcBorders>
              <w:top w:val="nil"/>
              <w:left w:val="nil"/>
              <w:bottom w:val="nil"/>
              <w:right w:val="nil"/>
            </w:tcBorders>
            <w:shd w:val="clear" w:color="auto" w:fill="auto"/>
            <w:noWrap/>
            <w:vAlign w:val="bottom"/>
            <w:hideMark/>
          </w:tcPr>
          <w:p w14:paraId="365F9590" w14:textId="77777777" w:rsidR="00FC2433" w:rsidRPr="005224FD" w:rsidRDefault="00FC2433" w:rsidP="005C242E">
            <w:pPr>
              <w:rPr>
                <w:rFonts w:ascii="Arial" w:hAnsi="Arial" w:cs="Arial"/>
                <w:color w:val="000000"/>
              </w:rPr>
            </w:pPr>
            <w:r w:rsidRPr="005224FD">
              <w:rPr>
                <w:rFonts w:ascii="Arial" w:hAnsi="Arial" w:cs="Arial"/>
                <w:color w:val="000000"/>
              </w:rPr>
              <w:t>Rulemaking Coordinator</w:t>
            </w:r>
          </w:p>
        </w:tc>
        <w:tc>
          <w:tcPr>
            <w:tcW w:w="3367" w:type="dxa"/>
            <w:gridSpan w:val="2"/>
            <w:tcBorders>
              <w:top w:val="nil"/>
              <w:left w:val="nil"/>
              <w:bottom w:val="nil"/>
              <w:right w:val="nil"/>
            </w:tcBorders>
            <w:shd w:val="clear" w:color="auto" w:fill="auto"/>
            <w:noWrap/>
            <w:vAlign w:val="bottom"/>
            <w:hideMark/>
          </w:tcPr>
          <w:p w14:paraId="0BF97514" w14:textId="77777777" w:rsidR="00FC2433" w:rsidRPr="005224FD" w:rsidRDefault="00FC2433" w:rsidP="005C242E">
            <w:pPr>
              <w:rPr>
                <w:rFonts w:ascii="Arial" w:hAnsi="Arial" w:cs="Arial"/>
                <w:color w:val="000000"/>
              </w:rPr>
            </w:pPr>
            <w:r w:rsidRPr="005224FD">
              <w:rPr>
                <w:rFonts w:ascii="Arial" w:hAnsi="Arial" w:cs="Arial"/>
                <w:color w:val="000000"/>
              </w:rPr>
              <w:t xml:space="preserve">  DOI/Fire Marshall</w:t>
            </w:r>
          </w:p>
        </w:tc>
      </w:tr>
      <w:tr w:rsidR="00FC2433" w:rsidRPr="005224FD" w14:paraId="1CBCDEFA" w14:textId="77777777" w:rsidTr="005C242E">
        <w:trPr>
          <w:gridAfter w:val="1"/>
          <w:wAfter w:w="3355" w:type="dxa"/>
          <w:trHeight w:val="290"/>
        </w:trPr>
        <w:tc>
          <w:tcPr>
            <w:tcW w:w="1400" w:type="dxa"/>
            <w:tcBorders>
              <w:top w:val="nil"/>
              <w:left w:val="nil"/>
              <w:bottom w:val="nil"/>
              <w:right w:val="nil"/>
            </w:tcBorders>
            <w:shd w:val="clear" w:color="auto" w:fill="auto"/>
            <w:noWrap/>
            <w:vAlign w:val="bottom"/>
            <w:hideMark/>
          </w:tcPr>
          <w:p w14:paraId="24D6CB8C" w14:textId="77777777" w:rsidR="00FC2433" w:rsidRPr="005224FD" w:rsidRDefault="00FC2433" w:rsidP="005C242E">
            <w:pPr>
              <w:rPr>
                <w:rFonts w:ascii="Arial" w:hAnsi="Arial" w:cs="Arial"/>
                <w:color w:val="000000"/>
              </w:rPr>
            </w:pPr>
            <w:r w:rsidRPr="005224FD">
              <w:rPr>
                <w:rFonts w:ascii="Arial" w:hAnsi="Arial" w:cs="Arial"/>
                <w:color w:val="000000"/>
              </w:rPr>
              <w:t>Deanna</w:t>
            </w:r>
          </w:p>
        </w:tc>
        <w:tc>
          <w:tcPr>
            <w:tcW w:w="1760" w:type="dxa"/>
            <w:tcBorders>
              <w:top w:val="nil"/>
              <w:left w:val="nil"/>
              <w:bottom w:val="nil"/>
              <w:right w:val="nil"/>
            </w:tcBorders>
            <w:shd w:val="clear" w:color="auto" w:fill="auto"/>
            <w:noWrap/>
            <w:vAlign w:val="bottom"/>
            <w:hideMark/>
          </w:tcPr>
          <w:p w14:paraId="5F4B78DF" w14:textId="77777777" w:rsidR="00FC2433" w:rsidRPr="005224FD" w:rsidRDefault="00FC2433" w:rsidP="005C242E">
            <w:pPr>
              <w:rPr>
                <w:rFonts w:ascii="Arial" w:hAnsi="Arial" w:cs="Arial"/>
                <w:color w:val="000000"/>
              </w:rPr>
            </w:pPr>
            <w:r w:rsidRPr="005224FD">
              <w:rPr>
                <w:rFonts w:ascii="Arial" w:hAnsi="Arial" w:cs="Arial"/>
                <w:color w:val="000000"/>
              </w:rPr>
              <w:t>Townsend-Smith</w:t>
            </w:r>
          </w:p>
        </w:tc>
        <w:tc>
          <w:tcPr>
            <w:tcW w:w="1009" w:type="dxa"/>
            <w:gridSpan w:val="2"/>
            <w:tcBorders>
              <w:top w:val="nil"/>
              <w:left w:val="nil"/>
              <w:bottom w:val="nil"/>
              <w:right w:val="nil"/>
            </w:tcBorders>
            <w:shd w:val="clear" w:color="auto" w:fill="auto"/>
            <w:noWrap/>
            <w:vAlign w:val="bottom"/>
            <w:hideMark/>
          </w:tcPr>
          <w:p w14:paraId="6D68F9FF" w14:textId="77777777" w:rsidR="00FC2433" w:rsidRPr="005224FD" w:rsidRDefault="00FC2433" w:rsidP="005C242E">
            <w:pPr>
              <w:rPr>
                <w:rFonts w:ascii="Arial" w:hAnsi="Arial" w:cs="Arial"/>
                <w:color w:val="000000"/>
              </w:rPr>
            </w:pPr>
          </w:p>
        </w:tc>
        <w:tc>
          <w:tcPr>
            <w:tcW w:w="1356" w:type="dxa"/>
            <w:gridSpan w:val="2"/>
            <w:tcBorders>
              <w:top w:val="nil"/>
              <w:left w:val="nil"/>
              <w:bottom w:val="nil"/>
              <w:right w:val="nil"/>
            </w:tcBorders>
            <w:shd w:val="clear" w:color="auto" w:fill="auto"/>
            <w:noWrap/>
            <w:vAlign w:val="bottom"/>
            <w:hideMark/>
          </w:tcPr>
          <w:p w14:paraId="6F4B968F" w14:textId="77777777" w:rsidR="00FC2433" w:rsidRPr="005224FD" w:rsidRDefault="00FC2433" w:rsidP="005C242E">
            <w:pPr>
              <w:rPr>
                <w:rFonts w:ascii="Arial" w:hAnsi="Arial" w:cs="Arial"/>
              </w:rPr>
            </w:pPr>
          </w:p>
        </w:tc>
        <w:tc>
          <w:tcPr>
            <w:tcW w:w="960" w:type="dxa"/>
            <w:gridSpan w:val="2"/>
            <w:tcBorders>
              <w:top w:val="nil"/>
              <w:left w:val="nil"/>
              <w:bottom w:val="nil"/>
              <w:right w:val="nil"/>
            </w:tcBorders>
            <w:shd w:val="clear" w:color="auto" w:fill="auto"/>
            <w:noWrap/>
            <w:vAlign w:val="bottom"/>
            <w:hideMark/>
          </w:tcPr>
          <w:p w14:paraId="41DBCD95" w14:textId="77777777" w:rsidR="00FC2433" w:rsidRPr="005224FD" w:rsidRDefault="00FC2433" w:rsidP="005C242E">
            <w:pPr>
              <w:rPr>
                <w:rFonts w:ascii="Arial" w:hAnsi="Arial" w:cs="Arial"/>
              </w:rPr>
            </w:pPr>
          </w:p>
        </w:tc>
        <w:tc>
          <w:tcPr>
            <w:tcW w:w="960" w:type="dxa"/>
            <w:gridSpan w:val="3"/>
            <w:tcBorders>
              <w:top w:val="nil"/>
              <w:left w:val="nil"/>
              <w:bottom w:val="nil"/>
              <w:right w:val="nil"/>
            </w:tcBorders>
            <w:shd w:val="clear" w:color="auto" w:fill="auto"/>
            <w:noWrap/>
            <w:vAlign w:val="bottom"/>
            <w:hideMark/>
          </w:tcPr>
          <w:p w14:paraId="286A9AAE" w14:textId="77777777" w:rsidR="00FC2433" w:rsidRPr="005224FD" w:rsidRDefault="00FC2433" w:rsidP="005C242E">
            <w:pPr>
              <w:rPr>
                <w:rFonts w:ascii="Arial" w:hAnsi="Arial" w:cs="Arial"/>
              </w:rPr>
            </w:pPr>
          </w:p>
        </w:tc>
      </w:tr>
      <w:tr w:rsidR="00FC2433" w:rsidRPr="005224FD" w14:paraId="4B73BD22" w14:textId="77777777" w:rsidTr="005C242E">
        <w:trPr>
          <w:trHeight w:val="290"/>
        </w:trPr>
        <w:tc>
          <w:tcPr>
            <w:tcW w:w="1400" w:type="dxa"/>
            <w:tcBorders>
              <w:top w:val="nil"/>
              <w:left w:val="nil"/>
              <w:bottom w:val="nil"/>
              <w:right w:val="nil"/>
            </w:tcBorders>
            <w:shd w:val="clear" w:color="auto" w:fill="auto"/>
            <w:noWrap/>
            <w:vAlign w:val="bottom"/>
            <w:hideMark/>
          </w:tcPr>
          <w:p w14:paraId="14C2E787" w14:textId="77777777" w:rsidR="00FC2433" w:rsidRPr="005224FD" w:rsidRDefault="00FC2433" w:rsidP="005C242E">
            <w:pPr>
              <w:rPr>
                <w:rFonts w:ascii="Arial" w:hAnsi="Arial" w:cs="Arial"/>
                <w:color w:val="000000"/>
              </w:rPr>
            </w:pPr>
            <w:r w:rsidRPr="005224FD">
              <w:rPr>
                <w:rFonts w:ascii="Arial" w:hAnsi="Arial" w:cs="Arial"/>
                <w:color w:val="000000"/>
              </w:rPr>
              <w:t>Burt</w:t>
            </w:r>
          </w:p>
        </w:tc>
        <w:tc>
          <w:tcPr>
            <w:tcW w:w="1760" w:type="dxa"/>
            <w:tcBorders>
              <w:top w:val="nil"/>
              <w:left w:val="nil"/>
              <w:bottom w:val="nil"/>
              <w:right w:val="nil"/>
            </w:tcBorders>
            <w:shd w:val="clear" w:color="auto" w:fill="auto"/>
            <w:noWrap/>
            <w:vAlign w:val="bottom"/>
            <w:hideMark/>
          </w:tcPr>
          <w:p w14:paraId="1438DD31" w14:textId="77777777" w:rsidR="00FC2433" w:rsidRPr="005224FD" w:rsidRDefault="00FC2433" w:rsidP="005C242E">
            <w:pPr>
              <w:rPr>
                <w:rFonts w:ascii="Arial" w:hAnsi="Arial" w:cs="Arial"/>
                <w:color w:val="000000"/>
              </w:rPr>
            </w:pPr>
            <w:r w:rsidRPr="005224FD">
              <w:rPr>
                <w:rFonts w:ascii="Arial" w:hAnsi="Arial" w:cs="Arial"/>
                <w:color w:val="000000"/>
              </w:rPr>
              <w:t>Jenkins</w:t>
            </w:r>
          </w:p>
        </w:tc>
        <w:tc>
          <w:tcPr>
            <w:tcW w:w="4273" w:type="dxa"/>
            <w:gridSpan w:val="8"/>
            <w:tcBorders>
              <w:top w:val="nil"/>
              <w:left w:val="nil"/>
              <w:bottom w:val="nil"/>
              <w:right w:val="nil"/>
            </w:tcBorders>
            <w:shd w:val="clear" w:color="auto" w:fill="auto"/>
            <w:noWrap/>
            <w:vAlign w:val="bottom"/>
            <w:hideMark/>
          </w:tcPr>
          <w:p w14:paraId="648A6EA6" w14:textId="77777777" w:rsidR="00FC2433" w:rsidRPr="005224FD" w:rsidRDefault="00FC2433" w:rsidP="005C242E">
            <w:pPr>
              <w:rPr>
                <w:rFonts w:ascii="Arial" w:hAnsi="Arial" w:cs="Arial"/>
                <w:color w:val="000000"/>
              </w:rPr>
            </w:pPr>
            <w:r w:rsidRPr="005224FD">
              <w:rPr>
                <w:rFonts w:ascii="Arial" w:hAnsi="Arial" w:cs="Arial"/>
                <w:color w:val="000000"/>
              </w:rPr>
              <w:t>Chief Code Consultant</w:t>
            </w:r>
          </w:p>
        </w:tc>
        <w:tc>
          <w:tcPr>
            <w:tcW w:w="3367" w:type="dxa"/>
            <w:gridSpan w:val="2"/>
            <w:tcBorders>
              <w:top w:val="nil"/>
              <w:left w:val="nil"/>
              <w:bottom w:val="nil"/>
              <w:right w:val="nil"/>
            </w:tcBorders>
            <w:shd w:val="clear" w:color="auto" w:fill="auto"/>
            <w:noWrap/>
            <w:vAlign w:val="bottom"/>
            <w:hideMark/>
          </w:tcPr>
          <w:p w14:paraId="2DC3CBF2"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r>
      <w:tr w:rsidR="00FC2433" w:rsidRPr="005224FD" w14:paraId="0158C52B" w14:textId="77777777" w:rsidTr="005C242E">
        <w:trPr>
          <w:trHeight w:val="290"/>
        </w:trPr>
        <w:tc>
          <w:tcPr>
            <w:tcW w:w="1400" w:type="dxa"/>
            <w:tcBorders>
              <w:top w:val="nil"/>
              <w:left w:val="nil"/>
              <w:bottom w:val="nil"/>
              <w:right w:val="nil"/>
            </w:tcBorders>
            <w:shd w:val="clear" w:color="auto" w:fill="auto"/>
            <w:noWrap/>
            <w:vAlign w:val="bottom"/>
            <w:hideMark/>
          </w:tcPr>
          <w:p w14:paraId="322BA05D" w14:textId="77777777" w:rsidR="00FC2433" w:rsidRPr="005224FD" w:rsidRDefault="00FC2433" w:rsidP="005C242E">
            <w:pPr>
              <w:rPr>
                <w:rFonts w:ascii="Arial" w:hAnsi="Arial" w:cs="Arial"/>
                <w:color w:val="000000"/>
              </w:rPr>
            </w:pPr>
            <w:r w:rsidRPr="005224FD">
              <w:rPr>
                <w:rFonts w:ascii="Arial" w:hAnsi="Arial" w:cs="Arial"/>
                <w:color w:val="000000"/>
              </w:rPr>
              <w:t>Thomas</w:t>
            </w:r>
          </w:p>
        </w:tc>
        <w:tc>
          <w:tcPr>
            <w:tcW w:w="1760" w:type="dxa"/>
            <w:tcBorders>
              <w:top w:val="nil"/>
              <w:left w:val="nil"/>
              <w:bottom w:val="nil"/>
              <w:right w:val="nil"/>
            </w:tcBorders>
            <w:shd w:val="clear" w:color="auto" w:fill="auto"/>
            <w:noWrap/>
            <w:vAlign w:val="bottom"/>
            <w:hideMark/>
          </w:tcPr>
          <w:p w14:paraId="4EB3CF8C" w14:textId="77777777" w:rsidR="00FC2433" w:rsidRPr="005224FD" w:rsidRDefault="00FC2433" w:rsidP="005C242E">
            <w:pPr>
              <w:rPr>
                <w:rFonts w:ascii="Arial" w:hAnsi="Arial" w:cs="Arial"/>
                <w:color w:val="000000"/>
              </w:rPr>
            </w:pPr>
            <w:r w:rsidRPr="005224FD">
              <w:rPr>
                <w:rFonts w:ascii="Arial" w:hAnsi="Arial" w:cs="Arial"/>
                <w:color w:val="000000"/>
              </w:rPr>
              <w:t>Ziko</w:t>
            </w:r>
          </w:p>
        </w:tc>
        <w:tc>
          <w:tcPr>
            <w:tcW w:w="4273" w:type="dxa"/>
            <w:gridSpan w:val="8"/>
            <w:tcBorders>
              <w:top w:val="nil"/>
              <w:left w:val="nil"/>
              <w:bottom w:val="nil"/>
              <w:right w:val="nil"/>
            </w:tcBorders>
            <w:shd w:val="clear" w:color="auto" w:fill="auto"/>
            <w:noWrap/>
            <w:vAlign w:val="bottom"/>
            <w:hideMark/>
          </w:tcPr>
          <w:p w14:paraId="632E1DCD" w14:textId="77777777" w:rsidR="00FC2433" w:rsidRPr="005224FD" w:rsidRDefault="00FC2433" w:rsidP="005C242E">
            <w:pPr>
              <w:rPr>
                <w:rFonts w:ascii="Arial" w:hAnsi="Arial" w:cs="Arial"/>
                <w:color w:val="000000"/>
              </w:rPr>
            </w:pPr>
            <w:r w:rsidRPr="005224FD">
              <w:rPr>
                <w:rFonts w:ascii="Arial" w:hAnsi="Arial" w:cs="Arial"/>
                <w:color w:val="000000"/>
              </w:rPr>
              <w:t>Director of Board Operations and Policy</w:t>
            </w:r>
          </w:p>
        </w:tc>
        <w:tc>
          <w:tcPr>
            <w:tcW w:w="3367" w:type="dxa"/>
            <w:gridSpan w:val="2"/>
            <w:tcBorders>
              <w:top w:val="nil"/>
              <w:left w:val="nil"/>
              <w:bottom w:val="nil"/>
              <w:right w:val="nil"/>
            </w:tcBorders>
            <w:shd w:val="clear" w:color="auto" w:fill="auto"/>
            <w:noWrap/>
            <w:vAlign w:val="bottom"/>
            <w:hideMark/>
          </w:tcPr>
          <w:p w14:paraId="7B3A298B" w14:textId="77777777" w:rsidR="00FC2433" w:rsidRPr="005224FD" w:rsidRDefault="00FC2433" w:rsidP="005C242E">
            <w:pPr>
              <w:rPr>
                <w:rFonts w:ascii="Arial" w:hAnsi="Arial" w:cs="Arial"/>
                <w:color w:val="000000"/>
              </w:rPr>
            </w:pPr>
            <w:r w:rsidRPr="005224FD">
              <w:rPr>
                <w:rFonts w:ascii="Arial" w:hAnsi="Arial" w:cs="Arial"/>
                <w:color w:val="000000"/>
              </w:rPr>
              <w:t xml:space="preserve">DPI </w:t>
            </w:r>
          </w:p>
        </w:tc>
      </w:tr>
      <w:tr w:rsidR="00FC2433" w:rsidRPr="005224FD" w14:paraId="1CBC99AE" w14:textId="77777777" w:rsidTr="005C242E">
        <w:trPr>
          <w:trHeight w:val="290"/>
        </w:trPr>
        <w:tc>
          <w:tcPr>
            <w:tcW w:w="1400" w:type="dxa"/>
            <w:tcBorders>
              <w:top w:val="nil"/>
              <w:left w:val="nil"/>
              <w:bottom w:val="nil"/>
              <w:right w:val="nil"/>
            </w:tcBorders>
            <w:shd w:val="clear" w:color="auto" w:fill="auto"/>
            <w:noWrap/>
            <w:vAlign w:val="bottom"/>
            <w:hideMark/>
          </w:tcPr>
          <w:p w14:paraId="4590A5EA" w14:textId="77777777" w:rsidR="00FC2433" w:rsidRPr="005224FD" w:rsidRDefault="00FC2433" w:rsidP="005C242E">
            <w:pPr>
              <w:rPr>
                <w:rFonts w:ascii="Arial" w:hAnsi="Arial" w:cs="Arial"/>
                <w:color w:val="000000"/>
              </w:rPr>
            </w:pPr>
            <w:r w:rsidRPr="005224FD">
              <w:rPr>
                <w:rFonts w:ascii="Arial" w:hAnsi="Arial" w:cs="Arial"/>
                <w:color w:val="000000"/>
              </w:rPr>
              <w:t>Bradley</w:t>
            </w:r>
          </w:p>
        </w:tc>
        <w:tc>
          <w:tcPr>
            <w:tcW w:w="1760" w:type="dxa"/>
            <w:tcBorders>
              <w:top w:val="nil"/>
              <w:left w:val="nil"/>
              <w:bottom w:val="nil"/>
              <w:right w:val="nil"/>
            </w:tcBorders>
            <w:shd w:val="clear" w:color="auto" w:fill="auto"/>
            <w:noWrap/>
            <w:vAlign w:val="bottom"/>
            <w:hideMark/>
          </w:tcPr>
          <w:p w14:paraId="5939CAB0" w14:textId="77777777" w:rsidR="00FC2433" w:rsidRPr="005224FD" w:rsidRDefault="00FC2433" w:rsidP="005C242E">
            <w:pPr>
              <w:rPr>
                <w:rFonts w:ascii="Arial" w:hAnsi="Arial" w:cs="Arial"/>
                <w:color w:val="000000"/>
              </w:rPr>
            </w:pPr>
            <w:r w:rsidRPr="005224FD">
              <w:rPr>
                <w:rFonts w:ascii="Arial" w:hAnsi="Arial" w:cs="Arial"/>
                <w:color w:val="000000"/>
              </w:rPr>
              <w:t>Howard</w:t>
            </w:r>
          </w:p>
        </w:tc>
        <w:tc>
          <w:tcPr>
            <w:tcW w:w="4273" w:type="dxa"/>
            <w:gridSpan w:val="8"/>
            <w:tcBorders>
              <w:top w:val="nil"/>
              <w:left w:val="nil"/>
              <w:bottom w:val="nil"/>
              <w:right w:val="nil"/>
            </w:tcBorders>
            <w:shd w:val="clear" w:color="auto" w:fill="auto"/>
            <w:noWrap/>
            <w:vAlign w:val="bottom"/>
            <w:hideMark/>
          </w:tcPr>
          <w:p w14:paraId="1921AE96"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c>
          <w:tcPr>
            <w:tcW w:w="3367" w:type="dxa"/>
            <w:gridSpan w:val="2"/>
            <w:tcBorders>
              <w:top w:val="nil"/>
              <w:left w:val="nil"/>
              <w:bottom w:val="nil"/>
              <w:right w:val="nil"/>
            </w:tcBorders>
            <w:shd w:val="clear" w:color="auto" w:fill="auto"/>
            <w:noWrap/>
            <w:vAlign w:val="bottom"/>
            <w:hideMark/>
          </w:tcPr>
          <w:p w14:paraId="3C337281" w14:textId="77777777" w:rsidR="00FC2433" w:rsidRPr="005224FD" w:rsidRDefault="00FC2433" w:rsidP="005C242E">
            <w:pPr>
              <w:rPr>
                <w:rFonts w:ascii="Arial" w:hAnsi="Arial" w:cs="Arial"/>
                <w:color w:val="000000"/>
              </w:rPr>
            </w:pPr>
          </w:p>
        </w:tc>
      </w:tr>
      <w:tr w:rsidR="00FC2433" w:rsidRPr="005224FD" w14:paraId="23A2E96E" w14:textId="77777777" w:rsidTr="005C242E">
        <w:trPr>
          <w:trHeight w:val="290"/>
        </w:trPr>
        <w:tc>
          <w:tcPr>
            <w:tcW w:w="1400" w:type="dxa"/>
            <w:tcBorders>
              <w:top w:val="nil"/>
              <w:left w:val="nil"/>
              <w:bottom w:val="nil"/>
              <w:right w:val="nil"/>
            </w:tcBorders>
            <w:shd w:val="clear" w:color="auto" w:fill="auto"/>
            <w:noWrap/>
            <w:vAlign w:val="bottom"/>
            <w:hideMark/>
          </w:tcPr>
          <w:p w14:paraId="0A606163" w14:textId="77777777" w:rsidR="00FC2433" w:rsidRPr="005224FD" w:rsidRDefault="00FC2433" w:rsidP="005C242E">
            <w:pPr>
              <w:rPr>
                <w:rFonts w:ascii="Arial" w:hAnsi="Arial" w:cs="Arial"/>
                <w:color w:val="000000"/>
              </w:rPr>
            </w:pPr>
            <w:r w:rsidRPr="005224FD">
              <w:rPr>
                <w:rFonts w:ascii="Arial" w:hAnsi="Arial" w:cs="Arial"/>
                <w:color w:val="000000"/>
              </w:rPr>
              <w:t>Carmella</w:t>
            </w:r>
          </w:p>
        </w:tc>
        <w:tc>
          <w:tcPr>
            <w:tcW w:w="1760" w:type="dxa"/>
            <w:tcBorders>
              <w:top w:val="nil"/>
              <w:left w:val="nil"/>
              <w:bottom w:val="nil"/>
              <w:right w:val="nil"/>
            </w:tcBorders>
            <w:shd w:val="clear" w:color="auto" w:fill="auto"/>
            <w:noWrap/>
            <w:vAlign w:val="bottom"/>
            <w:hideMark/>
          </w:tcPr>
          <w:p w14:paraId="2E84B6C8" w14:textId="77777777" w:rsidR="00FC2433" w:rsidRPr="005224FD" w:rsidRDefault="00FC2433" w:rsidP="005C242E">
            <w:pPr>
              <w:rPr>
                <w:rFonts w:ascii="Arial" w:hAnsi="Arial" w:cs="Arial"/>
                <w:color w:val="000000"/>
              </w:rPr>
            </w:pPr>
            <w:r w:rsidRPr="005224FD">
              <w:rPr>
                <w:rFonts w:ascii="Arial" w:hAnsi="Arial" w:cs="Arial"/>
                <w:color w:val="000000"/>
              </w:rPr>
              <w:t>Fair</w:t>
            </w:r>
          </w:p>
        </w:tc>
        <w:tc>
          <w:tcPr>
            <w:tcW w:w="4273" w:type="dxa"/>
            <w:gridSpan w:val="8"/>
            <w:tcBorders>
              <w:top w:val="nil"/>
              <w:left w:val="nil"/>
              <w:bottom w:val="nil"/>
              <w:right w:val="nil"/>
            </w:tcBorders>
            <w:shd w:val="clear" w:color="auto" w:fill="auto"/>
            <w:noWrap/>
            <w:vAlign w:val="bottom"/>
            <w:hideMark/>
          </w:tcPr>
          <w:p w14:paraId="3464E9C1" w14:textId="77777777" w:rsidR="00FC2433" w:rsidRPr="005224FD" w:rsidRDefault="00FC2433" w:rsidP="005C242E">
            <w:pPr>
              <w:rPr>
                <w:rFonts w:ascii="Arial" w:hAnsi="Arial" w:cs="Arial"/>
                <w:color w:val="000000"/>
              </w:rPr>
            </w:pPr>
            <w:r w:rsidRPr="005224FD">
              <w:rPr>
                <w:rFonts w:ascii="Arial" w:hAnsi="Arial" w:cs="Arial"/>
                <w:color w:val="000000"/>
              </w:rPr>
              <w:t>Interim General Counsel</w:t>
            </w:r>
          </w:p>
        </w:tc>
        <w:tc>
          <w:tcPr>
            <w:tcW w:w="3367" w:type="dxa"/>
            <w:gridSpan w:val="2"/>
            <w:tcBorders>
              <w:top w:val="nil"/>
              <w:left w:val="nil"/>
              <w:bottom w:val="nil"/>
              <w:right w:val="nil"/>
            </w:tcBorders>
            <w:shd w:val="clear" w:color="auto" w:fill="auto"/>
            <w:noWrap/>
            <w:vAlign w:val="bottom"/>
            <w:hideMark/>
          </w:tcPr>
          <w:p w14:paraId="1E685573" w14:textId="77777777" w:rsidR="00FC2433" w:rsidRPr="005224FD" w:rsidRDefault="00FC2433" w:rsidP="005C242E">
            <w:pPr>
              <w:rPr>
                <w:rFonts w:ascii="Arial" w:hAnsi="Arial" w:cs="Arial"/>
                <w:color w:val="000000"/>
              </w:rPr>
            </w:pPr>
            <w:r w:rsidRPr="005224FD">
              <w:rPr>
                <w:rFonts w:ascii="Arial" w:hAnsi="Arial" w:cs="Arial"/>
                <w:color w:val="000000"/>
              </w:rPr>
              <w:t>State Board of Education</w:t>
            </w:r>
          </w:p>
        </w:tc>
      </w:tr>
      <w:tr w:rsidR="00FC2433" w:rsidRPr="005224FD" w14:paraId="7F6C4DBE" w14:textId="77777777" w:rsidTr="005C242E">
        <w:trPr>
          <w:trHeight w:val="290"/>
        </w:trPr>
        <w:tc>
          <w:tcPr>
            <w:tcW w:w="1400" w:type="dxa"/>
            <w:tcBorders>
              <w:top w:val="nil"/>
              <w:left w:val="nil"/>
              <w:bottom w:val="nil"/>
              <w:right w:val="nil"/>
            </w:tcBorders>
            <w:shd w:val="clear" w:color="auto" w:fill="auto"/>
            <w:noWrap/>
            <w:vAlign w:val="bottom"/>
            <w:hideMark/>
          </w:tcPr>
          <w:p w14:paraId="3BE1F3D5" w14:textId="77777777" w:rsidR="00FC2433" w:rsidRPr="005224FD" w:rsidRDefault="00FC2433" w:rsidP="005C242E">
            <w:pPr>
              <w:rPr>
                <w:rFonts w:ascii="Arial" w:hAnsi="Arial" w:cs="Arial"/>
                <w:color w:val="000000"/>
              </w:rPr>
            </w:pPr>
            <w:proofErr w:type="spellStart"/>
            <w:r w:rsidRPr="005224FD">
              <w:rPr>
                <w:rFonts w:ascii="Arial" w:hAnsi="Arial" w:cs="Arial"/>
                <w:color w:val="000000"/>
              </w:rPr>
              <w:t>LaTricia</w:t>
            </w:r>
            <w:proofErr w:type="spellEnd"/>
          </w:p>
        </w:tc>
        <w:tc>
          <w:tcPr>
            <w:tcW w:w="1760" w:type="dxa"/>
            <w:tcBorders>
              <w:top w:val="nil"/>
              <w:left w:val="nil"/>
              <w:bottom w:val="nil"/>
              <w:right w:val="nil"/>
            </w:tcBorders>
            <w:shd w:val="clear" w:color="auto" w:fill="auto"/>
            <w:noWrap/>
            <w:vAlign w:val="bottom"/>
            <w:hideMark/>
          </w:tcPr>
          <w:p w14:paraId="6654082B" w14:textId="77777777" w:rsidR="00FC2433" w:rsidRPr="005224FD" w:rsidRDefault="00FC2433" w:rsidP="005C242E">
            <w:pPr>
              <w:rPr>
                <w:rFonts w:ascii="Arial" w:hAnsi="Arial" w:cs="Arial"/>
                <w:color w:val="000000"/>
              </w:rPr>
            </w:pPr>
            <w:r w:rsidRPr="005224FD">
              <w:rPr>
                <w:rFonts w:ascii="Arial" w:hAnsi="Arial" w:cs="Arial"/>
                <w:color w:val="000000"/>
              </w:rPr>
              <w:t>Townsend</w:t>
            </w:r>
          </w:p>
        </w:tc>
        <w:tc>
          <w:tcPr>
            <w:tcW w:w="4273" w:type="dxa"/>
            <w:gridSpan w:val="8"/>
            <w:tcBorders>
              <w:top w:val="nil"/>
              <w:left w:val="nil"/>
              <w:bottom w:val="nil"/>
              <w:right w:val="nil"/>
            </w:tcBorders>
            <w:shd w:val="clear" w:color="auto" w:fill="auto"/>
            <w:noWrap/>
            <w:vAlign w:val="bottom"/>
            <w:hideMark/>
          </w:tcPr>
          <w:p w14:paraId="40CA5900" w14:textId="77777777" w:rsidR="00FC2433" w:rsidRPr="005224FD" w:rsidRDefault="00FC2433" w:rsidP="005C242E">
            <w:pPr>
              <w:rPr>
                <w:rFonts w:ascii="Arial" w:hAnsi="Arial" w:cs="Arial"/>
                <w:color w:val="000000"/>
              </w:rPr>
            </w:pPr>
            <w:r w:rsidRPr="005224FD">
              <w:rPr>
                <w:rFonts w:ascii="Arial" w:hAnsi="Arial" w:cs="Arial"/>
                <w:color w:val="000000"/>
              </w:rPr>
              <w:t xml:space="preserve">Chief, Wildlife Management </w:t>
            </w:r>
            <w:proofErr w:type="spellStart"/>
            <w:r w:rsidRPr="005224FD">
              <w:rPr>
                <w:rFonts w:ascii="Arial" w:hAnsi="Arial" w:cs="Arial"/>
                <w:color w:val="000000"/>
              </w:rPr>
              <w:t>DIvision</w:t>
            </w:r>
            <w:proofErr w:type="spellEnd"/>
          </w:p>
        </w:tc>
        <w:tc>
          <w:tcPr>
            <w:tcW w:w="3367" w:type="dxa"/>
            <w:gridSpan w:val="2"/>
            <w:tcBorders>
              <w:top w:val="nil"/>
              <w:left w:val="nil"/>
              <w:bottom w:val="nil"/>
              <w:right w:val="nil"/>
            </w:tcBorders>
            <w:shd w:val="clear" w:color="auto" w:fill="auto"/>
            <w:noWrap/>
            <w:vAlign w:val="bottom"/>
            <w:hideMark/>
          </w:tcPr>
          <w:p w14:paraId="2DC526C0"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r>
      <w:tr w:rsidR="00FC2433" w:rsidRPr="005224FD" w14:paraId="08A7F4A8" w14:textId="77777777" w:rsidTr="005C242E">
        <w:trPr>
          <w:trHeight w:val="290"/>
        </w:trPr>
        <w:tc>
          <w:tcPr>
            <w:tcW w:w="1400" w:type="dxa"/>
            <w:tcBorders>
              <w:top w:val="nil"/>
              <w:left w:val="nil"/>
              <w:bottom w:val="nil"/>
              <w:right w:val="nil"/>
            </w:tcBorders>
            <w:shd w:val="clear" w:color="auto" w:fill="auto"/>
            <w:noWrap/>
            <w:vAlign w:val="bottom"/>
            <w:hideMark/>
          </w:tcPr>
          <w:p w14:paraId="78EF627D" w14:textId="77777777" w:rsidR="00FC2433" w:rsidRPr="005224FD" w:rsidRDefault="00FC2433" w:rsidP="005C242E">
            <w:pPr>
              <w:rPr>
                <w:rFonts w:ascii="Arial" w:hAnsi="Arial" w:cs="Arial"/>
                <w:color w:val="000000"/>
              </w:rPr>
            </w:pPr>
            <w:r w:rsidRPr="005224FD">
              <w:rPr>
                <w:rFonts w:ascii="Arial" w:hAnsi="Arial" w:cs="Arial"/>
                <w:color w:val="000000"/>
              </w:rPr>
              <w:t>Kathy</w:t>
            </w:r>
          </w:p>
        </w:tc>
        <w:tc>
          <w:tcPr>
            <w:tcW w:w="1760" w:type="dxa"/>
            <w:tcBorders>
              <w:top w:val="nil"/>
              <w:left w:val="nil"/>
              <w:bottom w:val="nil"/>
              <w:right w:val="nil"/>
            </w:tcBorders>
            <w:shd w:val="clear" w:color="auto" w:fill="auto"/>
            <w:noWrap/>
            <w:vAlign w:val="bottom"/>
            <w:hideMark/>
          </w:tcPr>
          <w:p w14:paraId="12A247FB" w14:textId="77777777" w:rsidR="00FC2433" w:rsidRPr="005224FD" w:rsidRDefault="00FC2433" w:rsidP="005C242E">
            <w:pPr>
              <w:rPr>
                <w:rFonts w:ascii="Arial" w:hAnsi="Arial" w:cs="Arial"/>
                <w:color w:val="000000"/>
              </w:rPr>
            </w:pPr>
            <w:proofErr w:type="spellStart"/>
            <w:r w:rsidRPr="005224FD">
              <w:rPr>
                <w:rFonts w:ascii="Arial" w:hAnsi="Arial" w:cs="Arial"/>
                <w:color w:val="000000"/>
              </w:rPr>
              <w:t>Arney</w:t>
            </w:r>
            <w:proofErr w:type="spellEnd"/>
            <w:r w:rsidRPr="005224FD">
              <w:rPr>
                <w:rFonts w:ascii="Arial" w:hAnsi="Arial" w:cs="Arial"/>
                <w:color w:val="000000"/>
              </w:rPr>
              <w:t xml:space="preserve">                         </w:t>
            </w:r>
          </w:p>
        </w:tc>
        <w:tc>
          <w:tcPr>
            <w:tcW w:w="4273" w:type="dxa"/>
            <w:gridSpan w:val="8"/>
            <w:tcBorders>
              <w:top w:val="nil"/>
              <w:left w:val="nil"/>
              <w:bottom w:val="nil"/>
              <w:right w:val="nil"/>
            </w:tcBorders>
            <w:shd w:val="clear" w:color="auto" w:fill="auto"/>
            <w:noWrap/>
            <w:vAlign w:val="bottom"/>
            <w:hideMark/>
          </w:tcPr>
          <w:p w14:paraId="76B01151" w14:textId="77777777" w:rsidR="00FC2433" w:rsidRPr="005224FD" w:rsidRDefault="00FC2433" w:rsidP="005C242E">
            <w:pPr>
              <w:rPr>
                <w:rFonts w:ascii="Arial" w:hAnsi="Arial" w:cs="Arial"/>
                <w:color w:val="000000"/>
              </w:rPr>
            </w:pPr>
            <w:r w:rsidRPr="005224FD">
              <w:rPr>
                <w:rFonts w:ascii="Arial" w:hAnsi="Arial" w:cs="Arial"/>
                <w:color w:val="000000"/>
              </w:rPr>
              <w:t>Rulemaking Coordinator</w:t>
            </w:r>
          </w:p>
        </w:tc>
        <w:tc>
          <w:tcPr>
            <w:tcW w:w="3367" w:type="dxa"/>
            <w:gridSpan w:val="2"/>
            <w:tcBorders>
              <w:top w:val="nil"/>
              <w:left w:val="nil"/>
              <w:bottom w:val="nil"/>
              <w:right w:val="nil"/>
            </w:tcBorders>
            <w:shd w:val="clear" w:color="auto" w:fill="auto"/>
            <w:noWrap/>
            <w:vAlign w:val="bottom"/>
            <w:hideMark/>
          </w:tcPr>
          <w:p w14:paraId="5B9545E9" w14:textId="77777777" w:rsidR="00FC2433" w:rsidRPr="005224FD" w:rsidRDefault="00FC2433" w:rsidP="005C242E">
            <w:pPr>
              <w:rPr>
                <w:rFonts w:ascii="Arial" w:hAnsi="Arial" w:cs="Arial"/>
                <w:color w:val="000000"/>
              </w:rPr>
            </w:pPr>
            <w:r w:rsidRPr="005224FD">
              <w:rPr>
                <w:rFonts w:ascii="Arial" w:hAnsi="Arial" w:cs="Arial"/>
                <w:color w:val="000000"/>
              </w:rPr>
              <w:t xml:space="preserve">  NCP Board</w:t>
            </w:r>
          </w:p>
        </w:tc>
      </w:tr>
      <w:tr w:rsidR="00FC2433" w:rsidRPr="005224FD" w14:paraId="5DF861E1" w14:textId="77777777" w:rsidTr="005C242E">
        <w:trPr>
          <w:trHeight w:val="290"/>
        </w:trPr>
        <w:tc>
          <w:tcPr>
            <w:tcW w:w="1400" w:type="dxa"/>
            <w:tcBorders>
              <w:top w:val="nil"/>
              <w:left w:val="nil"/>
              <w:bottom w:val="nil"/>
              <w:right w:val="nil"/>
            </w:tcBorders>
            <w:shd w:val="clear" w:color="auto" w:fill="auto"/>
            <w:noWrap/>
            <w:vAlign w:val="bottom"/>
            <w:hideMark/>
          </w:tcPr>
          <w:p w14:paraId="2E6191EC" w14:textId="77777777" w:rsidR="00FC2433" w:rsidRPr="005224FD" w:rsidRDefault="00FC2433" w:rsidP="005C242E">
            <w:pPr>
              <w:rPr>
                <w:rFonts w:ascii="Arial" w:hAnsi="Arial" w:cs="Arial"/>
                <w:color w:val="000000"/>
              </w:rPr>
            </w:pPr>
            <w:r w:rsidRPr="005224FD">
              <w:rPr>
                <w:rFonts w:ascii="Arial" w:hAnsi="Arial" w:cs="Arial"/>
                <w:color w:val="000000"/>
              </w:rPr>
              <w:t>Claire</w:t>
            </w:r>
          </w:p>
        </w:tc>
        <w:tc>
          <w:tcPr>
            <w:tcW w:w="1760" w:type="dxa"/>
            <w:tcBorders>
              <w:top w:val="nil"/>
              <w:left w:val="nil"/>
              <w:bottom w:val="nil"/>
              <w:right w:val="nil"/>
            </w:tcBorders>
            <w:shd w:val="clear" w:color="auto" w:fill="auto"/>
            <w:noWrap/>
            <w:vAlign w:val="bottom"/>
            <w:hideMark/>
          </w:tcPr>
          <w:p w14:paraId="7027C9BF" w14:textId="77777777" w:rsidR="00FC2433" w:rsidRPr="005224FD" w:rsidRDefault="00FC2433" w:rsidP="005C242E">
            <w:pPr>
              <w:rPr>
                <w:rFonts w:ascii="Arial" w:hAnsi="Arial" w:cs="Arial"/>
                <w:color w:val="000000"/>
              </w:rPr>
            </w:pPr>
            <w:r w:rsidRPr="005224FD">
              <w:rPr>
                <w:rFonts w:ascii="Arial" w:hAnsi="Arial" w:cs="Arial"/>
                <w:color w:val="000000"/>
              </w:rPr>
              <w:t>Porter</w:t>
            </w:r>
          </w:p>
        </w:tc>
        <w:tc>
          <w:tcPr>
            <w:tcW w:w="4273" w:type="dxa"/>
            <w:gridSpan w:val="8"/>
            <w:tcBorders>
              <w:top w:val="nil"/>
              <w:left w:val="nil"/>
              <w:bottom w:val="nil"/>
              <w:right w:val="nil"/>
            </w:tcBorders>
            <w:shd w:val="clear" w:color="auto" w:fill="auto"/>
            <w:noWrap/>
            <w:vAlign w:val="bottom"/>
          </w:tcPr>
          <w:p w14:paraId="41739B60" w14:textId="77777777" w:rsidR="00FC2433" w:rsidRPr="005224FD" w:rsidRDefault="00FC2433" w:rsidP="005C242E">
            <w:pPr>
              <w:rPr>
                <w:rFonts w:ascii="Arial" w:hAnsi="Arial" w:cs="Arial"/>
                <w:color w:val="000000"/>
              </w:rPr>
            </w:pPr>
          </w:p>
        </w:tc>
        <w:tc>
          <w:tcPr>
            <w:tcW w:w="3367" w:type="dxa"/>
            <w:gridSpan w:val="2"/>
            <w:tcBorders>
              <w:top w:val="nil"/>
              <w:left w:val="nil"/>
              <w:bottom w:val="nil"/>
              <w:right w:val="nil"/>
            </w:tcBorders>
            <w:shd w:val="clear" w:color="auto" w:fill="auto"/>
            <w:noWrap/>
            <w:vAlign w:val="bottom"/>
          </w:tcPr>
          <w:p w14:paraId="0B1C7670" w14:textId="77777777" w:rsidR="00FC2433" w:rsidRPr="005224FD" w:rsidRDefault="00FC2433" w:rsidP="005C242E">
            <w:pPr>
              <w:rPr>
                <w:rFonts w:ascii="Arial" w:hAnsi="Arial" w:cs="Arial"/>
                <w:color w:val="000000"/>
              </w:rPr>
            </w:pPr>
          </w:p>
        </w:tc>
      </w:tr>
      <w:tr w:rsidR="00FC2433" w:rsidRPr="005224FD" w14:paraId="5232111F" w14:textId="77777777" w:rsidTr="005C242E">
        <w:trPr>
          <w:trHeight w:val="290"/>
        </w:trPr>
        <w:tc>
          <w:tcPr>
            <w:tcW w:w="1400" w:type="dxa"/>
            <w:tcBorders>
              <w:top w:val="nil"/>
              <w:left w:val="nil"/>
              <w:bottom w:val="nil"/>
              <w:right w:val="nil"/>
            </w:tcBorders>
            <w:shd w:val="clear" w:color="auto" w:fill="auto"/>
            <w:noWrap/>
            <w:vAlign w:val="bottom"/>
            <w:hideMark/>
          </w:tcPr>
          <w:p w14:paraId="1CCFE19D" w14:textId="77777777" w:rsidR="00FC2433" w:rsidRPr="005224FD" w:rsidRDefault="00FC2433" w:rsidP="005C242E">
            <w:pPr>
              <w:rPr>
                <w:rFonts w:ascii="Arial" w:hAnsi="Arial" w:cs="Arial"/>
                <w:color w:val="000000"/>
              </w:rPr>
            </w:pPr>
            <w:r w:rsidRPr="005224FD">
              <w:rPr>
                <w:rFonts w:ascii="Arial" w:hAnsi="Arial" w:cs="Arial"/>
                <w:color w:val="000000"/>
              </w:rPr>
              <w:t>Sherry</w:t>
            </w:r>
          </w:p>
        </w:tc>
        <w:tc>
          <w:tcPr>
            <w:tcW w:w="1760" w:type="dxa"/>
            <w:tcBorders>
              <w:top w:val="nil"/>
              <w:left w:val="nil"/>
              <w:bottom w:val="nil"/>
              <w:right w:val="nil"/>
            </w:tcBorders>
            <w:shd w:val="clear" w:color="auto" w:fill="auto"/>
            <w:noWrap/>
            <w:vAlign w:val="bottom"/>
            <w:hideMark/>
          </w:tcPr>
          <w:p w14:paraId="6E0EF496" w14:textId="77777777" w:rsidR="00FC2433" w:rsidRPr="005224FD" w:rsidRDefault="00FC2433" w:rsidP="005C242E">
            <w:pPr>
              <w:rPr>
                <w:rFonts w:ascii="Arial" w:hAnsi="Arial" w:cs="Arial"/>
                <w:color w:val="000000"/>
              </w:rPr>
            </w:pPr>
            <w:r w:rsidRPr="005224FD">
              <w:rPr>
                <w:rFonts w:ascii="Arial" w:hAnsi="Arial" w:cs="Arial"/>
                <w:color w:val="000000"/>
              </w:rPr>
              <w:t>Thomas</w:t>
            </w:r>
          </w:p>
        </w:tc>
        <w:tc>
          <w:tcPr>
            <w:tcW w:w="4273" w:type="dxa"/>
            <w:gridSpan w:val="8"/>
            <w:tcBorders>
              <w:top w:val="nil"/>
              <w:left w:val="nil"/>
              <w:bottom w:val="nil"/>
              <w:right w:val="nil"/>
            </w:tcBorders>
            <w:shd w:val="clear" w:color="auto" w:fill="auto"/>
            <w:noWrap/>
            <w:vAlign w:val="bottom"/>
            <w:hideMark/>
          </w:tcPr>
          <w:p w14:paraId="4ECA134E"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c>
          <w:tcPr>
            <w:tcW w:w="3367" w:type="dxa"/>
            <w:gridSpan w:val="2"/>
            <w:tcBorders>
              <w:top w:val="nil"/>
              <w:left w:val="nil"/>
              <w:bottom w:val="nil"/>
              <w:right w:val="nil"/>
            </w:tcBorders>
            <w:shd w:val="clear" w:color="auto" w:fill="auto"/>
            <w:noWrap/>
            <w:vAlign w:val="bottom"/>
            <w:hideMark/>
          </w:tcPr>
          <w:p w14:paraId="39537812"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r>
      <w:tr w:rsidR="00FC2433" w:rsidRPr="005224FD" w14:paraId="74C3B3D9" w14:textId="77777777" w:rsidTr="005C242E">
        <w:trPr>
          <w:trHeight w:val="290"/>
        </w:trPr>
        <w:tc>
          <w:tcPr>
            <w:tcW w:w="1400" w:type="dxa"/>
            <w:tcBorders>
              <w:top w:val="nil"/>
              <w:left w:val="nil"/>
              <w:bottom w:val="nil"/>
              <w:right w:val="nil"/>
            </w:tcBorders>
            <w:shd w:val="clear" w:color="auto" w:fill="auto"/>
            <w:noWrap/>
            <w:vAlign w:val="bottom"/>
            <w:hideMark/>
          </w:tcPr>
          <w:p w14:paraId="65C7B025" w14:textId="77777777" w:rsidR="00FC2433" w:rsidRPr="005224FD" w:rsidRDefault="00FC2433" w:rsidP="005C242E">
            <w:pPr>
              <w:rPr>
                <w:rFonts w:ascii="Arial" w:hAnsi="Arial" w:cs="Arial"/>
                <w:color w:val="000000"/>
              </w:rPr>
            </w:pPr>
            <w:r w:rsidRPr="005224FD">
              <w:rPr>
                <w:rFonts w:ascii="Arial" w:hAnsi="Arial" w:cs="Arial"/>
                <w:color w:val="000000"/>
              </w:rPr>
              <w:t>Les</w:t>
            </w:r>
          </w:p>
        </w:tc>
        <w:tc>
          <w:tcPr>
            <w:tcW w:w="1760" w:type="dxa"/>
            <w:tcBorders>
              <w:top w:val="nil"/>
              <w:left w:val="nil"/>
              <w:bottom w:val="nil"/>
              <w:right w:val="nil"/>
            </w:tcBorders>
            <w:shd w:val="clear" w:color="auto" w:fill="auto"/>
            <w:noWrap/>
            <w:vAlign w:val="bottom"/>
            <w:hideMark/>
          </w:tcPr>
          <w:p w14:paraId="38BD6C22" w14:textId="77777777" w:rsidR="00FC2433" w:rsidRPr="005224FD" w:rsidRDefault="00FC2433" w:rsidP="005C242E">
            <w:pPr>
              <w:rPr>
                <w:rFonts w:ascii="Arial" w:hAnsi="Arial" w:cs="Arial"/>
                <w:color w:val="000000"/>
              </w:rPr>
            </w:pPr>
            <w:r w:rsidRPr="005224FD">
              <w:rPr>
                <w:rFonts w:ascii="Arial" w:hAnsi="Arial" w:cs="Arial"/>
                <w:color w:val="000000"/>
              </w:rPr>
              <w:t>Spell</w:t>
            </w:r>
          </w:p>
        </w:tc>
        <w:tc>
          <w:tcPr>
            <w:tcW w:w="4273" w:type="dxa"/>
            <w:gridSpan w:val="8"/>
            <w:tcBorders>
              <w:top w:val="nil"/>
              <w:left w:val="nil"/>
              <w:bottom w:val="nil"/>
              <w:right w:val="nil"/>
            </w:tcBorders>
            <w:shd w:val="clear" w:color="auto" w:fill="auto"/>
            <w:noWrap/>
            <w:vAlign w:val="bottom"/>
            <w:hideMark/>
          </w:tcPr>
          <w:p w14:paraId="55EA3562"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c>
          <w:tcPr>
            <w:tcW w:w="3367" w:type="dxa"/>
            <w:gridSpan w:val="2"/>
            <w:tcBorders>
              <w:top w:val="nil"/>
              <w:left w:val="nil"/>
              <w:bottom w:val="nil"/>
              <w:right w:val="nil"/>
            </w:tcBorders>
            <w:shd w:val="clear" w:color="auto" w:fill="auto"/>
            <w:noWrap/>
            <w:vAlign w:val="bottom"/>
            <w:hideMark/>
          </w:tcPr>
          <w:p w14:paraId="150ED30F" w14:textId="77777777" w:rsidR="00FC2433" w:rsidRPr="005224FD" w:rsidRDefault="00FC2433" w:rsidP="005C242E">
            <w:pPr>
              <w:rPr>
                <w:rFonts w:ascii="Arial" w:hAnsi="Arial" w:cs="Arial"/>
                <w:color w:val="000000"/>
              </w:rPr>
            </w:pPr>
            <w:r w:rsidRPr="005224FD">
              <w:rPr>
                <w:rFonts w:ascii="Arial" w:hAnsi="Arial" w:cs="Arial"/>
                <w:color w:val="000000"/>
              </w:rPr>
              <w:t>NCBPTE</w:t>
            </w:r>
          </w:p>
        </w:tc>
      </w:tr>
      <w:tr w:rsidR="00FC2433" w:rsidRPr="005224FD" w14:paraId="41CDAEC9" w14:textId="77777777" w:rsidTr="005C242E">
        <w:trPr>
          <w:trHeight w:val="290"/>
        </w:trPr>
        <w:tc>
          <w:tcPr>
            <w:tcW w:w="1400" w:type="dxa"/>
            <w:tcBorders>
              <w:top w:val="nil"/>
              <w:left w:val="nil"/>
              <w:bottom w:val="nil"/>
              <w:right w:val="nil"/>
            </w:tcBorders>
            <w:shd w:val="clear" w:color="auto" w:fill="auto"/>
            <w:noWrap/>
            <w:vAlign w:val="bottom"/>
            <w:hideMark/>
          </w:tcPr>
          <w:p w14:paraId="12D77E07" w14:textId="77777777" w:rsidR="00FC2433" w:rsidRPr="005224FD" w:rsidRDefault="00FC2433" w:rsidP="005C242E">
            <w:pPr>
              <w:rPr>
                <w:rFonts w:ascii="Arial" w:hAnsi="Arial" w:cs="Arial"/>
                <w:color w:val="000000"/>
              </w:rPr>
            </w:pPr>
            <w:r w:rsidRPr="005224FD">
              <w:rPr>
                <w:rFonts w:ascii="Arial" w:hAnsi="Arial" w:cs="Arial"/>
                <w:color w:val="000000"/>
              </w:rPr>
              <w:t>Tammy</w:t>
            </w:r>
          </w:p>
        </w:tc>
        <w:tc>
          <w:tcPr>
            <w:tcW w:w="1760" w:type="dxa"/>
            <w:tcBorders>
              <w:top w:val="nil"/>
              <w:left w:val="nil"/>
              <w:bottom w:val="nil"/>
              <w:right w:val="nil"/>
            </w:tcBorders>
            <w:shd w:val="clear" w:color="auto" w:fill="auto"/>
            <w:noWrap/>
            <w:vAlign w:val="bottom"/>
            <w:hideMark/>
          </w:tcPr>
          <w:p w14:paraId="700A7F1F" w14:textId="77777777" w:rsidR="00FC2433" w:rsidRPr="005224FD" w:rsidRDefault="00FC2433" w:rsidP="005C242E">
            <w:pPr>
              <w:rPr>
                <w:rFonts w:ascii="Arial" w:hAnsi="Arial" w:cs="Arial"/>
                <w:color w:val="000000"/>
              </w:rPr>
            </w:pPr>
            <w:r w:rsidRPr="005224FD">
              <w:rPr>
                <w:rFonts w:ascii="Arial" w:hAnsi="Arial" w:cs="Arial"/>
                <w:color w:val="000000"/>
              </w:rPr>
              <w:t>Howard</w:t>
            </w:r>
          </w:p>
        </w:tc>
        <w:tc>
          <w:tcPr>
            <w:tcW w:w="4273" w:type="dxa"/>
            <w:gridSpan w:val="8"/>
            <w:tcBorders>
              <w:top w:val="nil"/>
              <w:left w:val="nil"/>
              <w:bottom w:val="nil"/>
              <w:right w:val="nil"/>
            </w:tcBorders>
            <w:shd w:val="clear" w:color="auto" w:fill="auto"/>
            <w:noWrap/>
            <w:vAlign w:val="bottom"/>
            <w:hideMark/>
          </w:tcPr>
          <w:p w14:paraId="5DBBCB62"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c>
          <w:tcPr>
            <w:tcW w:w="3367" w:type="dxa"/>
            <w:gridSpan w:val="2"/>
            <w:tcBorders>
              <w:top w:val="nil"/>
              <w:left w:val="nil"/>
              <w:bottom w:val="nil"/>
              <w:right w:val="nil"/>
            </w:tcBorders>
            <w:shd w:val="clear" w:color="auto" w:fill="auto"/>
            <w:noWrap/>
            <w:vAlign w:val="bottom"/>
            <w:hideMark/>
          </w:tcPr>
          <w:p w14:paraId="08766A03" w14:textId="77777777" w:rsidR="00FC2433" w:rsidRPr="005224FD" w:rsidRDefault="00FC2433" w:rsidP="005C242E">
            <w:pPr>
              <w:rPr>
                <w:rFonts w:ascii="Arial" w:hAnsi="Arial" w:cs="Arial"/>
                <w:color w:val="000000"/>
              </w:rPr>
            </w:pPr>
            <w:r w:rsidRPr="005224FD">
              <w:rPr>
                <w:rFonts w:ascii="Arial" w:hAnsi="Arial" w:cs="Arial"/>
                <w:color w:val="000000"/>
              </w:rPr>
              <w:t>Office of Charter Schools</w:t>
            </w:r>
          </w:p>
        </w:tc>
      </w:tr>
      <w:tr w:rsidR="00FC2433" w:rsidRPr="005224FD" w14:paraId="2D41307B" w14:textId="77777777" w:rsidTr="005C242E">
        <w:trPr>
          <w:trHeight w:val="290"/>
        </w:trPr>
        <w:tc>
          <w:tcPr>
            <w:tcW w:w="1400" w:type="dxa"/>
            <w:tcBorders>
              <w:top w:val="nil"/>
              <w:left w:val="nil"/>
              <w:bottom w:val="nil"/>
              <w:right w:val="nil"/>
            </w:tcBorders>
            <w:shd w:val="clear" w:color="auto" w:fill="auto"/>
            <w:noWrap/>
            <w:vAlign w:val="bottom"/>
            <w:hideMark/>
          </w:tcPr>
          <w:p w14:paraId="0AB7299E" w14:textId="77777777" w:rsidR="00FC2433" w:rsidRPr="005224FD" w:rsidRDefault="00FC2433" w:rsidP="005C242E">
            <w:pPr>
              <w:rPr>
                <w:rFonts w:ascii="Arial" w:hAnsi="Arial" w:cs="Arial"/>
                <w:color w:val="000000"/>
              </w:rPr>
            </w:pPr>
            <w:r w:rsidRPr="005224FD">
              <w:rPr>
                <w:rFonts w:ascii="Arial" w:hAnsi="Arial" w:cs="Arial"/>
                <w:color w:val="000000"/>
              </w:rPr>
              <w:t>Andrew</w:t>
            </w:r>
          </w:p>
        </w:tc>
        <w:tc>
          <w:tcPr>
            <w:tcW w:w="1760" w:type="dxa"/>
            <w:tcBorders>
              <w:top w:val="nil"/>
              <w:left w:val="nil"/>
              <w:bottom w:val="nil"/>
              <w:right w:val="nil"/>
            </w:tcBorders>
            <w:shd w:val="clear" w:color="auto" w:fill="auto"/>
            <w:noWrap/>
            <w:vAlign w:val="bottom"/>
            <w:hideMark/>
          </w:tcPr>
          <w:p w14:paraId="2FC448A6" w14:textId="77777777" w:rsidR="00FC2433" w:rsidRPr="005224FD" w:rsidRDefault="00FC2433" w:rsidP="005C242E">
            <w:pPr>
              <w:rPr>
                <w:rFonts w:ascii="Arial" w:hAnsi="Arial" w:cs="Arial"/>
                <w:color w:val="000000"/>
              </w:rPr>
            </w:pPr>
            <w:proofErr w:type="spellStart"/>
            <w:r w:rsidRPr="005224FD">
              <w:rPr>
                <w:rFonts w:ascii="Arial" w:hAnsi="Arial" w:cs="Arial"/>
                <w:color w:val="000000"/>
              </w:rPr>
              <w:t>Sioberg</w:t>
            </w:r>
            <w:proofErr w:type="spellEnd"/>
          </w:p>
        </w:tc>
        <w:tc>
          <w:tcPr>
            <w:tcW w:w="4273" w:type="dxa"/>
            <w:gridSpan w:val="8"/>
            <w:tcBorders>
              <w:top w:val="nil"/>
              <w:left w:val="nil"/>
              <w:bottom w:val="nil"/>
              <w:right w:val="nil"/>
            </w:tcBorders>
            <w:shd w:val="clear" w:color="auto" w:fill="auto"/>
            <w:noWrap/>
            <w:vAlign w:val="bottom"/>
            <w:hideMark/>
          </w:tcPr>
          <w:p w14:paraId="1823CF44" w14:textId="77777777" w:rsidR="00FC2433" w:rsidRPr="005224FD" w:rsidRDefault="00FC2433" w:rsidP="005C242E">
            <w:pPr>
              <w:rPr>
                <w:rFonts w:ascii="Arial" w:hAnsi="Arial" w:cs="Arial"/>
                <w:color w:val="000000"/>
              </w:rPr>
            </w:pPr>
            <w:r w:rsidRPr="005224FD">
              <w:rPr>
                <w:rFonts w:ascii="Arial" w:hAnsi="Arial" w:cs="Arial"/>
                <w:color w:val="000000"/>
              </w:rPr>
              <w:t>Director, EC Division</w:t>
            </w:r>
          </w:p>
        </w:tc>
        <w:tc>
          <w:tcPr>
            <w:tcW w:w="3367" w:type="dxa"/>
            <w:gridSpan w:val="2"/>
            <w:tcBorders>
              <w:top w:val="nil"/>
              <w:left w:val="nil"/>
              <w:bottom w:val="nil"/>
              <w:right w:val="nil"/>
            </w:tcBorders>
            <w:shd w:val="clear" w:color="auto" w:fill="auto"/>
            <w:noWrap/>
            <w:vAlign w:val="bottom"/>
            <w:hideMark/>
          </w:tcPr>
          <w:p w14:paraId="30D317B4"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r>
      <w:tr w:rsidR="00FC2433" w:rsidRPr="005224FD" w14:paraId="03BCECD3" w14:textId="77777777" w:rsidTr="005C242E">
        <w:trPr>
          <w:trHeight w:val="290"/>
        </w:trPr>
        <w:tc>
          <w:tcPr>
            <w:tcW w:w="1400" w:type="dxa"/>
            <w:tcBorders>
              <w:top w:val="nil"/>
              <w:left w:val="nil"/>
              <w:bottom w:val="nil"/>
              <w:right w:val="nil"/>
            </w:tcBorders>
            <w:shd w:val="clear" w:color="auto" w:fill="auto"/>
            <w:noWrap/>
            <w:vAlign w:val="bottom"/>
            <w:hideMark/>
          </w:tcPr>
          <w:p w14:paraId="38ED9B3A" w14:textId="77777777" w:rsidR="00FC2433" w:rsidRPr="005224FD" w:rsidRDefault="00FC2433" w:rsidP="005C242E">
            <w:pPr>
              <w:rPr>
                <w:rFonts w:ascii="Arial" w:hAnsi="Arial" w:cs="Arial"/>
                <w:color w:val="000000"/>
              </w:rPr>
            </w:pPr>
            <w:r w:rsidRPr="005224FD">
              <w:rPr>
                <w:rFonts w:ascii="Arial" w:hAnsi="Arial" w:cs="Arial"/>
                <w:color w:val="000000"/>
              </w:rPr>
              <w:t>Ashley</w:t>
            </w:r>
          </w:p>
        </w:tc>
        <w:tc>
          <w:tcPr>
            <w:tcW w:w="1760" w:type="dxa"/>
            <w:tcBorders>
              <w:top w:val="nil"/>
              <w:left w:val="nil"/>
              <w:bottom w:val="nil"/>
              <w:right w:val="nil"/>
            </w:tcBorders>
            <w:shd w:val="clear" w:color="auto" w:fill="auto"/>
            <w:noWrap/>
            <w:vAlign w:val="bottom"/>
            <w:hideMark/>
          </w:tcPr>
          <w:p w14:paraId="0E68D0EC" w14:textId="77777777" w:rsidR="00FC2433" w:rsidRPr="005224FD" w:rsidRDefault="00FC2433" w:rsidP="005C242E">
            <w:pPr>
              <w:rPr>
                <w:rFonts w:ascii="Arial" w:hAnsi="Arial" w:cs="Arial"/>
                <w:color w:val="000000"/>
              </w:rPr>
            </w:pPr>
            <w:proofErr w:type="spellStart"/>
            <w:r w:rsidRPr="005224FD">
              <w:rPr>
                <w:rFonts w:ascii="Arial" w:hAnsi="Arial" w:cs="Arial"/>
                <w:color w:val="000000"/>
              </w:rPr>
              <w:t>Baquero</w:t>
            </w:r>
            <w:proofErr w:type="spellEnd"/>
          </w:p>
        </w:tc>
        <w:tc>
          <w:tcPr>
            <w:tcW w:w="4273" w:type="dxa"/>
            <w:gridSpan w:val="8"/>
            <w:tcBorders>
              <w:top w:val="nil"/>
              <w:left w:val="nil"/>
              <w:bottom w:val="nil"/>
              <w:right w:val="nil"/>
            </w:tcBorders>
            <w:shd w:val="clear" w:color="auto" w:fill="auto"/>
            <w:noWrap/>
            <w:vAlign w:val="bottom"/>
            <w:hideMark/>
          </w:tcPr>
          <w:p w14:paraId="6623A0D5"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c>
          <w:tcPr>
            <w:tcW w:w="3367" w:type="dxa"/>
            <w:gridSpan w:val="2"/>
            <w:tcBorders>
              <w:top w:val="nil"/>
              <w:left w:val="nil"/>
              <w:bottom w:val="nil"/>
              <w:right w:val="nil"/>
            </w:tcBorders>
            <w:shd w:val="clear" w:color="auto" w:fill="auto"/>
            <w:noWrap/>
            <w:vAlign w:val="bottom"/>
            <w:hideMark/>
          </w:tcPr>
          <w:p w14:paraId="7FDE06EF" w14:textId="77777777" w:rsidR="00FC2433" w:rsidRPr="005224FD" w:rsidRDefault="00FC2433" w:rsidP="005C242E">
            <w:pPr>
              <w:rPr>
                <w:rFonts w:ascii="Arial" w:hAnsi="Arial" w:cs="Arial"/>
                <w:color w:val="000000"/>
              </w:rPr>
            </w:pPr>
            <w:r w:rsidRPr="005224FD">
              <w:rPr>
                <w:rFonts w:ascii="Arial" w:hAnsi="Arial" w:cs="Arial"/>
                <w:color w:val="000000"/>
              </w:rPr>
              <w:t>Department of Public Instruction</w:t>
            </w:r>
          </w:p>
        </w:tc>
      </w:tr>
      <w:tr w:rsidR="00FC2433" w:rsidRPr="005224FD" w14:paraId="06BFCC95" w14:textId="77777777" w:rsidTr="005C242E">
        <w:trPr>
          <w:trHeight w:val="290"/>
        </w:trPr>
        <w:tc>
          <w:tcPr>
            <w:tcW w:w="1400" w:type="dxa"/>
            <w:tcBorders>
              <w:top w:val="nil"/>
              <w:left w:val="nil"/>
              <w:bottom w:val="nil"/>
              <w:right w:val="nil"/>
            </w:tcBorders>
            <w:shd w:val="clear" w:color="auto" w:fill="auto"/>
            <w:noWrap/>
            <w:vAlign w:val="bottom"/>
            <w:hideMark/>
          </w:tcPr>
          <w:p w14:paraId="01D600A5" w14:textId="77777777" w:rsidR="00FC2433" w:rsidRPr="005224FD" w:rsidRDefault="00FC2433" w:rsidP="005C242E">
            <w:pPr>
              <w:rPr>
                <w:rFonts w:ascii="Arial" w:hAnsi="Arial" w:cs="Arial"/>
                <w:color w:val="000000"/>
              </w:rPr>
            </w:pPr>
            <w:proofErr w:type="spellStart"/>
            <w:r w:rsidRPr="005224FD">
              <w:rPr>
                <w:rFonts w:ascii="Arial" w:hAnsi="Arial" w:cs="Arial"/>
                <w:color w:val="000000"/>
              </w:rPr>
              <w:t>Danice</w:t>
            </w:r>
            <w:proofErr w:type="spellEnd"/>
          </w:p>
        </w:tc>
        <w:tc>
          <w:tcPr>
            <w:tcW w:w="1760" w:type="dxa"/>
            <w:tcBorders>
              <w:top w:val="nil"/>
              <w:left w:val="nil"/>
              <w:bottom w:val="nil"/>
              <w:right w:val="nil"/>
            </w:tcBorders>
            <w:shd w:val="clear" w:color="auto" w:fill="auto"/>
            <w:noWrap/>
            <w:vAlign w:val="bottom"/>
            <w:hideMark/>
          </w:tcPr>
          <w:p w14:paraId="09E370F1" w14:textId="77777777" w:rsidR="00FC2433" w:rsidRPr="005224FD" w:rsidRDefault="00FC2433" w:rsidP="005C242E">
            <w:pPr>
              <w:rPr>
                <w:rFonts w:ascii="Arial" w:hAnsi="Arial" w:cs="Arial"/>
                <w:color w:val="000000"/>
              </w:rPr>
            </w:pPr>
            <w:r w:rsidRPr="005224FD">
              <w:rPr>
                <w:rFonts w:ascii="Arial" w:hAnsi="Arial" w:cs="Arial"/>
                <w:color w:val="000000"/>
              </w:rPr>
              <w:t>Henderson</w:t>
            </w:r>
          </w:p>
        </w:tc>
        <w:tc>
          <w:tcPr>
            <w:tcW w:w="4273" w:type="dxa"/>
            <w:gridSpan w:val="8"/>
            <w:tcBorders>
              <w:top w:val="nil"/>
              <w:left w:val="nil"/>
              <w:bottom w:val="nil"/>
              <w:right w:val="nil"/>
            </w:tcBorders>
            <w:shd w:val="clear" w:color="auto" w:fill="auto"/>
            <w:noWrap/>
            <w:vAlign w:val="bottom"/>
            <w:hideMark/>
          </w:tcPr>
          <w:p w14:paraId="75708D77" w14:textId="77777777" w:rsidR="00FC2433" w:rsidRPr="005224FD" w:rsidRDefault="00FC2433" w:rsidP="005C242E">
            <w:pPr>
              <w:rPr>
                <w:rFonts w:ascii="Arial" w:hAnsi="Arial" w:cs="Arial"/>
                <w:color w:val="000000"/>
              </w:rPr>
            </w:pPr>
            <w:r w:rsidRPr="005224FD">
              <w:rPr>
                <w:rFonts w:ascii="Arial" w:hAnsi="Arial" w:cs="Arial"/>
                <w:color w:val="000000"/>
              </w:rPr>
              <w:t>Program Director</w:t>
            </w:r>
          </w:p>
        </w:tc>
        <w:tc>
          <w:tcPr>
            <w:tcW w:w="3367" w:type="dxa"/>
            <w:gridSpan w:val="2"/>
            <w:tcBorders>
              <w:top w:val="nil"/>
              <w:left w:val="nil"/>
              <w:bottom w:val="nil"/>
              <w:right w:val="nil"/>
            </w:tcBorders>
            <w:shd w:val="clear" w:color="auto" w:fill="auto"/>
            <w:noWrap/>
            <w:vAlign w:val="bottom"/>
            <w:hideMark/>
          </w:tcPr>
          <w:p w14:paraId="79EFFCBD" w14:textId="77777777" w:rsidR="00FC2433" w:rsidRPr="005224FD" w:rsidRDefault="00FC2433" w:rsidP="005C242E">
            <w:pPr>
              <w:rPr>
                <w:rFonts w:ascii="Arial" w:hAnsi="Arial" w:cs="Arial"/>
                <w:color w:val="000000"/>
              </w:rPr>
            </w:pPr>
            <w:r w:rsidRPr="005224FD">
              <w:rPr>
                <w:rFonts w:ascii="Arial" w:hAnsi="Arial" w:cs="Arial"/>
                <w:color w:val="000000"/>
              </w:rPr>
              <w:t>Kinetic Minds, Inc.</w:t>
            </w:r>
          </w:p>
        </w:tc>
      </w:tr>
      <w:tr w:rsidR="00FC2433" w:rsidRPr="005224FD" w14:paraId="2106A5CD" w14:textId="77777777" w:rsidTr="005C242E">
        <w:trPr>
          <w:trHeight w:val="290"/>
        </w:trPr>
        <w:tc>
          <w:tcPr>
            <w:tcW w:w="1400" w:type="dxa"/>
            <w:tcBorders>
              <w:top w:val="nil"/>
              <w:left w:val="nil"/>
              <w:bottom w:val="nil"/>
              <w:right w:val="nil"/>
            </w:tcBorders>
            <w:shd w:val="clear" w:color="auto" w:fill="auto"/>
            <w:noWrap/>
            <w:vAlign w:val="bottom"/>
            <w:hideMark/>
          </w:tcPr>
          <w:p w14:paraId="07183597" w14:textId="77777777" w:rsidR="00FC2433" w:rsidRPr="005224FD" w:rsidRDefault="00FC2433" w:rsidP="005C242E">
            <w:pPr>
              <w:rPr>
                <w:rFonts w:ascii="Arial" w:hAnsi="Arial" w:cs="Arial"/>
                <w:color w:val="000000"/>
              </w:rPr>
            </w:pPr>
            <w:r w:rsidRPr="005224FD">
              <w:rPr>
                <w:rFonts w:ascii="Arial" w:hAnsi="Arial" w:cs="Arial"/>
                <w:color w:val="000000"/>
              </w:rPr>
              <w:t>Carrie</w:t>
            </w:r>
          </w:p>
        </w:tc>
        <w:tc>
          <w:tcPr>
            <w:tcW w:w="1760" w:type="dxa"/>
            <w:tcBorders>
              <w:top w:val="nil"/>
              <w:left w:val="nil"/>
              <w:bottom w:val="nil"/>
              <w:right w:val="nil"/>
            </w:tcBorders>
            <w:shd w:val="clear" w:color="auto" w:fill="auto"/>
            <w:noWrap/>
            <w:vAlign w:val="bottom"/>
            <w:hideMark/>
          </w:tcPr>
          <w:p w14:paraId="46CCA3F1" w14:textId="77777777" w:rsidR="00FC2433" w:rsidRPr="005224FD" w:rsidRDefault="00FC2433" w:rsidP="005C242E">
            <w:pPr>
              <w:rPr>
                <w:rFonts w:ascii="Arial" w:hAnsi="Arial" w:cs="Arial"/>
                <w:color w:val="000000"/>
              </w:rPr>
            </w:pPr>
            <w:r w:rsidRPr="005224FD">
              <w:rPr>
                <w:rFonts w:ascii="Arial" w:hAnsi="Arial" w:cs="Arial"/>
                <w:color w:val="000000"/>
              </w:rPr>
              <w:t xml:space="preserve">Ruhlman </w:t>
            </w:r>
          </w:p>
        </w:tc>
        <w:tc>
          <w:tcPr>
            <w:tcW w:w="4273" w:type="dxa"/>
            <w:gridSpan w:val="8"/>
            <w:tcBorders>
              <w:top w:val="nil"/>
              <w:left w:val="nil"/>
              <w:bottom w:val="nil"/>
              <w:right w:val="nil"/>
            </w:tcBorders>
            <w:shd w:val="clear" w:color="auto" w:fill="auto"/>
            <w:noWrap/>
            <w:vAlign w:val="bottom"/>
            <w:hideMark/>
          </w:tcPr>
          <w:p w14:paraId="33BA3655" w14:textId="77777777" w:rsidR="00FC2433" w:rsidRPr="005224FD" w:rsidRDefault="00FC2433" w:rsidP="005C242E">
            <w:pPr>
              <w:rPr>
                <w:rFonts w:ascii="Arial" w:hAnsi="Arial" w:cs="Arial"/>
                <w:color w:val="000000"/>
              </w:rPr>
            </w:pPr>
            <w:r w:rsidRPr="005224FD">
              <w:rPr>
                <w:rFonts w:ascii="Arial" w:hAnsi="Arial" w:cs="Arial"/>
                <w:color w:val="000000"/>
              </w:rPr>
              <w:t>Rule-making Coordinator</w:t>
            </w:r>
          </w:p>
        </w:tc>
        <w:tc>
          <w:tcPr>
            <w:tcW w:w="3367" w:type="dxa"/>
            <w:gridSpan w:val="2"/>
            <w:tcBorders>
              <w:top w:val="nil"/>
              <w:left w:val="nil"/>
              <w:bottom w:val="nil"/>
              <w:right w:val="nil"/>
            </w:tcBorders>
            <w:shd w:val="clear" w:color="auto" w:fill="auto"/>
            <w:noWrap/>
            <w:vAlign w:val="bottom"/>
            <w:hideMark/>
          </w:tcPr>
          <w:p w14:paraId="09C3364C" w14:textId="77777777" w:rsidR="00FC2433" w:rsidRPr="005224FD" w:rsidRDefault="00FC2433" w:rsidP="005C242E">
            <w:pPr>
              <w:rPr>
                <w:rFonts w:ascii="Arial" w:hAnsi="Arial" w:cs="Arial"/>
                <w:color w:val="000000"/>
              </w:rPr>
            </w:pPr>
            <w:r w:rsidRPr="005224FD">
              <w:rPr>
                <w:rFonts w:ascii="Arial" w:hAnsi="Arial" w:cs="Arial"/>
                <w:color w:val="000000"/>
              </w:rPr>
              <w:t>Wildlife Resources Commission</w:t>
            </w:r>
          </w:p>
        </w:tc>
      </w:tr>
      <w:tr w:rsidR="00FC2433" w:rsidRPr="005224FD" w14:paraId="57047175" w14:textId="77777777" w:rsidTr="005C242E">
        <w:trPr>
          <w:trHeight w:val="290"/>
        </w:trPr>
        <w:tc>
          <w:tcPr>
            <w:tcW w:w="1400" w:type="dxa"/>
            <w:tcBorders>
              <w:top w:val="nil"/>
              <w:left w:val="nil"/>
              <w:bottom w:val="nil"/>
              <w:right w:val="nil"/>
            </w:tcBorders>
            <w:shd w:val="clear" w:color="auto" w:fill="auto"/>
            <w:noWrap/>
            <w:vAlign w:val="bottom"/>
            <w:hideMark/>
          </w:tcPr>
          <w:p w14:paraId="1713790D" w14:textId="77777777" w:rsidR="00FC2433" w:rsidRPr="005224FD" w:rsidRDefault="00FC2433" w:rsidP="005C242E">
            <w:pPr>
              <w:rPr>
                <w:rFonts w:ascii="Arial" w:hAnsi="Arial" w:cs="Arial"/>
                <w:color w:val="000000"/>
              </w:rPr>
            </w:pPr>
            <w:r w:rsidRPr="005224FD">
              <w:rPr>
                <w:rFonts w:ascii="Arial" w:hAnsi="Arial" w:cs="Arial"/>
                <w:color w:val="000000"/>
              </w:rPr>
              <w:t>Joelle</w:t>
            </w:r>
          </w:p>
        </w:tc>
        <w:tc>
          <w:tcPr>
            <w:tcW w:w="1760" w:type="dxa"/>
            <w:tcBorders>
              <w:top w:val="nil"/>
              <w:left w:val="nil"/>
              <w:bottom w:val="nil"/>
              <w:right w:val="nil"/>
            </w:tcBorders>
            <w:shd w:val="clear" w:color="auto" w:fill="auto"/>
            <w:noWrap/>
            <w:vAlign w:val="bottom"/>
            <w:hideMark/>
          </w:tcPr>
          <w:p w14:paraId="61179773" w14:textId="77777777" w:rsidR="00FC2433" w:rsidRPr="005224FD" w:rsidRDefault="00FC2433" w:rsidP="005C242E">
            <w:pPr>
              <w:rPr>
                <w:rFonts w:ascii="Arial" w:hAnsi="Arial" w:cs="Arial"/>
                <w:color w:val="000000"/>
              </w:rPr>
            </w:pPr>
            <w:r w:rsidRPr="005224FD">
              <w:rPr>
                <w:rFonts w:ascii="Arial" w:hAnsi="Arial" w:cs="Arial"/>
                <w:color w:val="000000"/>
              </w:rPr>
              <w:t>Burleson</w:t>
            </w:r>
          </w:p>
        </w:tc>
        <w:tc>
          <w:tcPr>
            <w:tcW w:w="4273" w:type="dxa"/>
            <w:gridSpan w:val="8"/>
            <w:tcBorders>
              <w:top w:val="nil"/>
              <w:left w:val="nil"/>
              <w:bottom w:val="nil"/>
              <w:right w:val="nil"/>
            </w:tcBorders>
            <w:shd w:val="clear" w:color="auto" w:fill="auto"/>
            <w:noWrap/>
            <w:vAlign w:val="bottom"/>
            <w:hideMark/>
          </w:tcPr>
          <w:p w14:paraId="611A0BAA" w14:textId="77777777" w:rsidR="00FC2433" w:rsidRPr="005224FD" w:rsidRDefault="00FC2433" w:rsidP="005C242E">
            <w:pPr>
              <w:rPr>
                <w:rFonts w:ascii="Arial" w:hAnsi="Arial" w:cs="Arial"/>
                <w:color w:val="000000"/>
              </w:rPr>
            </w:pPr>
            <w:r w:rsidRPr="005224FD">
              <w:rPr>
                <w:rFonts w:ascii="Arial" w:hAnsi="Arial" w:cs="Arial"/>
                <w:color w:val="000000"/>
              </w:rPr>
              <w:t>Rule-making Coordinator</w:t>
            </w:r>
          </w:p>
        </w:tc>
        <w:tc>
          <w:tcPr>
            <w:tcW w:w="3367" w:type="dxa"/>
            <w:gridSpan w:val="2"/>
            <w:tcBorders>
              <w:top w:val="nil"/>
              <w:left w:val="nil"/>
              <w:bottom w:val="nil"/>
              <w:right w:val="nil"/>
            </w:tcBorders>
            <w:shd w:val="clear" w:color="auto" w:fill="auto"/>
            <w:noWrap/>
            <w:vAlign w:val="bottom"/>
            <w:hideMark/>
          </w:tcPr>
          <w:p w14:paraId="3F3E6062" w14:textId="77777777" w:rsidR="00FC2433" w:rsidRPr="005224FD" w:rsidRDefault="00FC2433" w:rsidP="005C242E">
            <w:pPr>
              <w:rPr>
                <w:rFonts w:ascii="Arial" w:hAnsi="Arial" w:cs="Arial"/>
                <w:color w:val="000000"/>
              </w:rPr>
            </w:pPr>
            <w:r w:rsidRPr="005224FD">
              <w:rPr>
                <w:rFonts w:ascii="Arial" w:hAnsi="Arial" w:cs="Arial"/>
                <w:color w:val="000000"/>
              </w:rPr>
              <w:t>DENR</w:t>
            </w:r>
          </w:p>
        </w:tc>
      </w:tr>
      <w:tr w:rsidR="00FC2433" w:rsidRPr="005224FD" w14:paraId="486C859B" w14:textId="77777777" w:rsidTr="005C242E">
        <w:trPr>
          <w:trHeight w:val="290"/>
        </w:trPr>
        <w:tc>
          <w:tcPr>
            <w:tcW w:w="1400" w:type="dxa"/>
            <w:tcBorders>
              <w:top w:val="nil"/>
              <w:left w:val="nil"/>
              <w:bottom w:val="nil"/>
              <w:right w:val="nil"/>
            </w:tcBorders>
            <w:shd w:val="clear" w:color="auto" w:fill="auto"/>
            <w:noWrap/>
            <w:vAlign w:val="bottom"/>
            <w:hideMark/>
          </w:tcPr>
          <w:p w14:paraId="608177E2" w14:textId="77777777" w:rsidR="00FC2433" w:rsidRPr="005224FD" w:rsidRDefault="00FC2433" w:rsidP="005C242E">
            <w:pPr>
              <w:rPr>
                <w:rFonts w:ascii="Arial" w:hAnsi="Arial" w:cs="Arial"/>
                <w:color w:val="000000"/>
              </w:rPr>
            </w:pPr>
            <w:r w:rsidRPr="005224FD">
              <w:rPr>
                <w:rFonts w:ascii="Arial" w:hAnsi="Arial" w:cs="Arial"/>
                <w:color w:val="000000"/>
              </w:rPr>
              <w:lastRenderedPageBreak/>
              <w:t>Deborah</w:t>
            </w:r>
          </w:p>
        </w:tc>
        <w:tc>
          <w:tcPr>
            <w:tcW w:w="1760" w:type="dxa"/>
            <w:tcBorders>
              <w:top w:val="nil"/>
              <w:left w:val="nil"/>
              <w:bottom w:val="nil"/>
              <w:right w:val="nil"/>
            </w:tcBorders>
            <w:shd w:val="clear" w:color="auto" w:fill="auto"/>
            <w:noWrap/>
            <w:vAlign w:val="bottom"/>
            <w:hideMark/>
          </w:tcPr>
          <w:p w14:paraId="61E105E5" w14:textId="77777777" w:rsidR="00FC2433" w:rsidRPr="005224FD" w:rsidRDefault="00FC2433" w:rsidP="005C242E">
            <w:pPr>
              <w:rPr>
                <w:rFonts w:ascii="Arial" w:hAnsi="Arial" w:cs="Arial"/>
                <w:color w:val="000000"/>
              </w:rPr>
            </w:pPr>
            <w:r w:rsidRPr="005224FD">
              <w:rPr>
                <w:rFonts w:ascii="Arial" w:hAnsi="Arial" w:cs="Arial"/>
                <w:color w:val="000000"/>
              </w:rPr>
              <w:t>Ragan</w:t>
            </w:r>
          </w:p>
        </w:tc>
        <w:tc>
          <w:tcPr>
            <w:tcW w:w="4273" w:type="dxa"/>
            <w:gridSpan w:val="8"/>
            <w:tcBorders>
              <w:top w:val="nil"/>
              <w:left w:val="nil"/>
              <w:bottom w:val="nil"/>
              <w:right w:val="nil"/>
            </w:tcBorders>
            <w:shd w:val="clear" w:color="auto" w:fill="auto"/>
            <w:noWrap/>
            <w:vAlign w:val="bottom"/>
            <w:hideMark/>
          </w:tcPr>
          <w:p w14:paraId="10AC1882" w14:textId="77777777" w:rsidR="00FC2433" w:rsidRPr="005224FD" w:rsidRDefault="00FC2433" w:rsidP="005C242E">
            <w:pPr>
              <w:rPr>
                <w:rFonts w:ascii="Arial" w:hAnsi="Arial" w:cs="Arial"/>
                <w:color w:val="000000"/>
              </w:rPr>
            </w:pPr>
            <w:r w:rsidRPr="005224FD">
              <w:rPr>
                <w:rFonts w:ascii="Arial" w:hAnsi="Arial" w:cs="Arial"/>
                <w:color w:val="000000"/>
              </w:rPr>
              <w:t>Rule-making Coordinator</w:t>
            </w:r>
          </w:p>
        </w:tc>
        <w:tc>
          <w:tcPr>
            <w:tcW w:w="3367" w:type="dxa"/>
            <w:gridSpan w:val="2"/>
            <w:tcBorders>
              <w:top w:val="nil"/>
              <w:left w:val="nil"/>
              <w:bottom w:val="nil"/>
              <w:right w:val="nil"/>
            </w:tcBorders>
            <w:shd w:val="clear" w:color="auto" w:fill="auto"/>
            <w:noWrap/>
            <w:vAlign w:val="bottom"/>
            <w:hideMark/>
          </w:tcPr>
          <w:p w14:paraId="3534DF6F" w14:textId="77777777" w:rsidR="00FC2433" w:rsidRPr="005224FD" w:rsidRDefault="00FC2433" w:rsidP="005C242E">
            <w:pPr>
              <w:rPr>
                <w:rFonts w:ascii="Arial" w:hAnsi="Arial" w:cs="Arial"/>
                <w:color w:val="000000"/>
              </w:rPr>
            </w:pPr>
            <w:r w:rsidRPr="005224FD">
              <w:rPr>
                <w:rFonts w:ascii="Arial" w:hAnsi="Arial" w:cs="Arial"/>
                <w:color w:val="000000"/>
              </w:rPr>
              <w:t>NCP Board</w:t>
            </w:r>
          </w:p>
        </w:tc>
      </w:tr>
      <w:tr w:rsidR="00FC2433" w:rsidRPr="005224FD" w14:paraId="021700D8" w14:textId="77777777" w:rsidTr="005C242E">
        <w:trPr>
          <w:trHeight w:val="290"/>
        </w:trPr>
        <w:tc>
          <w:tcPr>
            <w:tcW w:w="1400" w:type="dxa"/>
            <w:tcBorders>
              <w:top w:val="nil"/>
              <w:left w:val="nil"/>
              <w:bottom w:val="nil"/>
              <w:right w:val="nil"/>
            </w:tcBorders>
            <w:shd w:val="clear" w:color="auto" w:fill="auto"/>
            <w:noWrap/>
            <w:vAlign w:val="bottom"/>
            <w:hideMark/>
          </w:tcPr>
          <w:p w14:paraId="064E74D0" w14:textId="77777777" w:rsidR="00FC2433" w:rsidRPr="005224FD" w:rsidRDefault="00FC2433" w:rsidP="005C242E">
            <w:pPr>
              <w:rPr>
                <w:rFonts w:ascii="Arial" w:hAnsi="Arial" w:cs="Arial"/>
                <w:color w:val="000000"/>
              </w:rPr>
            </w:pPr>
            <w:r w:rsidRPr="005224FD">
              <w:rPr>
                <w:rFonts w:ascii="Arial" w:hAnsi="Arial" w:cs="Arial"/>
                <w:color w:val="000000"/>
              </w:rPr>
              <w:t>Kevin</w:t>
            </w:r>
          </w:p>
        </w:tc>
        <w:tc>
          <w:tcPr>
            <w:tcW w:w="1760" w:type="dxa"/>
            <w:tcBorders>
              <w:top w:val="nil"/>
              <w:left w:val="nil"/>
              <w:bottom w:val="nil"/>
              <w:right w:val="nil"/>
            </w:tcBorders>
            <w:shd w:val="clear" w:color="auto" w:fill="auto"/>
            <w:noWrap/>
            <w:vAlign w:val="bottom"/>
            <w:hideMark/>
          </w:tcPr>
          <w:p w14:paraId="0AE3F973" w14:textId="77777777" w:rsidR="00FC2433" w:rsidRPr="005224FD" w:rsidRDefault="00FC2433" w:rsidP="005C242E">
            <w:pPr>
              <w:rPr>
                <w:rFonts w:ascii="Arial" w:hAnsi="Arial" w:cs="Arial"/>
                <w:color w:val="000000"/>
              </w:rPr>
            </w:pPr>
            <w:r w:rsidRPr="005224FD">
              <w:rPr>
                <w:rFonts w:ascii="Arial" w:hAnsi="Arial" w:cs="Arial"/>
                <w:color w:val="000000"/>
              </w:rPr>
              <w:t>Harrison</w:t>
            </w:r>
          </w:p>
        </w:tc>
        <w:tc>
          <w:tcPr>
            <w:tcW w:w="4273" w:type="dxa"/>
            <w:gridSpan w:val="8"/>
            <w:tcBorders>
              <w:top w:val="nil"/>
              <w:left w:val="nil"/>
              <w:bottom w:val="nil"/>
              <w:right w:val="nil"/>
            </w:tcBorders>
            <w:shd w:val="clear" w:color="auto" w:fill="auto"/>
            <w:noWrap/>
            <w:vAlign w:val="bottom"/>
          </w:tcPr>
          <w:p w14:paraId="66E578DB" w14:textId="77777777" w:rsidR="00FC2433" w:rsidRPr="005224FD" w:rsidRDefault="00FC2433" w:rsidP="005C242E">
            <w:pPr>
              <w:rPr>
                <w:rFonts w:ascii="Arial" w:hAnsi="Arial" w:cs="Arial"/>
                <w:color w:val="000000"/>
              </w:rPr>
            </w:pPr>
            <w:r w:rsidRPr="005224FD">
              <w:rPr>
                <w:rFonts w:ascii="Arial" w:hAnsi="Arial" w:cs="Arial"/>
                <w:color w:val="000000"/>
              </w:rPr>
              <w:t>Rule-making Coordinator</w:t>
            </w:r>
          </w:p>
        </w:tc>
        <w:tc>
          <w:tcPr>
            <w:tcW w:w="3367" w:type="dxa"/>
            <w:gridSpan w:val="2"/>
            <w:tcBorders>
              <w:top w:val="nil"/>
              <w:left w:val="nil"/>
              <w:bottom w:val="nil"/>
              <w:right w:val="nil"/>
            </w:tcBorders>
            <w:shd w:val="clear" w:color="auto" w:fill="auto"/>
            <w:noWrap/>
            <w:vAlign w:val="bottom"/>
          </w:tcPr>
          <w:p w14:paraId="0C5A5FB9" w14:textId="77777777" w:rsidR="00FC2433" w:rsidRPr="005224FD" w:rsidRDefault="00FC2433" w:rsidP="005C242E">
            <w:pPr>
              <w:rPr>
                <w:rFonts w:ascii="Arial" w:hAnsi="Arial" w:cs="Arial"/>
                <w:color w:val="000000"/>
              </w:rPr>
            </w:pPr>
            <w:r w:rsidRPr="005224FD">
              <w:rPr>
                <w:rFonts w:ascii="Arial" w:hAnsi="Arial" w:cs="Arial"/>
                <w:color w:val="000000"/>
              </w:rPr>
              <w:t>Wildlife Resources Commission</w:t>
            </w:r>
          </w:p>
        </w:tc>
      </w:tr>
      <w:tr w:rsidR="00FC2433" w:rsidRPr="005224FD" w14:paraId="7E793406" w14:textId="77777777" w:rsidTr="005C242E">
        <w:trPr>
          <w:trHeight w:val="290"/>
        </w:trPr>
        <w:tc>
          <w:tcPr>
            <w:tcW w:w="1400" w:type="dxa"/>
            <w:tcBorders>
              <w:top w:val="nil"/>
              <w:left w:val="nil"/>
              <w:bottom w:val="nil"/>
              <w:right w:val="nil"/>
            </w:tcBorders>
            <w:shd w:val="clear" w:color="auto" w:fill="auto"/>
            <w:noWrap/>
            <w:vAlign w:val="bottom"/>
            <w:hideMark/>
          </w:tcPr>
          <w:p w14:paraId="478820A1" w14:textId="77777777" w:rsidR="00FC2433" w:rsidRPr="005224FD" w:rsidRDefault="00FC2433" w:rsidP="005C242E">
            <w:pPr>
              <w:rPr>
                <w:rFonts w:ascii="Arial" w:hAnsi="Arial" w:cs="Arial"/>
                <w:color w:val="000000"/>
              </w:rPr>
            </w:pPr>
            <w:proofErr w:type="spellStart"/>
            <w:r w:rsidRPr="005224FD">
              <w:rPr>
                <w:rFonts w:ascii="Arial" w:hAnsi="Arial" w:cs="Arial"/>
                <w:color w:val="000000"/>
              </w:rPr>
              <w:t>Eskabonna</w:t>
            </w:r>
            <w:proofErr w:type="spellEnd"/>
          </w:p>
        </w:tc>
        <w:tc>
          <w:tcPr>
            <w:tcW w:w="1760" w:type="dxa"/>
            <w:tcBorders>
              <w:top w:val="nil"/>
              <w:left w:val="nil"/>
              <w:bottom w:val="nil"/>
              <w:right w:val="nil"/>
            </w:tcBorders>
            <w:shd w:val="clear" w:color="auto" w:fill="auto"/>
            <w:noWrap/>
            <w:vAlign w:val="bottom"/>
            <w:hideMark/>
          </w:tcPr>
          <w:p w14:paraId="4C58A93D" w14:textId="77777777" w:rsidR="00FC2433" w:rsidRPr="005224FD" w:rsidRDefault="00FC2433" w:rsidP="005C242E">
            <w:pPr>
              <w:rPr>
                <w:rFonts w:ascii="Arial" w:hAnsi="Arial" w:cs="Arial"/>
                <w:color w:val="000000"/>
              </w:rPr>
            </w:pPr>
            <w:r w:rsidRPr="005224FD">
              <w:rPr>
                <w:rFonts w:ascii="Arial" w:hAnsi="Arial" w:cs="Arial"/>
                <w:color w:val="000000"/>
              </w:rPr>
              <w:t>Henderson</w:t>
            </w:r>
          </w:p>
        </w:tc>
        <w:tc>
          <w:tcPr>
            <w:tcW w:w="4273" w:type="dxa"/>
            <w:gridSpan w:val="8"/>
            <w:tcBorders>
              <w:top w:val="nil"/>
              <w:left w:val="nil"/>
              <w:bottom w:val="nil"/>
              <w:right w:val="nil"/>
            </w:tcBorders>
            <w:shd w:val="clear" w:color="auto" w:fill="auto"/>
            <w:noWrap/>
            <w:vAlign w:val="bottom"/>
            <w:hideMark/>
          </w:tcPr>
          <w:p w14:paraId="00617775" w14:textId="77777777" w:rsidR="00FC2433" w:rsidRPr="005224FD" w:rsidRDefault="00FC2433" w:rsidP="005C242E">
            <w:pPr>
              <w:rPr>
                <w:rFonts w:ascii="Arial" w:hAnsi="Arial" w:cs="Arial"/>
                <w:color w:val="000000"/>
              </w:rPr>
            </w:pPr>
            <w:r w:rsidRPr="005224FD">
              <w:rPr>
                <w:rFonts w:ascii="Arial" w:hAnsi="Arial" w:cs="Arial"/>
                <w:color w:val="000000"/>
              </w:rPr>
              <w:t>Director</w:t>
            </w:r>
          </w:p>
        </w:tc>
        <w:tc>
          <w:tcPr>
            <w:tcW w:w="3367" w:type="dxa"/>
            <w:gridSpan w:val="2"/>
            <w:tcBorders>
              <w:top w:val="nil"/>
              <w:left w:val="nil"/>
              <w:bottom w:val="nil"/>
              <w:right w:val="nil"/>
            </w:tcBorders>
            <w:shd w:val="clear" w:color="auto" w:fill="auto"/>
            <w:noWrap/>
            <w:vAlign w:val="bottom"/>
            <w:hideMark/>
          </w:tcPr>
          <w:p w14:paraId="3630855E" w14:textId="77777777" w:rsidR="00FC2433" w:rsidRPr="005224FD" w:rsidRDefault="00FC2433" w:rsidP="005C242E">
            <w:pPr>
              <w:rPr>
                <w:rFonts w:ascii="Arial" w:hAnsi="Arial" w:cs="Arial"/>
                <w:color w:val="000000"/>
              </w:rPr>
            </w:pPr>
            <w:r w:rsidRPr="005224FD">
              <w:rPr>
                <w:rFonts w:ascii="Arial" w:hAnsi="Arial" w:cs="Arial"/>
                <w:color w:val="000000"/>
              </w:rPr>
              <w:t>Kinetic Minds, Inc.</w:t>
            </w:r>
          </w:p>
        </w:tc>
      </w:tr>
      <w:tr w:rsidR="00FC2433" w:rsidRPr="005224FD" w14:paraId="771F8B89" w14:textId="77777777" w:rsidTr="005C242E">
        <w:trPr>
          <w:trHeight w:val="290"/>
        </w:trPr>
        <w:tc>
          <w:tcPr>
            <w:tcW w:w="1400" w:type="dxa"/>
            <w:tcBorders>
              <w:top w:val="nil"/>
              <w:left w:val="nil"/>
              <w:bottom w:val="nil"/>
              <w:right w:val="nil"/>
            </w:tcBorders>
            <w:shd w:val="clear" w:color="auto" w:fill="auto"/>
            <w:noWrap/>
            <w:vAlign w:val="bottom"/>
            <w:hideMark/>
          </w:tcPr>
          <w:p w14:paraId="0ACDC058" w14:textId="77777777" w:rsidR="00FC2433" w:rsidRPr="005224FD" w:rsidRDefault="00FC2433" w:rsidP="005C242E">
            <w:pPr>
              <w:rPr>
                <w:rFonts w:ascii="Arial" w:hAnsi="Arial" w:cs="Arial"/>
                <w:color w:val="000000"/>
              </w:rPr>
            </w:pPr>
            <w:r w:rsidRPr="005224FD">
              <w:rPr>
                <w:rFonts w:ascii="Arial" w:hAnsi="Arial" w:cs="Arial"/>
                <w:color w:val="000000"/>
              </w:rPr>
              <w:t>Kim</w:t>
            </w:r>
          </w:p>
        </w:tc>
        <w:tc>
          <w:tcPr>
            <w:tcW w:w="1760" w:type="dxa"/>
            <w:tcBorders>
              <w:top w:val="nil"/>
              <w:left w:val="nil"/>
              <w:bottom w:val="nil"/>
              <w:right w:val="nil"/>
            </w:tcBorders>
            <w:shd w:val="clear" w:color="auto" w:fill="auto"/>
            <w:noWrap/>
            <w:vAlign w:val="bottom"/>
            <w:hideMark/>
          </w:tcPr>
          <w:p w14:paraId="1258B4AE" w14:textId="77777777" w:rsidR="00FC2433" w:rsidRPr="005224FD" w:rsidRDefault="00FC2433" w:rsidP="005C242E">
            <w:pPr>
              <w:rPr>
                <w:rFonts w:ascii="Arial" w:hAnsi="Arial" w:cs="Arial"/>
                <w:color w:val="000000"/>
              </w:rPr>
            </w:pPr>
            <w:r w:rsidRPr="005224FD">
              <w:rPr>
                <w:rFonts w:ascii="Arial" w:hAnsi="Arial" w:cs="Arial"/>
                <w:color w:val="000000"/>
              </w:rPr>
              <w:t>Evans</w:t>
            </w:r>
          </w:p>
        </w:tc>
        <w:tc>
          <w:tcPr>
            <w:tcW w:w="4273" w:type="dxa"/>
            <w:gridSpan w:val="8"/>
            <w:tcBorders>
              <w:top w:val="nil"/>
              <w:left w:val="nil"/>
              <w:bottom w:val="nil"/>
              <w:right w:val="nil"/>
            </w:tcBorders>
            <w:shd w:val="clear" w:color="auto" w:fill="auto"/>
            <w:noWrap/>
            <w:vAlign w:val="bottom"/>
            <w:hideMark/>
          </w:tcPr>
          <w:p w14:paraId="70184057"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c>
          <w:tcPr>
            <w:tcW w:w="3367" w:type="dxa"/>
            <w:gridSpan w:val="2"/>
            <w:tcBorders>
              <w:top w:val="nil"/>
              <w:left w:val="nil"/>
              <w:bottom w:val="nil"/>
              <w:right w:val="nil"/>
            </w:tcBorders>
            <w:shd w:val="clear" w:color="auto" w:fill="auto"/>
            <w:noWrap/>
            <w:vAlign w:val="bottom"/>
            <w:hideMark/>
          </w:tcPr>
          <w:p w14:paraId="6D692E3B" w14:textId="77777777" w:rsidR="00FC2433" w:rsidRPr="005224FD" w:rsidRDefault="00FC2433" w:rsidP="005C242E">
            <w:pPr>
              <w:rPr>
                <w:rFonts w:ascii="Arial" w:hAnsi="Arial" w:cs="Arial"/>
                <w:color w:val="000000"/>
              </w:rPr>
            </w:pPr>
            <w:r w:rsidRPr="005224FD">
              <w:rPr>
                <w:rFonts w:ascii="Arial" w:hAnsi="Arial" w:cs="Arial"/>
                <w:color w:val="000000"/>
              </w:rPr>
              <w:t xml:space="preserve">  </w:t>
            </w:r>
          </w:p>
        </w:tc>
      </w:tr>
      <w:tr w:rsidR="00FC2433" w:rsidRPr="005224FD" w14:paraId="18235ED8" w14:textId="77777777" w:rsidTr="005C242E">
        <w:trPr>
          <w:trHeight w:val="290"/>
        </w:trPr>
        <w:tc>
          <w:tcPr>
            <w:tcW w:w="1400" w:type="dxa"/>
            <w:tcBorders>
              <w:top w:val="nil"/>
              <w:left w:val="nil"/>
              <w:bottom w:val="nil"/>
              <w:right w:val="nil"/>
            </w:tcBorders>
            <w:shd w:val="clear" w:color="auto" w:fill="auto"/>
            <w:noWrap/>
            <w:vAlign w:val="bottom"/>
            <w:hideMark/>
          </w:tcPr>
          <w:p w14:paraId="1038FB96" w14:textId="77777777" w:rsidR="00FC2433" w:rsidRPr="005224FD" w:rsidRDefault="00FC2433" w:rsidP="005C242E">
            <w:pPr>
              <w:rPr>
                <w:rFonts w:ascii="Arial" w:hAnsi="Arial" w:cs="Arial"/>
                <w:color w:val="000000"/>
              </w:rPr>
            </w:pPr>
            <w:r w:rsidRPr="005224FD">
              <w:rPr>
                <w:rFonts w:ascii="Arial" w:hAnsi="Arial" w:cs="Arial"/>
                <w:color w:val="000000"/>
              </w:rPr>
              <w:t>Jennifer</w:t>
            </w:r>
          </w:p>
        </w:tc>
        <w:tc>
          <w:tcPr>
            <w:tcW w:w="1760" w:type="dxa"/>
            <w:tcBorders>
              <w:top w:val="nil"/>
              <w:left w:val="nil"/>
              <w:bottom w:val="nil"/>
              <w:right w:val="nil"/>
            </w:tcBorders>
            <w:shd w:val="clear" w:color="auto" w:fill="auto"/>
            <w:noWrap/>
            <w:vAlign w:val="bottom"/>
            <w:hideMark/>
          </w:tcPr>
          <w:p w14:paraId="751863DC" w14:textId="77777777" w:rsidR="00FC2433" w:rsidRPr="005224FD" w:rsidRDefault="00FC2433" w:rsidP="005C242E">
            <w:pPr>
              <w:rPr>
                <w:rFonts w:ascii="Arial" w:hAnsi="Arial" w:cs="Arial"/>
                <w:color w:val="000000"/>
              </w:rPr>
            </w:pPr>
            <w:r w:rsidRPr="005224FD">
              <w:rPr>
                <w:rFonts w:ascii="Arial" w:hAnsi="Arial" w:cs="Arial"/>
                <w:color w:val="000000"/>
              </w:rPr>
              <w:t>Everett</w:t>
            </w:r>
          </w:p>
        </w:tc>
        <w:tc>
          <w:tcPr>
            <w:tcW w:w="4273" w:type="dxa"/>
            <w:gridSpan w:val="8"/>
            <w:tcBorders>
              <w:top w:val="nil"/>
              <w:left w:val="nil"/>
              <w:bottom w:val="nil"/>
              <w:right w:val="nil"/>
            </w:tcBorders>
            <w:shd w:val="clear" w:color="auto" w:fill="auto"/>
            <w:noWrap/>
            <w:vAlign w:val="bottom"/>
            <w:hideMark/>
          </w:tcPr>
          <w:p w14:paraId="43BBDBDE" w14:textId="77777777" w:rsidR="00FC2433" w:rsidRPr="005224FD" w:rsidRDefault="00FC2433" w:rsidP="005C242E">
            <w:pPr>
              <w:rPr>
                <w:rFonts w:ascii="Arial" w:hAnsi="Arial" w:cs="Arial"/>
                <w:color w:val="000000"/>
              </w:rPr>
            </w:pPr>
            <w:r w:rsidRPr="005224FD">
              <w:rPr>
                <w:rFonts w:ascii="Arial" w:hAnsi="Arial" w:cs="Arial"/>
                <w:color w:val="000000"/>
              </w:rPr>
              <w:t>NC Board of PT Examiners Deputy Director</w:t>
            </w:r>
          </w:p>
        </w:tc>
        <w:tc>
          <w:tcPr>
            <w:tcW w:w="3367" w:type="dxa"/>
            <w:gridSpan w:val="2"/>
            <w:tcBorders>
              <w:top w:val="nil"/>
              <w:left w:val="nil"/>
              <w:bottom w:val="nil"/>
              <w:right w:val="nil"/>
            </w:tcBorders>
            <w:shd w:val="clear" w:color="auto" w:fill="auto"/>
            <w:noWrap/>
            <w:vAlign w:val="bottom"/>
            <w:hideMark/>
          </w:tcPr>
          <w:p w14:paraId="18EEB1B0" w14:textId="77777777" w:rsidR="00FC2433" w:rsidRPr="005224FD" w:rsidRDefault="00FC2433" w:rsidP="005C242E">
            <w:pPr>
              <w:rPr>
                <w:rFonts w:ascii="Arial" w:hAnsi="Arial" w:cs="Arial"/>
                <w:color w:val="000000"/>
              </w:rPr>
            </w:pPr>
            <w:r w:rsidRPr="005224FD">
              <w:rPr>
                <w:rFonts w:ascii="Arial" w:hAnsi="Arial" w:cs="Arial"/>
                <w:color w:val="000000"/>
              </w:rPr>
              <w:t>NC Board of PT Examiners</w:t>
            </w:r>
          </w:p>
        </w:tc>
      </w:tr>
      <w:tr w:rsidR="00FC2433" w:rsidRPr="005224FD" w14:paraId="3292921A" w14:textId="77777777" w:rsidTr="005C242E">
        <w:trPr>
          <w:trHeight w:val="290"/>
        </w:trPr>
        <w:tc>
          <w:tcPr>
            <w:tcW w:w="1400" w:type="dxa"/>
            <w:tcBorders>
              <w:top w:val="nil"/>
              <w:left w:val="nil"/>
              <w:bottom w:val="nil"/>
              <w:right w:val="nil"/>
            </w:tcBorders>
            <w:shd w:val="clear" w:color="auto" w:fill="auto"/>
            <w:noWrap/>
            <w:vAlign w:val="bottom"/>
            <w:hideMark/>
          </w:tcPr>
          <w:p w14:paraId="1FFA36E6" w14:textId="77777777" w:rsidR="00FC2433" w:rsidRPr="005224FD" w:rsidRDefault="00FC2433" w:rsidP="005C242E">
            <w:pPr>
              <w:rPr>
                <w:rFonts w:ascii="Arial" w:hAnsi="Arial" w:cs="Arial"/>
                <w:color w:val="000000"/>
              </w:rPr>
            </w:pPr>
            <w:r w:rsidRPr="005224FD">
              <w:rPr>
                <w:rFonts w:ascii="Arial" w:hAnsi="Arial" w:cs="Arial"/>
                <w:color w:val="000000"/>
              </w:rPr>
              <w:t>David</w:t>
            </w:r>
          </w:p>
        </w:tc>
        <w:tc>
          <w:tcPr>
            <w:tcW w:w="1760" w:type="dxa"/>
            <w:tcBorders>
              <w:top w:val="nil"/>
              <w:left w:val="nil"/>
              <w:bottom w:val="nil"/>
              <w:right w:val="nil"/>
            </w:tcBorders>
            <w:shd w:val="clear" w:color="auto" w:fill="auto"/>
            <w:noWrap/>
            <w:vAlign w:val="bottom"/>
            <w:hideMark/>
          </w:tcPr>
          <w:p w14:paraId="5D18D265" w14:textId="77777777" w:rsidR="00FC2433" w:rsidRPr="005224FD" w:rsidRDefault="00FC2433" w:rsidP="005C242E">
            <w:pPr>
              <w:rPr>
                <w:rFonts w:ascii="Arial" w:hAnsi="Arial" w:cs="Arial"/>
                <w:color w:val="000000"/>
              </w:rPr>
            </w:pPr>
            <w:r w:rsidRPr="005224FD">
              <w:rPr>
                <w:rFonts w:ascii="Arial" w:hAnsi="Arial" w:cs="Arial"/>
                <w:color w:val="000000"/>
              </w:rPr>
              <w:t>Gadd</w:t>
            </w:r>
          </w:p>
        </w:tc>
        <w:tc>
          <w:tcPr>
            <w:tcW w:w="4273" w:type="dxa"/>
            <w:gridSpan w:val="8"/>
            <w:tcBorders>
              <w:top w:val="nil"/>
              <w:left w:val="nil"/>
              <w:bottom w:val="nil"/>
              <w:right w:val="nil"/>
            </w:tcBorders>
            <w:shd w:val="clear" w:color="auto" w:fill="auto"/>
            <w:noWrap/>
            <w:vAlign w:val="bottom"/>
            <w:hideMark/>
          </w:tcPr>
          <w:p w14:paraId="1C4C596A" w14:textId="77777777" w:rsidR="00FC2433" w:rsidRPr="005224FD" w:rsidRDefault="00FC2433" w:rsidP="005C242E">
            <w:pPr>
              <w:rPr>
                <w:rFonts w:ascii="Arial" w:hAnsi="Arial" w:cs="Arial"/>
                <w:color w:val="000000"/>
              </w:rPr>
            </w:pPr>
            <w:r w:rsidRPr="005224FD">
              <w:rPr>
                <w:rFonts w:ascii="Arial" w:hAnsi="Arial" w:cs="Arial"/>
                <w:color w:val="000000"/>
              </w:rPr>
              <w:t>Section Chief</w:t>
            </w:r>
          </w:p>
        </w:tc>
        <w:tc>
          <w:tcPr>
            <w:tcW w:w="3367" w:type="dxa"/>
            <w:gridSpan w:val="2"/>
            <w:tcBorders>
              <w:top w:val="nil"/>
              <w:left w:val="nil"/>
              <w:bottom w:val="nil"/>
              <w:right w:val="nil"/>
            </w:tcBorders>
            <w:shd w:val="clear" w:color="auto" w:fill="auto"/>
            <w:noWrap/>
            <w:vAlign w:val="bottom"/>
            <w:hideMark/>
          </w:tcPr>
          <w:p w14:paraId="380F007D" w14:textId="77777777" w:rsidR="00FC2433" w:rsidRPr="005224FD" w:rsidRDefault="00FC2433" w:rsidP="005C242E">
            <w:pPr>
              <w:rPr>
                <w:rFonts w:ascii="Arial" w:hAnsi="Arial" w:cs="Arial"/>
                <w:color w:val="000000"/>
              </w:rPr>
            </w:pPr>
            <w:r w:rsidRPr="005224FD">
              <w:rPr>
                <w:rFonts w:ascii="Arial" w:hAnsi="Arial" w:cs="Arial"/>
                <w:color w:val="000000"/>
              </w:rPr>
              <w:t>NC DPI</w:t>
            </w:r>
          </w:p>
        </w:tc>
      </w:tr>
      <w:tr w:rsidR="00FC2433" w:rsidRPr="005224FD" w14:paraId="25642730" w14:textId="77777777" w:rsidTr="005C242E">
        <w:trPr>
          <w:trHeight w:val="290"/>
        </w:trPr>
        <w:tc>
          <w:tcPr>
            <w:tcW w:w="1400" w:type="dxa"/>
            <w:tcBorders>
              <w:top w:val="nil"/>
              <w:left w:val="nil"/>
              <w:bottom w:val="nil"/>
              <w:right w:val="nil"/>
            </w:tcBorders>
            <w:shd w:val="clear" w:color="auto" w:fill="auto"/>
            <w:noWrap/>
            <w:vAlign w:val="bottom"/>
            <w:hideMark/>
          </w:tcPr>
          <w:p w14:paraId="3BFBCF5B" w14:textId="77777777" w:rsidR="00FC2433" w:rsidRPr="005224FD" w:rsidRDefault="00FC2433" w:rsidP="005C242E">
            <w:pPr>
              <w:rPr>
                <w:rFonts w:ascii="Arial" w:hAnsi="Arial" w:cs="Arial"/>
                <w:color w:val="000000"/>
              </w:rPr>
            </w:pPr>
            <w:r w:rsidRPr="005224FD">
              <w:rPr>
                <w:rFonts w:ascii="Arial" w:hAnsi="Arial" w:cs="Arial"/>
                <w:color w:val="000000"/>
              </w:rPr>
              <w:t>Lou</w:t>
            </w:r>
          </w:p>
        </w:tc>
        <w:tc>
          <w:tcPr>
            <w:tcW w:w="1760" w:type="dxa"/>
            <w:tcBorders>
              <w:top w:val="nil"/>
              <w:left w:val="nil"/>
              <w:bottom w:val="nil"/>
              <w:right w:val="nil"/>
            </w:tcBorders>
            <w:shd w:val="clear" w:color="auto" w:fill="auto"/>
            <w:noWrap/>
            <w:vAlign w:val="bottom"/>
            <w:hideMark/>
          </w:tcPr>
          <w:p w14:paraId="464E9CB7" w14:textId="77777777" w:rsidR="00FC2433" w:rsidRPr="005224FD" w:rsidRDefault="00FC2433" w:rsidP="005C242E">
            <w:pPr>
              <w:rPr>
                <w:rFonts w:ascii="Arial" w:hAnsi="Arial" w:cs="Arial"/>
                <w:color w:val="000000"/>
              </w:rPr>
            </w:pPr>
            <w:r w:rsidRPr="005224FD">
              <w:rPr>
                <w:rFonts w:ascii="Arial" w:hAnsi="Arial" w:cs="Arial"/>
                <w:color w:val="000000"/>
              </w:rPr>
              <w:t>Martin</w:t>
            </w:r>
          </w:p>
        </w:tc>
        <w:tc>
          <w:tcPr>
            <w:tcW w:w="4273" w:type="dxa"/>
            <w:gridSpan w:val="8"/>
            <w:tcBorders>
              <w:top w:val="nil"/>
              <w:left w:val="nil"/>
              <w:bottom w:val="nil"/>
              <w:right w:val="nil"/>
            </w:tcBorders>
            <w:shd w:val="clear" w:color="auto" w:fill="auto"/>
            <w:noWrap/>
            <w:vAlign w:val="bottom"/>
            <w:hideMark/>
          </w:tcPr>
          <w:p w14:paraId="50DEFD55" w14:textId="77777777" w:rsidR="00FC2433" w:rsidRPr="005224FD" w:rsidRDefault="00FC2433" w:rsidP="005C242E">
            <w:pPr>
              <w:rPr>
                <w:rFonts w:ascii="Arial" w:hAnsi="Arial" w:cs="Arial"/>
                <w:color w:val="000000"/>
              </w:rPr>
            </w:pPr>
            <w:r w:rsidRPr="005224FD">
              <w:rPr>
                <w:rFonts w:ascii="Arial" w:hAnsi="Arial" w:cs="Arial"/>
                <w:color w:val="000000"/>
              </w:rPr>
              <w:t>Rule-making Coordinator</w:t>
            </w:r>
          </w:p>
        </w:tc>
        <w:tc>
          <w:tcPr>
            <w:tcW w:w="3367" w:type="dxa"/>
            <w:gridSpan w:val="2"/>
            <w:tcBorders>
              <w:top w:val="nil"/>
              <w:left w:val="nil"/>
              <w:bottom w:val="nil"/>
              <w:right w:val="nil"/>
            </w:tcBorders>
            <w:shd w:val="clear" w:color="auto" w:fill="auto"/>
            <w:noWrap/>
            <w:vAlign w:val="bottom"/>
            <w:hideMark/>
          </w:tcPr>
          <w:p w14:paraId="15A99274" w14:textId="77777777" w:rsidR="00FC2433" w:rsidRPr="005224FD" w:rsidRDefault="00FC2433" w:rsidP="005C242E">
            <w:pPr>
              <w:rPr>
                <w:rFonts w:ascii="Arial" w:hAnsi="Arial" w:cs="Arial"/>
                <w:color w:val="000000"/>
              </w:rPr>
            </w:pPr>
            <w:r w:rsidRPr="005224FD">
              <w:rPr>
                <w:rFonts w:ascii="Arial" w:hAnsi="Arial" w:cs="Arial"/>
                <w:color w:val="000000"/>
              </w:rPr>
              <w:t>Department of Public Instruction</w:t>
            </w:r>
          </w:p>
        </w:tc>
      </w:tr>
      <w:tr w:rsidR="00FC2433" w:rsidRPr="005224FD" w14:paraId="2E01A7D4" w14:textId="77777777" w:rsidTr="005C242E">
        <w:trPr>
          <w:trHeight w:val="290"/>
        </w:trPr>
        <w:tc>
          <w:tcPr>
            <w:tcW w:w="1400" w:type="dxa"/>
            <w:tcBorders>
              <w:top w:val="nil"/>
              <w:left w:val="nil"/>
              <w:bottom w:val="nil"/>
              <w:right w:val="nil"/>
            </w:tcBorders>
            <w:shd w:val="clear" w:color="auto" w:fill="auto"/>
            <w:noWrap/>
            <w:vAlign w:val="bottom"/>
            <w:hideMark/>
          </w:tcPr>
          <w:p w14:paraId="0E401503" w14:textId="77777777" w:rsidR="00FC2433" w:rsidRPr="005224FD" w:rsidRDefault="00FC2433" w:rsidP="005C242E">
            <w:pPr>
              <w:rPr>
                <w:rFonts w:ascii="Arial" w:hAnsi="Arial" w:cs="Arial"/>
                <w:color w:val="000000"/>
              </w:rPr>
            </w:pPr>
            <w:r w:rsidRPr="005224FD">
              <w:rPr>
                <w:rFonts w:ascii="Arial" w:hAnsi="Arial" w:cs="Arial"/>
                <w:color w:val="000000"/>
              </w:rPr>
              <w:t>Regina</w:t>
            </w:r>
          </w:p>
        </w:tc>
        <w:tc>
          <w:tcPr>
            <w:tcW w:w="1760" w:type="dxa"/>
            <w:tcBorders>
              <w:top w:val="nil"/>
              <w:left w:val="nil"/>
              <w:bottom w:val="nil"/>
              <w:right w:val="nil"/>
            </w:tcBorders>
            <w:shd w:val="clear" w:color="auto" w:fill="auto"/>
            <w:noWrap/>
            <w:vAlign w:val="bottom"/>
            <w:hideMark/>
          </w:tcPr>
          <w:p w14:paraId="4B72CCE3" w14:textId="77777777" w:rsidR="00FC2433" w:rsidRPr="005224FD" w:rsidRDefault="00FC2433" w:rsidP="005C242E">
            <w:pPr>
              <w:rPr>
                <w:rFonts w:ascii="Arial" w:hAnsi="Arial" w:cs="Arial"/>
                <w:color w:val="000000"/>
              </w:rPr>
            </w:pPr>
            <w:r w:rsidRPr="005224FD">
              <w:rPr>
                <w:rFonts w:ascii="Arial" w:hAnsi="Arial" w:cs="Arial"/>
                <w:color w:val="000000"/>
              </w:rPr>
              <w:t>Adams</w:t>
            </w:r>
          </w:p>
        </w:tc>
        <w:tc>
          <w:tcPr>
            <w:tcW w:w="4273" w:type="dxa"/>
            <w:gridSpan w:val="8"/>
            <w:tcBorders>
              <w:top w:val="nil"/>
              <w:left w:val="nil"/>
              <w:bottom w:val="nil"/>
              <w:right w:val="nil"/>
            </w:tcBorders>
            <w:shd w:val="clear" w:color="auto" w:fill="auto"/>
            <w:noWrap/>
            <w:hideMark/>
          </w:tcPr>
          <w:p w14:paraId="0E2AEE2B" w14:textId="77777777" w:rsidR="00FC2433" w:rsidRPr="005224FD" w:rsidRDefault="00FC2433" w:rsidP="005C242E">
            <w:pPr>
              <w:rPr>
                <w:rFonts w:ascii="Arial" w:hAnsi="Arial" w:cs="Arial"/>
                <w:color w:val="000000"/>
              </w:rPr>
            </w:pPr>
            <w:r w:rsidRPr="005224FD">
              <w:rPr>
                <w:rFonts w:ascii="Arial" w:hAnsi="Arial" w:cs="Arial"/>
              </w:rPr>
              <w:t>Rule-making Coordinator</w:t>
            </w:r>
          </w:p>
        </w:tc>
        <w:tc>
          <w:tcPr>
            <w:tcW w:w="3367" w:type="dxa"/>
            <w:gridSpan w:val="2"/>
            <w:tcBorders>
              <w:top w:val="nil"/>
              <w:left w:val="nil"/>
              <w:bottom w:val="nil"/>
              <w:right w:val="nil"/>
            </w:tcBorders>
            <w:shd w:val="clear" w:color="auto" w:fill="auto"/>
            <w:noWrap/>
            <w:hideMark/>
          </w:tcPr>
          <w:p w14:paraId="1FFFA8F6" w14:textId="77777777" w:rsidR="00FC2433" w:rsidRPr="005224FD" w:rsidRDefault="00FC2433" w:rsidP="005C242E">
            <w:pPr>
              <w:rPr>
                <w:rFonts w:ascii="Arial" w:hAnsi="Arial" w:cs="Arial"/>
                <w:color w:val="000000"/>
              </w:rPr>
            </w:pPr>
            <w:r w:rsidRPr="005224FD">
              <w:rPr>
                <w:rFonts w:ascii="Arial" w:hAnsi="Arial" w:cs="Arial"/>
              </w:rPr>
              <w:t>Division of Employment Security</w:t>
            </w:r>
          </w:p>
        </w:tc>
      </w:tr>
      <w:tr w:rsidR="00FC2433" w:rsidRPr="005224FD" w14:paraId="6BC95A42" w14:textId="77777777" w:rsidTr="005C242E">
        <w:trPr>
          <w:trHeight w:val="290"/>
        </w:trPr>
        <w:tc>
          <w:tcPr>
            <w:tcW w:w="1400" w:type="dxa"/>
            <w:tcBorders>
              <w:top w:val="nil"/>
              <w:left w:val="nil"/>
              <w:bottom w:val="nil"/>
              <w:right w:val="nil"/>
            </w:tcBorders>
            <w:shd w:val="clear" w:color="auto" w:fill="auto"/>
            <w:noWrap/>
            <w:vAlign w:val="bottom"/>
            <w:hideMark/>
          </w:tcPr>
          <w:p w14:paraId="10904E47" w14:textId="77777777" w:rsidR="00FC2433" w:rsidRPr="005224FD" w:rsidRDefault="00FC2433" w:rsidP="005C242E">
            <w:pPr>
              <w:rPr>
                <w:rFonts w:ascii="Arial" w:hAnsi="Arial" w:cs="Arial"/>
                <w:color w:val="000000"/>
              </w:rPr>
            </w:pPr>
          </w:p>
        </w:tc>
        <w:tc>
          <w:tcPr>
            <w:tcW w:w="1760" w:type="dxa"/>
            <w:tcBorders>
              <w:top w:val="nil"/>
              <w:left w:val="nil"/>
              <w:bottom w:val="nil"/>
              <w:right w:val="nil"/>
            </w:tcBorders>
            <w:shd w:val="clear" w:color="auto" w:fill="auto"/>
            <w:noWrap/>
            <w:vAlign w:val="bottom"/>
            <w:hideMark/>
          </w:tcPr>
          <w:p w14:paraId="0B17C09B" w14:textId="77777777" w:rsidR="00FC2433" w:rsidRPr="005224FD" w:rsidRDefault="00FC2433" w:rsidP="005C242E">
            <w:pPr>
              <w:rPr>
                <w:rFonts w:ascii="Arial" w:hAnsi="Arial" w:cs="Arial"/>
                <w:color w:val="000000"/>
              </w:rPr>
            </w:pPr>
          </w:p>
        </w:tc>
        <w:tc>
          <w:tcPr>
            <w:tcW w:w="4273" w:type="dxa"/>
            <w:gridSpan w:val="8"/>
            <w:tcBorders>
              <w:top w:val="nil"/>
              <w:left w:val="nil"/>
              <w:bottom w:val="nil"/>
              <w:right w:val="nil"/>
            </w:tcBorders>
            <w:shd w:val="clear" w:color="auto" w:fill="auto"/>
            <w:noWrap/>
            <w:vAlign w:val="bottom"/>
            <w:hideMark/>
          </w:tcPr>
          <w:p w14:paraId="2944A060" w14:textId="77777777" w:rsidR="00FC2433" w:rsidRPr="005224FD" w:rsidRDefault="00FC2433" w:rsidP="005C242E">
            <w:pPr>
              <w:rPr>
                <w:rFonts w:ascii="Arial" w:hAnsi="Arial" w:cs="Arial"/>
                <w:color w:val="000000"/>
              </w:rPr>
            </w:pPr>
          </w:p>
        </w:tc>
        <w:tc>
          <w:tcPr>
            <w:tcW w:w="3367" w:type="dxa"/>
            <w:gridSpan w:val="2"/>
            <w:tcBorders>
              <w:top w:val="nil"/>
              <w:left w:val="nil"/>
              <w:bottom w:val="nil"/>
              <w:right w:val="nil"/>
            </w:tcBorders>
            <w:shd w:val="clear" w:color="auto" w:fill="auto"/>
            <w:noWrap/>
            <w:vAlign w:val="bottom"/>
            <w:hideMark/>
          </w:tcPr>
          <w:p w14:paraId="48C940D7" w14:textId="77777777" w:rsidR="00FC2433" w:rsidRPr="005224FD" w:rsidRDefault="00FC2433" w:rsidP="005C242E">
            <w:pPr>
              <w:rPr>
                <w:rFonts w:ascii="Arial" w:hAnsi="Arial" w:cs="Arial"/>
                <w:color w:val="000000"/>
              </w:rPr>
            </w:pPr>
          </w:p>
        </w:tc>
      </w:tr>
    </w:tbl>
    <w:p w14:paraId="467B77D2" w14:textId="77777777" w:rsidR="00FC2433" w:rsidRPr="005224FD" w:rsidRDefault="00FC2433" w:rsidP="005C242E">
      <w:pPr>
        <w:pStyle w:val="Paragraph"/>
        <w:pBdr>
          <w:top w:val="single" w:sz="18" w:space="1" w:color="auto"/>
        </w:pBdr>
        <w:rPr>
          <w:rFonts w:ascii="Arial" w:eastAsia="Arial Unicode MS" w:hAnsi="Arial" w:cs="Arial"/>
          <w:b/>
          <w:bCs/>
          <w:color w:val="000000" w:themeColor="text1"/>
        </w:rPr>
      </w:pP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8460"/>
        <w:gridCol w:w="450"/>
        <w:gridCol w:w="810"/>
        <w:gridCol w:w="540"/>
        <w:gridCol w:w="630"/>
      </w:tblGrid>
      <w:tr w:rsidR="00FC2433" w:rsidRPr="00DB3C07" w14:paraId="54EC5F1E" w14:textId="77777777" w:rsidTr="00770883">
        <w:trPr>
          <w:tblCellSpacing w:w="14" w:type="dxa"/>
        </w:trPr>
        <w:tc>
          <w:tcPr>
            <w:tcW w:w="10834" w:type="dxa"/>
            <w:gridSpan w:val="5"/>
          </w:tcPr>
          <w:p w14:paraId="09B08BB5" w14:textId="77777777" w:rsidR="00FC2433" w:rsidRPr="00DB3C07" w:rsidRDefault="00FC2433" w:rsidP="005C242E">
            <w:pPr>
              <w:jc w:val="center"/>
              <w:rPr>
                <w:rFonts w:ascii="Arial" w:hAnsi="Arial" w:cs="Arial"/>
                <w:b/>
                <w:bCs/>
                <w:caps/>
              </w:rPr>
            </w:pPr>
            <w:r w:rsidRPr="00DB3C07">
              <w:rPr>
                <w:rFonts w:ascii="Arial" w:hAnsi="Arial" w:cs="Arial"/>
                <w:b/>
                <w:bCs/>
                <w:caps/>
              </w:rPr>
              <w:t>List of Approved Temporary Rules</w:t>
            </w:r>
          </w:p>
        </w:tc>
      </w:tr>
      <w:tr w:rsidR="00FC2433" w:rsidRPr="00DB3C07" w14:paraId="146AD165" w14:textId="77777777" w:rsidTr="00770883">
        <w:trPr>
          <w:tblCellSpacing w:w="14" w:type="dxa"/>
        </w:trPr>
        <w:tc>
          <w:tcPr>
            <w:tcW w:w="10834" w:type="dxa"/>
            <w:gridSpan w:val="5"/>
          </w:tcPr>
          <w:p w14:paraId="0B09DCDD" w14:textId="77777777" w:rsidR="00FC2433" w:rsidRPr="00DB3C07" w:rsidRDefault="00FC2433" w:rsidP="005C242E">
            <w:pPr>
              <w:jc w:val="center"/>
              <w:rPr>
                <w:rFonts w:ascii="Arial" w:hAnsi="Arial" w:cs="Arial"/>
                <w:b/>
                <w:bCs/>
              </w:rPr>
            </w:pPr>
            <w:r w:rsidRPr="00DB3C07">
              <w:rPr>
                <w:rFonts w:ascii="Arial" w:hAnsi="Arial" w:cs="Arial"/>
                <w:b/>
                <w:bCs/>
              </w:rPr>
              <w:t>September 17, 2020 Meeting</w:t>
            </w:r>
          </w:p>
        </w:tc>
      </w:tr>
      <w:tr w:rsidR="00FC2433" w:rsidRPr="00DB3C07" w14:paraId="6B49E155" w14:textId="77777777" w:rsidTr="00770883">
        <w:trPr>
          <w:tblCellSpacing w:w="14" w:type="dxa"/>
        </w:trPr>
        <w:tc>
          <w:tcPr>
            <w:tcW w:w="10834" w:type="dxa"/>
            <w:gridSpan w:val="5"/>
          </w:tcPr>
          <w:p w14:paraId="60EFD1A0" w14:textId="77777777" w:rsidR="00FC2433" w:rsidRPr="00DB3C07" w:rsidRDefault="00FC2433" w:rsidP="005C242E">
            <w:pPr>
              <w:jc w:val="center"/>
              <w:rPr>
                <w:rFonts w:ascii="Arial" w:hAnsi="Arial" w:cs="Arial"/>
                <w:b/>
                <w:bCs/>
              </w:rPr>
            </w:pPr>
          </w:p>
        </w:tc>
      </w:tr>
      <w:tr w:rsidR="00FC2433" w:rsidRPr="00DB3C07" w14:paraId="684F1AB9" w14:textId="77777777" w:rsidTr="00770883">
        <w:trPr>
          <w:tblCellSpacing w:w="14" w:type="dxa"/>
        </w:trPr>
        <w:tc>
          <w:tcPr>
            <w:tcW w:w="10834" w:type="dxa"/>
            <w:gridSpan w:val="5"/>
          </w:tcPr>
          <w:p w14:paraId="0C565D89" w14:textId="77777777" w:rsidR="00FC2433" w:rsidRPr="00DB3C07" w:rsidRDefault="00FC2433" w:rsidP="005C242E">
            <w:pPr>
              <w:rPr>
                <w:rFonts w:ascii="Arial" w:hAnsi="Arial" w:cs="Arial"/>
                <w:b/>
                <w:bCs/>
                <w:caps/>
              </w:rPr>
            </w:pPr>
            <w:r w:rsidRPr="00DB3C07">
              <w:rPr>
                <w:rFonts w:ascii="Arial" w:hAnsi="Arial" w:cs="Arial"/>
                <w:b/>
                <w:bCs/>
                <w:caps/>
              </w:rPr>
              <w:t>Commerce - Employment Security, Division of</w:t>
            </w:r>
          </w:p>
        </w:tc>
      </w:tr>
      <w:tr w:rsidR="00FC2433" w:rsidRPr="00DB3C07" w14:paraId="340CB09B" w14:textId="77777777" w:rsidTr="00770883">
        <w:trPr>
          <w:tblCellSpacing w:w="14" w:type="dxa"/>
        </w:trPr>
        <w:tc>
          <w:tcPr>
            <w:tcW w:w="8418" w:type="dxa"/>
          </w:tcPr>
          <w:p w14:paraId="3DC10FC3" w14:textId="77777777" w:rsidR="00FC2433" w:rsidRPr="00DB3C07" w:rsidRDefault="00FC2433" w:rsidP="005C242E">
            <w:pPr>
              <w:rPr>
                <w:rFonts w:ascii="Arial" w:hAnsi="Arial" w:cs="Arial"/>
              </w:rPr>
            </w:pPr>
            <w:r w:rsidRPr="00DB3C07">
              <w:rPr>
                <w:rFonts w:ascii="Arial" w:hAnsi="Arial" w:cs="Arial"/>
                <w:u w:val="single"/>
              </w:rPr>
              <w:t>Temporary COVID-19 Suitable Work Provisions</w:t>
            </w:r>
          </w:p>
        </w:tc>
        <w:tc>
          <w:tcPr>
            <w:tcW w:w="422" w:type="dxa"/>
          </w:tcPr>
          <w:p w14:paraId="32867C8A" w14:textId="77777777" w:rsidR="00FC2433" w:rsidRPr="00DB3C07" w:rsidRDefault="00FC2433" w:rsidP="005C242E">
            <w:pPr>
              <w:jc w:val="right"/>
              <w:rPr>
                <w:rFonts w:ascii="Arial" w:hAnsi="Arial" w:cs="Arial"/>
              </w:rPr>
            </w:pPr>
            <w:r w:rsidRPr="00DB3C07">
              <w:rPr>
                <w:rFonts w:ascii="Arial" w:hAnsi="Arial" w:cs="Arial"/>
              </w:rPr>
              <w:t>04</w:t>
            </w:r>
          </w:p>
        </w:tc>
        <w:tc>
          <w:tcPr>
            <w:tcW w:w="782" w:type="dxa"/>
          </w:tcPr>
          <w:p w14:paraId="6C6485A8"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76881D4" w14:textId="77777777" w:rsidR="00FC2433" w:rsidRPr="00DB3C07" w:rsidRDefault="00FC2433" w:rsidP="005C242E">
            <w:pPr>
              <w:rPr>
                <w:rFonts w:ascii="Arial" w:hAnsi="Arial" w:cs="Arial"/>
              </w:rPr>
            </w:pPr>
            <w:r w:rsidRPr="00DB3C07">
              <w:rPr>
                <w:rFonts w:ascii="Arial" w:hAnsi="Arial" w:cs="Arial"/>
              </w:rPr>
              <w:t>24G</w:t>
            </w:r>
          </w:p>
        </w:tc>
        <w:tc>
          <w:tcPr>
            <w:tcW w:w="588" w:type="dxa"/>
          </w:tcPr>
          <w:p w14:paraId="2F498F56" w14:textId="77777777" w:rsidR="00FC2433" w:rsidRPr="00DB3C07" w:rsidRDefault="00FC2433" w:rsidP="005C242E">
            <w:pPr>
              <w:rPr>
                <w:rFonts w:ascii="Arial" w:hAnsi="Arial" w:cs="Arial"/>
              </w:rPr>
            </w:pPr>
            <w:r w:rsidRPr="00DB3C07">
              <w:rPr>
                <w:rFonts w:ascii="Arial" w:hAnsi="Arial" w:cs="Arial"/>
              </w:rPr>
              <w:t>.0104</w:t>
            </w:r>
          </w:p>
        </w:tc>
      </w:tr>
      <w:tr w:rsidR="00FC2433" w:rsidRPr="00DB3C07" w14:paraId="24A14B32" w14:textId="77777777" w:rsidTr="00770883">
        <w:trPr>
          <w:tblCellSpacing w:w="14" w:type="dxa"/>
        </w:trPr>
        <w:tc>
          <w:tcPr>
            <w:tcW w:w="8418" w:type="dxa"/>
          </w:tcPr>
          <w:p w14:paraId="65E00665" w14:textId="77777777" w:rsidR="00FC2433" w:rsidRPr="00DB3C07" w:rsidRDefault="00FC2433" w:rsidP="005C242E">
            <w:pPr>
              <w:rPr>
                <w:rFonts w:ascii="Arial" w:hAnsi="Arial" w:cs="Arial"/>
                <w:u w:val="single"/>
              </w:rPr>
            </w:pPr>
          </w:p>
        </w:tc>
        <w:tc>
          <w:tcPr>
            <w:tcW w:w="422" w:type="dxa"/>
          </w:tcPr>
          <w:p w14:paraId="5E623398" w14:textId="77777777" w:rsidR="00FC2433" w:rsidRPr="00DB3C07" w:rsidRDefault="00FC2433" w:rsidP="005C242E">
            <w:pPr>
              <w:jc w:val="right"/>
              <w:rPr>
                <w:rFonts w:ascii="Arial" w:hAnsi="Arial" w:cs="Arial"/>
              </w:rPr>
            </w:pPr>
          </w:p>
        </w:tc>
        <w:tc>
          <w:tcPr>
            <w:tcW w:w="782" w:type="dxa"/>
          </w:tcPr>
          <w:p w14:paraId="7862456D" w14:textId="77777777" w:rsidR="00FC2433" w:rsidRPr="00DB3C07" w:rsidRDefault="00FC2433" w:rsidP="005C242E">
            <w:pPr>
              <w:rPr>
                <w:rFonts w:ascii="Arial" w:hAnsi="Arial" w:cs="Arial"/>
              </w:rPr>
            </w:pPr>
          </w:p>
        </w:tc>
        <w:tc>
          <w:tcPr>
            <w:tcW w:w="512" w:type="dxa"/>
          </w:tcPr>
          <w:p w14:paraId="6D0E666C" w14:textId="77777777" w:rsidR="00FC2433" w:rsidRPr="00DB3C07" w:rsidRDefault="00FC2433" w:rsidP="005C242E">
            <w:pPr>
              <w:rPr>
                <w:rFonts w:ascii="Arial" w:hAnsi="Arial" w:cs="Arial"/>
              </w:rPr>
            </w:pPr>
          </w:p>
        </w:tc>
        <w:tc>
          <w:tcPr>
            <w:tcW w:w="588" w:type="dxa"/>
          </w:tcPr>
          <w:p w14:paraId="5C7C38F1" w14:textId="77777777" w:rsidR="00FC2433" w:rsidRPr="00DB3C07" w:rsidRDefault="00FC2433" w:rsidP="005C242E">
            <w:pPr>
              <w:rPr>
                <w:rFonts w:ascii="Arial" w:hAnsi="Arial" w:cs="Arial"/>
              </w:rPr>
            </w:pPr>
          </w:p>
        </w:tc>
      </w:tr>
      <w:tr w:rsidR="00FC2433" w:rsidRPr="00DB3C07" w14:paraId="404D8C83" w14:textId="77777777" w:rsidTr="00770883">
        <w:trPr>
          <w:tblCellSpacing w:w="14" w:type="dxa"/>
        </w:trPr>
        <w:tc>
          <w:tcPr>
            <w:tcW w:w="10834" w:type="dxa"/>
            <w:gridSpan w:val="5"/>
          </w:tcPr>
          <w:p w14:paraId="5ACE883E" w14:textId="77777777" w:rsidR="00FC2433" w:rsidRPr="00DB3C07" w:rsidRDefault="00FC2433" w:rsidP="005C242E">
            <w:pPr>
              <w:rPr>
                <w:rFonts w:ascii="Arial" w:hAnsi="Arial" w:cs="Arial"/>
                <w:b/>
                <w:bCs/>
                <w:caps/>
              </w:rPr>
            </w:pPr>
            <w:r w:rsidRPr="00DB3C07">
              <w:rPr>
                <w:rFonts w:ascii="Arial" w:hAnsi="Arial" w:cs="Arial"/>
                <w:b/>
                <w:bCs/>
                <w:caps/>
              </w:rPr>
              <w:t>Wildlife Resources Commission</w:t>
            </w:r>
          </w:p>
        </w:tc>
      </w:tr>
      <w:tr w:rsidR="00FC2433" w:rsidRPr="00DB3C07" w14:paraId="657E87BA" w14:textId="77777777" w:rsidTr="00770883">
        <w:trPr>
          <w:tblCellSpacing w:w="14" w:type="dxa"/>
        </w:trPr>
        <w:tc>
          <w:tcPr>
            <w:tcW w:w="8418" w:type="dxa"/>
          </w:tcPr>
          <w:p w14:paraId="7A145D32" w14:textId="77777777" w:rsidR="00FC2433" w:rsidRPr="00DB3C07" w:rsidRDefault="00FC2433" w:rsidP="005C242E">
            <w:pPr>
              <w:rPr>
                <w:rFonts w:ascii="Arial" w:hAnsi="Arial" w:cs="Arial"/>
              </w:rPr>
            </w:pPr>
            <w:r w:rsidRPr="00DB3C07">
              <w:rPr>
                <w:rFonts w:ascii="Arial" w:hAnsi="Arial" w:cs="Arial"/>
                <w:u w:val="single"/>
              </w:rPr>
              <w:t>Hunting on Game Lands</w:t>
            </w:r>
          </w:p>
        </w:tc>
        <w:tc>
          <w:tcPr>
            <w:tcW w:w="422" w:type="dxa"/>
          </w:tcPr>
          <w:p w14:paraId="7A483EAC" w14:textId="77777777" w:rsidR="00FC2433" w:rsidRPr="00DB3C07" w:rsidRDefault="00FC2433" w:rsidP="005C242E">
            <w:pPr>
              <w:jc w:val="right"/>
              <w:rPr>
                <w:rFonts w:ascii="Arial" w:hAnsi="Arial" w:cs="Arial"/>
              </w:rPr>
            </w:pPr>
            <w:r w:rsidRPr="00DB3C07">
              <w:rPr>
                <w:rFonts w:ascii="Arial" w:hAnsi="Arial" w:cs="Arial"/>
              </w:rPr>
              <w:t>15A</w:t>
            </w:r>
          </w:p>
        </w:tc>
        <w:tc>
          <w:tcPr>
            <w:tcW w:w="782" w:type="dxa"/>
          </w:tcPr>
          <w:p w14:paraId="409941E6"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281E04E" w14:textId="77777777" w:rsidR="00FC2433" w:rsidRPr="00DB3C07" w:rsidRDefault="00FC2433" w:rsidP="005C242E">
            <w:pPr>
              <w:rPr>
                <w:rFonts w:ascii="Arial" w:hAnsi="Arial" w:cs="Arial"/>
              </w:rPr>
            </w:pPr>
            <w:r w:rsidRPr="00DB3C07">
              <w:rPr>
                <w:rFonts w:ascii="Arial" w:hAnsi="Arial" w:cs="Arial"/>
              </w:rPr>
              <w:t>10D</w:t>
            </w:r>
          </w:p>
        </w:tc>
        <w:tc>
          <w:tcPr>
            <w:tcW w:w="588" w:type="dxa"/>
          </w:tcPr>
          <w:p w14:paraId="5B8702AD" w14:textId="77777777" w:rsidR="00FC2433" w:rsidRPr="00DB3C07" w:rsidRDefault="00FC2433" w:rsidP="005C242E">
            <w:pPr>
              <w:rPr>
                <w:rFonts w:ascii="Arial" w:hAnsi="Arial" w:cs="Arial"/>
              </w:rPr>
            </w:pPr>
            <w:r w:rsidRPr="00DB3C07">
              <w:rPr>
                <w:rFonts w:ascii="Arial" w:hAnsi="Arial" w:cs="Arial"/>
              </w:rPr>
              <w:t>.0103</w:t>
            </w:r>
          </w:p>
        </w:tc>
      </w:tr>
      <w:tr w:rsidR="00FC2433" w:rsidRPr="00DB3C07" w14:paraId="2ACB27F4" w14:textId="77777777" w:rsidTr="00770883">
        <w:trPr>
          <w:tblCellSpacing w:w="14" w:type="dxa"/>
        </w:trPr>
        <w:tc>
          <w:tcPr>
            <w:tcW w:w="8418" w:type="dxa"/>
          </w:tcPr>
          <w:p w14:paraId="4229E574" w14:textId="77777777" w:rsidR="00FC2433" w:rsidRPr="00DB3C07" w:rsidRDefault="00FC2433" w:rsidP="005C242E">
            <w:pPr>
              <w:rPr>
                <w:rFonts w:ascii="Arial" w:hAnsi="Arial" w:cs="Arial"/>
                <w:u w:val="single"/>
              </w:rPr>
            </w:pPr>
          </w:p>
        </w:tc>
        <w:tc>
          <w:tcPr>
            <w:tcW w:w="422" w:type="dxa"/>
          </w:tcPr>
          <w:p w14:paraId="5C5468C8" w14:textId="77777777" w:rsidR="00FC2433" w:rsidRPr="00DB3C07" w:rsidRDefault="00FC2433" w:rsidP="005C242E">
            <w:pPr>
              <w:jc w:val="right"/>
              <w:rPr>
                <w:rFonts w:ascii="Arial" w:hAnsi="Arial" w:cs="Arial"/>
              </w:rPr>
            </w:pPr>
          </w:p>
        </w:tc>
        <w:tc>
          <w:tcPr>
            <w:tcW w:w="782" w:type="dxa"/>
          </w:tcPr>
          <w:p w14:paraId="2D44B219" w14:textId="77777777" w:rsidR="00FC2433" w:rsidRPr="00DB3C07" w:rsidRDefault="00FC2433" w:rsidP="005C242E">
            <w:pPr>
              <w:rPr>
                <w:rFonts w:ascii="Arial" w:hAnsi="Arial" w:cs="Arial"/>
              </w:rPr>
            </w:pPr>
          </w:p>
        </w:tc>
        <w:tc>
          <w:tcPr>
            <w:tcW w:w="512" w:type="dxa"/>
          </w:tcPr>
          <w:p w14:paraId="3F714312" w14:textId="77777777" w:rsidR="00FC2433" w:rsidRPr="00DB3C07" w:rsidRDefault="00FC2433" w:rsidP="005C242E">
            <w:pPr>
              <w:rPr>
                <w:rFonts w:ascii="Arial" w:hAnsi="Arial" w:cs="Arial"/>
              </w:rPr>
            </w:pPr>
          </w:p>
        </w:tc>
        <w:tc>
          <w:tcPr>
            <w:tcW w:w="588" w:type="dxa"/>
          </w:tcPr>
          <w:p w14:paraId="7726E925" w14:textId="77777777" w:rsidR="00FC2433" w:rsidRPr="00DB3C07" w:rsidRDefault="00FC2433" w:rsidP="005C242E">
            <w:pPr>
              <w:rPr>
                <w:rFonts w:ascii="Arial" w:hAnsi="Arial" w:cs="Arial"/>
              </w:rPr>
            </w:pPr>
          </w:p>
        </w:tc>
      </w:tr>
      <w:tr w:rsidR="00FC2433" w:rsidRPr="00DB3C07" w14:paraId="7E7D73FA" w14:textId="77777777" w:rsidTr="00770883">
        <w:trPr>
          <w:tblCellSpacing w:w="14" w:type="dxa"/>
        </w:trPr>
        <w:tc>
          <w:tcPr>
            <w:tcW w:w="10834" w:type="dxa"/>
            <w:gridSpan w:val="5"/>
          </w:tcPr>
          <w:p w14:paraId="4EC88AB0" w14:textId="77777777" w:rsidR="00FC2433" w:rsidRPr="00DB3C07" w:rsidRDefault="00FC2433" w:rsidP="005C242E">
            <w:pPr>
              <w:rPr>
                <w:rFonts w:ascii="Arial" w:hAnsi="Arial" w:cs="Arial"/>
                <w:b/>
                <w:bCs/>
                <w:caps/>
              </w:rPr>
            </w:pPr>
            <w:r w:rsidRPr="00DB3C07">
              <w:rPr>
                <w:rFonts w:ascii="Arial" w:hAnsi="Arial" w:cs="Arial"/>
                <w:b/>
                <w:bCs/>
                <w:caps/>
              </w:rPr>
              <w:t>Physical Therapy Examiners, Board of</w:t>
            </w:r>
          </w:p>
        </w:tc>
      </w:tr>
      <w:tr w:rsidR="00FC2433" w:rsidRPr="00DB3C07" w14:paraId="74D4F7EF" w14:textId="77777777" w:rsidTr="00770883">
        <w:trPr>
          <w:tblCellSpacing w:w="14" w:type="dxa"/>
        </w:trPr>
        <w:tc>
          <w:tcPr>
            <w:tcW w:w="8418" w:type="dxa"/>
          </w:tcPr>
          <w:p w14:paraId="2DD72932" w14:textId="77777777" w:rsidR="00FC2433" w:rsidRPr="00DB3C07" w:rsidRDefault="00FC2433" w:rsidP="005C242E">
            <w:pPr>
              <w:rPr>
                <w:rFonts w:ascii="Arial" w:hAnsi="Arial" w:cs="Arial"/>
              </w:rPr>
            </w:pPr>
            <w:r w:rsidRPr="00DB3C07">
              <w:rPr>
                <w:rFonts w:ascii="Arial" w:hAnsi="Arial" w:cs="Arial"/>
                <w:u w:val="single"/>
              </w:rPr>
              <w:t>Persons Refused Examination Permission</w:t>
            </w:r>
          </w:p>
        </w:tc>
        <w:tc>
          <w:tcPr>
            <w:tcW w:w="422" w:type="dxa"/>
          </w:tcPr>
          <w:p w14:paraId="325421E1" w14:textId="77777777" w:rsidR="00FC2433" w:rsidRPr="00DB3C07" w:rsidRDefault="00FC2433" w:rsidP="005C242E">
            <w:pPr>
              <w:jc w:val="right"/>
              <w:rPr>
                <w:rFonts w:ascii="Arial" w:hAnsi="Arial" w:cs="Arial"/>
              </w:rPr>
            </w:pPr>
            <w:r w:rsidRPr="00DB3C07">
              <w:rPr>
                <w:rFonts w:ascii="Arial" w:hAnsi="Arial" w:cs="Arial"/>
              </w:rPr>
              <w:t>21</w:t>
            </w:r>
          </w:p>
        </w:tc>
        <w:tc>
          <w:tcPr>
            <w:tcW w:w="782" w:type="dxa"/>
          </w:tcPr>
          <w:p w14:paraId="60A48FD9"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42F733E" w14:textId="77777777" w:rsidR="00FC2433" w:rsidRPr="00DB3C07" w:rsidRDefault="00FC2433" w:rsidP="005C242E">
            <w:pPr>
              <w:rPr>
                <w:rFonts w:ascii="Arial" w:hAnsi="Arial" w:cs="Arial"/>
              </w:rPr>
            </w:pPr>
            <w:r w:rsidRPr="00DB3C07">
              <w:rPr>
                <w:rFonts w:ascii="Arial" w:hAnsi="Arial" w:cs="Arial"/>
              </w:rPr>
              <w:t>48D</w:t>
            </w:r>
          </w:p>
        </w:tc>
        <w:tc>
          <w:tcPr>
            <w:tcW w:w="588" w:type="dxa"/>
          </w:tcPr>
          <w:p w14:paraId="4B64CB38" w14:textId="77777777" w:rsidR="00FC2433" w:rsidRPr="00DB3C07" w:rsidRDefault="00FC2433" w:rsidP="005C242E">
            <w:pPr>
              <w:rPr>
                <w:rFonts w:ascii="Arial" w:hAnsi="Arial" w:cs="Arial"/>
              </w:rPr>
            </w:pPr>
            <w:r w:rsidRPr="00DB3C07">
              <w:rPr>
                <w:rFonts w:ascii="Arial" w:hAnsi="Arial" w:cs="Arial"/>
              </w:rPr>
              <w:t>.0107</w:t>
            </w:r>
          </w:p>
        </w:tc>
      </w:tr>
      <w:tr w:rsidR="00FC2433" w:rsidRPr="00DB3C07" w14:paraId="54A41AAD" w14:textId="77777777" w:rsidTr="00770883">
        <w:trPr>
          <w:tblCellSpacing w:w="14" w:type="dxa"/>
        </w:trPr>
        <w:tc>
          <w:tcPr>
            <w:tcW w:w="8418" w:type="dxa"/>
          </w:tcPr>
          <w:p w14:paraId="29388ECD" w14:textId="77777777" w:rsidR="00FC2433" w:rsidRPr="00DB3C07" w:rsidRDefault="00FC2433" w:rsidP="005C242E">
            <w:pPr>
              <w:rPr>
                <w:rFonts w:ascii="Arial" w:hAnsi="Arial" w:cs="Arial"/>
              </w:rPr>
            </w:pPr>
            <w:r w:rsidRPr="00DB3C07">
              <w:rPr>
                <w:rFonts w:ascii="Arial" w:hAnsi="Arial" w:cs="Arial"/>
                <w:u w:val="single"/>
              </w:rPr>
              <w:t>Retaking Examination</w:t>
            </w:r>
          </w:p>
        </w:tc>
        <w:tc>
          <w:tcPr>
            <w:tcW w:w="422" w:type="dxa"/>
          </w:tcPr>
          <w:p w14:paraId="79CB156D" w14:textId="77777777" w:rsidR="00FC2433" w:rsidRPr="00DB3C07" w:rsidRDefault="00FC2433" w:rsidP="005C242E">
            <w:pPr>
              <w:jc w:val="right"/>
              <w:rPr>
                <w:rFonts w:ascii="Arial" w:hAnsi="Arial" w:cs="Arial"/>
              </w:rPr>
            </w:pPr>
            <w:r w:rsidRPr="00DB3C07">
              <w:rPr>
                <w:rFonts w:ascii="Arial" w:hAnsi="Arial" w:cs="Arial"/>
              </w:rPr>
              <w:t>21</w:t>
            </w:r>
          </w:p>
        </w:tc>
        <w:tc>
          <w:tcPr>
            <w:tcW w:w="782" w:type="dxa"/>
          </w:tcPr>
          <w:p w14:paraId="7F01F752"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97A0765" w14:textId="77777777" w:rsidR="00FC2433" w:rsidRPr="00DB3C07" w:rsidRDefault="00FC2433" w:rsidP="005C242E">
            <w:pPr>
              <w:rPr>
                <w:rFonts w:ascii="Arial" w:hAnsi="Arial" w:cs="Arial"/>
              </w:rPr>
            </w:pPr>
            <w:r w:rsidRPr="00DB3C07">
              <w:rPr>
                <w:rFonts w:ascii="Arial" w:hAnsi="Arial" w:cs="Arial"/>
              </w:rPr>
              <w:t>48D</w:t>
            </w:r>
          </w:p>
        </w:tc>
        <w:tc>
          <w:tcPr>
            <w:tcW w:w="588" w:type="dxa"/>
          </w:tcPr>
          <w:p w14:paraId="297A51E2" w14:textId="77777777" w:rsidR="00FC2433" w:rsidRPr="00DB3C07" w:rsidRDefault="00FC2433" w:rsidP="005C242E">
            <w:pPr>
              <w:rPr>
                <w:rFonts w:ascii="Arial" w:hAnsi="Arial" w:cs="Arial"/>
              </w:rPr>
            </w:pPr>
            <w:r w:rsidRPr="00DB3C07">
              <w:rPr>
                <w:rFonts w:ascii="Arial" w:hAnsi="Arial" w:cs="Arial"/>
              </w:rPr>
              <w:t>.0109</w:t>
            </w:r>
          </w:p>
        </w:tc>
      </w:tr>
      <w:tr w:rsidR="00FC2433" w:rsidRPr="00DB3C07" w14:paraId="2CF89E9F" w14:textId="77777777" w:rsidTr="00770883">
        <w:trPr>
          <w:tblCellSpacing w:w="14" w:type="dxa"/>
        </w:trPr>
        <w:tc>
          <w:tcPr>
            <w:tcW w:w="8418" w:type="dxa"/>
          </w:tcPr>
          <w:p w14:paraId="36A034F1" w14:textId="77777777" w:rsidR="00FC2433" w:rsidRPr="00DB3C07" w:rsidRDefault="00FC2433" w:rsidP="005C242E">
            <w:pPr>
              <w:rPr>
                <w:rFonts w:ascii="Arial" w:hAnsi="Arial" w:cs="Arial"/>
              </w:rPr>
            </w:pPr>
            <w:r w:rsidRPr="00DB3C07">
              <w:rPr>
                <w:rFonts w:ascii="Arial" w:hAnsi="Arial" w:cs="Arial"/>
                <w:u w:val="single"/>
              </w:rPr>
              <w:t>Applicants With Special Needs</w:t>
            </w:r>
          </w:p>
        </w:tc>
        <w:tc>
          <w:tcPr>
            <w:tcW w:w="422" w:type="dxa"/>
          </w:tcPr>
          <w:p w14:paraId="3B1BD014" w14:textId="77777777" w:rsidR="00FC2433" w:rsidRPr="00DB3C07" w:rsidRDefault="00FC2433" w:rsidP="005C242E">
            <w:pPr>
              <w:jc w:val="right"/>
              <w:rPr>
                <w:rFonts w:ascii="Arial" w:hAnsi="Arial" w:cs="Arial"/>
              </w:rPr>
            </w:pPr>
            <w:r w:rsidRPr="00DB3C07">
              <w:rPr>
                <w:rFonts w:ascii="Arial" w:hAnsi="Arial" w:cs="Arial"/>
              </w:rPr>
              <w:t>21</w:t>
            </w:r>
          </w:p>
        </w:tc>
        <w:tc>
          <w:tcPr>
            <w:tcW w:w="782" w:type="dxa"/>
          </w:tcPr>
          <w:p w14:paraId="350A5087"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7C02CE6" w14:textId="77777777" w:rsidR="00FC2433" w:rsidRPr="00DB3C07" w:rsidRDefault="00FC2433" w:rsidP="005C242E">
            <w:pPr>
              <w:rPr>
                <w:rFonts w:ascii="Arial" w:hAnsi="Arial" w:cs="Arial"/>
              </w:rPr>
            </w:pPr>
            <w:r w:rsidRPr="00DB3C07">
              <w:rPr>
                <w:rFonts w:ascii="Arial" w:hAnsi="Arial" w:cs="Arial"/>
              </w:rPr>
              <w:t>48D</w:t>
            </w:r>
          </w:p>
        </w:tc>
        <w:tc>
          <w:tcPr>
            <w:tcW w:w="588" w:type="dxa"/>
          </w:tcPr>
          <w:p w14:paraId="528755EF" w14:textId="77777777" w:rsidR="00FC2433" w:rsidRPr="00DB3C07" w:rsidRDefault="00FC2433" w:rsidP="005C242E">
            <w:pPr>
              <w:rPr>
                <w:rFonts w:ascii="Arial" w:hAnsi="Arial" w:cs="Arial"/>
              </w:rPr>
            </w:pPr>
            <w:r w:rsidRPr="00DB3C07">
              <w:rPr>
                <w:rFonts w:ascii="Arial" w:hAnsi="Arial" w:cs="Arial"/>
              </w:rPr>
              <w:t>.0111</w:t>
            </w:r>
          </w:p>
        </w:tc>
      </w:tr>
      <w:tr w:rsidR="00FC2433" w:rsidRPr="00DB3C07" w14:paraId="2C66B2ED" w14:textId="77777777" w:rsidTr="00770883">
        <w:trPr>
          <w:tblCellSpacing w:w="14" w:type="dxa"/>
        </w:trPr>
        <w:tc>
          <w:tcPr>
            <w:tcW w:w="8418" w:type="dxa"/>
          </w:tcPr>
          <w:p w14:paraId="58EA09B6" w14:textId="77777777" w:rsidR="00FC2433" w:rsidRPr="00DB3C07" w:rsidRDefault="00FC2433" w:rsidP="005C242E">
            <w:pPr>
              <w:rPr>
                <w:rFonts w:ascii="Arial" w:hAnsi="Arial" w:cs="Arial"/>
              </w:rPr>
            </w:pPr>
            <w:r w:rsidRPr="00DB3C07">
              <w:rPr>
                <w:rFonts w:ascii="Arial" w:hAnsi="Arial" w:cs="Arial"/>
                <w:u w:val="single"/>
              </w:rPr>
              <w:t>Filing Application</w:t>
            </w:r>
          </w:p>
        </w:tc>
        <w:tc>
          <w:tcPr>
            <w:tcW w:w="422" w:type="dxa"/>
          </w:tcPr>
          <w:p w14:paraId="25835DB1" w14:textId="77777777" w:rsidR="00FC2433" w:rsidRPr="00DB3C07" w:rsidRDefault="00FC2433" w:rsidP="005C242E">
            <w:pPr>
              <w:jc w:val="right"/>
              <w:rPr>
                <w:rFonts w:ascii="Arial" w:hAnsi="Arial" w:cs="Arial"/>
              </w:rPr>
            </w:pPr>
            <w:r w:rsidRPr="00DB3C07">
              <w:rPr>
                <w:rFonts w:ascii="Arial" w:hAnsi="Arial" w:cs="Arial"/>
              </w:rPr>
              <w:t>21</w:t>
            </w:r>
          </w:p>
        </w:tc>
        <w:tc>
          <w:tcPr>
            <w:tcW w:w="782" w:type="dxa"/>
          </w:tcPr>
          <w:p w14:paraId="3BAE0939"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EA492D8" w14:textId="77777777" w:rsidR="00FC2433" w:rsidRPr="00DB3C07" w:rsidRDefault="00FC2433" w:rsidP="005C242E">
            <w:pPr>
              <w:rPr>
                <w:rFonts w:ascii="Arial" w:hAnsi="Arial" w:cs="Arial"/>
              </w:rPr>
            </w:pPr>
            <w:r w:rsidRPr="00DB3C07">
              <w:rPr>
                <w:rFonts w:ascii="Arial" w:hAnsi="Arial" w:cs="Arial"/>
              </w:rPr>
              <w:t>48E</w:t>
            </w:r>
          </w:p>
        </w:tc>
        <w:tc>
          <w:tcPr>
            <w:tcW w:w="588" w:type="dxa"/>
          </w:tcPr>
          <w:p w14:paraId="2AA238B8" w14:textId="77777777" w:rsidR="00FC2433" w:rsidRPr="00DB3C07" w:rsidRDefault="00FC2433" w:rsidP="005C242E">
            <w:pPr>
              <w:rPr>
                <w:rFonts w:ascii="Arial" w:hAnsi="Arial" w:cs="Arial"/>
              </w:rPr>
            </w:pPr>
            <w:r w:rsidRPr="00DB3C07">
              <w:rPr>
                <w:rFonts w:ascii="Arial" w:hAnsi="Arial" w:cs="Arial"/>
              </w:rPr>
              <w:t>.0101</w:t>
            </w:r>
          </w:p>
        </w:tc>
      </w:tr>
    </w:tbl>
    <w:p w14:paraId="7AEAFDE5" w14:textId="77777777" w:rsidR="00FC2433" w:rsidRDefault="00FC2433" w:rsidP="005C242E">
      <w:pPr>
        <w:rPr>
          <w:rFonts w:ascii="Arial" w:hAnsi="Arial" w:cs="Arial"/>
        </w:rPr>
      </w:pPr>
    </w:p>
    <w:p w14:paraId="241B2531" w14:textId="77777777" w:rsidR="00FC2433" w:rsidRPr="00DB3C07" w:rsidRDefault="00FC2433" w:rsidP="005C242E">
      <w:pPr>
        <w:pBdr>
          <w:top w:val="single" w:sz="18" w:space="1" w:color="auto"/>
        </w:pBdr>
        <w:rPr>
          <w:rFonts w:ascii="Arial" w:hAnsi="Arial" w:cs="Arial"/>
        </w:rPr>
      </w:pPr>
    </w:p>
    <w:tbl>
      <w:tblPr>
        <w:tblW w:w="10893"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8460"/>
        <w:gridCol w:w="540"/>
        <w:gridCol w:w="720"/>
        <w:gridCol w:w="540"/>
        <w:gridCol w:w="633"/>
      </w:tblGrid>
      <w:tr w:rsidR="00FC2433" w:rsidRPr="00DB3C07" w14:paraId="6BD5E81D" w14:textId="77777777" w:rsidTr="00770883">
        <w:trPr>
          <w:tblCellSpacing w:w="14" w:type="dxa"/>
        </w:trPr>
        <w:tc>
          <w:tcPr>
            <w:tcW w:w="10837" w:type="dxa"/>
            <w:gridSpan w:val="5"/>
          </w:tcPr>
          <w:p w14:paraId="406E8AF6" w14:textId="77777777" w:rsidR="00FC2433" w:rsidRPr="00DB3C07" w:rsidRDefault="00FC2433" w:rsidP="005C242E">
            <w:pPr>
              <w:jc w:val="center"/>
              <w:rPr>
                <w:rFonts w:ascii="Arial" w:hAnsi="Arial" w:cs="Arial"/>
                <w:b/>
                <w:bCs/>
                <w:caps/>
              </w:rPr>
            </w:pPr>
            <w:r w:rsidRPr="00DB3C07">
              <w:rPr>
                <w:rFonts w:ascii="Arial" w:hAnsi="Arial" w:cs="Arial"/>
                <w:b/>
                <w:bCs/>
                <w:caps/>
              </w:rPr>
              <w:t>List of Approved Permanent Rules</w:t>
            </w:r>
          </w:p>
        </w:tc>
      </w:tr>
      <w:tr w:rsidR="00FC2433" w:rsidRPr="00DB3C07" w14:paraId="325F88CE" w14:textId="77777777" w:rsidTr="00770883">
        <w:trPr>
          <w:tblCellSpacing w:w="14" w:type="dxa"/>
        </w:trPr>
        <w:tc>
          <w:tcPr>
            <w:tcW w:w="10837" w:type="dxa"/>
            <w:gridSpan w:val="5"/>
          </w:tcPr>
          <w:p w14:paraId="08369E32" w14:textId="77777777" w:rsidR="00FC2433" w:rsidRPr="00DB3C07" w:rsidRDefault="00FC2433" w:rsidP="005C242E">
            <w:pPr>
              <w:jc w:val="center"/>
              <w:rPr>
                <w:rFonts w:ascii="Arial" w:hAnsi="Arial" w:cs="Arial"/>
                <w:b/>
                <w:bCs/>
              </w:rPr>
            </w:pPr>
            <w:r w:rsidRPr="00DB3C07">
              <w:rPr>
                <w:rFonts w:ascii="Arial" w:hAnsi="Arial" w:cs="Arial"/>
                <w:b/>
                <w:bCs/>
              </w:rPr>
              <w:t>September 17, 2020 Meeting</w:t>
            </w:r>
          </w:p>
        </w:tc>
      </w:tr>
      <w:tr w:rsidR="00FC2433" w:rsidRPr="00DB3C07" w14:paraId="02BCCA4B" w14:textId="77777777" w:rsidTr="00770883">
        <w:trPr>
          <w:tblCellSpacing w:w="14" w:type="dxa"/>
        </w:trPr>
        <w:tc>
          <w:tcPr>
            <w:tcW w:w="10837" w:type="dxa"/>
            <w:gridSpan w:val="5"/>
          </w:tcPr>
          <w:p w14:paraId="161019DC" w14:textId="77777777" w:rsidR="00FC2433" w:rsidRPr="00DB3C07" w:rsidRDefault="00FC2433" w:rsidP="005C242E">
            <w:pPr>
              <w:jc w:val="center"/>
              <w:rPr>
                <w:rFonts w:ascii="Arial" w:hAnsi="Arial" w:cs="Arial"/>
                <w:b/>
                <w:bCs/>
              </w:rPr>
            </w:pPr>
          </w:p>
        </w:tc>
      </w:tr>
      <w:tr w:rsidR="00FC2433" w:rsidRPr="00DB3C07" w14:paraId="3C7B8488" w14:textId="77777777" w:rsidTr="00770883">
        <w:trPr>
          <w:tblCellSpacing w:w="14" w:type="dxa"/>
        </w:trPr>
        <w:tc>
          <w:tcPr>
            <w:tcW w:w="10837" w:type="dxa"/>
            <w:gridSpan w:val="5"/>
          </w:tcPr>
          <w:p w14:paraId="1FA949A8" w14:textId="77777777" w:rsidR="00FC2433" w:rsidRPr="00DB3C07" w:rsidRDefault="00FC2433" w:rsidP="005C242E">
            <w:pPr>
              <w:rPr>
                <w:rFonts w:ascii="Arial" w:hAnsi="Arial" w:cs="Arial"/>
                <w:b/>
                <w:bCs/>
                <w:caps/>
              </w:rPr>
            </w:pPr>
            <w:r w:rsidRPr="00DB3C07">
              <w:rPr>
                <w:rFonts w:ascii="Arial" w:hAnsi="Arial" w:cs="Arial"/>
                <w:b/>
                <w:bCs/>
                <w:caps/>
              </w:rPr>
              <w:t>Radiation Protection Commission</w:t>
            </w:r>
          </w:p>
        </w:tc>
      </w:tr>
      <w:tr w:rsidR="00FC2433" w:rsidRPr="00DB3C07" w14:paraId="09148E3E" w14:textId="77777777" w:rsidTr="00770883">
        <w:trPr>
          <w:tblCellSpacing w:w="14" w:type="dxa"/>
        </w:trPr>
        <w:tc>
          <w:tcPr>
            <w:tcW w:w="8418" w:type="dxa"/>
          </w:tcPr>
          <w:p w14:paraId="69981F5C" w14:textId="77777777" w:rsidR="00FC2433" w:rsidRPr="00DB3C07" w:rsidRDefault="00FC2433" w:rsidP="005C242E">
            <w:pPr>
              <w:rPr>
                <w:rFonts w:ascii="Arial" w:hAnsi="Arial" w:cs="Arial"/>
              </w:rPr>
            </w:pPr>
            <w:r w:rsidRPr="00DB3C07">
              <w:rPr>
                <w:rFonts w:ascii="Arial" w:hAnsi="Arial" w:cs="Arial"/>
                <w:u w:val="single"/>
              </w:rPr>
              <w:t>Records: Reports and Operating Requirements</w:t>
            </w:r>
          </w:p>
        </w:tc>
        <w:tc>
          <w:tcPr>
            <w:tcW w:w="512" w:type="dxa"/>
          </w:tcPr>
          <w:p w14:paraId="0BF7F0FB" w14:textId="77777777" w:rsidR="00FC2433" w:rsidRPr="00DB3C07" w:rsidRDefault="00FC2433" w:rsidP="00770883">
            <w:pPr>
              <w:ind w:left="-204" w:firstLine="204"/>
              <w:jc w:val="right"/>
              <w:rPr>
                <w:rFonts w:ascii="Arial" w:hAnsi="Arial" w:cs="Arial"/>
              </w:rPr>
            </w:pPr>
            <w:r w:rsidRPr="00DB3C07">
              <w:rPr>
                <w:rFonts w:ascii="Arial" w:hAnsi="Arial" w:cs="Arial"/>
              </w:rPr>
              <w:t>10A</w:t>
            </w:r>
          </w:p>
        </w:tc>
        <w:tc>
          <w:tcPr>
            <w:tcW w:w="692" w:type="dxa"/>
          </w:tcPr>
          <w:p w14:paraId="41E47785"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4C9F4D7" w14:textId="77777777" w:rsidR="00FC2433" w:rsidRPr="00DB3C07" w:rsidRDefault="00FC2433" w:rsidP="005C242E">
            <w:pPr>
              <w:rPr>
                <w:rFonts w:ascii="Arial" w:hAnsi="Arial" w:cs="Arial"/>
              </w:rPr>
            </w:pPr>
            <w:r w:rsidRPr="00DB3C07">
              <w:rPr>
                <w:rFonts w:ascii="Arial" w:hAnsi="Arial" w:cs="Arial"/>
              </w:rPr>
              <w:t>15</w:t>
            </w:r>
          </w:p>
        </w:tc>
        <w:tc>
          <w:tcPr>
            <w:tcW w:w="588" w:type="dxa"/>
          </w:tcPr>
          <w:p w14:paraId="02C2DFE9" w14:textId="77777777" w:rsidR="00FC2433" w:rsidRPr="00DB3C07" w:rsidRDefault="00FC2433" w:rsidP="005C242E">
            <w:pPr>
              <w:rPr>
                <w:rFonts w:ascii="Arial" w:hAnsi="Arial" w:cs="Arial"/>
              </w:rPr>
            </w:pPr>
            <w:r w:rsidRPr="00DB3C07">
              <w:rPr>
                <w:rFonts w:ascii="Arial" w:hAnsi="Arial" w:cs="Arial"/>
              </w:rPr>
              <w:t>.1418</w:t>
            </w:r>
          </w:p>
        </w:tc>
      </w:tr>
      <w:tr w:rsidR="00FC2433" w:rsidRPr="00DB3C07" w14:paraId="281E64EF" w14:textId="77777777" w:rsidTr="00770883">
        <w:trPr>
          <w:tblCellSpacing w:w="14" w:type="dxa"/>
        </w:trPr>
        <w:tc>
          <w:tcPr>
            <w:tcW w:w="8418" w:type="dxa"/>
          </w:tcPr>
          <w:p w14:paraId="74A19486" w14:textId="77777777" w:rsidR="00FC2433" w:rsidRPr="00DB3C07" w:rsidRDefault="00FC2433" w:rsidP="005C242E">
            <w:pPr>
              <w:rPr>
                <w:rFonts w:ascii="Arial" w:hAnsi="Arial" w:cs="Arial"/>
                <w:u w:val="single"/>
              </w:rPr>
            </w:pPr>
          </w:p>
        </w:tc>
        <w:tc>
          <w:tcPr>
            <w:tcW w:w="512" w:type="dxa"/>
          </w:tcPr>
          <w:p w14:paraId="75CBCBC2" w14:textId="77777777" w:rsidR="00FC2433" w:rsidRPr="00DB3C07" w:rsidRDefault="00FC2433" w:rsidP="005C242E">
            <w:pPr>
              <w:jc w:val="right"/>
              <w:rPr>
                <w:rFonts w:ascii="Arial" w:hAnsi="Arial" w:cs="Arial"/>
              </w:rPr>
            </w:pPr>
          </w:p>
        </w:tc>
        <w:tc>
          <w:tcPr>
            <w:tcW w:w="692" w:type="dxa"/>
          </w:tcPr>
          <w:p w14:paraId="2654C28C" w14:textId="77777777" w:rsidR="00FC2433" w:rsidRPr="00DB3C07" w:rsidRDefault="00FC2433" w:rsidP="005C242E">
            <w:pPr>
              <w:rPr>
                <w:rFonts w:ascii="Arial" w:hAnsi="Arial" w:cs="Arial"/>
              </w:rPr>
            </w:pPr>
          </w:p>
        </w:tc>
        <w:tc>
          <w:tcPr>
            <w:tcW w:w="512" w:type="dxa"/>
          </w:tcPr>
          <w:p w14:paraId="1CB82C16" w14:textId="77777777" w:rsidR="00FC2433" w:rsidRPr="00DB3C07" w:rsidRDefault="00FC2433" w:rsidP="005C242E">
            <w:pPr>
              <w:rPr>
                <w:rFonts w:ascii="Arial" w:hAnsi="Arial" w:cs="Arial"/>
              </w:rPr>
            </w:pPr>
          </w:p>
        </w:tc>
        <w:tc>
          <w:tcPr>
            <w:tcW w:w="588" w:type="dxa"/>
          </w:tcPr>
          <w:p w14:paraId="607FF672" w14:textId="77777777" w:rsidR="00FC2433" w:rsidRPr="00DB3C07" w:rsidRDefault="00FC2433" w:rsidP="005C242E">
            <w:pPr>
              <w:rPr>
                <w:rFonts w:ascii="Arial" w:hAnsi="Arial" w:cs="Arial"/>
              </w:rPr>
            </w:pPr>
          </w:p>
        </w:tc>
      </w:tr>
      <w:tr w:rsidR="00FC2433" w:rsidRPr="00DB3C07" w14:paraId="3C11E75C" w14:textId="77777777" w:rsidTr="00770883">
        <w:trPr>
          <w:tblCellSpacing w:w="14" w:type="dxa"/>
        </w:trPr>
        <w:tc>
          <w:tcPr>
            <w:tcW w:w="10837" w:type="dxa"/>
            <w:gridSpan w:val="5"/>
          </w:tcPr>
          <w:p w14:paraId="3112DF6B" w14:textId="77777777" w:rsidR="00FC2433" w:rsidRPr="00DB3C07" w:rsidRDefault="00FC2433" w:rsidP="005C242E">
            <w:pPr>
              <w:rPr>
                <w:rFonts w:ascii="Arial" w:hAnsi="Arial" w:cs="Arial"/>
                <w:b/>
                <w:bCs/>
                <w:caps/>
              </w:rPr>
            </w:pPr>
            <w:r w:rsidRPr="00DB3C07">
              <w:rPr>
                <w:rFonts w:ascii="Arial" w:hAnsi="Arial" w:cs="Arial"/>
                <w:b/>
                <w:bCs/>
                <w:caps/>
              </w:rPr>
              <w:t>Public Health, Commission for</w:t>
            </w:r>
          </w:p>
        </w:tc>
      </w:tr>
      <w:tr w:rsidR="00FC2433" w:rsidRPr="00DB3C07" w14:paraId="078CDA6C" w14:textId="77777777" w:rsidTr="00770883">
        <w:trPr>
          <w:tblCellSpacing w:w="14" w:type="dxa"/>
        </w:trPr>
        <w:tc>
          <w:tcPr>
            <w:tcW w:w="8418" w:type="dxa"/>
          </w:tcPr>
          <w:p w14:paraId="15E585F2" w14:textId="77777777" w:rsidR="00FC2433" w:rsidRPr="00DB3C07" w:rsidRDefault="00FC2433" w:rsidP="005C242E">
            <w:pPr>
              <w:rPr>
                <w:rFonts w:ascii="Arial" w:hAnsi="Arial" w:cs="Arial"/>
              </w:rPr>
            </w:pPr>
            <w:r w:rsidRPr="00DB3C07">
              <w:rPr>
                <w:rFonts w:ascii="Arial" w:hAnsi="Arial" w:cs="Arial"/>
                <w:u w:val="single"/>
              </w:rPr>
              <w:t>Newborn Screening</w:t>
            </w:r>
          </w:p>
        </w:tc>
        <w:tc>
          <w:tcPr>
            <w:tcW w:w="512" w:type="dxa"/>
          </w:tcPr>
          <w:p w14:paraId="2150605E" w14:textId="77777777" w:rsidR="00FC2433" w:rsidRPr="00DB3C07" w:rsidRDefault="00FC2433" w:rsidP="005C242E">
            <w:pPr>
              <w:jc w:val="right"/>
              <w:rPr>
                <w:rFonts w:ascii="Arial" w:hAnsi="Arial" w:cs="Arial"/>
              </w:rPr>
            </w:pPr>
            <w:r w:rsidRPr="00DB3C07">
              <w:rPr>
                <w:rFonts w:ascii="Arial" w:hAnsi="Arial" w:cs="Arial"/>
              </w:rPr>
              <w:t>10A</w:t>
            </w:r>
          </w:p>
        </w:tc>
        <w:tc>
          <w:tcPr>
            <w:tcW w:w="692" w:type="dxa"/>
          </w:tcPr>
          <w:p w14:paraId="238DCC9E"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1EF9468" w14:textId="77777777" w:rsidR="00FC2433" w:rsidRPr="00DB3C07" w:rsidRDefault="00FC2433" w:rsidP="005C242E">
            <w:pPr>
              <w:rPr>
                <w:rFonts w:ascii="Arial" w:hAnsi="Arial" w:cs="Arial"/>
              </w:rPr>
            </w:pPr>
            <w:r w:rsidRPr="00DB3C07">
              <w:rPr>
                <w:rFonts w:ascii="Arial" w:hAnsi="Arial" w:cs="Arial"/>
              </w:rPr>
              <w:t>42B</w:t>
            </w:r>
          </w:p>
        </w:tc>
        <w:tc>
          <w:tcPr>
            <w:tcW w:w="588" w:type="dxa"/>
          </w:tcPr>
          <w:p w14:paraId="2F1D0671" w14:textId="77777777" w:rsidR="00FC2433" w:rsidRPr="00DB3C07" w:rsidRDefault="00FC2433" w:rsidP="005C242E">
            <w:pPr>
              <w:rPr>
                <w:rFonts w:ascii="Arial" w:hAnsi="Arial" w:cs="Arial"/>
              </w:rPr>
            </w:pPr>
            <w:r w:rsidRPr="00DB3C07">
              <w:rPr>
                <w:rFonts w:ascii="Arial" w:hAnsi="Arial" w:cs="Arial"/>
              </w:rPr>
              <w:t>.0102</w:t>
            </w:r>
          </w:p>
        </w:tc>
      </w:tr>
      <w:tr w:rsidR="00FC2433" w:rsidRPr="00DB3C07" w14:paraId="32D729D2" w14:textId="77777777" w:rsidTr="00770883">
        <w:trPr>
          <w:tblCellSpacing w:w="14" w:type="dxa"/>
        </w:trPr>
        <w:tc>
          <w:tcPr>
            <w:tcW w:w="8418" w:type="dxa"/>
          </w:tcPr>
          <w:p w14:paraId="41A40BA5" w14:textId="77777777" w:rsidR="00FC2433" w:rsidRPr="00DB3C07" w:rsidRDefault="00FC2433" w:rsidP="005C242E">
            <w:pPr>
              <w:rPr>
                <w:rFonts w:ascii="Arial" w:hAnsi="Arial" w:cs="Arial"/>
              </w:rPr>
            </w:pPr>
            <w:r w:rsidRPr="00DB3C07">
              <w:rPr>
                <w:rFonts w:ascii="Arial" w:hAnsi="Arial" w:cs="Arial"/>
                <w:u w:val="single"/>
              </w:rPr>
              <w:t>Fees</w:t>
            </w:r>
          </w:p>
        </w:tc>
        <w:tc>
          <w:tcPr>
            <w:tcW w:w="512" w:type="dxa"/>
          </w:tcPr>
          <w:p w14:paraId="4D5F8B70" w14:textId="77777777" w:rsidR="00FC2433" w:rsidRPr="00DB3C07" w:rsidRDefault="00FC2433" w:rsidP="005C242E">
            <w:pPr>
              <w:jc w:val="right"/>
              <w:rPr>
                <w:rFonts w:ascii="Arial" w:hAnsi="Arial" w:cs="Arial"/>
              </w:rPr>
            </w:pPr>
            <w:r w:rsidRPr="00DB3C07">
              <w:rPr>
                <w:rFonts w:ascii="Arial" w:hAnsi="Arial" w:cs="Arial"/>
              </w:rPr>
              <w:t>10A</w:t>
            </w:r>
          </w:p>
        </w:tc>
        <w:tc>
          <w:tcPr>
            <w:tcW w:w="692" w:type="dxa"/>
          </w:tcPr>
          <w:p w14:paraId="65752100"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97FEA9E" w14:textId="77777777" w:rsidR="00FC2433" w:rsidRPr="00DB3C07" w:rsidRDefault="00FC2433" w:rsidP="005C242E">
            <w:pPr>
              <w:rPr>
                <w:rFonts w:ascii="Arial" w:hAnsi="Arial" w:cs="Arial"/>
              </w:rPr>
            </w:pPr>
            <w:r w:rsidRPr="00DB3C07">
              <w:rPr>
                <w:rFonts w:ascii="Arial" w:hAnsi="Arial" w:cs="Arial"/>
              </w:rPr>
              <w:t>42B</w:t>
            </w:r>
          </w:p>
        </w:tc>
        <w:tc>
          <w:tcPr>
            <w:tcW w:w="588" w:type="dxa"/>
          </w:tcPr>
          <w:p w14:paraId="1B58A5A3" w14:textId="77777777" w:rsidR="00FC2433" w:rsidRPr="00DB3C07" w:rsidRDefault="00FC2433" w:rsidP="005C242E">
            <w:pPr>
              <w:rPr>
                <w:rFonts w:ascii="Arial" w:hAnsi="Arial" w:cs="Arial"/>
              </w:rPr>
            </w:pPr>
            <w:r w:rsidRPr="00DB3C07">
              <w:rPr>
                <w:rFonts w:ascii="Arial" w:hAnsi="Arial" w:cs="Arial"/>
              </w:rPr>
              <w:t>.0108</w:t>
            </w:r>
          </w:p>
        </w:tc>
      </w:tr>
      <w:tr w:rsidR="00FC2433" w:rsidRPr="00DB3C07" w14:paraId="6E424443" w14:textId="77777777" w:rsidTr="00770883">
        <w:trPr>
          <w:tblCellSpacing w:w="14" w:type="dxa"/>
        </w:trPr>
        <w:tc>
          <w:tcPr>
            <w:tcW w:w="8418" w:type="dxa"/>
          </w:tcPr>
          <w:p w14:paraId="036C1B55" w14:textId="77777777" w:rsidR="00FC2433" w:rsidRPr="00DB3C07" w:rsidRDefault="00FC2433" w:rsidP="005C242E">
            <w:pPr>
              <w:rPr>
                <w:rFonts w:ascii="Arial" w:hAnsi="Arial" w:cs="Arial"/>
              </w:rPr>
            </w:pPr>
            <w:r w:rsidRPr="00DB3C07">
              <w:rPr>
                <w:rFonts w:ascii="Arial" w:hAnsi="Arial" w:cs="Arial"/>
                <w:u w:val="single"/>
              </w:rPr>
              <w:t>Submission Of Blood Specimens For Screening of Newborns</w:t>
            </w:r>
          </w:p>
        </w:tc>
        <w:tc>
          <w:tcPr>
            <w:tcW w:w="512" w:type="dxa"/>
          </w:tcPr>
          <w:p w14:paraId="65614EA3" w14:textId="77777777" w:rsidR="00FC2433" w:rsidRPr="00DB3C07" w:rsidRDefault="00FC2433" w:rsidP="005C242E">
            <w:pPr>
              <w:jc w:val="right"/>
              <w:rPr>
                <w:rFonts w:ascii="Arial" w:hAnsi="Arial" w:cs="Arial"/>
              </w:rPr>
            </w:pPr>
            <w:r w:rsidRPr="00DB3C07">
              <w:rPr>
                <w:rFonts w:ascii="Arial" w:hAnsi="Arial" w:cs="Arial"/>
              </w:rPr>
              <w:t>10A</w:t>
            </w:r>
          </w:p>
        </w:tc>
        <w:tc>
          <w:tcPr>
            <w:tcW w:w="692" w:type="dxa"/>
          </w:tcPr>
          <w:p w14:paraId="6112BD59"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6F6DC05" w14:textId="77777777" w:rsidR="00FC2433" w:rsidRPr="00DB3C07" w:rsidRDefault="00FC2433" w:rsidP="005C242E">
            <w:pPr>
              <w:rPr>
                <w:rFonts w:ascii="Arial" w:hAnsi="Arial" w:cs="Arial"/>
              </w:rPr>
            </w:pPr>
            <w:r w:rsidRPr="00DB3C07">
              <w:rPr>
                <w:rFonts w:ascii="Arial" w:hAnsi="Arial" w:cs="Arial"/>
              </w:rPr>
              <w:t>43H</w:t>
            </w:r>
          </w:p>
        </w:tc>
        <w:tc>
          <w:tcPr>
            <w:tcW w:w="588" w:type="dxa"/>
          </w:tcPr>
          <w:p w14:paraId="676379BD" w14:textId="77777777" w:rsidR="00FC2433" w:rsidRPr="00DB3C07" w:rsidRDefault="00FC2433" w:rsidP="005C242E">
            <w:pPr>
              <w:rPr>
                <w:rFonts w:ascii="Arial" w:hAnsi="Arial" w:cs="Arial"/>
              </w:rPr>
            </w:pPr>
            <w:r w:rsidRPr="00DB3C07">
              <w:rPr>
                <w:rFonts w:ascii="Arial" w:hAnsi="Arial" w:cs="Arial"/>
              </w:rPr>
              <w:t>.0314</w:t>
            </w:r>
          </w:p>
        </w:tc>
      </w:tr>
      <w:tr w:rsidR="00FC2433" w:rsidRPr="00DB3C07" w14:paraId="392A945B" w14:textId="77777777" w:rsidTr="00770883">
        <w:trPr>
          <w:tblCellSpacing w:w="14" w:type="dxa"/>
        </w:trPr>
        <w:tc>
          <w:tcPr>
            <w:tcW w:w="8418" w:type="dxa"/>
          </w:tcPr>
          <w:p w14:paraId="7F41C129" w14:textId="77777777" w:rsidR="00FC2433" w:rsidRPr="00DB3C07" w:rsidRDefault="00FC2433" w:rsidP="005C242E">
            <w:pPr>
              <w:rPr>
                <w:rFonts w:ascii="Arial" w:hAnsi="Arial" w:cs="Arial"/>
                <w:u w:val="single"/>
              </w:rPr>
            </w:pPr>
          </w:p>
        </w:tc>
        <w:tc>
          <w:tcPr>
            <w:tcW w:w="512" w:type="dxa"/>
          </w:tcPr>
          <w:p w14:paraId="189C47CB" w14:textId="77777777" w:rsidR="00FC2433" w:rsidRPr="00DB3C07" w:rsidRDefault="00FC2433" w:rsidP="005C242E">
            <w:pPr>
              <w:jc w:val="right"/>
              <w:rPr>
                <w:rFonts w:ascii="Arial" w:hAnsi="Arial" w:cs="Arial"/>
              </w:rPr>
            </w:pPr>
          </w:p>
        </w:tc>
        <w:tc>
          <w:tcPr>
            <w:tcW w:w="692" w:type="dxa"/>
          </w:tcPr>
          <w:p w14:paraId="3E7B0100" w14:textId="77777777" w:rsidR="00FC2433" w:rsidRPr="00DB3C07" w:rsidRDefault="00FC2433" w:rsidP="005C242E">
            <w:pPr>
              <w:rPr>
                <w:rFonts w:ascii="Arial" w:hAnsi="Arial" w:cs="Arial"/>
              </w:rPr>
            </w:pPr>
          </w:p>
        </w:tc>
        <w:tc>
          <w:tcPr>
            <w:tcW w:w="512" w:type="dxa"/>
          </w:tcPr>
          <w:p w14:paraId="0FE23711" w14:textId="77777777" w:rsidR="00FC2433" w:rsidRPr="00DB3C07" w:rsidRDefault="00FC2433" w:rsidP="005C242E">
            <w:pPr>
              <w:rPr>
                <w:rFonts w:ascii="Arial" w:hAnsi="Arial" w:cs="Arial"/>
              </w:rPr>
            </w:pPr>
          </w:p>
        </w:tc>
        <w:tc>
          <w:tcPr>
            <w:tcW w:w="588" w:type="dxa"/>
          </w:tcPr>
          <w:p w14:paraId="74674763" w14:textId="77777777" w:rsidR="00FC2433" w:rsidRPr="00DB3C07" w:rsidRDefault="00FC2433" w:rsidP="005C242E">
            <w:pPr>
              <w:rPr>
                <w:rFonts w:ascii="Arial" w:hAnsi="Arial" w:cs="Arial"/>
              </w:rPr>
            </w:pPr>
          </w:p>
        </w:tc>
      </w:tr>
      <w:tr w:rsidR="00FC2433" w:rsidRPr="00DB3C07" w14:paraId="1E561B56" w14:textId="77777777" w:rsidTr="00770883">
        <w:trPr>
          <w:tblCellSpacing w:w="14" w:type="dxa"/>
        </w:trPr>
        <w:tc>
          <w:tcPr>
            <w:tcW w:w="10837" w:type="dxa"/>
            <w:gridSpan w:val="5"/>
          </w:tcPr>
          <w:p w14:paraId="318A3669" w14:textId="77777777" w:rsidR="00FC2433" w:rsidRPr="00DB3C07" w:rsidRDefault="00FC2433" w:rsidP="005C242E">
            <w:pPr>
              <w:rPr>
                <w:rFonts w:ascii="Arial" w:hAnsi="Arial" w:cs="Arial"/>
                <w:b/>
                <w:bCs/>
                <w:caps/>
              </w:rPr>
            </w:pPr>
            <w:r w:rsidRPr="00DB3C07">
              <w:rPr>
                <w:rFonts w:ascii="Arial" w:hAnsi="Arial" w:cs="Arial"/>
                <w:b/>
                <w:bCs/>
                <w:caps/>
              </w:rPr>
              <w:t>Criminal Justice Education and Training Standards Commission</w:t>
            </w:r>
          </w:p>
        </w:tc>
      </w:tr>
      <w:tr w:rsidR="00FC2433" w:rsidRPr="00DB3C07" w14:paraId="50BBE90A" w14:textId="77777777" w:rsidTr="00770883">
        <w:trPr>
          <w:tblCellSpacing w:w="14" w:type="dxa"/>
        </w:trPr>
        <w:tc>
          <w:tcPr>
            <w:tcW w:w="8418" w:type="dxa"/>
          </w:tcPr>
          <w:p w14:paraId="686366C4" w14:textId="77777777" w:rsidR="00FC2433" w:rsidRPr="00DB3C07" w:rsidRDefault="00FC2433" w:rsidP="005C242E">
            <w:pPr>
              <w:rPr>
                <w:rFonts w:ascii="Arial" w:hAnsi="Arial" w:cs="Arial"/>
              </w:rPr>
            </w:pPr>
            <w:r w:rsidRPr="00DB3C07">
              <w:rPr>
                <w:rFonts w:ascii="Arial" w:hAnsi="Arial" w:cs="Arial"/>
                <w:u w:val="single"/>
              </w:rPr>
              <w:t>Minimum Standards for Criminal Justice Officers</w:t>
            </w:r>
          </w:p>
        </w:tc>
        <w:tc>
          <w:tcPr>
            <w:tcW w:w="512" w:type="dxa"/>
          </w:tcPr>
          <w:p w14:paraId="486A53B4" w14:textId="77777777" w:rsidR="00FC2433" w:rsidRPr="00DB3C07" w:rsidRDefault="00FC2433" w:rsidP="005C242E">
            <w:pPr>
              <w:jc w:val="right"/>
              <w:rPr>
                <w:rFonts w:ascii="Arial" w:hAnsi="Arial" w:cs="Arial"/>
              </w:rPr>
            </w:pPr>
            <w:r w:rsidRPr="00DB3C07">
              <w:rPr>
                <w:rFonts w:ascii="Arial" w:hAnsi="Arial" w:cs="Arial"/>
              </w:rPr>
              <w:t>12</w:t>
            </w:r>
          </w:p>
        </w:tc>
        <w:tc>
          <w:tcPr>
            <w:tcW w:w="692" w:type="dxa"/>
          </w:tcPr>
          <w:p w14:paraId="321A0CD0"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C6A5B09" w14:textId="77777777" w:rsidR="00FC2433" w:rsidRPr="00DB3C07" w:rsidRDefault="00FC2433" w:rsidP="005C242E">
            <w:pPr>
              <w:rPr>
                <w:rFonts w:ascii="Arial" w:hAnsi="Arial" w:cs="Arial"/>
              </w:rPr>
            </w:pPr>
            <w:r w:rsidRPr="00DB3C07">
              <w:rPr>
                <w:rFonts w:ascii="Arial" w:hAnsi="Arial" w:cs="Arial"/>
              </w:rPr>
              <w:t>09B</w:t>
            </w:r>
          </w:p>
        </w:tc>
        <w:tc>
          <w:tcPr>
            <w:tcW w:w="588" w:type="dxa"/>
          </w:tcPr>
          <w:p w14:paraId="07332916" w14:textId="77777777" w:rsidR="00FC2433" w:rsidRPr="00DB3C07" w:rsidRDefault="00FC2433" w:rsidP="005C242E">
            <w:pPr>
              <w:rPr>
                <w:rFonts w:ascii="Arial" w:hAnsi="Arial" w:cs="Arial"/>
              </w:rPr>
            </w:pPr>
            <w:r w:rsidRPr="00DB3C07">
              <w:rPr>
                <w:rFonts w:ascii="Arial" w:hAnsi="Arial" w:cs="Arial"/>
              </w:rPr>
              <w:t>.0101</w:t>
            </w:r>
          </w:p>
        </w:tc>
      </w:tr>
      <w:tr w:rsidR="00FC2433" w:rsidRPr="00DB3C07" w14:paraId="5E17A162" w14:textId="77777777" w:rsidTr="00770883">
        <w:trPr>
          <w:tblCellSpacing w:w="14" w:type="dxa"/>
        </w:trPr>
        <w:tc>
          <w:tcPr>
            <w:tcW w:w="8418" w:type="dxa"/>
          </w:tcPr>
          <w:p w14:paraId="53E7F960" w14:textId="77777777" w:rsidR="00FC2433" w:rsidRPr="00DB3C07" w:rsidRDefault="00FC2433" w:rsidP="005C242E">
            <w:pPr>
              <w:rPr>
                <w:rFonts w:ascii="Arial" w:hAnsi="Arial" w:cs="Arial"/>
              </w:rPr>
            </w:pPr>
            <w:r w:rsidRPr="00DB3C07">
              <w:rPr>
                <w:rFonts w:ascii="Arial" w:hAnsi="Arial" w:cs="Arial"/>
                <w:u w:val="single"/>
              </w:rPr>
              <w:t>Responsibilities of the School Director</w:t>
            </w:r>
          </w:p>
        </w:tc>
        <w:tc>
          <w:tcPr>
            <w:tcW w:w="512" w:type="dxa"/>
          </w:tcPr>
          <w:p w14:paraId="0556C26D" w14:textId="77777777" w:rsidR="00FC2433" w:rsidRPr="00DB3C07" w:rsidRDefault="00FC2433" w:rsidP="005C242E">
            <w:pPr>
              <w:jc w:val="right"/>
              <w:rPr>
                <w:rFonts w:ascii="Arial" w:hAnsi="Arial" w:cs="Arial"/>
              </w:rPr>
            </w:pPr>
            <w:r w:rsidRPr="00DB3C07">
              <w:rPr>
                <w:rFonts w:ascii="Arial" w:hAnsi="Arial" w:cs="Arial"/>
              </w:rPr>
              <w:t>12</w:t>
            </w:r>
          </w:p>
        </w:tc>
        <w:tc>
          <w:tcPr>
            <w:tcW w:w="692" w:type="dxa"/>
          </w:tcPr>
          <w:p w14:paraId="6C6D8E4F"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1F96E2D" w14:textId="77777777" w:rsidR="00FC2433" w:rsidRPr="00DB3C07" w:rsidRDefault="00FC2433" w:rsidP="005C242E">
            <w:pPr>
              <w:rPr>
                <w:rFonts w:ascii="Arial" w:hAnsi="Arial" w:cs="Arial"/>
              </w:rPr>
            </w:pPr>
            <w:r w:rsidRPr="00DB3C07">
              <w:rPr>
                <w:rFonts w:ascii="Arial" w:hAnsi="Arial" w:cs="Arial"/>
              </w:rPr>
              <w:t>09B</w:t>
            </w:r>
          </w:p>
        </w:tc>
        <w:tc>
          <w:tcPr>
            <w:tcW w:w="588" w:type="dxa"/>
          </w:tcPr>
          <w:p w14:paraId="19048965" w14:textId="77777777" w:rsidR="00FC2433" w:rsidRPr="00DB3C07" w:rsidRDefault="00FC2433" w:rsidP="005C242E">
            <w:pPr>
              <w:rPr>
                <w:rFonts w:ascii="Arial" w:hAnsi="Arial" w:cs="Arial"/>
              </w:rPr>
            </w:pPr>
            <w:r w:rsidRPr="00DB3C07">
              <w:rPr>
                <w:rFonts w:ascii="Arial" w:hAnsi="Arial" w:cs="Arial"/>
              </w:rPr>
              <w:t>.0202</w:t>
            </w:r>
          </w:p>
        </w:tc>
      </w:tr>
      <w:tr w:rsidR="00FC2433" w:rsidRPr="00DB3C07" w14:paraId="54FEA86A" w14:textId="77777777" w:rsidTr="00770883">
        <w:trPr>
          <w:tblCellSpacing w:w="14" w:type="dxa"/>
        </w:trPr>
        <w:tc>
          <w:tcPr>
            <w:tcW w:w="8418" w:type="dxa"/>
          </w:tcPr>
          <w:p w14:paraId="4B97278F" w14:textId="77777777" w:rsidR="00FC2433" w:rsidRPr="00DB3C07" w:rsidRDefault="00FC2433" w:rsidP="005C242E">
            <w:pPr>
              <w:rPr>
                <w:rFonts w:ascii="Arial" w:hAnsi="Arial" w:cs="Arial"/>
              </w:rPr>
            </w:pPr>
            <w:r w:rsidRPr="00DB3C07">
              <w:rPr>
                <w:rFonts w:ascii="Arial" w:hAnsi="Arial" w:cs="Arial"/>
                <w:u w:val="single"/>
              </w:rPr>
              <w:t>Criminal Justice Instructor Training</w:t>
            </w:r>
          </w:p>
        </w:tc>
        <w:tc>
          <w:tcPr>
            <w:tcW w:w="512" w:type="dxa"/>
          </w:tcPr>
          <w:p w14:paraId="00D57591" w14:textId="77777777" w:rsidR="00FC2433" w:rsidRPr="00DB3C07" w:rsidRDefault="00FC2433" w:rsidP="005C242E">
            <w:pPr>
              <w:jc w:val="right"/>
              <w:rPr>
                <w:rFonts w:ascii="Arial" w:hAnsi="Arial" w:cs="Arial"/>
              </w:rPr>
            </w:pPr>
            <w:r w:rsidRPr="00DB3C07">
              <w:rPr>
                <w:rFonts w:ascii="Arial" w:hAnsi="Arial" w:cs="Arial"/>
              </w:rPr>
              <w:t>12</w:t>
            </w:r>
          </w:p>
        </w:tc>
        <w:tc>
          <w:tcPr>
            <w:tcW w:w="692" w:type="dxa"/>
          </w:tcPr>
          <w:p w14:paraId="180BDC46"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A0E1D6F" w14:textId="77777777" w:rsidR="00FC2433" w:rsidRPr="00DB3C07" w:rsidRDefault="00FC2433" w:rsidP="005C242E">
            <w:pPr>
              <w:rPr>
                <w:rFonts w:ascii="Arial" w:hAnsi="Arial" w:cs="Arial"/>
              </w:rPr>
            </w:pPr>
            <w:r w:rsidRPr="00DB3C07">
              <w:rPr>
                <w:rFonts w:ascii="Arial" w:hAnsi="Arial" w:cs="Arial"/>
              </w:rPr>
              <w:t>09B</w:t>
            </w:r>
          </w:p>
        </w:tc>
        <w:tc>
          <w:tcPr>
            <w:tcW w:w="588" w:type="dxa"/>
          </w:tcPr>
          <w:p w14:paraId="2A8BEC8D" w14:textId="77777777" w:rsidR="00FC2433" w:rsidRPr="00DB3C07" w:rsidRDefault="00FC2433" w:rsidP="005C242E">
            <w:pPr>
              <w:rPr>
                <w:rFonts w:ascii="Arial" w:hAnsi="Arial" w:cs="Arial"/>
              </w:rPr>
            </w:pPr>
            <w:r w:rsidRPr="00DB3C07">
              <w:rPr>
                <w:rFonts w:ascii="Arial" w:hAnsi="Arial" w:cs="Arial"/>
              </w:rPr>
              <w:t>.0209</w:t>
            </w:r>
          </w:p>
        </w:tc>
      </w:tr>
      <w:tr w:rsidR="00FC2433" w:rsidRPr="00DB3C07" w14:paraId="4DB7964C" w14:textId="77777777" w:rsidTr="00770883">
        <w:trPr>
          <w:tblCellSpacing w:w="14" w:type="dxa"/>
        </w:trPr>
        <w:tc>
          <w:tcPr>
            <w:tcW w:w="8418" w:type="dxa"/>
          </w:tcPr>
          <w:p w14:paraId="488FBBC4" w14:textId="77777777" w:rsidR="00FC2433" w:rsidRPr="00DB3C07" w:rsidRDefault="00FC2433" w:rsidP="005C242E">
            <w:pPr>
              <w:rPr>
                <w:rFonts w:ascii="Arial" w:hAnsi="Arial" w:cs="Arial"/>
              </w:rPr>
            </w:pPr>
            <w:r w:rsidRPr="00DB3C07">
              <w:rPr>
                <w:rFonts w:ascii="Arial" w:hAnsi="Arial" w:cs="Arial"/>
                <w:u w:val="single"/>
              </w:rPr>
              <w:t>Certification of Instructors</w:t>
            </w:r>
          </w:p>
        </w:tc>
        <w:tc>
          <w:tcPr>
            <w:tcW w:w="512" w:type="dxa"/>
          </w:tcPr>
          <w:p w14:paraId="4D233AD9" w14:textId="77777777" w:rsidR="00FC2433" w:rsidRPr="00DB3C07" w:rsidRDefault="00FC2433" w:rsidP="005C242E">
            <w:pPr>
              <w:jc w:val="right"/>
              <w:rPr>
                <w:rFonts w:ascii="Arial" w:hAnsi="Arial" w:cs="Arial"/>
              </w:rPr>
            </w:pPr>
            <w:r w:rsidRPr="00DB3C07">
              <w:rPr>
                <w:rFonts w:ascii="Arial" w:hAnsi="Arial" w:cs="Arial"/>
              </w:rPr>
              <w:t>12</w:t>
            </w:r>
          </w:p>
        </w:tc>
        <w:tc>
          <w:tcPr>
            <w:tcW w:w="692" w:type="dxa"/>
          </w:tcPr>
          <w:p w14:paraId="5B957F35"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13DEF12" w14:textId="77777777" w:rsidR="00FC2433" w:rsidRPr="00DB3C07" w:rsidRDefault="00FC2433" w:rsidP="005C242E">
            <w:pPr>
              <w:rPr>
                <w:rFonts w:ascii="Arial" w:hAnsi="Arial" w:cs="Arial"/>
              </w:rPr>
            </w:pPr>
            <w:r w:rsidRPr="00DB3C07">
              <w:rPr>
                <w:rFonts w:ascii="Arial" w:hAnsi="Arial" w:cs="Arial"/>
              </w:rPr>
              <w:t>09B</w:t>
            </w:r>
          </w:p>
        </w:tc>
        <w:tc>
          <w:tcPr>
            <w:tcW w:w="588" w:type="dxa"/>
          </w:tcPr>
          <w:p w14:paraId="10093EB6" w14:textId="77777777" w:rsidR="00FC2433" w:rsidRPr="00DB3C07" w:rsidRDefault="00FC2433" w:rsidP="005C242E">
            <w:pPr>
              <w:rPr>
                <w:rFonts w:ascii="Arial" w:hAnsi="Arial" w:cs="Arial"/>
              </w:rPr>
            </w:pPr>
            <w:r w:rsidRPr="00DB3C07">
              <w:rPr>
                <w:rFonts w:ascii="Arial" w:hAnsi="Arial" w:cs="Arial"/>
              </w:rPr>
              <w:t>.0301</w:t>
            </w:r>
          </w:p>
        </w:tc>
      </w:tr>
      <w:tr w:rsidR="00FC2433" w:rsidRPr="00DB3C07" w14:paraId="71F16CE3" w14:textId="77777777" w:rsidTr="00770883">
        <w:trPr>
          <w:tblCellSpacing w:w="14" w:type="dxa"/>
        </w:trPr>
        <w:tc>
          <w:tcPr>
            <w:tcW w:w="8418" w:type="dxa"/>
          </w:tcPr>
          <w:p w14:paraId="170DB4B5" w14:textId="77777777" w:rsidR="00FC2433" w:rsidRPr="00DB3C07" w:rsidRDefault="00FC2433" w:rsidP="005C242E">
            <w:pPr>
              <w:rPr>
                <w:rFonts w:ascii="Arial" w:hAnsi="Arial" w:cs="Arial"/>
              </w:rPr>
            </w:pPr>
            <w:r w:rsidRPr="00DB3C07">
              <w:rPr>
                <w:rFonts w:ascii="Arial" w:hAnsi="Arial" w:cs="Arial"/>
                <w:u w:val="single"/>
              </w:rPr>
              <w:t>Criminal Justice Instructor Training Course</w:t>
            </w:r>
          </w:p>
        </w:tc>
        <w:tc>
          <w:tcPr>
            <w:tcW w:w="512" w:type="dxa"/>
          </w:tcPr>
          <w:p w14:paraId="03DA4818" w14:textId="77777777" w:rsidR="00FC2433" w:rsidRPr="00DB3C07" w:rsidRDefault="00FC2433" w:rsidP="005C242E">
            <w:pPr>
              <w:jc w:val="right"/>
              <w:rPr>
                <w:rFonts w:ascii="Arial" w:hAnsi="Arial" w:cs="Arial"/>
              </w:rPr>
            </w:pPr>
            <w:r w:rsidRPr="00DB3C07">
              <w:rPr>
                <w:rFonts w:ascii="Arial" w:hAnsi="Arial" w:cs="Arial"/>
              </w:rPr>
              <w:t>12</w:t>
            </w:r>
          </w:p>
        </w:tc>
        <w:tc>
          <w:tcPr>
            <w:tcW w:w="692" w:type="dxa"/>
          </w:tcPr>
          <w:p w14:paraId="680C6701"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3ED88A99" w14:textId="77777777" w:rsidR="00FC2433" w:rsidRPr="00DB3C07" w:rsidRDefault="00FC2433" w:rsidP="005C242E">
            <w:pPr>
              <w:rPr>
                <w:rFonts w:ascii="Arial" w:hAnsi="Arial" w:cs="Arial"/>
              </w:rPr>
            </w:pPr>
            <w:r w:rsidRPr="00DB3C07">
              <w:rPr>
                <w:rFonts w:ascii="Arial" w:hAnsi="Arial" w:cs="Arial"/>
              </w:rPr>
              <w:t>09B</w:t>
            </w:r>
          </w:p>
        </w:tc>
        <w:tc>
          <w:tcPr>
            <w:tcW w:w="588" w:type="dxa"/>
          </w:tcPr>
          <w:p w14:paraId="1449E561" w14:textId="77777777" w:rsidR="00FC2433" w:rsidRPr="00DB3C07" w:rsidRDefault="00FC2433" w:rsidP="005C242E">
            <w:pPr>
              <w:rPr>
                <w:rFonts w:ascii="Arial" w:hAnsi="Arial" w:cs="Arial"/>
              </w:rPr>
            </w:pPr>
            <w:r w:rsidRPr="00DB3C07">
              <w:rPr>
                <w:rFonts w:ascii="Arial" w:hAnsi="Arial" w:cs="Arial"/>
              </w:rPr>
              <w:t>.0410</w:t>
            </w:r>
          </w:p>
        </w:tc>
      </w:tr>
      <w:tr w:rsidR="00FC2433" w:rsidRPr="00DB3C07" w14:paraId="065B04CA" w14:textId="77777777" w:rsidTr="00770883">
        <w:trPr>
          <w:tblCellSpacing w:w="14" w:type="dxa"/>
        </w:trPr>
        <w:tc>
          <w:tcPr>
            <w:tcW w:w="8418" w:type="dxa"/>
          </w:tcPr>
          <w:p w14:paraId="55EB3893" w14:textId="77777777" w:rsidR="00FC2433" w:rsidRPr="00DB3C07" w:rsidRDefault="00FC2433" w:rsidP="005C242E">
            <w:pPr>
              <w:rPr>
                <w:rFonts w:ascii="Arial" w:hAnsi="Arial" w:cs="Arial"/>
              </w:rPr>
            </w:pPr>
            <w:r w:rsidRPr="00DB3C07">
              <w:rPr>
                <w:rFonts w:ascii="Arial" w:hAnsi="Arial" w:cs="Arial"/>
                <w:u w:val="single"/>
              </w:rPr>
              <w:t>Notification of Criminal Charges/Convictions</w:t>
            </w:r>
          </w:p>
        </w:tc>
        <w:tc>
          <w:tcPr>
            <w:tcW w:w="512" w:type="dxa"/>
          </w:tcPr>
          <w:p w14:paraId="3BE63FD6" w14:textId="77777777" w:rsidR="00FC2433" w:rsidRPr="00DB3C07" w:rsidRDefault="00FC2433" w:rsidP="005C242E">
            <w:pPr>
              <w:jc w:val="right"/>
              <w:rPr>
                <w:rFonts w:ascii="Arial" w:hAnsi="Arial" w:cs="Arial"/>
              </w:rPr>
            </w:pPr>
            <w:r w:rsidRPr="00DB3C07">
              <w:rPr>
                <w:rFonts w:ascii="Arial" w:hAnsi="Arial" w:cs="Arial"/>
              </w:rPr>
              <w:t>12</w:t>
            </w:r>
          </w:p>
        </w:tc>
        <w:tc>
          <w:tcPr>
            <w:tcW w:w="692" w:type="dxa"/>
          </w:tcPr>
          <w:p w14:paraId="0B2BC5D1"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950AAEF" w14:textId="77777777" w:rsidR="00FC2433" w:rsidRPr="00DB3C07" w:rsidRDefault="00FC2433" w:rsidP="005C242E">
            <w:pPr>
              <w:rPr>
                <w:rFonts w:ascii="Arial" w:hAnsi="Arial" w:cs="Arial"/>
              </w:rPr>
            </w:pPr>
            <w:r w:rsidRPr="00DB3C07">
              <w:rPr>
                <w:rFonts w:ascii="Arial" w:hAnsi="Arial" w:cs="Arial"/>
              </w:rPr>
              <w:t>09G</w:t>
            </w:r>
          </w:p>
        </w:tc>
        <w:tc>
          <w:tcPr>
            <w:tcW w:w="588" w:type="dxa"/>
          </w:tcPr>
          <w:p w14:paraId="16BA5BA8" w14:textId="77777777" w:rsidR="00FC2433" w:rsidRPr="00DB3C07" w:rsidRDefault="00FC2433" w:rsidP="005C242E">
            <w:pPr>
              <w:rPr>
                <w:rFonts w:ascii="Arial" w:hAnsi="Arial" w:cs="Arial"/>
              </w:rPr>
            </w:pPr>
            <w:r w:rsidRPr="00DB3C07">
              <w:rPr>
                <w:rFonts w:ascii="Arial" w:hAnsi="Arial" w:cs="Arial"/>
              </w:rPr>
              <w:t>.0302</w:t>
            </w:r>
          </w:p>
        </w:tc>
      </w:tr>
      <w:tr w:rsidR="00FC2433" w:rsidRPr="00DB3C07" w14:paraId="42298802" w14:textId="77777777" w:rsidTr="00770883">
        <w:trPr>
          <w:tblCellSpacing w:w="14" w:type="dxa"/>
        </w:trPr>
        <w:tc>
          <w:tcPr>
            <w:tcW w:w="8418" w:type="dxa"/>
          </w:tcPr>
          <w:p w14:paraId="6CD37B2B" w14:textId="77777777" w:rsidR="00FC2433" w:rsidRPr="00DB3C07" w:rsidRDefault="00FC2433" w:rsidP="005C242E">
            <w:pPr>
              <w:rPr>
                <w:rFonts w:ascii="Arial" w:hAnsi="Arial" w:cs="Arial"/>
              </w:rPr>
            </w:pPr>
            <w:r w:rsidRPr="00DB3C07">
              <w:rPr>
                <w:rFonts w:ascii="Arial" w:hAnsi="Arial" w:cs="Arial"/>
                <w:u w:val="single"/>
              </w:rPr>
              <w:t>Certification of Instructors</w:t>
            </w:r>
          </w:p>
        </w:tc>
        <w:tc>
          <w:tcPr>
            <w:tcW w:w="512" w:type="dxa"/>
          </w:tcPr>
          <w:p w14:paraId="08290CE5" w14:textId="77777777" w:rsidR="00FC2433" w:rsidRPr="00DB3C07" w:rsidRDefault="00FC2433" w:rsidP="005C242E">
            <w:pPr>
              <w:jc w:val="right"/>
              <w:rPr>
                <w:rFonts w:ascii="Arial" w:hAnsi="Arial" w:cs="Arial"/>
              </w:rPr>
            </w:pPr>
            <w:r w:rsidRPr="00DB3C07">
              <w:rPr>
                <w:rFonts w:ascii="Arial" w:hAnsi="Arial" w:cs="Arial"/>
              </w:rPr>
              <w:t>12</w:t>
            </w:r>
          </w:p>
        </w:tc>
        <w:tc>
          <w:tcPr>
            <w:tcW w:w="692" w:type="dxa"/>
          </w:tcPr>
          <w:p w14:paraId="29E072CD"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2A0F280" w14:textId="77777777" w:rsidR="00FC2433" w:rsidRPr="00DB3C07" w:rsidRDefault="00FC2433" w:rsidP="005C242E">
            <w:pPr>
              <w:rPr>
                <w:rFonts w:ascii="Arial" w:hAnsi="Arial" w:cs="Arial"/>
              </w:rPr>
            </w:pPr>
            <w:r w:rsidRPr="00DB3C07">
              <w:rPr>
                <w:rFonts w:ascii="Arial" w:hAnsi="Arial" w:cs="Arial"/>
              </w:rPr>
              <w:t>09G</w:t>
            </w:r>
          </w:p>
        </w:tc>
        <w:tc>
          <w:tcPr>
            <w:tcW w:w="588" w:type="dxa"/>
          </w:tcPr>
          <w:p w14:paraId="1383CBAE" w14:textId="77777777" w:rsidR="00FC2433" w:rsidRPr="00DB3C07" w:rsidRDefault="00FC2433" w:rsidP="005C242E">
            <w:pPr>
              <w:rPr>
                <w:rFonts w:ascii="Arial" w:hAnsi="Arial" w:cs="Arial"/>
              </w:rPr>
            </w:pPr>
            <w:r w:rsidRPr="00DB3C07">
              <w:rPr>
                <w:rFonts w:ascii="Arial" w:hAnsi="Arial" w:cs="Arial"/>
              </w:rPr>
              <w:t>.0307</w:t>
            </w:r>
          </w:p>
        </w:tc>
      </w:tr>
      <w:tr w:rsidR="00FC2433" w:rsidRPr="00DB3C07" w14:paraId="68B9C51C" w14:textId="77777777" w:rsidTr="00770883">
        <w:trPr>
          <w:tblCellSpacing w:w="14" w:type="dxa"/>
        </w:trPr>
        <w:tc>
          <w:tcPr>
            <w:tcW w:w="8418" w:type="dxa"/>
          </w:tcPr>
          <w:p w14:paraId="4E539E9A" w14:textId="77777777" w:rsidR="00FC2433" w:rsidRPr="00DB3C07" w:rsidRDefault="00FC2433" w:rsidP="005C242E">
            <w:pPr>
              <w:rPr>
                <w:rFonts w:ascii="Arial" w:hAnsi="Arial" w:cs="Arial"/>
              </w:rPr>
            </w:pPr>
            <w:r w:rsidRPr="00DB3C07">
              <w:rPr>
                <w:rFonts w:ascii="Arial" w:hAnsi="Arial" w:cs="Arial"/>
                <w:u w:val="single"/>
              </w:rPr>
              <w:t>Corrections Instructor Training Course</w:t>
            </w:r>
          </w:p>
        </w:tc>
        <w:tc>
          <w:tcPr>
            <w:tcW w:w="512" w:type="dxa"/>
          </w:tcPr>
          <w:p w14:paraId="78F846AB" w14:textId="77777777" w:rsidR="00FC2433" w:rsidRPr="00DB3C07" w:rsidRDefault="00FC2433" w:rsidP="005C242E">
            <w:pPr>
              <w:jc w:val="right"/>
              <w:rPr>
                <w:rFonts w:ascii="Arial" w:hAnsi="Arial" w:cs="Arial"/>
              </w:rPr>
            </w:pPr>
            <w:r w:rsidRPr="00DB3C07">
              <w:rPr>
                <w:rFonts w:ascii="Arial" w:hAnsi="Arial" w:cs="Arial"/>
              </w:rPr>
              <w:t>12</w:t>
            </w:r>
          </w:p>
        </w:tc>
        <w:tc>
          <w:tcPr>
            <w:tcW w:w="692" w:type="dxa"/>
          </w:tcPr>
          <w:p w14:paraId="67BC0E52"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347E57E6" w14:textId="77777777" w:rsidR="00FC2433" w:rsidRPr="00DB3C07" w:rsidRDefault="00FC2433" w:rsidP="005C242E">
            <w:pPr>
              <w:rPr>
                <w:rFonts w:ascii="Arial" w:hAnsi="Arial" w:cs="Arial"/>
              </w:rPr>
            </w:pPr>
            <w:r w:rsidRPr="00DB3C07">
              <w:rPr>
                <w:rFonts w:ascii="Arial" w:hAnsi="Arial" w:cs="Arial"/>
              </w:rPr>
              <w:t>09G</w:t>
            </w:r>
          </w:p>
        </w:tc>
        <w:tc>
          <w:tcPr>
            <w:tcW w:w="588" w:type="dxa"/>
          </w:tcPr>
          <w:p w14:paraId="6DFEF2E9" w14:textId="77777777" w:rsidR="00FC2433" w:rsidRPr="00DB3C07" w:rsidRDefault="00FC2433" w:rsidP="005C242E">
            <w:pPr>
              <w:rPr>
                <w:rFonts w:ascii="Arial" w:hAnsi="Arial" w:cs="Arial"/>
              </w:rPr>
            </w:pPr>
            <w:r w:rsidRPr="00DB3C07">
              <w:rPr>
                <w:rFonts w:ascii="Arial" w:hAnsi="Arial" w:cs="Arial"/>
              </w:rPr>
              <w:t>.0313</w:t>
            </w:r>
          </w:p>
        </w:tc>
      </w:tr>
      <w:tr w:rsidR="00FC2433" w:rsidRPr="00DB3C07" w14:paraId="3506C3E9" w14:textId="77777777" w:rsidTr="00770883">
        <w:trPr>
          <w:tblCellSpacing w:w="14" w:type="dxa"/>
        </w:trPr>
        <w:tc>
          <w:tcPr>
            <w:tcW w:w="8418" w:type="dxa"/>
          </w:tcPr>
          <w:p w14:paraId="39CBB5BD" w14:textId="77777777" w:rsidR="00FC2433" w:rsidRPr="00DB3C07" w:rsidRDefault="00FC2433" w:rsidP="005C242E">
            <w:pPr>
              <w:rPr>
                <w:rFonts w:ascii="Arial" w:hAnsi="Arial" w:cs="Arial"/>
              </w:rPr>
            </w:pPr>
            <w:r w:rsidRPr="00DB3C07">
              <w:rPr>
                <w:rFonts w:ascii="Arial" w:hAnsi="Arial" w:cs="Arial"/>
                <w:u w:val="single"/>
              </w:rPr>
              <w:t>Instructor Training</w:t>
            </w:r>
          </w:p>
        </w:tc>
        <w:tc>
          <w:tcPr>
            <w:tcW w:w="512" w:type="dxa"/>
          </w:tcPr>
          <w:p w14:paraId="5707E315" w14:textId="77777777" w:rsidR="00FC2433" w:rsidRPr="00DB3C07" w:rsidRDefault="00FC2433" w:rsidP="005C242E">
            <w:pPr>
              <w:jc w:val="right"/>
              <w:rPr>
                <w:rFonts w:ascii="Arial" w:hAnsi="Arial" w:cs="Arial"/>
              </w:rPr>
            </w:pPr>
            <w:r w:rsidRPr="00DB3C07">
              <w:rPr>
                <w:rFonts w:ascii="Arial" w:hAnsi="Arial" w:cs="Arial"/>
              </w:rPr>
              <w:t>12</w:t>
            </w:r>
          </w:p>
        </w:tc>
        <w:tc>
          <w:tcPr>
            <w:tcW w:w="692" w:type="dxa"/>
          </w:tcPr>
          <w:p w14:paraId="649F8B25"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7AA0792" w14:textId="77777777" w:rsidR="00FC2433" w:rsidRPr="00DB3C07" w:rsidRDefault="00FC2433" w:rsidP="005C242E">
            <w:pPr>
              <w:rPr>
                <w:rFonts w:ascii="Arial" w:hAnsi="Arial" w:cs="Arial"/>
              </w:rPr>
            </w:pPr>
            <w:r w:rsidRPr="00DB3C07">
              <w:rPr>
                <w:rFonts w:ascii="Arial" w:hAnsi="Arial" w:cs="Arial"/>
              </w:rPr>
              <w:t>09G</w:t>
            </w:r>
          </w:p>
        </w:tc>
        <w:tc>
          <w:tcPr>
            <w:tcW w:w="588" w:type="dxa"/>
          </w:tcPr>
          <w:p w14:paraId="30F152EB" w14:textId="77777777" w:rsidR="00FC2433" w:rsidRPr="00DB3C07" w:rsidRDefault="00FC2433" w:rsidP="005C242E">
            <w:pPr>
              <w:rPr>
                <w:rFonts w:ascii="Arial" w:hAnsi="Arial" w:cs="Arial"/>
              </w:rPr>
            </w:pPr>
            <w:r w:rsidRPr="00DB3C07">
              <w:rPr>
                <w:rFonts w:ascii="Arial" w:hAnsi="Arial" w:cs="Arial"/>
              </w:rPr>
              <w:t>.0414</w:t>
            </w:r>
          </w:p>
        </w:tc>
      </w:tr>
      <w:tr w:rsidR="00FC2433" w:rsidRPr="00DB3C07" w14:paraId="5072E07B" w14:textId="77777777" w:rsidTr="00770883">
        <w:trPr>
          <w:tblCellSpacing w:w="14" w:type="dxa"/>
        </w:trPr>
        <w:tc>
          <w:tcPr>
            <w:tcW w:w="8418" w:type="dxa"/>
          </w:tcPr>
          <w:p w14:paraId="5F968082" w14:textId="77777777" w:rsidR="00FC2433" w:rsidRPr="00DB3C07" w:rsidRDefault="00FC2433" w:rsidP="005C242E">
            <w:pPr>
              <w:rPr>
                <w:rFonts w:ascii="Arial" w:hAnsi="Arial" w:cs="Arial"/>
                <w:u w:val="single"/>
              </w:rPr>
            </w:pPr>
          </w:p>
        </w:tc>
        <w:tc>
          <w:tcPr>
            <w:tcW w:w="512" w:type="dxa"/>
          </w:tcPr>
          <w:p w14:paraId="2BCCE447" w14:textId="77777777" w:rsidR="00FC2433" w:rsidRPr="00DB3C07" w:rsidRDefault="00FC2433" w:rsidP="005C242E">
            <w:pPr>
              <w:jc w:val="right"/>
              <w:rPr>
                <w:rFonts w:ascii="Arial" w:hAnsi="Arial" w:cs="Arial"/>
              </w:rPr>
            </w:pPr>
          </w:p>
        </w:tc>
        <w:tc>
          <w:tcPr>
            <w:tcW w:w="692" w:type="dxa"/>
          </w:tcPr>
          <w:p w14:paraId="6E5E4498" w14:textId="77777777" w:rsidR="00FC2433" w:rsidRPr="00DB3C07" w:rsidRDefault="00FC2433" w:rsidP="005C242E">
            <w:pPr>
              <w:rPr>
                <w:rFonts w:ascii="Arial" w:hAnsi="Arial" w:cs="Arial"/>
              </w:rPr>
            </w:pPr>
          </w:p>
        </w:tc>
        <w:tc>
          <w:tcPr>
            <w:tcW w:w="512" w:type="dxa"/>
          </w:tcPr>
          <w:p w14:paraId="317A5C07" w14:textId="77777777" w:rsidR="00FC2433" w:rsidRPr="00DB3C07" w:rsidRDefault="00FC2433" w:rsidP="005C242E">
            <w:pPr>
              <w:rPr>
                <w:rFonts w:ascii="Arial" w:hAnsi="Arial" w:cs="Arial"/>
              </w:rPr>
            </w:pPr>
          </w:p>
        </w:tc>
        <w:tc>
          <w:tcPr>
            <w:tcW w:w="588" w:type="dxa"/>
          </w:tcPr>
          <w:p w14:paraId="3E294618" w14:textId="77777777" w:rsidR="00FC2433" w:rsidRPr="00DB3C07" w:rsidRDefault="00FC2433" w:rsidP="005C242E">
            <w:pPr>
              <w:rPr>
                <w:rFonts w:ascii="Arial" w:hAnsi="Arial" w:cs="Arial"/>
              </w:rPr>
            </w:pPr>
          </w:p>
        </w:tc>
      </w:tr>
      <w:tr w:rsidR="00FC2433" w:rsidRPr="00DB3C07" w14:paraId="373B0643" w14:textId="77777777" w:rsidTr="00770883">
        <w:trPr>
          <w:tblCellSpacing w:w="14" w:type="dxa"/>
        </w:trPr>
        <w:tc>
          <w:tcPr>
            <w:tcW w:w="10837" w:type="dxa"/>
            <w:gridSpan w:val="5"/>
          </w:tcPr>
          <w:p w14:paraId="621ABFC0" w14:textId="77777777" w:rsidR="00FC2433" w:rsidRPr="00DB3C07" w:rsidRDefault="00FC2433" w:rsidP="005C242E">
            <w:pPr>
              <w:rPr>
                <w:rFonts w:ascii="Arial" w:hAnsi="Arial" w:cs="Arial"/>
                <w:b/>
                <w:bCs/>
                <w:caps/>
              </w:rPr>
            </w:pPr>
            <w:r w:rsidRPr="00DB3C07">
              <w:rPr>
                <w:rFonts w:ascii="Arial" w:hAnsi="Arial" w:cs="Arial"/>
                <w:b/>
                <w:bCs/>
                <w:caps/>
              </w:rPr>
              <w:t>Private Protective Services Board</w:t>
            </w:r>
          </w:p>
        </w:tc>
      </w:tr>
      <w:tr w:rsidR="00FC2433" w:rsidRPr="00DB3C07" w14:paraId="44B560F7" w14:textId="77777777" w:rsidTr="00770883">
        <w:trPr>
          <w:tblCellSpacing w:w="14" w:type="dxa"/>
        </w:trPr>
        <w:tc>
          <w:tcPr>
            <w:tcW w:w="8418" w:type="dxa"/>
          </w:tcPr>
          <w:p w14:paraId="6E6C0630" w14:textId="77777777" w:rsidR="00FC2433" w:rsidRPr="00DB3C07" w:rsidRDefault="00FC2433" w:rsidP="005C242E">
            <w:pPr>
              <w:rPr>
                <w:rFonts w:ascii="Arial" w:hAnsi="Arial" w:cs="Arial"/>
              </w:rPr>
            </w:pPr>
            <w:r w:rsidRPr="00DB3C07">
              <w:rPr>
                <w:rFonts w:ascii="Arial" w:hAnsi="Arial" w:cs="Arial"/>
                <w:u w:val="single"/>
              </w:rPr>
              <w:t>Definitions</w:t>
            </w:r>
          </w:p>
        </w:tc>
        <w:tc>
          <w:tcPr>
            <w:tcW w:w="512" w:type="dxa"/>
          </w:tcPr>
          <w:p w14:paraId="41365513" w14:textId="77777777" w:rsidR="00FC2433" w:rsidRPr="00DB3C07" w:rsidRDefault="00FC2433" w:rsidP="005C242E">
            <w:pPr>
              <w:jc w:val="right"/>
              <w:rPr>
                <w:rFonts w:ascii="Arial" w:hAnsi="Arial" w:cs="Arial"/>
              </w:rPr>
            </w:pPr>
            <w:r w:rsidRPr="00DB3C07">
              <w:rPr>
                <w:rFonts w:ascii="Arial" w:hAnsi="Arial" w:cs="Arial"/>
              </w:rPr>
              <w:t>14B</w:t>
            </w:r>
          </w:p>
        </w:tc>
        <w:tc>
          <w:tcPr>
            <w:tcW w:w="692" w:type="dxa"/>
          </w:tcPr>
          <w:p w14:paraId="5C6A9AA2"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0BB25CD" w14:textId="77777777" w:rsidR="00FC2433" w:rsidRPr="00DB3C07" w:rsidRDefault="00FC2433" w:rsidP="005C242E">
            <w:pPr>
              <w:rPr>
                <w:rFonts w:ascii="Arial" w:hAnsi="Arial" w:cs="Arial"/>
              </w:rPr>
            </w:pPr>
            <w:r w:rsidRPr="00DB3C07">
              <w:rPr>
                <w:rFonts w:ascii="Arial" w:hAnsi="Arial" w:cs="Arial"/>
              </w:rPr>
              <w:t>16</w:t>
            </w:r>
          </w:p>
        </w:tc>
        <w:tc>
          <w:tcPr>
            <w:tcW w:w="588" w:type="dxa"/>
          </w:tcPr>
          <w:p w14:paraId="26A5E0FF" w14:textId="77777777" w:rsidR="00FC2433" w:rsidRPr="00DB3C07" w:rsidRDefault="00FC2433" w:rsidP="005C242E">
            <w:pPr>
              <w:rPr>
                <w:rFonts w:ascii="Arial" w:hAnsi="Arial" w:cs="Arial"/>
              </w:rPr>
            </w:pPr>
            <w:r w:rsidRPr="00DB3C07">
              <w:rPr>
                <w:rFonts w:ascii="Arial" w:hAnsi="Arial" w:cs="Arial"/>
              </w:rPr>
              <w:t>.1001</w:t>
            </w:r>
          </w:p>
        </w:tc>
      </w:tr>
      <w:tr w:rsidR="00FC2433" w:rsidRPr="00DB3C07" w14:paraId="61C2EE6A" w14:textId="77777777" w:rsidTr="00770883">
        <w:trPr>
          <w:tblCellSpacing w:w="14" w:type="dxa"/>
        </w:trPr>
        <w:tc>
          <w:tcPr>
            <w:tcW w:w="8418" w:type="dxa"/>
          </w:tcPr>
          <w:p w14:paraId="7D55D043" w14:textId="77777777" w:rsidR="00FC2433" w:rsidRPr="00DB3C07" w:rsidRDefault="00FC2433" w:rsidP="005C242E">
            <w:pPr>
              <w:rPr>
                <w:rFonts w:ascii="Arial" w:hAnsi="Arial" w:cs="Arial"/>
              </w:rPr>
            </w:pPr>
            <w:r w:rsidRPr="00DB3C07">
              <w:rPr>
                <w:rFonts w:ascii="Arial" w:hAnsi="Arial" w:cs="Arial"/>
                <w:u w:val="single"/>
              </w:rPr>
              <w:t>Petition for Hearing/Application for Relief</w:t>
            </w:r>
          </w:p>
        </w:tc>
        <w:tc>
          <w:tcPr>
            <w:tcW w:w="512" w:type="dxa"/>
          </w:tcPr>
          <w:p w14:paraId="60238B7B" w14:textId="77777777" w:rsidR="00FC2433" w:rsidRPr="00DB3C07" w:rsidRDefault="00FC2433" w:rsidP="005C242E">
            <w:pPr>
              <w:jc w:val="right"/>
              <w:rPr>
                <w:rFonts w:ascii="Arial" w:hAnsi="Arial" w:cs="Arial"/>
              </w:rPr>
            </w:pPr>
            <w:r w:rsidRPr="00DB3C07">
              <w:rPr>
                <w:rFonts w:ascii="Arial" w:hAnsi="Arial" w:cs="Arial"/>
              </w:rPr>
              <w:t>14B</w:t>
            </w:r>
          </w:p>
        </w:tc>
        <w:tc>
          <w:tcPr>
            <w:tcW w:w="692" w:type="dxa"/>
          </w:tcPr>
          <w:p w14:paraId="4EAAD250"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A531EBB" w14:textId="77777777" w:rsidR="00FC2433" w:rsidRPr="00DB3C07" w:rsidRDefault="00FC2433" w:rsidP="005C242E">
            <w:pPr>
              <w:rPr>
                <w:rFonts w:ascii="Arial" w:hAnsi="Arial" w:cs="Arial"/>
              </w:rPr>
            </w:pPr>
            <w:r w:rsidRPr="00DB3C07">
              <w:rPr>
                <w:rFonts w:ascii="Arial" w:hAnsi="Arial" w:cs="Arial"/>
              </w:rPr>
              <w:t>16</w:t>
            </w:r>
          </w:p>
        </w:tc>
        <w:tc>
          <w:tcPr>
            <w:tcW w:w="588" w:type="dxa"/>
          </w:tcPr>
          <w:p w14:paraId="31CEB357" w14:textId="77777777" w:rsidR="00FC2433" w:rsidRPr="00DB3C07" w:rsidRDefault="00FC2433" w:rsidP="005C242E">
            <w:pPr>
              <w:rPr>
                <w:rFonts w:ascii="Arial" w:hAnsi="Arial" w:cs="Arial"/>
              </w:rPr>
            </w:pPr>
            <w:r w:rsidRPr="00DB3C07">
              <w:rPr>
                <w:rFonts w:ascii="Arial" w:hAnsi="Arial" w:cs="Arial"/>
              </w:rPr>
              <w:t>.1002</w:t>
            </w:r>
          </w:p>
        </w:tc>
      </w:tr>
      <w:tr w:rsidR="00FC2433" w:rsidRPr="00DB3C07" w14:paraId="2524BF75" w14:textId="77777777" w:rsidTr="00770883">
        <w:trPr>
          <w:tblCellSpacing w:w="14" w:type="dxa"/>
        </w:trPr>
        <w:tc>
          <w:tcPr>
            <w:tcW w:w="8418" w:type="dxa"/>
          </w:tcPr>
          <w:p w14:paraId="0E41423C" w14:textId="77777777" w:rsidR="00FC2433" w:rsidRPr="00DB3C07" w:rsidRDefault="00FC2433" w:rsidP="005C242E">
            <w:pPr>
              <w:rPr>
                <w:rFonts w:ascii="Arial" w:hAnsi="Arial" w:cs="Arial"/>
              </w:rPr>
            </w:pPr>
            <w:r w:rsidRPr="00DB3C07">
              <w:rPr>
                <w:rFonts w:ascii="Arial" w:hAnsi="Arial" w:cs="Arial"/>
                <w:u w:val="single"/>
              </w:rPr>
              <w:t>Processing Applications</w:t>
            </w:r>
          </w:p>
        </w:tc>
        <w:tc>
          <w:tcPr>
            <w:tcW w:w="512" w:type="dxa"/>
          </w:tcPr>
          <w:p w14:paraId="7896B695" w14:textId="77777777" w:rsidR="00FC2433" w:rsidRPr="00DB3C07" w:rsidRDefault="00FC2433" w:rsidP="005C242E">
            <w:pPr>
              <w:jc w:val="right"/>
              <w:rPr>
                <w:rFonts w:ascii="Arial" w:hAnsi="Arial" w:cs="Arial"/>
              </w:rPr>
            </w:pPr>
            <w:r w:rsidRPr="00DB3C07">
              <w:rPr>
                <w:rFonts w:ascii="Arial" w:hAnsi="Arial" w:cs="Arial"/>
              </w:rPr>
              <w:t>14B</w:t>
            </w:r>
          </w:p>
        </w:tc>
        <w:tc>
          <w:tcPr>
            <w:tcW w:w="692" w:type="dxa"/>
          </w:tcPr>
          <w:p w14:paraId="48E77A93"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3562A66" w14:textId="77777777" w:rsidR="00FC2433" w:rsidRPr="00DB3C07" w:rsidRDefault="00FC2433" w:rsidP="005C242E">
            <w:pPr>
              <w:rPr>
                <w:rFonts w:ascii="Arial" w:hAnsi="Arial" w:cs="Arial"/>
              </w:rPr>
            </w:pPr>
            <w:r w:rsidRPr="00DB3C07">
              <w:rPr>
                <w:rFonts w:ascii="Arial" w:hAnsi="Arial" w:cs="Arial"/>
              </w:rPr>
              <w:t>16</w:t>
            </w:r>
          </w:p>
        </w:tc>
        <w:tc>
          <w:tcPr>
            <w:tcW w:w="588" w:type="dxa"/>
          </w:tcPr>
          <w:p w14:paraId="4BA57275" w14:textId="77777777" w:rsidR="00FC2433" w:rsidRPr="00DB3C07" w:rsidRDefault="00FC2433" w:rsidP="005C242E">
            <w:pPr>
              <w:rPr>
                <w:rFonts w:ascii="Arial" w:hAnsi="Arial" w:cs="Arial"/>
              </w:rPr>
            </w:pPr>
            <w:r w:rsidRPr="00DB3C07">
              <w:rPr>
                <w:rFonts w:ascii="Arial" w:hAnsi="Arial" w:cs="Arial"/>
              </w:rPr>
              <w:t>.1003</w:t>
            </w:r>
          </w:p>
        </w:tc>
      </w:tr>
      <w:tr w:rsidR="00FC2433" w:rsidRPr="00DB3C07" w14:paraId="4A396246" w14:textId="77777777" w:rsidTr="00770883">
        <w:trPr>
          <w:tblCellSpacing w:w="14" w:type="dxa"/>
        </w:trPr>
        <w:tc>
          <w:tcPr>
            <w:tcW w:w="8418" w:type="dxa"/>
          </w:tcPr>
          <w:p w14:paraId="0DD1B3E3" w14:textId="77777777" w:rsidR="00FC2433" w:rsidRPr="00DB3C07" w:rsidRDefault="00FC2433" w:rsidP="005C242E">
            <w:pPr>
              <w:rPr>
                <w:rFonts w:ascii="Arial" w:hAnsi="Arial" w:cs="Arial"/>
              </w:rPr>
            </w:pPr>
            <w:r w:rsidRPr="00DB3C07">
              <w:rPr>
                <w:rFonts w:ascii="Arial" w:hAnsi="Arial" w:cs="Arial"/>
                <w:u w:val="single"/>
              </w:rPr>
              <w:t>Credit for CE Courses</w:t>
            </w:r>
          </w:p>
        </w:tc>
        <w:tc>
          <w:tcPr>
            <w:tcW w:w="512" w:type="dxa"/>
          </w:tcPr>
          <w:p w14:paraId="40EED0C6" w14:textId="77777777" w:rsidR="00FC2433" w:rsidRPr="00DB3C07" w:rsidRDefault="00FC2433" w:rsidP="005C242E">
            <w:pPr>
              <w:jc w:val="right"/>
              <w:rPr>
                <w:rFonts w:ascii="Arial" w:hAnsi="Arial" w:cs="Arial"/>
              </w:rPr>
            </w:pPr>
            <w:r w:rsidRPr="00DB3C07">
              <w:rPr>
                <w:rFonts w:ascii="Arial" w:hAnsi="Arial" w:cs="Arial"/>
              </w:rPr>
              <w:t>14B</w:t>
            </w:r>
          </w:p>
        </w:tc>
        <w:tc>
          <w:tcPr>
            <w:tcW w:w="692" w:type="dxa"/>
          </w:tcPr>
          <w:p w14:paraId="24CC1672"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485D713" w14:textId="77777777" w:rsidR="00FC2433" w:rsidRPr="00DB3C07" w:rsidRDefault="00FC2433" w:rsidP="005C242E">
            <w:pPr>
              <w:rPr>
                <w:rFonts w:ascii="Arial" w:hAnsi="Arial" w:cs="Arial"/>
              </w:rPr>
            </w:pPr>
            <w:r w:rsidRPr="00DB3C07">
              <w:rPr>
                <w:rFonts w:ascii="Arial" w:hAnsi="Arial" w:cs="Arial"/>
              </w:rPr>
              <w:t>16</w:t>
            </w:r>
          </w:p>
        </w:tc>
        <w:tc>
          <w:tcPr>
            <w:tcW w:w="588" w:type="dxa"/>
          </w:tcPr>
          <w:p w14:paraId="5D98CE90" w14:textId="77777777" w:rsidR="00FC2433" w:rsidRPr="00DB3C07" w:rsidRDefault="00FC2433" w:rsidP="005C242E">
            <w:pPr>
              <w:rPr>
                <w:rFonts w:ascii="Arial" w:hAnsi="Arial" w:cs="Arial"/>
              </w:rPr>
            </w:pPr>
            <w:r w:rsidRPr="00DB3C07">
              <w:rPr>
                <w:rFonts w:ascii="Arial" w:hAnsi="Arial" w:cs="Arial"/>
              </w:rPr>
              <w:t>.1207</w:t>
            </w:r>
          </w:p>
        </w:tc>
      </w:tr>
      <w:tr w:rsidR="00FC2433" w:rsidRPr="00DB3C07" w14:paraId="35A31E26" w14:textId="77777777" w:rsidTr="00770883">
        <w:trPr>
          <w:tblCellSpacing w:w="14" w:type="dxa"/>
        </w:trPr>
        <w:tc>
          <w:tcPr>
            <w:tcW w:w="8418" w:type="dxa"/>
          </w:tcPr>
          <w:p w14:paraId="167BE9DB" w14:textId="77777777" w:rsidR="00FC2433" w:rsidRPr="00DB3C07" w:rsidRDefault="00FC2433" w:rsidP="005C242E">
            <w:pPr>
              <w:rPr>
                <w:rFonts w:ascii="Arial" w:hAnsi="Arial" w:cs="Arial"/>
              </w:rPr>
            </w:pPr>
            <w:r w:rsidRPr="00DB3C07">
              <w:rPr>
                <w:rFonts w:ascii="Arial" w:hAnsi="Arial" w:cs="Arial"/>
                <w:u w:val="single"/>
              </w:rPr>
              <w:t>Investigation for Unarmed Armored Car Service Guard Regis...</w:t>
            </w:r>
          </w:p>
        </w:tc>
        <w:tc>
          <w:tcPr>
            <w:tcW w:w="512" w:type="dxa"/>
          </w:tcPr>
          <w:p w14:paraId="2AC7228B" w14:textId="77777777" w:rsidR="00FC2433" w:rsidRPr="00DB3C07" w:rsidRDefault="00FC2433" w:rsidP="005C242E">
            <w:pPr>
              <w:jc w:val="right"/>
              <w:rPr>
                <w:rFonts w:ascii="Arial" w:hAnsi="Arial" w:cs="Arial"/>
              </w:rPr>
            </w:pPr>
            <w:r w:rsidRPr="00DB3C07">
              <w:rPr>
                <w:rFonts w:ascii="Arial" w:hAnsi="Arial" w:cs="Arial"/>
              </w:rPr>
              <w:t>14B</w:t>
            </w:r>
          </w:p>
        </w:tc>
        <w:tc>
          <w:tcPr>
            <w:tcW w:w="692" w:type="dxa"/>
          </w:tcPr>
          <w:p w14:paraId="3484F9E0"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C72D5DF" w14:textId="77777777" w:rsidR="00FC2433" w:rsidRPr="00DB3C07" w:rsidRDefault="00FC2433" w:rsidP="005C242E">
            <w:pPr>
              <w:rPr>
                <w:rFonts w:ascii="Arial" w:hAnsi="Arial" w:cs="Arial"/>
              </w:rPr>
            </w:pPr>
            <w:r w:rsidRPr="00DB3C07">
              <w:rPr>
                <w:rFonts w:ascii="Arial" w:hAnsi="Arial" w:cs="Arial"/>
              </w:rPr>
              <w:t>16</w:t>
            </w:r>
          </w:p>
        </w:tc>
        <w:tc>
          <w:tcPr>
            <w:tcW w:w="588" w:type="dxa"/>
          </w:tcPr>
          <w:p w14:paraId="0C83C181" w14:textId="77777777" w:rsidR="00FC2433" w:rsidRPr="00DB3C07" w:rsidRDefault="00FC2433" w:rsidP="005C242E">
            <w:pPr>
              <w:rPr>
                <w:rFonts w:ascii="Arial" w:hAnsi="Arial" w:cs="Arial"/>
              </w:rPr>
            </w:pPr>
            <w:r w:rsidRPr="00DB3C07">
              <w:rPr>
                <w:rFonts w:ascii="Arial" w:hAnsi="Arial" w:cs="Arial"/>
              </w:rPr>
              <w:t>.1304</w:t>
            </w:r>
          </w:p>
        </w:tc>
      </w:tr>
      <w:tr w:rsidR="00FC2433" w:rsidRPr="00DB3C07" w14:paraId="09862ECA" w14:textId="77777777" w:rsidTr="00770883">
        <w:trPr>
          <w:tblCellSpacing w:w="14" w:type="dxa"/>
        </w:trPr>
        <w:tc>
          <w:tcPr>
            <w:tcW w:w="8418" w:type="dxa"/>
          </w:tcPr>
          <w:p w14:paraId="4DC858B1" w14:textId="77777777" w:rsidR="00FC2433" w:rsidRPr="00DB3C07" w:rsidRDefault="00FC2433" w:rsidP="005C242E">
            <w:pPr>
              <w:rPr>
                <w:rFonts w:ascii="Arial" w:hAnsi="Arial" w:cs="Arial"/>
              </w:rPr>
            </w:pPr>
            <w:r w:rsidRPr="00DB3C07">
              <w:rPr>
                <w:rFonts w:ascii="Arial" w:hAnsi="Arial" w:cs="Arial"/>
                <w:u w:val="single"/>
              </w:rPr>
              <w:t>Investigation/Armed Armored Car Service Guard Firearm Reg...</w:t>
            </w:r>
          </w:p>
        </w:tc>
        <w:tc>
          <w:tcPr>
            <w:tcW w:w="512" w:type="dxa"/>
          </w:tcPr>
          <w:p w14:paraId="19FF63AE" w14:textId="77777777" w:rsidR="00FC2433" w:rsidRPr="00DB3C07" w:rsidRDefault="00FC2433" w:rsidP="005C242E">
            <w:pPr>
              <w:jc w:val="right"/>
              <w:rPr>
                <w:rFonts w:ascii="Arial" w:hAnsi="Arial" w:cs="Arial"/>
              </w:rPr>
            </w:pPr>
            <w:r w:rsidRPr="00DB3C07">
              <w:rPr>
                <w:rFonts w:ascii="Arial" w:hAnsi="Arial" w:cs="Arial"/>
              </w:rPr>
              <w:t>14B</w:t>
            </w:r>
          </w:p>
        </w:tc>
        <w:tc>
          <w:tcPr>
            <w:tcW w:w="692" w:type="dxa"/>
          </w:tcPr>
          <w:p w14:paraId="759FDAD5"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09B084E" w14:textId="77777777" w:rsidR="00FC2433" w:rsidRPr="00DB3C07" w:rsidRDefault="00FC2433" w:rsidP="005C242E">
            <w:pPr>
              <w:rPr>
                <w:rFonts w:ascii="Arial" w:hAnsi="Arial" w:cs="Arial"/>
              </w:rPr>
            </w:pPr>
            <w:r w:rsidRPr="00DB3C07">
              <w:rPr>
                <w:rFonts w:ascii="Arial" w:hAnsi="Arial" w:cs="Arial"/>
              </w:rPr>
              <w:t>16</w:t>
            </w:r>
          </w:p>
        </w:tc>
        <w:tc>
          <w:tcPr>
            <w:tcW w:w="588" w:type="dxa"/>
          </w:tcPr>
          <w:p w14:paraId="269A539B" w14:textId="77777777" w:rsidR="00FC2433" w:rsidRPr="00DB3C07" w:rsidRDefault="00FC2433" w:rsidP="005C242E">
            <w:pPr>
              <w:rPr>
                <w:rFonts w:ascii="Arial" w:hAnsi="Arial" w:cs="Arial"/>
              </w:rPr>
            </w:pPr>
            <w:r w:rsidRPr="00DB3C07">
              <w:rPr>
                <w:rFonts w:ascii="Arial" w:hAnsi="Arial" w:cs="Arial"/>
              </w:rPr>
              <w:t>.1404</w:t>
            </w:r>
          </w:p>
        </w:tc>
      </w:tr>
      <w:tr w:rsidR="00FC2433" w:rsidRPr="00DB3C07" w14:paraId="585BD578" w14:textId="77777777" w:rsidTr="00770883">
        <w:trPr>
          <w:tblCellSpacing w:w="14" w:type="dxa"/>
        </w:trPr>
        <w:tc>
          <w:tcPr>
            <w:tcW w:w="8418" w:type="dxa"/>
          </w:tcPr>
          <w:p w14:paraId="7BBDA7D0" w14:textId="77777777" w:rsidR="00FC2433" w:rsidRPr="00DB3C07" w:rsidRDefault="00FC2433" w:rsidP="005C242E">
            <w:pPr>
              <w:rPr>
                <w:rFonts w:ascii="Arial" w:hAnsi="Arial" w:cs="Arial"/>
                <w:u w:val="single"/>
              </w:rPr>
            </w:pPr>
          </w:p>
        </w:tc>
        <w:tc>
          <w:tcPr>
            <w:tcW w:w="512" w:type="dxa"/>
          </w:tcPr>
          <w:p w14:paraId="35DBCBC0" w14:textId="77777777" w:rsidR="00FC2433" w:rsidRPr="00DB3C07" w:rsidRDefault="00FC2433" w:rsidP="005C242E">
            <w:pPr>
              <w:jc w:val="right"/>
              <w:rPr>
                <w:rFonts w:ascii="Arial" w:hAnsi="Arial" w:cs="Arial"/>
              </w:rPr>
            </w:pPr>
          </w:p>
        </w:tc>
        <w:tc>
          <w:tcPr>
            <w:tcW w:w="692" w:type="dxa"/>
          </w:tcPr>
          <w:p w14:paraId="4C2461E3" w14:textId="77777777" w:rsidR="00FC2433" w:rsidRPr="00DB3C07" w:rsidRDefault="00FC2433" w:rsidP="005C242E">
            <w:pPr>
              <w:rPr>
                <w:rFonts w:ascii="Arial" w:hAnsi="Arial" w:cs="Arial"/>
              </w:rPr>
            </w:pPr>
          </w:p>
        </w:tc>
        <w:tc>
          <w:tcPr>
            <w:tcW w:w="512" w:type="dxa"/>
          </w:tcPr>
          <w:p w14:paraId="2ACC12D7" w14:textId="77777777" w:rsidR="00FC2433" w:rsidRPr="00DB3C07" w:rsidRDefault="00FC2433" w:rsidP="005C242E">
            <w:pPr>
              <w:rPr>
                <w:rFonts w:ascii="Arial" w:hAnsi="Arial" w:cs="Arial"/>
              </w:rPr>
            </w:pPr>
          </w:p>
        </w:tc>
        <w:tc>
          <w:tcPr>
            <w:tcW w:w="588" w:type="dxa"/>
          </w:tcPr>
          <w:p w14:paraId="71FB7F9E" w14:textId="77777777" w:rsidR="00FC2433" w:rsidRPr="00DB3C07" w:rsidRDefault="00FC2433" w:rsidP="005C242E">
            <w:pPr>
              <w:rPr>
                <w:rFonts w:ascii="Arial" w:hAnsi="Arial" w:cs="Arial"/>
              </w:rPr>
            </w:pPr>
          </w:p>
        </w:tc>
      </w:tr>
      <w:tr w:rsidR="00FC2433" w:rsidRPr="00DB3C07" w14:paraId="23B3EAAF" w14:textId="77777777" w:rsidTr="00770883">
        <w:trPr>
          <w:tblCellSpacing w:w="14" w:type="dxa"/>
        </w:trPr>
        <w:tc>
          <w:tcPr>
            <w:tcW w:w="10837" w:type="dxa"/>
            <w:gridSpan w:val="5"/>
          </w:tcPr>
          <w:p w14:paraId="56194D36" w14:textId="77777777" w:rsidR="00FC2433" w:rsidRPr="00DB3C07" w:rsidRDefault="00FC2433" w:rsidP="005C242E">
            <w:pPr>
              <w:rPr>
                <w:rFonts w:ascii="Arial" w:hAnsi="Arial" w:cs="Arial"/>
                <w:b/>
                <w:bCs/>
                <w:caps/>
              </w:rPr>
            </w:pPr>
            <w:r w:rsidRPr="00DB3C07">
              <w:rPr>
                <w:rFonts w:ascii="Arial" w:hAnsi="Arial" w:cs="Arial"/>
                <w:b/>
                <w:bCs/>
                <w:caps/>
              </w:rPr>
              <w:t>Environmental Management Commission</w:t>
            </w:r>
          </w:p>
        </w:tc>
      </w:tr>
      <w:tr w:rsidR="00FC2433" w:rsidRPr="00DB3C07" w14:paraId="52EB3E22" w14:textId="77777777" w:rsidTr="00770883">
        <w:trPr>
          <w:tblCellSpacing w:w="14" w:type="dxa"/>
        </w:trPr>
        <w:tc>
          <w:tcPr>
            <w:tcW w:w="8418" w:type="dxa"/>
          </w:tcPr>
          <w:p w14:paraId="483EFBCA" w14:textId="77777777" w:rsidR="00FC2433" w:rsidRPr="00DB3C07" w:rsidRDefault="00FC2433" w:rsidP="005C242E">
            <w:pPr>
              <w:rPr>
                <w:rFonts w:ascii="Arial" w:hAnsi="Arial" w:cs="Arial"/>
              </w:rPr>
            </w:pPr>
            <w:r w:rsidRPr="00DB3C07">
              <w:rPr>
                <w:rFonts w:ascii="Arial" w:hAnsi="Arial" w:cs="Arial"/>
                <w:u w:val="single"/>
              </w:rPr>
              <w:t>Prevention of Significant Deterioration</w:t>
            </w:r>
          </w:p>
        </w:tc>
        <w:tc>
          <w:tcPr>
            <w:tcW w:w="512" w:type="dxa"/>
          </w:tcPr>
          <w:p w14:paraId="334E4169"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5C30287E"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3E8E5153"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74D2B80A" w14:textId="77777777" w:rsidR="00FC2433" w:rsidRPr="00DB3C07" w:rsidRDefault="00FC2433" w:rsidP="005C242E">
            <w:pPr>
              <w:rPr>
                <w:rFonts w:ascii="Arial" w:hAnsi="Arial" w:cs="Arial"/>
              </w:rPr>
            </w:pPr>
            <w:r w:rsidRPr="00DB3C07">
              <w:rPr>
                <w:rFonts w:ascii="Arial" w:hAnsi="Arial" w:cs="Arial"/>
              </w:rPr>
              <w:t>.0530</w:t>
            </w:r>
          </w:p>
        </w:tc>
      </w:tr>
      <w:tr w:rsidR="00FC2433" w:rsidRPr="00DB3C07" w14:paraId="3D8D072A" w14:textId="77777777" w:rsidTr="00770883">
        <w:trPr>
          <w:tblCellSpacing w:w="14" w:type="dxa"/>
        </w:trPr>
        <w:tc>
          <w:tcPr>
            <w:tcW w:w="8418" w:type="dxa"/>
          </w:tcPr>
          <w:p w14:paraId="25BB8AC6" w14:textId="77777777" w:rsidR="00FC2433" w:rsidRPr="00DB3C07" w:rsidRDefault="00FC2433" w:rsidP="005C242E">
            <w:pPr>
              <w:rPr>
                <w:rFonts w:ascii="Arial" w:hAnsi="Arial" w:cs="Arial"/>
              </w:rPr>
            </w:pPr>
            <w:r w:rsidRPr="00DB3C07">
              <w:rPr>
                <w:rFonts w:ascii="Arial" w:hAnsi="Arial" w:cs="Arial"/>
                <w:u w:val="single"/>
              </w:rPr>
              <w:t>Gasoline Truck Tanks and Vapor Collection Systems</w:t>
            </w:r>
          </w:p>
        </w:tc>
        <w:tc>
          <w:tcPr>
            <w:tcW w:w="512" w:type="dxa"/>
          </w:tcPr>
          <w:p w14:paraId="26C7A167"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5387AD3B"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70D8ED9"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7E2DC936" w14:textId="77777777" w:rsidR="00FC2433" w:rsidRPr="00DB3C07" w:rsidRDefault="00FC2433" w:rsidP="005C242E">
            <w:pPr>
              <w:rPr>
                <w:rFonts w:ascii="Arial" w:hAnsi="Arial" w:cs="Arial"/>
              </w:rPr>
            </w:pPr>
            <w:r w:rsidRPr="00DB3C07">
              <w:rPr>
                <w:rFonts w:ascii="Arial" w:hAnsi="Arial" w:cs="Arial"/>
              </w:rPr>
              <w:t>.0932</w:t>
            </w:r>
          </w:p>
        </w:tc>
      </w:tr>
      <w:tr w:rsidR="00FC2433" w:rsidRPr="00DB3C07" w14:paraId="33C57BD2" w14:textId="77777777" w:rsidTr="00770883">
        <w:trPr>
          <w:tblCellSpacing w:w="14" w:type="dxa"/>
        </w:trPr>
        <w:tc>
          <w:tcPr>
            <w:tcW w:w="8418" w:type="dxa"/>
          </w:tcPr>
          <w:p w14:paraId="6658BB7C" w14:textId="77777777" w:rsidR="00FC2433" w:rsidRPr="00DB3C07" w:rsidRDefault="00FC2433" w:rsidP="005C242E">
            <w:pPr>
              <w:rPr>
                <w:rFonts w:ascii="Arial" w:hAnsi="Arial" w:cs="Arial"/>
              </w:rPr>
            </w:pPr>
            <w:r w:rsidRPr="00DB3C07">
              <w:rPr>
                <w:rFonts w:ascii="Arial" w:hAnsi="Arial" w:cs="Arial"/>
                <w:u w:val="single"/>
              </w:rPr>
              <w:t>Cargo Tank Leak Tester Report</w:t>
            </w:r>
          </w:p>
        </w:tc>
        <w:tc>
          <w:tcPr>
            <w:tcW w:w="512" w:type="dxa"/>
          </w:tcPr>
          <w:p w14:paraId="751D6D18"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04EF24E3"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566D2FB"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34B8E211" w14:textId="77777777" w:rsidR="00FC2433" w:rsidRPr="00DB3C07" w:rsidRDefault="00FC2433" w:rsidP="005C242E">
            <w:pPr>
              <w:rPr>
                <w:rFonts w:ascii="Arial" w:hAnsi="Arial" w:cs="Arial"/>
              </w:rPr>
            </w:pPr>
            <w:r w:rsidRPr="00DB3C07">
              <w:rPr>
                <w:rFonts w:ascii="Arial" w:hAnsi="Arial" w:cs="Arial"/>
              </w:rPr>
              <w:t>.0960</w:t>
            </w:r>
          </w:p>
        </w:tc>
      </w:tr>
      <w:tr w:rsidR="00FC2433" w:rsidRPr="00DB3C07" w14:paraId="77A9BFFC" w14:textId="77777777" w:rsidTr="00770883">
        <w:trPr>
          <w:tblCellSpacing w:w="14" w:type="dxa"/>
        </w:trPr>
        <w:tc>
          <w:tcPr>
            <w:tcW w:w="8418" w:type="dxa"/>
          </w:tcPr>
          <w:p w14:paraId="3A2BF25E" w14:textId="77777777" w:rsidR="00FC2433" w:rsidRPr="00DB3C07" w:rsidRDefault="00FC2433" w:rsidP="005C242E">
            <w:pPr>
              <w:rPr>
                <w:rFonts w:ascii="Arial" w:hAnsi="Arial" w:cs="Arial"/>
              </w:rPr>
            </w:pPr>
            <w:r w:rsidRPr="00DB3C07">
              <w:rPr>
                <w:rFonts w:ascii="Arial" w:hAnsi="Arial" w:cs="Arial"/>
                <w:u w:val="single"/>
              </w:rPr>
              <w:t>Definitions</w:t>
            </w:r>
          </w:p>
        </w:tc>
        <w:tc>
          <w:tcPr>
            <w:tcW w:w="512" w:type="dxa"/>
          </w:tcPr>
          <w:p w14:paraId="42FDDA23"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1FA65053"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A64514D"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058FC5F3" w14:textId="77777777" w:rsidR="00FC2433" w:rsidRPr="00DB3C07" w:rsidRDefault="00FC2433" w:rsidP="005C242E">
            <w:pPr>
              <w:rPr>
                <w:rFonts w:ascii="Arial" w:hAnsi="Arial" w:cs="Arial"/>
              </w:rPr>
            </w:pPr>
            <w:r w:rsidRPr="00DB3C07">
              <w:rPr>
                <w:rFonts w:ascii="Arial" w:hAnsi="Arial" w:cs="Arial"/>
              </w:rPr>
              <w:t>.1401</w:t>
            </w:r>
          </w:p>
        </w:tc>
      </w:tr>
      <w:tr w:rsidR="00FC2433" w:rsidRPr="00DB3C07" w14:paraId="644B8C9E" w14:textId="77777777" w:rsidTr="00770883">
        <w:trPr>
          <w:tblCellSpacing w:w="14" w:type="dxa"/>
        </w:trPr>
        <w:tc>
          <w:tcPr>
            <w:tcW w:w="8418" w:type="dxa"/>
          </w:tcPr>
          <w:p w14:paraId="4637160A" w14:textId="77777777" w:rsidR="00FC2433" w:rsidRPr="00DB3C07" w:rsidRDefault="00FC2433" w:rsidP="005C242E">
            <w:pPr>
              <w:rPr>
                <w:rFonts w:ascii="Arial" w:hAnsi="Arial" w:cs="Arial"/>
              </w:rPr>
            </w:pPr>
            <w:r w:rsidRPr="00DB3C07">
              <w:rPr>
                <w:rFonts w:ascii="Arial" w:hAnsi="Arial" w:cs="Arial"/>
                <w:u w:val="single"/>
              </w:rPr>
              <w:t>Applicability</w:t>
            </w:r>
          </w:p>
        </w:tc>
        <w:tc>
          <w:tcPr>
            <w:tcW w:w="512" w:type="dxa"/>
          </w:tcPr>
          <w:p w14:paraId="4A556243"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48A77C01"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C4D2022"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15D6962A" w14:textId="77777777" w:rsidR="00FC2433" w:rsidRPr="00DB3C07" w:rsidRDefault="00FC2433" w:rsidP="005C242E">
            <w:pPr>
              <w:rPr>
                <w:rFonts w:ascii="Arial" w:hAnsi="Arial" w:cs="Arial"/>
              </w:rPr>
            </w:pPr>
            <w:r w:rsidRPr="00DB3C07">
              <w:rPr>
                <w:rFonts w:ascii="Arial" w:hAnsi="Arial" w:cs="Arial"/>
              </w:rPr>
              <w:t>.1402</w:t>
            </w:r>
          </w:p>
        </w:tc>
      </w:tr>
      <w:tr w:rsidR="00FC2433" w:rsidRPr="00DB3C07" w14:paraId="57661780" w14:textId="77777777" w:rsidTr="00770883">
        <w:trPr>
          <w:tblCellSpacing w:w="14" w:type="dxa"/>
        </w:trPr>
        <w:tc>
          <w:tcPr>
            <w:tcW w:w="8418" w:type="dxa"/>
          </w:tcPr>
          <w:p w14:paraId="415E6E8D" w14:textId="77777777" w:rsidR="00FC2433" w:rsidRPr="00DB3C07" w:rsidRDefault="00FC2433" w:rsidP="005C242E">
            <w:pPr>
              <w:rPr>
                <w:rFonts w:ascii="Arial" w:hAnsi="Arial" w:cs="Arial"/>
              </w:rPr>
            </w:pPr>
            <w:r w:rsidRPr="00DB3C07">
              <w:rPr>
                <w:rFonts w:ascii="Arial" w:hAnsi="Arial" w:cs="Arial"/>
                <w:u w:val="single"/>
              </w:rPr>
              <w:t>Compliance Schedules</w:t>
            </w:r>
          </w:p>
        </w:tc>
        <w:tc>
          <w:tcPr>
            <w:tcW w:w="512" w:type="dxa"/>
          </w:tcPr>
          <w:p w14:paraId="5EC3F94D"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1F3FF643"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3D72268"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1F4FE738" w14:textId="77777777" w:rsidR="00FC2433" w:rsidRPr="00DB3C07" w:rsidRDefault="00FC2433" w:rsidP="005C242E">
            <w:pPr>
              <w:rPr>
                <w:rFonts w:ascii="Arial" w:hAnsi="Arial" w:cs="Arial"/>
              </w:rPr>
            </w:pPr>
            <w:r w:rsidRPr="00DB3C07">
              <w:rPr>
                <w:rFonts w:ascii="Arial" w:hAnsi="Arial" w:cs="Arial"/>
              </w:rPr>
              <w:t>.1403</w:t>
            </w:r>
          </w:p>
        </w:tc>
      </w:tr>
      <w:tr w:rsidR="00FC2433" w:rsidRPr="00DB3C07" w14:paraId="5703D58F" w14:textId="77777777" w:rsidTr="00770883">
        <w:trPr>
          <w:tblCellSpacing w:w="14" w:type="dxa"/>
        </w:trPr>
        <w:tc>
          <w:tcPr>
            <w:tcW w:w="8418" w:type="dxa"/>
          </w:tcPr>
          <w:p w14:paraId="02A06045" w14:textId="77777777" w:rsidR="00FC2433" w:rsidRPr="00DB3C07" w:rsidRDefault="00FC2433" w:rsidP="005C242E">
            <w:pPr>
              <w:rPr>
                <w:rFonts w:ascii="Arial" w:hAnsi="Arial" w:cs="Arial"/>
              </w:rPr>
            </w:pPr>
            <w:r w:rsidRPr="00DB3C07">
              <w:rPr>
                <w:rFonts w:ascii="Arial" w:hAnsi="Arial" w:cs="Arial"/>
                <w:u w:val="single"/>
              </w:rPr>
              <w:t>Recordkeeping: Reporting: Monitoring</w:t>
            </w:r>
          </w:p>
        </w:tc>
        <w:tc>
          <w:tcPr>
            <w:tcW w:w="512" w:type="dxa"/>
          </w:tcPr>
          <w:p w14:paraId="5D99F794"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76BBD1AA"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E6762FE"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7F4D640A" w14:textId="77777777" w:rsidR="00FC2433" w:rsidRPr="00DB3C07" w:rsidRDefault="00FC2433" w:rsidP="005C242E">
            <w:pPr>
              <w:rPr>
                <w:rFonts w:ascii="Arial" w:hAnsi="Arial" w:cs="Arial"/>
              </w:rPr>
            </w:pPr>
            <w:r w:rsidRPr="00DB3C07">
              <w:rPr>
                <w:rFonts w:ascii="Arial" w:hAnsi="Arial" w:cs="Arial"/>
              </w:rPr>
              <w:t>.1404</w:t>
            </w:r>
          </w:p>
        </w:tc>
      </w:tr>
      <w:tr w:rsidR="00FC2433" w:rsidRPr="00DB3C07" w14:paraId="7D286182" w14:textId="77777777" w:rsidTr="00770883">
        <w:trPr>
          <w:tblCellSpacing w:w="14" w:type="dxa"/>
        </w:trPr>
        <w:tc>
          <w:tcPr>
            <w:tcW w:w="8418" w:type="dxa"/>
          </w:tcPr>
          <w:p w14:paraId="4924A797" w14:textId="77777777" w:rsidR="00FC2433" w:rsidRPr="00DB3C07" w:rsidRDefault="00FC2433" w:rsidP="005C242E">
            <w:pPr>
              <w:rPr>
                <w:rFonts w:ascii="Arial" w:hAnsi="Arial" w:cs="Arial"/>
              </w:rPr>
            </w:pPr>
            <w:r w:rsidRPr="00DB3C07">
              <w:rPr>
                <w:rFonts w:ascii="Arial" w:hAnsi="Arial" w:cs="Arial"/>
                <w:u w:val="single"/>
              </w:rPr>
              <w:t>Circumvention</w:t>
            </w:r>
          </w:p>
        </w:tc>
        <w:tc>
          <w:tcPr>
            <w:tcW w:w="512" w:type="dxa"/>
          </w:tcPr>
          <w:p w14:paraId="1E3E2120"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50899739"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97B544D"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1B5DEBB6" w14:textId="77777777" w:rsidR="00FC2433" w:rsidRPr="00DB3C07" w:rsidRDefault="00FC2433" w:rsidP="005C242E">
            <w:pPr>
              <w:rPr>
                <w:rFonts w:ascii="Arial" w:hAnsi="Arial" w:cs="Arial"/>
              </w:rPr>
            </w:pPr>
            <w:r w:rsidRPr="00DB3C07">
              <w:rPr>
                <w:rFonts w:ascii="Arial" w:hAnsi="Arial" w:cs="Arial"/>
              </w:rPr>
              <w:t>.1405</w:t>
            </w:r>
          </w:p>
        </w:tc>
      </w:tr>
      <w:tr w:rsidR="00FC2433" w:rsidRPr="00DB3C07" w14:paraId="110038B6" w14:textId="77777777" w:rsidTr="00770883">
        <w:trPr>
          <w:tblCellSpacing w:w="14" w:type="dxa"/>
        </w:trPr>
        <w:tc>
          <w:tcPr>
            <w:tcW w:w="8418" w:type="dxa"/>
          </w:tcPr>
          <w:p w14:paraId="1131A181" w14:textId="77777777" w:rsidR="00FC2433" w:rsidRPr="00DB3C07" w:rsidRDefault="00FC2433" w:rsidP="005C242E">
            <w:pPr>
              <w:rPr>
                <w:rFonts w:ascii="Arial" w:hAnsi="Arial" w:cs="Arial"/>
              </w:rPr>
            </w:pPr>
            <w:r w:rsidRPr="00DB3C07">
              <w:rPr>
                <w:rFonts w:ascii="Arial" w:hAnsi="Arial" w:cs="Arial"/>
                <w:u w:val="single"/>
              </w:rPr>
              <w:t>Boilers and Indirect-Fired Process Heaters</w:t>
            </w:r>
          </w:p>
        </w:tc>
        <w:tc>
          <w:tcPr>
            <w:tcW w:w="512" w:type="dxa"/>
          </w:tcPr>
          <w:p w14:paraId="380D8D48"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7AF1DE91"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BF45198"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56EB03DE" w14:textId="77777777" w:rsidR="00FC2433" w:rsidRPr="00DB3C07" w:rsidRDefault="00FC2433" w:rsidP="005C242E">
            <w:pPr>
              <w:rPr>
                <w:rFonts w:ascii="Arial" w:hAnsi="Arial" w:cs="Arial"/>
              </w:rPr>
            </w:pPr>
            <w:r w:rsidRPr="00DB3C07">
              <w:rPr>
                <w:rFonts w:ascii="Arial" w:hAnsi="Arial" w:cs="Arial"/>
              </w:rPr>
              <w:t>.1407</w:t>
            </w:r>
          </w:p>
        </w:tc>
      </w:tr>
      <w:tr w:rsidR="00FC2433" w:rsidRPr="00DB3C07" w14:paraId="12BB1819" w14:textId="77777777" w:rsidTr="00770883">
        <w:trPr>
          <w:tblCellSpacing w:w="14" w:type="dxa"/>
        </w:trPr>
        <w:tc>
          <w:tcPr>
            <w:tcW w:w="8418" w:type="dxa"/>
          </w:tcPr>
          <w:p w14:paraId="508C6885" w14:textId="77777777" w:rsidR="00FC2433" w:rsidRPr="00DB3C07" w:rsidRDefault="00FC2433" w:rsidP="005C242E">
            <w:pPr>
              <w:rPr>
                <w:rFonts w:ascii="Arial" w:hAnsi="Arial" w:cs="Arial"/>
              </w:rPr>
            </w:pPr>
            <w:r w:rsidRPr="00DB3C07">
              <w:rPr>
                <w:rFonts w:ascii="Arial" w:hAnsi="Arial" w:cs="Arial"/>
                <w:u w:val="single"/>
              </w:rPr>
              <w:t>Stationary Combustion Turbines</w:t>
            </w:r>
          </w:p>
        </w:tc>
        <w:tc>
          <w:tcPr>
            <w:tcW w:w="512" w:type="dxa"/>
          </w:tcPr>
          <w:p w14:paraId="35929E51"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54D067C2"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A29719D"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02F882B5" w14:textId="77777777" w:rsidR="00FC2433" w:rsidRPr="00DB3C07" w:rsidRDefault="00FC2433" w:rsidP="005C242E">
            <w:pPr>
              <w:rPr>
                <w:rFonts w:ascii="Arial" w:hAnsi="Arial" w:cs="Arial"/>
              </w:rPr>
            </w:pPr>
            <w:r w:rsidRPr="00DB3C07">
              <w:rPr>
                <w:rFonts w:ascii="Arial" w:hAnsi="Arial" w:cs="Arial"/>
              </w:rPr>
              <w:t>.1408</w:t>
            </w:r>
          </w:p>
        </w:tc>
      </w:tr>
      <w:tr w:rsidR="00FC2433" w:rsidRPr="00DB3C07" w14:paraId="08215FD7" w14:textId="77777777" w:rsidTr="00770883">
        <w:trPr>
          <w:tblCellSpacing w:w="14" w:type="dxa"/>
        </w:trPr>
        <w:tc>
          <w:tcPr>
            <w:tcW w:w="8418" w:type="dxa"/>
          </w:tcPr>
          <w:p w14:paraId="2E982F5B" w14:textId="77777777" w:rsidR="00FC2433" w:rsidRPr="00DB3C07" w:rsidRDefault="00FC2433" w:rsidP="005C242E">
            <w:pPr>
              <w:rPr>
                <w:rFonts w:ascii="Arial" w:hAnsi="Arial" w:cs="Arial"/>
              </w:rPr>
            </w:pPr>
            <w:r w:rsidRPr="00DB3C07">
              <w:rPr>
                <w:rFonts w:ascii="Arial" w:hAnsi="Arial" w:cs="Arial"/>
                <w:u w:val="single"/>
              </w:rPr>
              <w:t>Stationary Internal Combustion Engines</w:t>
            </w:r>
          </w:p>
        </w:tc>
        <w:tc>
          <w:tcPr>
            <w:tcW w:w="512" w:type="dxa"/>
          </w:tcPr>
          <w:p w14:paraId="1F5D9059"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63777B73"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9C7D1CD"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01C89C50" w14:textId="77777777" w:rsidR="00FC2433" w:rsidRPr="00DB3C07" w:rsidRDefault="00FC2433" w:rsidP="005C242E">
            <w:pPr>
              <w:rPr>
                <w:rFonts w:ascii="Arial" w:hAnsi="Arial" w:cs="Arial"/>
              </w:rPr>
            </w:pPr>
            <w:r w:rsidRPr="00DB3C07">
              <w:rPr>
                <w:rFonts w:ascii="Arial" w:hAnsi="Arial" w:cs="Arial"/>
              </w:rPr>
              <w:t>.1409</w:t>
            </w:r>
          </w:p>
        </w:tc>
      </w:tr>
      <w:tr w:rsidR="00FC2433" w:rsidRPr="00DB3C07" w14:paraId="57954FED" w14:textId="77777777" w:rsidTr="00770883">
        <w:trPr>
          <w:tblCellSpacing w:w="14" w:type="dxa"/>
        </w:trPr>
        <w:tc>
          <w:tcPr>
            <w:tcW w:w="8418" w:type="dxa"/>
          </w:tcPr>
          <w:p w14:paraId="0366661F" w14:textId="77777777" w:rsidR="00FC2433" w:rsidRPr="00DB3C07" w:rsidRDefault="00FC2433" w:rsidP="005C242E">
            <w:pPr>
              <w:rPr>
                <w:rFonts w:ascii="Arial" w:hAnsi="Arial" w:cs="Arial"/>
              </w:rPr>
            </w:pPr>
            <w:r w:rsidRPr="00DB3C07">
              <w:rPr>
                <w:rFonts w:ascii="Arial" w:hAnsi="Arial" w:cs="Arial"/>
                <w:u w:val="single"/>
              </w:rPr>
              <w:t>Emissions Averaging</w:t>
            </w:r>
          </w:p>
        </w:tc>
        <w:tc>
          <w:tcPr>
            <w:tcW w:w="512" w:type="dxa"/>
          </w:tcPr>
          <w:p w14:paraId="0A686169"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616DBF87"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A5994CB"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69AE1CD7" w14:textId="77777777" w:rsidR="00FC2433" w:rsidRPr="00DB3C07" w:rsidRDefault="00FC2433" w:rsidP="005C242E">
            <w:pPr>
              <w:rPr>
                <w:rFonts w:ascii="Arial" w:hAnsi="Arial" w:cs="Arial"/>
              </w:rPr>
            </w:pPr>
            <w:r w:rsidRPr="00DB3C07">
              <w:rPr>
                <w:rFonts w:ascii="Arial" w:hAnsi="Arial" w:cs="Arial"/>
              </w:rPr>
              <w:t>.1410</w:t>
            </w:r>
          </w:p>
        </w:tc>
      </w:tr>
      <w:tr w:rsidR="00FC2433" w:rsidRPr="00DB3C07" w14:paraId="65E8D9F2" w14:textId="77777777" w:rsidTr="00770883">
        <w:trPr>
          <w:tblCellSpacing w:w="14" w:type="dxa"/>
        </w:trPr>
        <w:tc>
          <w:tcPr>
            <w:tcW w:w="8418" w:type="dxa"/>
          </w:tcPr>
          <w:p w14:paraId="16281F8D" w14:textId="77777777" w:rsidR="00FC2433" w:rsidRPr="00DB3C07" w:rsidRDefault="00FC2433" w:rsidP="005C242E">
            <w:pPr>
              <w:rPr>
                <w:rFonts w:ascii="Arial" w:hAnsi="Arial" w:cs="Arial"/>
              </w:rPr>
            </w:pPr>
            <w:r w:rsidRPr="00DB3C07">
              <w:rPr>
                <w:rFonts w:ascii="Arial" w:hAnsi="Arial" w:cs="Arial"/>
                <w:u w:val="single"/>
              </w:rPr>
              <w:t>Seasonal Fuel Switching</w:t>
            </w:r>
          </w:p>
        </w:tc>
        <w:tc>
          <w:tcPr>
            <w:tcW w:w="512" w:type="dxa"/>
          </w:tcPr>
          <w:p w14:paraId="1C4F1FA5"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227DB1FE"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B2227D4"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785EBF96" w14:textId="77777777" w:rsidR="00FC2433" w:rsidRPr="00DB3C07" w:rsidRDefault="00FC2433" w:rsidP="005C242E">
            <w:pPr>
              <w:rPr>
                <w:rFonts w:ascii="Arial" w:hAnsi="Arial" w:cs="Arial"/>
              </w:rPr>
            </w:pPr>
            <w:r w:rsidRPr="00DB3C07">
              <w:rPr>
                <w:rFonts w:ascii="Arial" w:hAnsi="Arial" w:cs="Arial"/>
              </w:rPr>
              <w:t>.1411</w:t>
            </w:r>
          </w:p>
        </w:tc>
      </w:tr>
      <w:tr w:rsidR="00FC2433" w:rsidRPr="00DB3C07" w14:paraId="178409E4" w14:textId="77777777" w:rsidTr="00770883">
        <w:trPr>
          <w:tblCellSpacing w:w="14" w:type="dxa"/>
        </w:trPr>
        <w:tc>
          <w:tcPr>
            <w:tcW w:w="8418" w:type="dxa"/>
          </w:tcPr>
          <w:p w14:paraId="30FE0DE1" w14:textId="77777777" w:rsidR="00FC2433" w:rsidRPr="00DB3C07" w:rsidRDefault="00FC2433" w:rsidP="005C242E">
            <w:pPr>
              <w:rPr>
                <w:rFonts w:ascii="Arial" w:hAnsi="Arial" w:cs="Arial"/>
              </w:rPr>
            </w:pPr>
            <w:r w:rsidRPr="00DB3C07">
              <w:rPr>
                <w:rFonts w:ascii="Arial" w:hAnsi="Arial" w:cs="Arial"/>
                <w:u w:val="single"/>
              </w:rPr>
              <w:t>Petition for Alternative Limitations</w:t>
            </w:r>
          </w:p>
        </w:tc>
        <w:tc>
          <w:tcPr>
            <w:tcW w:w="512" w:type="dxa"/>
          </w:tcPr>
          <w:p w14:paraId="1D6738F9"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1C015FD5"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BC62AC5"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7C63B0D6" w14:textId="77777777" w:rsidR="00FC2433" w:rsidRPr="00DB3C07" w:rsidRDefault="00FC2433" w:rsidP="005C242E">
            <w:pPr>
              <w:rPr>
                <w:rFonts w:ascii="Arial" w:hAnsi="Arial" w:cs="Arial"/>
              </w:rPr>
            </w:pPr>
            <w:r w:rsidRPr="00DB3C07">
              <w:rPr>
                <w:rFonts w:ascii="Arial" w:hAnsi="Arial" w:cs="Arial"/>
              </w:rPr>
              <w:t>.1412</w:t>
            </w:r>
          </w:p>
        </w:tc>
      </w:tr>
      <w:tr w:rsidR="00FC2433" w:rsidRPr="00DB3C07" w14:paraId="5303AC28" w14:textId="77777777" w:rsidTr="00770883">
        <w:trPr>
          <w:tblCellSpacing w:w="14" w:type="dxa"/>
        </w:trPr>
        <w:tc>
          <w:tcPr>
            <w:tcW w:w="8418" w:type="dxa"/>
          </w:tcPr>
          <w:p w14:paraId="3F7C24F4" w14:textId="77777777" w:rsidR="00FC2433" w:rsidRPr="00DB3C07" w:rsidRDefault="00FC2433" w:rsidP="005C242E">
            <w:pPr>
              <w:rPr>
                <w:rFonts w:ascii="Arial" w:hAnsi="Arial" w:cs="Arial"/>
              </w:rPr>
            </w:pPr>
            <w:r w:rsidRPr="00DB3C07">
              <w:rPr>
                <w:rFonts w:ascii="Arial" w:hAnsi="Arial" w:cs="Arial"/>
                <w:u w:val="single"/>
              </w:rPr>
              <w:t>Sources not Otherwise Listed in this Section</w:t>
            </w:r>
          </w:p>
        </w:tc>
        <w:tc>
          <w:tcPr>
            <w:tcW w:w="512" w:type="dxa"/>
          </w:tcPr>
          <w:p w14:paraId="18A2762A"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2B9BF4B6"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907C096"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5974057F" w14:textId="77777777" w:rsidR="00FC2433" w:rsidRPr="00DB3C07" w:rsidRDefault="00FC2433" w:rsidP="005C242E">
            <w:pPr>
              <w:rPr>
                <w:rFonts w:ascii="Arial" w:hAnsi="Arial" w:cs="Arial"/>
              </w:rPr>
            </w:pPr>
            <w:r w:rsidRPr="00DB3C07">
              <w:rPr>
                <w:rFonts w:ascii="Arial" w:hAnsi="Arial" w:cs="Arial"/>
              </w:rPr>
              <w:t>.1413</w:t>
            </w:r>
          </w:p>
        </w:tc>
      </w:tr>
      <w:tr w:rsidR="00FC2433" w:rsidRPr="00DB3C07" w14:paraId="2A62BE7F" w14:textId="77777777" w:rsidTr="00770883">
        <w:trPr>
          <w:tblCellSpacing w:w="14" w:type="dxa"/>
        </w:trPr>
        <w:tc>
          <w:tcPr>
            <w:tcW w:w="8418" w:type="dxa"/>
          </w:tcPr>
          <w:p w14:paraId="4EF05E43" w14:textId="77777777" w:rsidR="00FC2433" w:rsidRPr="00DB3C07" w:rsidRDefault="00FC2433" w:rsidP="005C242E">
            <w:pPr>
              <w:rPr>
                <w:rFonts w:ascii="Arial" w:hAnsi="Arial" w:cs="Arial"/>
              </w:rPr>
            </w:pPr>
            <w:r w:rsidRPr="00DB3C07">
              <w:rPr>
                <w:rFonts w:ascii="Arial" w:hAnsi="Arial" w:cs="Arial"/>
                <w:u w:val="single"/>
              </w:rPr>
              <w:t>Tune-Up Requirement</w:t>
            </w:r>
          </w:p>
        </w:tc>
        <w:tc>
          <w:tcPr>
            <w:tcW w:w="512" w:type="dxa"/>
          </w:tcPr>
          <w:p w14:paraId="765D011C"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69008807"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46F744B"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52CD55D5" w14:textId="77777777" w:rsidR="00FC2433" w:rsidRPr="00DB3C07" w:rsidRDefault="00FC2433" w:rsidP="005C242E">
            <w:pPr>
              <w:rPr>
                <w:rFonts w:ascii="Arial" w:hAnsi="Arial" w:cs="Arial"/>
              </w:rPr>
            </w:pPr>
            <w:r w:rsidRPr="00DB3C07">
              <w:rPr>
                <w:rFonts w:ascii="Arial" w:hAnsi="Arial" w:cs="Arial"/>
              </w:rPr>
              <w:t>.1414</w:t>
            </w:r>
          </w:p>
        </w:tc>
      </w:tr>
      <w:tr w:rsidR="00FC2433" w:rsidRPr="00DB3C07" w14:paraId="37DDF5E9" w14:textId="77777777" w:rsidTr="00770883">
        <w:trPr>
          <w:tblCellSpacing w:w="14" w:type="dxa"/>
        </w:trPr>
        <w:tc>
          <w:tcPr>
            <w:tcW w:w="8418" w:type="dxa"/>
          </w:tcPr>
          <w:p w14:paraId="2932DA1E" w14:textId="77777777" w:rsidR="00FC2433" w:rsidRPr="00DB3C07" w:rsidRDefault="00FC2433" w:rsidP="005C242E">
            <w:pPr>
              <w:rPr>
                <w:rFonts w:ascii="Arial" w:hAnsi="Arial" w:cs="Arial"/>
              </w:rPr>
            </w:pPr>
            <w:r w:rsidRPr="00DB3C07">
              <w:rPr>
                <w:rFonts w:ascii="Arial" w:hAnsi="Arial" w:cs="Arial"/>
                <w:u w:val="single"/>
              </w:rPr>
              <w:t>Test Methods and Procedures</w:t>
            </w:r>
          </w:p>
        </w:tc>
        <w:tc>
          <w:tcPr>
            <w:tcW w:w="512" w:type="dxa"/>
          </w:tcPr>
          <w:p w14:paraId="1EE66B6B"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08B3BC65"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24F1DF8"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603DA489" w14:textId="77777777" w:rsidR="00FC2433" w:rsidRPr="00DB3C07" w:rsidRDefault="00FC2433" w:rsidP="005C242E">
            <w:pPr>
              <w:rPr>
                <w:rFonts w:ascii="Arial" w:hAnsi="Arial" w:cs="Arial"/>
              </w:rPr>
            </w:pPr>
            <w:r w:rsidRPr="00DB3C07">
              <w:rPr>
                <w:rFonts w:ascii="Arial" w:hAnsi="Arial" w:cs="Arial"/>
              </w:rPr>
              <w:t>.1415</w:t>
            </w:r>
          </w:p>
        </w:tc>
      </w:tr>
      <w:tr w:rsidR="00FC2433" w:rsidRPr="00DB3C07" w14:paraId="4E6DC519" w14:textId="77777777" w:rsidTr="00770883">
        <w:trPr>
          <w:tblCellSpacing w:w="14" w:type="dxa"/>
        </w:trPr>
        <w:tc>
          <w:tcPr>
            <w:tcW w:w="8418" w:type="dxa"/>
          </w:tcPr>
          <w:p w14:paraId="592FB2D3" w14:textId="77777777" w:rsidR="00FC2433" w:rsidRPr="00DB3C07" w:rsidRDefault="00FC2433" w:rsidP="005C242E">
            <w:pPr>
              <w:rPr>
                <w:rFonts w:ascii="Arial" w:hAnsi="Arial" w:cs="Arial"/>
              </w:rPr>
            </w:pPr>
            <w:r w:rsidRPr="00DB3C07">
              <w:rPr>
                <w:rFonts w:ascii="Arial" w:hAnsi="Arial" w:cs="Arial"/>
                <w:u w:val="single"/>
              </w:rPr>
              <w:t xml:space="preserve">New Electric Generating Units, Boilers, Combustion </w:t>
            </w:r>
            <w:proofErr w:type="spellStart"/>
            <w:r w:rsidRPr="00DB3C07">
              <w:rPr>
                <w:rFonts w:ascii="Arial" w:hAnsi="Arial" w:cs="Arial"/>
                <w:u w:val="single"/>
              </w:rPr>
              <w:t>Turbin</w:t>
            </w:r>
            <w:proofErr w:type="spellEnd"/>
            <w:r w:rsidRPr="00DB3C07">
              <w:rPr>
                <w:rFonts w:ascii="Arial" w:hAnsi="Arial" w:cs="Arial"/>
                <w:u w:val="single"/>
              </w:rPr>
              <w:t>...</w:t>
            </w:r>
          </w:p>
        </w:tc>
        <w:tc>
          <w:tcPr>
            <w:tcW w:w="512" w:type="dxa"/>
          </w:tcPr>
          <w:p w14:paraId="15EC37EC"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222A2876"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65EF488"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43D7F20D" w14:textId="77777777" w:rsidR="00FC2433" w:rsidRPr="00DB3C07" w:rsidRDefault="00FC2433" w:rsidP="005C242E">
            <w:pPr>
              <w:rPr>
                <w:rFonts w:ascii="Arial" w:hAnsi="Arial" w:cs="Arial"/>
              </w:rPr>
            </w:pPr>
            <w:r w:rsidRPr="00DB3C07">
              <w:rPr>
                <w:rFonts w:ascii="Arial" w:hAnsi="Arial" w:cs="Arial"/>
              </w:rPr>
              <w:t>.1418</w:t>
            </w:r>
          </w:p>
        </w:tc>
      </w:tr>
      <w:tr w:rsidR="00FC2433" w:rsidRPr="00DB3C07" w14:paraId="5920468F" w14:textId="77777777" w:rsidTr="00770883">
        <w:trPr>
          <w:tblCellSpacing w:w="14" w:type="dxa"/>
        </w:trPr>
        <w:tc>
          <w:tcPr>
            <w:tcW w:w="8418" w:type="dxa"/>
          </w:tcPr>
          <w:p w14:paraId="642F2AE5" w14:textId="77777777" w:rsidR="00FC2433" w:rsidRPr="00DB3C07" w:rsidRDefault="00FC2433" w:rsidP="005C242E">
            <w:pPr>
              <w:rPr>
                <w:rFonts w:ascii="Arial" w:hAnsi="Arial" w:cs="Arial"/>
              </w:rPr>
            </w:pPr>
            <w:r w:rsidRPr="00DB3C07">
              <w:rPr>
                <w:rFonts w:ascii="Arial" w:hAnsi="Arial" w:cs="Arial"/>
                <w:u w:val="single"/>
              </w:rPr>
              <w:t>Large Internal Combustion Engines</w:t>
            </w:r>
          </w:p>
        </w:tc>
        <w:tc>
          <w:tcPr>
            <w:tcW w:w="512" w:type="dxa"/>
          </w:tcPr>
          <w:p w14:paraId="008D72BB"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4D7713C0"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C3D7FD8"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0E5E77A2" w14:textId="77777777" w:rsidR="00FC2433" w:rsidRPr="00DB3C07" w:rsidRDefault="00FC2433" w:rsidP="005C242E">
            <w:pPr>
              <w:rPr>
                <w:rFonts w:ascii="Arial" w:hAnsi="Arial" w:cs="Arial"/>
              </w:rPr>
            </w:pPr>
            <w:r w:rsidRPr="00DB3C07">
              <w:rPr>
                <w:rFonts w:ascii="Arial" w:hAnsi="Arial" w:cs="Arial"/>
              </w:rPr>
              <w:t>.1423</w:t>
            </w:r>
          </w:p>
        </w:tc>
      </w:tr>
      <w:tr w:rsidR="00FC2433" w:rsidRPr="00DB3C07" w14:paraId="449520FA" w14:textId="77777777" w:rsidTr="00770883">
        <w:trPr>
          <w:tblCellSpacing w:w="14" w:type="dxa"/>
        </w:trPr>
        <w:tc>
          <w:tcPr>
            <w:tcW w:w="8418" w:type="dxa"/>
          </w:tcPr>
          <w:p w14:paraId="463FCB71" w14:textId="77777777" w:rsidR="00FC2433" w:rsidRPr="00DB3C07" w:rsidRDefault="00FC2433" w:rsidP="005C242E">
            <w:pPr>
              <w:rPr>
                <w:rFonts w:ascii="Arial" w:hAnsi="Arial" w:cs="Arial"/>
              </w:rPr>
            </w:pPr>
            <w:r w:rsidRPr="00DB3C07">
              <w:rPr>
                <w:rFonts w:ascii="Arial" w:hAnsi="Arial" w:cs="Arial"/>
                <w:u w:val="single"/>
              </w:rPr>
              <w:t>Definitions</w:t>
            </w:r>
          </w:p>
        </w:tc>
        <w:tc>
          <w:tcPr>
            <w:tcW w:w="512" w:type="dxa"/>
          </w:tcPr>
          <w:p w14:paraId="186C92AF"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1843F4E1"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2162326"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264F2041" w14:textId="77777777" w:rsidR="00FC2433" w:rsidRPr="00DB3C07" w:rsidRDefault="00FC2433" w:rsidP="005C242E">
            <w:pPr>
              <w:rPr>
                <w:rFonts w:ascii="Arial" w:hAnsi="Arial" w:cs="Arial"/>
              </w:rPr>
            </w:pPr>
            <w:r w:rsidRPr="00DB3C07">
              <w:rPr>
                <w:rFonts w:ascii="Arial" w:hAnsi="Arial" w:cs="Arial"/>
              </w:rPr>
              <w:t>.1701</w:t>
            </w:r>
          </w:p>
        </w:tc>
      </w:tr>
      <w:tr w:rsidR="00FC2433" w:rsidRPr="00DB3C07" w14:paraId="7108C083" w14:textId="77777777" w:rsidTr="00770883">
        <w:trPr>
          <w:tblCellSpacing w:w="14" w:type="dxa"/>
        </w:trPr>
        <w:tc>
          <w:tcPr>
            <w:tcW w:w="8418" w:type="dxa"/>
          </w:tcPr>
          <w:p w14:paraId="281EEC9D" w14:textId="77777777" w:rsidR="00FC2433" w:rsidRPr="00DB3C07" w:rsidRDefault="00FC2433" w:rsidP="005C242E">
            <w:pPr>
              <w:rPr>
                <w:rFonts w:ascii="Arial" w:hAnsi="Arial" w:cs="Arial"/>
              </w:rPr>
            </w:pPr>
            <w:r w:rsidRPr="00DB3C07">
              <w:rPr>
                <w:rFonts w:ascii="Arial" w:hAnsi="Arial" w:cs="Arial"/>
                <w:u w:val="single"/>
              </w:rPr>
              <w:t>Applicability</w:t>
            </w:r>
          </w:p>
        </w:tc>
        <w:tc>
          <w:tcPr>
            <w:tcW w:w="512" w:type="dxa"/>
          </w:tcPr>
          <w:p w14:paraId="45681C0D"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4608F078"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FFE0BF3"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301D59BF" w14:textId="77777777" w:rsidR="00FC2433" w:rsidRPr="00DB3C07" w:rsidRDefault="00FC2433" w:rsidP="005C242E">
            <w:pPr>
              <w:rPr>
                <w:rFonts w:ascii="Arial" w:hAnsi="Arial" w:cs="Arial"/>
              </w:rPr>
            </w:pPr>
            <w:r w:rsidRPr="00DB3C07">
              <w:rPr>
                <w:rFonts w:ascii="Arial" w:hAnsi="Arial" w:cs="Arial"/>
              </w:rPr>
              <w:t>.1702</w:t>
            </w:r>
          </w:p>
        </w:tc>
      </w:tr>
      <w:tr w:rsidR="00FC2433" w:rsidRPr="00DB3C07" w14:paraId="4778174A" w14:textId="77777777" w:rsidTr="00770883">
        <w:trPr>
          <w:tblCellSpacing w:w="14" w:type="dxa"/>
        </w:trPr>
        <w:tc>
          <w:tcPr>
            <w:tcW w:w="8418" w:type="dxa"/>
          </w:tcPr>
          <w:p w14:paraId="77CE5068" w14:textId="77777777" w:rsidR="00FC2433" w:rsidRPr="00DB3C07" w:rsidRDefault="00FC2433" w:rsidP="005C242E">
            <w:pPr>
              <w:rPr>
                <w:rFonts w:ascii="Arial" w:hAnsi="Arial" w:cs="Arial"/>
              </w:rPr>
            </w:pPr>
            <w:r w:rsidRPr="00DB3C07">
              <w:rPr>
                <w:rFonts w:ascii="Arial" w:hAnsi="Arial" w:cs="Arial"/>
                <w:u w:val="single"/>
              </w:rPr>
              <w:t>Emission Standards</w:t>
            </w:r>
          </w:p>
        </w:tc>
        <w:tc>
          <w:tcPr>
            <w:tcW w:w="512" w:type="dxa"/>
          </w:tcPr>
          <w:p w14:paraId="40EF987F"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42BA1D93"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90D5748"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0FDA5EEB" w14:textId="77777777" w:rsidR="00FC2433" w:rsidRPr="00DB3C07" w:rsidRDefault="00FC2433" w:rsidP="005C242E">
            <w:pPr>
              <w:rPr>
                <w:rFonts w:ascii="Arial" w:hAnsi="Arial" w:cs="Arial"/>
              </w:rPr>
            </w:pPr>
            <w:r w:rsidRPr="00DB3C07">
              <w:rPr>
                <w:rFonts w:ascii="Arial" w:hAnsi="Arial" w:cs="Arial"/>
              </w:rPr>
              <w:t>.1703</w:t>
            </w:r>
          </w:p>
        </w:tc>
      </w:tr>
      <w:tr w:rsidR="00FC2433" w:rsidRPr="00DB3C07" w14:paraId="167F5E81" w14:textId="77777777" w:rsidTr="00770883">
        <w:trPr>
          <w:tblCellSpacing w:w="14" w:type="dxa"/>
        </w:trPr>
        <w:tc>
          <w:tcPr>
            <w:tcW w:w="8418" w:type="dxa"/>
          </w:tcPr>
          <w:p w14:paraId="65225B61" w14:textId="77777777" w:rsidR="00FC2433" w:rsidRPr="00DB3C07" w:rsidRDefault="00FC2433" w:rsidP="005C242E">
            <w:pPr>
              <w:rPr>
                <w:rFonts w:ascii="Arial" w:hAnsi="Arial" w:cs="Arial"/>
              </w:rPr>
            </w:pPr>
            <w:r w:rsidRPr="00DB3C07">
              <w:rPr>
                <w:rFonts w:ascii="Arial" w:hAnsi="Arial" w:cs="Arial"/>
                <w:u w:val="single"/>
              </w:rPr>
              <w:t>Test Methods and Procedures</w:t>
            </w:r>
          </w:p>
        </w:tc>
        <w:tc>
          <w:tcPr>
            <w:tcW w:w="512" w:type="dxa"/>
          </w:tcPr>
          <w:p w14:paraId="72188ED9"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332D0947"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1C9B8BD"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12C12399" w14:textId="77777777" w:rsidR="00FC2433" w:rsidRPr="00DB3C07" w:rsidRDefault="00FC2433" w:rsidP="005C242E">
            <w:pPr>
              <w:rPr>
                <w:rFonts w:ascii="Arial" w:hAnsi="Arial" w:cs="Arial"/>
              </w:rPr>
            </w:pPr>
            <w:r w:rsidRPr="00DB3C07">
              <w:rPr>
                <w:rFonts w:ascii="Arial" w:hAnsi="Arial" w:cs="Arial"/>
              </w:rPr>
              <w:t>.1704</w:t>
            </w:r>
          </w:p>
        </w:tc>
      </w:tr>
      <w:tr w:rsidR="00FC2433" w:rsidRPr="00DB3C07" w14:paraId="62925EFE" w14:textId="77777777" w:rsidTr="00770883">
        <w:trPr>
          <w:tblCellSpacing w:w="14" w:type="dxa"/>
        </w:trPr>
        <w:tc>
          <w:tcPr>
            <w:tcW w:w="8418" w:type="dxa"/>
          </w:tcPr>
          <w:p w14:paraId="2F593E00" w14:textId="77777777" w:rsidR="00FC2433" w:rsidRPr="00DB3C07" w:rsidRDefault="00FC2433" w:rsidP="005C242E">
            <w:pPr>
              <w:rPr>
                <w:rFonts w:ascii="Arial" w:hAnsi="Arial" w:cs="Arial"/>
              </w:rPr>
            </w:pPr>
            <w:r w:rsidRPr="00DB3C07">
              <w:rPr>
                <w:rFonts w:ascii="Arial" w:hAnsi="Arial" w:cs="Arial"/>
                <w:u w:val="single"/>
              </w:rPr>
              <w:t>Operational Standards</w:t>
            </w:r>
          </w:p>
        </w:tc>
        <w:tc>
          <w:tcPr>
            <w:tcW w:w="512" w:type="dxa"/>
          </w:tcPr>
          <w:p w14:paraId="0DAC5640"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27759D55"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62195AD"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3177F8D9" w14:textId="77777777" w:rsidR="00FC2433" w:rsidRPr="00DB3C07" w:rsidRDefault="00FC2433" w:rsidP="005C242E">
            <w:pPr>
              <w:rPr>
                <w:rFonts w:ascii="Arial" w:hAnsi="Arial" w:cs="Arial"/>
              </w:rPr>
            </w:pPr>
            <w:r w:rsidRPr="00DB3C07">
              <w:rPr>
                <w:rFonts w:ascii="Arial" w:hAnsi="Arial" w:cs="Arial"/>
              </w:rPr>
              <w:t>.1705</w:t>
            </w:r>
          </w:p>
        </w:tc>
      </w:tr>
      <w:tr w:rsidR="00FC2433" w:rsidRPr="00DB3C07" w14:paraId="164E0E1C" w14:textId="77777777" w:rsidTr="00770883">
        <w:trPr>
          <w:tblCellSpacing w:w="14" w:type="dxa"/>
        </w:trPr>
        <w:tc>
          <w:tcPr>
            <w:tcW w:w="8418" w:type="dxa"/>
          </w:tcPr>
          <w:p w14:paraId="24531F06" w14:textId="77777777" w:rsidR="00FC2433" w:rsidRPr="00DB3C07" w:rsidRDefault="00FC2433" w:rsidP="005C242E">
            <w:pPr>
              <w:rPr>
                <w:rFonts w:ascii="Arial" w:hAnsi="Arial" w:cs="Arial"/>
              </w:rPr>
            </w:pPr>
            <w:r w:rsidRPr="00DB3C07">
              <w:rPr>
                <w:rFonts w:ascii="Arial" w:hAnsi="Arial" w:cs="Arial"/>
                <w:u w:val="single"/>
              </w:rPr>
              <w:t>Compliance Provisions</w:t>
            </w:r>
          </w:p>
        </w:tc>
        <w:tc>
          <w:tcPr>
            <w:tcW w:w="512" w:type="dxa"/>
          </w:tcPr>
          <w:p w14:paraId="23DA0079"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7D50ECE2"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49C8C85"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24C78BE1" w14:textId="77777777" w:rsidR="00FC2433" w:rsidRPr="00DB3C07" w:rsidRDefault="00FC2433" w:rsidP="005C242E">
            <w:pPr>
              <w:rPr>
                <w:rFonts w:ascii="Arial" w:hAnsi="Arial" w:cs="Arial"/>
              </w:rPr>
            </w:pPr>
            <w:r w:rsidRPr="00DB3C07">
              <w:rPr>
                <w:rFonts w:ascii="Arial" w:hAnsi="Arial" w:cs="Arial"/>
              </w:rPr>
              <w:t>.1706</w:t>
            </w:r>
          </w:p>
        </w:tc>
      </w:tr>
      <w:tr w:rsidR="00FC2433" w:rsidRPr="00DB3C07" w14:paraId="7627E157" w14:textId="77777777" w:rsidTr="00770883">
        <w:trPr>
          <w:tblCellSpacing w:w="14" w:type="dxa"/>
        </w:trPr>
        <w:tc>
          <w:tcPr>
            <w:tcW w:w="8418" w:type="dxa"/>
          </w:tcPr>
          <w:p w14:paraId="4B7FF3B4" w14:textId="77777777" w:rsidR="00FC2433" w:rsidRPr="00DB3C07" w:rsidRDefault="00FC2433" w:rsidP="005C242E">
            <w:pPr>
              <w:rPr>
                <w:rFonts w:ascii="Arial" w:hAnsi="Arial" w:cs="Arial"/>
              </w:rPr>
            </w:pPr>
            <w:r w:rsidRPr="00DB3C07">
              <w:rPr>
                <w:rFonts w:ascii="Arial" w:hAnsi="Arial" w:cs="Arial"/>
                <w:u w:val="single"/>
              </w:rPr>
              <w:t>Monitoring Provisions</w:t>
            </w:r>
          </w:p>
        </w:tc>
        <w:tc>
          <w:tcPr>
            <w:tcW w:w="512" w:type="dxa"/>
          </w:tcPr>
          <w:p w14:paraId="06B52EB0"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6FCCD7CC"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07FA05A"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5B375E42" w14:textId="77777777" w:rsidR="00FC2433" w:rsidRPr="00DB3C07" w:rsidRDefault="00FC2433" w:rsidP="005C242E">
            <w:pPr>
              <w:rPr>
                <w:rFonts w:ascii="Arial" w:hAnsi="Arial" w:cs="Arial"/>
              </w:rPr>
            </w:pPr>
            <w:r w:rsidRPr="00DB3C07">
              <w:rPr>
                <w:rFonts w:ascii="Arial" w:hAnsi="Arial" w:cs="Arial"/>
              </w:rPr>
              <w:t>.1707</w:t>
            </w:r>
          </w:p>
        </w:tc>
      </w:tr>
      <w:tr w:rsidR="00FC2433" w:rsidRPr="00DB3C07" w14:paraId="32A77A22" w14:textId="77777777" w:rsidTr="00770883">
        <w:trPr>
          <w:tblCellSpacing w:w="14" w:type="dxa"/>
        </w:trPr>
        <w:tc>
          <w:tcPr>
            <w:tcW w:w="8418" w:type="dxa"/>
          </w:tcPr>
          <w:p w14:paraId="72FCBEDD" w14:textId="77777777" w:rsidR="00FC2433" w:rsidRPr="00DB3C07" w:rsidRDefault="00FC2433" w:rsidP="005C242E">
            <w:pPr>
              <w:rPr>
                <w:rFonts w:ascii="Arial" w:hAnsi="Arial" w:cs="Arial"/>
              </w:rPr>
            </w:pPr>
            <w:r w:rsidRPr="00DB3C07">
              <w:rPr>
                <w:rFonts w:ascii="Arial" w:hAnsi="Arial" w:cs="Arial"/>
                <w:u w:val="single"/>
              </w:rPr>
              <w:t>Reporting Requirements</w:t>
            </w:r>
          </w:p>
        </w:tc>
        <w:tc>
          <w:tcPr>
            <w:tcW w:w="512" w:type="dxa"/>
          </w:tcPr>
          <w:p w14:paraId="653312A7"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735F7FEF"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31BBE9EA"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110973AD" w14:textId="77777777" w:rsidR="00FC2433" w:rsidRPr="00DB3C07" w:rsidRDefault="00FC2433" w:rsidP="005C242E">
            <w:pPr>
              <w:rPr>
                <w:rFonts w:ascii="Arial" w:hAnsi="Arial" w:cs="Arial"/>
              </w:rPr>
            </w:pPr>
            <w:r w:rsidRPr="00DB3C07">
              <w:rPr>
                <w:rFonts w:ascii="Arial" w:hAnsi="Arial" w:cs="Arial"/>
              </w:rPr>
              <w:t>.1708</w:t>
            </w:r>
          </w:p>
        </w:tc>
      </w:tr>
      <w:tr w:rsidR="00FC2433" w:rsidRPr="00DB3C07" w14:paraId="2196F61F" w14:textId="77777777" w:rsidTr="00770883">
        <w:trPr>
          <w:tblCellSpacing w:w="14" w:type="dxa"/>
        </w:trPr>
        <w:tc>
          <w:tcPr>
            <w:tcW w:w="8418" w:type="dxa"/>
          </w:tcPr>
          <w:p w14:paraId="5E052C5D" w14:textId="77777777" w:rsidR="00FC2433" w:rsidRPr="00DB3C07" w:rsidRDefault="00FC2433" w:rsidP="005C242E">
            <w:pPr>
              <w:rPr>
                <w:rFonts w:ascii="Arial" w:hAnsi="Arial" w:cs="Arial"/>
              </w:rPr>
            </w:pPr>
            <w:r w:rsidRPr="00DB3C07">
              <w:rPr>
                <w:rFonts w:ascii="Arial" w:hAnsi="Arial" w:cs="Arial"/>
                <w:u w:val="single"/>
              </w:rPr>
              <w:t>Recordkeeping Requirements</w:t>
            </w:r>
          </w:p>
        </w:tc>
        <w:tc>
          <w:tcPr>
            <w:tcW w:w="512" w:type="dxa"/>
          </w:tcPr>
          <w:p w14:paraId="0783C69A"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6566BB1D"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31253814"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7BE52A5C" w14:textId="77777777" w:rsidR="00FC2433" w:rsidRPr="00DB3C07" w:rsidRDefault="00FC2433" w:rsidP="005C242E">
            <w:pPr>
              <w:rPr>
                <w:rFonts w:ascii="Arial" w:hAnsi="Arial" w:cs="Arial"/>
              </w:rPr>
            </w:pPr>
            <w:r w:rsidRPr="00DB3C07">
              <w:rPr>
                <w:rFonts w:ascii="Arial" w:hAnsi="Arial" w:cs="Arial"/>
              </w:rPr>
              <w:t>.1709</w:t>
            </w:r>
          </w:p>
        </w:tc>
      </w:tr>
      <w:tr w:rsidR="00FC2433" w:rsidRPr="00DB3C07" w14:paraId="3AE1BE8B" w14:textId="77777777" w:rsidTr="00770883">
        <w:trPr>
          <w:tblCellSpacing w:w="14" w:type="dxa"/>
        </w:trPr>
        <w:tc>
          <w:tcPr>
            <w:tcW w:w="8418" w:type="dxa"/>
          </w:tcPr>
          <w:p w14:paraId="376CCFEA" w14:textId="77777777" w:rsidR="00FC2433" w:rsidRPr="00DB3C07" w:rsidRDefault="00FC2433" w:rsidP="005C242E">
            <w:pPr>
              <w:rPr>
                <w:rFonts w:ascii="Arial" w:hAnsi="Arial" w:cs="Arial"/>
              </w:rPr>
            </w:pPr>
            <w:r w:rsidRPr="00DB3C07">
              <w:rPr>
                <w:rFonts w:ascii="Arial" w:hAnsi="Arial" w:cs="Arial"/>
                <w:u w:val="single"/>
              </w:rPr>
              <w:t>Compliance Schedule</w:t>
            </w:r>
          </w:p>
        </w:tc>
        <w:tc>
          <w:tcPr>
            <w:tcW w:w="512" w:type="dxa"/>
          </w:tcPr>
          <w:p w14:paraId="647116E0"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61878B88"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800B96C"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3ED635FB" w14:textId="77777777" w:rsidR="00FC2433" w:rsidRPr="00DB3C07" w:rsidRDefault="00FC2433" w:rsidP="005C242E">
            <w:pPr>
              <w:rPr>
                <w:rFonts w:ascii="Arial" w:hAnsi="Arial" w:cs="Arial"/>
              </w:rPr>
            </w:pPr>
            <w:r w:rsidRPr="00DB3C07">
              <w:rPr>
                <w:rFonts w:ascii="Arial" w:hAnsi="Arial" w:cs="Arial"/>
              </w:rPr>
              <w:t>.1710</w:t>
            </w:r>
          </w:p>
        </w:tc>
      </w:tr>
      <w:tr w:rsidR="00FC2433" w:rsidRPr="00DB3C07" w14:paraId="27C53C8D" w14:textId="77777777" w:rsidTr="00770883">
        <w:trPr>
          <w:tblCellSpacing w:w="14" w:type="dxa"/>
        </w:trPr>
        <w:tc>
          <w:tcPr>
            <w:tcW w:w="8418" w:type="dxa"/>
          </w:tcPr>
          <w:p w14:paraId="0157A49B" w14:textId="77777777" w:rsidR="00FC2433" w:rsidRPr="00DB3C07" w:rsidRDefault="00FC2433" w:rsidP="005C242E">
            <w:pPr>
              <w:rPr>
                <w:rFonts w:ascii="Arial" w:hAnsi="Arial" w:cs="Arial"/>
              </w:rPr>
            </w:pPr>
            <w:r w:rsidRPr="00DB3C07">
              <w:rPr>
                <w:rFonts w:ascii="Arial" w:hAnsi="Arial" w:cs="Arial"/>
                <w:u w:val="single"/>
              </w:rPr>
              <w:t>Determination of Leak Tightness and Vapor Leaks</w:t>
            </w:r>
          </w:p>
        </w:tc>
        <w:tc>
          <w:tcPr>
            <w:tcW w:w="512" w:type="dxa"/>
          </w:tcPr>
          <w:p w14:paraId="1A527413"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683BC55B"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80F3233" w14:textId="77777777" w:rsidR="00FC2433" w:rsidRPr="00DB3C07" w:rsidRDefault="00FC2433" w:rsidP="005C242E">
            <w:pPr>
              <w:rPr>
                <w:rFonts w:ascii="Arial" w:hAnsi="Arial" w:cs="Arial"/>
              </w:rPr>
            </w:pPr>
            <w:r w:rsidRPr="00DB3C07">
              <w:rPr>
                <w:rFonts w:ascii="Arial" w:hAnsi="Arial" w:cs="Arial"/>
              </w:rPr>
              <w:t>02D</w:t>
            </w:r>
          </w:p>
        </w:tc>
        <w:tc>
          <w:tcPr>
            <w:tcW w:w="588" w:type="dxa"/>
          </w:tcPr>
          <w:p w14:paraId="5A05B388" w14:textId="77777777" w:rsidR="00FC2433" w:rsidRPr="00DB3C07" w:rsidRDefault="00FC2433" w:rsidP="005C242E">
            <w:pPr>
              <w:rPr>
                <w:rFonts w:ascii="Arial" w:hAnsi="Arial" w:cs="Arial"/>
              </w:rPr>
            </w:pPr>
            <w:r w:rsidRPr="00DB3C07">
              <w:rPr>
                <w:rFonts w:ascii="Arial" w:hAnsi="Arial" w:cs="Arial"/>
              </w:rPr>
              <w:t>.2615</w:t>
            </w:r>
          </w:p>
        </w:tc>
      </w:tr>
      <w:tr w:rsidR="00FC2433" w:rsidRPr="00DB3C07" w14:paraId="687BA4A8" w14:textId="77777777" w:rsidTr="00770883">
        <w:trPr>
          <w:tblCellSpacing w:w="14" w:type="dxa"/>
        </w:trPr>
        <w:tc>
          <w:tcPr>
            <w:tcW w:w="8418" w:type="dxa"/>
          </w:tcPr>
          <w:p w14:paraId="54B0C663" w14:textId="77777777" w:rsidR="00FC2433" w:rsidRPr="00DB3C07" w:rsidRDefault="00FC2433" w:rsidP="005C242E">
            <w:pPr>
              <w:rPr>
                <w:rFonts w:ascii="Arial" w:hAnsi="Arial" w:cs="Arial"/>
                <w:u w:val="single"/>
              </w:rPr>
            </w:pPr>
          </w:p>
        </w:tc>
        <w:tc>
          <w:tcPr>
            <w:tcW w:w="512" w:type="dxa"/>
          </w:tcPr>
          <w:p w14:paraId="1CB7A3A7" w14:textId="77777777" w:rsidR="00FC2433" w:rsidRPr="00DB3C07" w:rsidRDefault="00FC2433" w:rsidP="005C242E">
            <w:pPr>
              <w:jc w:val="right"/>
              <w:rPr>
                <w:rFonts w:ascii="Arial" w:hAnsi="Arial" w:cs="Arial"/>
              </w:rPr>
            </w:pPr>
          </w:p>
        </w:tc>
        <w:tc>
          <w:tcPr>
            <w:tcW w:w="692" w:type="dxa"/>
          </w:tcPr>
          <w:p w14:paraId="4C0DEF6C" w14:textId="77777777" w:rsidR="00FC2433" w:rsidRPr="00DB3C07" w:rsidRDefault="00FC2433" w:rsidP="005C242E">
            <w:pPr>
              <w:rPr>
                <w:rFonts w:ascii="Arial" w:hAnsi="Arial" w:cs="Arial"/>
              </w:rPr>
            </w:pPr>
          </w:p>
        </w:tc>
        <w:tc>
          <w:tcPr>
            <w:tcW w:w="512" w:type="dxa"/>
          </w:tcPr>
          <w:p w14:paraId="4DA6CD16" w14:textId="77777777" w:rsidR="00FC2433" w:rsidRPr="00DB3C07" w:rsidRDefault="00FC2433" w:rsidP="005C242E">
            <w:pPr>
              <w:rPr>
                <w:rFonts w:ascii="Arial" w:hAnsi="Arial" w:cs="Arial"/>
              </w:rPr>
            </w:pPr>
          </w:p>
        </w:tc>
        <w:tc>
          <w:tcPr>
            <w:tcW w:w="588" w:type="dxa"/>
          </w:tcPr>
          <w:p w14:paraId="1316B071" w14:textId="77777777" w:rsidR="00FC2433" w:rsidRPr="00DB3C07" w:rsidRDefault="00FC2433" w:rsidP="005C242E">
            <w:pPr>
              <w:rPr>
                <w:rFonts w:ascii="Arial" w:hAnsi="Arial" w:cs="Arial"/>
              </w:rPr>
            </w:pPr>
          </w:p>
        </w:tc>
      </w:tr>
      <w:tr w:rsidR="00FC2433" w:rsidRPr="00DB3C07" w14:paraId="4E515D69" w14:textId="77777777" w:rsidTr="00770883">
        <w:trPr>
          <w:tblCellSpacing w:w="14" w:type="dxa"/>
        </w:trPr>
        <w:tc>
          <w:tcPr>
            <w:tcW w:w="10837" w:type="dxa"/>
            <w:gridSpan w:val="5"/>
          </w:tcPr>
          <w:p w14:paraId="6A68B76A" w14:textId="77777777" w:rsidR="00FC2433" w:rsidRPr="00DB3C07" w:rsidRDefault="00FC2433" w:rsidP="005C242E">
            <w:pPr>
              <w:rPr>
                <w:rFonts w:ascii="Arial" w:hAnsi="Arial" w:cs="Arial"/>
                <w:b/>
                <w:bCs/>
                <w:caps/>
              </w:rPr>
            </w:pPr>
            <w:r w:rsidRPr="00DB3C07">
              <w:rPr>
                <w:rFonts w:ascii="Arial" w:hAnsi="Arial" w:cs="Arial"/>
                <w:b/>
                <w:bCs/>
                <w:caps/>
              </w:rPr>
              <w:t>Wildlife Resources Commission</w:t>
            </w:r>
          </w:p>
        </w:tc>
      </w:tr>
      <w:tr w:rsidR="00FC2433" w:rsidRPr="00DB3C07" w14:paraId="39240E67" w14:textId="77777777" w:rsidTr="00770883">
        <w:trPr>
          <w:tblCellSpacing w:w="14" w:type="dxa"/>
        </w:trPr>
        <w:tc>
          <w:tcPr>
            <w:tcW w:w="8418" w:type="dxa"/>
          </w:tcPr>
          <w:p w14:paraId="2279614F" w14:textId="77777777" w:rsidR="00FC2433" w:rsidRPr="00DB3C07" w:rsidRDefault="00FC2433" w:rsidP="005C242E">
            <w:pPr>
              <w:rPr>
                <w:rFonts w:ascii="Arial" w:hAnsi="Arial" w:cs="Arial"/>
              </w:rPr>
            </w:pPr>
            <w:r w:rsidRPr="00DB3C07">
              <w:rPr>
                <w:rFonts w:ascii="Arial" w:hAnsi="Arial" w:cs="Arial"/>
                <w:u w:val="single"/>
              </w:rPr>
              <w:t>Dog Training and Field Trials</w:t>
            </w:r>
          </w:p>
        </w:tc>
        <w:tc>
          <w:tcPr>
            <w:tcW w:w="512" w:type="dxa"/>
          </w:tcPr>
          <w:p w14:paraId="2596D736"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26CAFF58"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4B2ACCF" w14:textId="77777777" w:rsidR="00FC2433" w:rsidRPr="00DB3C07" w:rsidRDefault="00FC2433" w:rsidP="005C242E">
            <w:pPr>
              <w:rPr>
                <w:rFonts w:ascii="Arial" w:hAnsi="Arial" w:cs="Arial"/>
              </w:rPr>
            </w:pPr>
            <w:r w:rsidRPr="00DB3C07">
              <w:rPr>
                <w:rFonts w:ascii="Arial" w:hAnsi="Arial" w:cs="Arial"/>
              </w:rPr>
              <w:t>10B</w:t>
            </w:r>
          </w:p>
        </w:tc>
        <w:tc>
          <w:tcPr>
            <w:tcW w:w="588" w:type="dxa"/>
          </w:tcPr>
          <w:p w14:paraId="659C52DE" w14:textId="77777777" w:rsidR="00FC2433" w:rsidRPr="00DB3C07" w:rsidRDefault="00FC2433" w:rsidP="005C242E">
            <w:pPr>
              <w:rPr>
                <w:rFonts w:ascii="Arial" w:hAnsi="Arial" w:cs="Arial"/>
              </w:rPr>
            </w:pPr>
            <w:r w:rsidRPr="00DB3C07">
              <w:rPr>
                <w:rFonts w:ascii="Arial" w:hAnsi="Arial" w:cs="Arial"/>
              </w:rPr>
              <w:t>.0114</w:t>
            </w:r>
          </w:p>
        </w:tc>
      </w:tr>
      <w:tr w:rsidR="00FC2433" w:rsidRPr="00DB3C07" w14:paraId="192F2613" w14:textId="77777777" w:rsidTr="00770883">
        <w:trPr>
          <w:tblCellSpacing w:w="14" w:type="dxa"/>
        </w:trPr>
        <w:tc>
          <w:tcPr>
            <w:tcW w:w="8418" w:type="dxa"/>
          </w:tcPr>
          <w:p w14:paraId="374953A5" w14:textId="77777777" w:rsidR="00FC2433" w:rsidRPr="00DB3C07" w:rsidRDefault="00FC2433" w:rsidP="005C242E">
            <w:pPr>
              <w:rPr>
                <w:rFonts w:ascii="Arial" w:hAnsi="Arial" w:cs="Arial"/>
              </w:rPr>
            </w:pPr>
            <w:r w:rsidRPr="00DB3C07">
              <w:rPr>
                <w:rFonts w:ascii="Arial" w:hAnsi="Arial" w:cs="Arial"/>
                <w:u w:val="single"/>
              </w:rPr>
              <w:t>Totally Disabled License Eligibility</w:t>
            </w:r>
          </w:p>
        </w:tc>
        <w:tc>
          <w:tcPr>
            <w:tcW w:w="512" w:type="dxa"/>
          </w:tcPr>
          <w:p w14:paraId="131AACB2"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015FF4A5"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9391876" w14:textId="77777777" w:rsidR="00FC2433" w:rsidRPr="00DB3C07" w:rsidRDefault="00FC2433" w:rsidP="005C242E">
            <w:pPr>
              <w:rPr>
                <w:rFonts w:ascii="Arial" w:hAnsi="Arial" w:cs="Arial"/>
              </w:rPr>
            </w:pPr>
            <w:r w:rsidRPr="00DB3C07">
              <w:rPr>
                <w:rFonts w:ascii="Arial" w:hAnsi="Arial" w:cs="Arial"/>
              </w:rPr>
              <w:t>10G</w:t>
            </w:r>
          </w:p>
        </w:tc>
        <w:tc>
          <w:tcPr>
            <w:tcW w:w="588" w:type="dxa"/>
          </w:tcPr>
          <w:p w14:paraId="7E6C3B62" w14:textId="77777777" w:rsidR="00FC2433" w:rsidRPr="00DB3C07" w:rsidRDefault="00FC2433" w:rsidP="005C242E">
            <w:pPr>
              <w:rPr>
                <w:rFonts w:ascii="Arial" w:hAnsi="Arial" w:cs="Arial"/>
              </w:rPr>
            </w:pPr>
            <w:r w:rsidRPr="00DB3C07">
              <w:rPr>
                <w:rFonts w:ascii="Arial" w:hAnsi="Arial" w:cs="Arial"/>
              </w:rPr>
              <w:t>.0601</w:t>
            </w:r>
          </w:p>
        </w:tc>
      </w:tr>
      <w:tr w:rsidR="00FC2433" w:rsidRPr="00DB3C07" w14:paraId="36573959" w14:textId="77777777" w:rsidTr="00770883">
        <w:trPr>
          <w:tblCellSpacing w:w="14" w:type="dxa"/>
        </w:trPr>
        <w:tc>
          <w:tcPr>
            <w:tcW w:w="8418" w:type="dxa"/>
          </w:tcPr>
          <w:p w14:paraId="40D469F7" w14:textId="77777777" w:rsidR="00FC2433" w:rsidRPr="00DB3C07" w:rsidRDefault="00FC2433" w:rsidP="005C242E">
            <w:pPr>
              <w:rPr>
                <w:rFonts w:ascii="Arial" w:hAnsi="Arial" w:cs="Arial"/>
              </w:rPr>
            </w:pPr>
            <w:r w:rsidRPr="00DB3C07">
              <w:rPr>
                <w:rFonts w:ascii="Arial" w:hAnsi="Arial" w:cs="Arial"/>
                <w:u w:val="single"/>
              </w:rPr>
              <w:t>Records</w:t>
            </w:r>
          </w:p>
        </w:tc>
        <w:tc>
          <w:tcPr>
            <w:tcW w:w="512" w:type="dxa"/>
          </w:tcPr>
          <w:p w14:paraId="2FF1F203"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6FDE294A"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38E2F1AC" w14:textId="77777777" w:rsidR="00FC2433" w:rsidRPr="00DB3C07" w:rsidRDefault="00FC2433" w:rsidP="005C242E">
            <w:pPr>
              <w:rPr>
                <w:rFonts w:ascii="Arial" w:hAnsi="Arial" w:cs="Arial"/>
              </w:rPr>
            </w:pPr>
            <w:r w:rsidRPr="00DB3C07">
              <w:rPr>
                <w:rFonts w:ascii="Arial" w:hAnsi="Arial" w:cs="Arial"/>
              </w:rPr>
              <w:t>10H</w:t>
            </w:r>
          </w:p>
        </w:tc>
        <w:tc>
          <w:tcPr>
            <w:tcW w:w="588" w:type="dxa"/>
          </w:tcPr>
          <w:p w14:paraId="755E1BA3" w14:textId="77777777" w:rsidR="00FC2433" w:rsidRPr="00DB3C07" w:rsidRDefault="00FC2433" w:rsidP="005C242E">
            <w:pPr>
              <w:rPr>
                <w:rFonts w:ascii="Arial" w:hAnsi="Arial" w:cs="Arial"/>
              </w:rPr>
            </w:pPr>
            <w:r w:rsidRPr="00DB3C07">
              <w:rPr>
                <w:rFonts w:ascii="Arial" w:hAnsi="Arial" w:cs="Arial"/>
              </w:rPr>
              <w:t>.1003</w:t>
            </w:r>
          </w:p>
        </w:tc>
      </w:tr>
      <w:tr w:rsidR="00FC2433" w:rsidRPr="00DB3C07" w14:paraId="5D7F9E2C" w14:textId="77777777" w:rsidTr="00770883">
        <w:trPr>
          <w:tblCellSpacing w:w="14" w:type="dxa"/>
        </w:trPr>
        <w:tc>
          <w:tcPr>
            <w:tcW w:w="8418" w:type="dxa"/>
          </w:tcPr>
          <w:p w14:paraId="4B3FCBFF" w14:textId="77777777" w:rsidR="00FC2433" w:rsidRPr="00DB3C07" w:rsidRDefault="00FC2433" w:rsidP="005C242E">
            <w:pPr>
              <w:rPr>
                <w:rFonts w:ascii="Arial" w:hAnsi="Arial" w:cs="Arial"/>
              </w:rPr>
            </w:pPr>
            <w:r w:rsidRPr="00DB3C07">
              <w:rPr>
                <w:rFonts w:ascii="Arial" w:hAnsi="Arial" w:cs="Arial"/>
                <w:u w:val="single"/>
              </w:rPr>
              <w:t>Wildlife Conservation Land</w:t>
            </w:r>
          </w:p>
        </w:tc>
        <w:tc>
          <w:tcPr>
            <w:tcW w:w="512" w:type="dxa"/>
          </w:tcPr>
          <w:p w14:paraId="6981C61C"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3299FD29"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891D154" w14:textId="77777777" w:rsidR="00FC2433" w:rsidRPr="00DB3C07" w:rsidRDefault="00FC2433" w:rsidP="005C242E">
            <w:pPr>
              <w:rPr>
                <w:rFonts w:ascii="Arial" w:hAnsi="Arial" w:cs="Arial"/>
              </w:rPr>
            </w:pPr>
            <w:r w:rsidRPr="00DB3C07">
              <w:rPr>
                <w:rFonts w:ascii="Arial" w:hAnsi="Arial" w:cs="Arial"/>
              </w:rPr>
              <w:t>10L</w:t>
            </w:r>
          </w:p>
        </w:tc>
        <w:tc>
          <w:tcPr>
            <w:tcW w:w="588" w:type="dxa"/>
          </w:tcPr>
          <w:p w14:paraId="6D186FA2" w14:textId="77777777" w:rsidR="00FC2433" w:rsidRPr="00DB3C07" w:rsidRDefault="00FC2433" w:rsidP="005C242E">
            <w:pPr>
              <w:rPr>
                <w:rFonts w:ascii="Arial" w:hAnsi="Arial" w:cs="Arial"/>
              </w:rPr>
            </w:pPr>
            <w:r w:rsidRPr="00DB3C07">
              <w:rPr>
                <w:rFonts w:ascii="Arial" w:hAnsi="Arial" w:cs="Arial"/>
              </w:rPr>
              <w:t>.0101</w:t>
            </w:r>
          </w:p>
        </w:tc>
      </w:tr>
      <w:tr w:rsidR="00FC2433" w:rsidRPr="00DB3C07" w14:paraId="2DFC41EC" w14:textId="77777777" w:rsidTr="00770883">
        <w:trPr>
          <w:tblCellSpacing w:w="14" w:type="dxa"/>
        </w:trPr>
        <w:tc>
          <w:tcPr>
            <w:tcW w:w="8418" w:type="dxa"/>
          </w:tcPr>
          <w:p w14:paraId="03E3F5CC" w14:textId="77777777" w:rsidR="00FC2433" w:rsidRPr="00DB3C07" w:rsidRDefault="00FC2433" w:rsidP="005C242E">
            <w:pPr>
              <w:rPr>
                <w:rFonts w:ascii="Arial" w:hAnsi="Arial" w:cs="Arial"/>
              </w:rPr>
            </w:pPr>
            <w:r w:rsidRPr="00DB3C07">
              <w:rPr>
                <w:rFonts w:ascii="Arial" w:hAnsi="Arial" w:cs="Arial"/>
                <w:u w:val="single"/>
              </w:rPr>
              <w:t>Protection of Species on the Protected Animal List</w:t>
            </w:r>
          </w:p>
        </w:tc>
        <w:tc>
          <w:tcPr>
            <w:tcW w:w="512" w:type="dxa"/>
          </w:tcPr>
          <w:p w14:paraId="5B595798"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0D823CCF"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8639BD4" w14:textId="77777777" w:rsidR="00FC2433" w:rsidRPr="00DB3C07" w:rsidRDefault="00FC2433" w:rsidP="005C242E">
            <w:pPr>
              <w:rPr>
                <w:rFonts w:ascii="Arial" w:hAnsi="Arial" w:cs="Arial"/>
              </w:rPr>
            </w:pPr>
            <w:r w:rsidRPr="00DB3C07">
              <w:rPr>
                <w:rFonts w:ascii="Arial" w:hAnsi="Arial" w:cs="Arial"/>
              </w:rPr>
              <w:t>10L</w:t>
            </w:r>
          </w:p>
        </w:tc>
        <w:tc>
          <w:tcPr>
            <w:tcW w:w="588" w:type="dxa"/>
          </w:tcPr>
          <w:p w14:paraId="005DEA90" w14:textId="77777777" w:rsidR="00FC2433" w:rsidRPr="00DB3C07" w:rsidRDefault="00FC2433" w:rsidP="005C242E">
            <w:pPr>
              <w:rPr>
                <w:rFonts w:ascii="Arial" w:hAnsi="Arial" w:cs="Arial"/>
              </w:rPr>
            </w:pPr>
            <w:r w:rsidRPr="00DB3C07">
              <w:rPr>
                <w:rFonts w:ascii="Arial" w:hAnsi="Arial" w:cs="Arial"/>
              </w:rPr>
              <w:t>.0102</w:t>
            </w:r>
          </w:p>
        </w:tc>
      </w:tr>
      <w:tr w:rsidR="00FC2433" w:rsidRPr="00DB3C07" w14:paraId="5EC17D7E" w14:textId="77777777" w:rsidTr="00770883">
        <w:trPr>
          <w:tblCellSpacing w:w="14" w:type="dxa"/>
        </w:trPr>
        <w:tc>
          <w:tcPr>
            <w:tcW w:w="8418" w:type="dxa"/>
          </w:tcPr>
          <w:p w14:paraId="4179C9A3" w14:textId="77777777" w:rsidR="00FC2433" w:rsidRPr="00DB3C07" w:rsidRDefault="00FC2433" w:rsidP="005C242E">
            <w:pPr>
              <w:rPr>
                <w:rFonts w:ascii="Arial" w:hAnsi="Arial" w:cs="Arial"/>
              </w:rPr>
            </w:pPr>
            <w:r w:rsidRPr="00DB3C07">
              <w:rPr>
                <w:rFonts w:ascii="Arial" w:hAnsi="Arial" w:cs="Arial"/>
                <w:u w:val="single"/>
              </w:rPr>
              <w:lastRenderedPageBreak/>
              <w:t>Conservation of Priority Wildlife Habits</w:t>
            </w:r>
          </w:p>
        </w:tc>
        <w:tc>
          <w:tcPr>
            <w:tcW w:w="512" w:type="dxa"/>
          </w:tcPr>
          <w:p w14:paraId="78393E57"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47197E6D"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3813E7F3" w14:textId="77777777" w:rsidR="00FC2433" w:rsidRPr="00DB3C07" w:rsidRDefault="00FC2433" w:rsidP="005C242E">
            <w:pPr>
              <w:rPr>
                <w:rFonts w:ascii="Arial" w:hAnsi="Arial" w:cs="Arial"/>
              </w:rPr>
            </w:pPr>
            <w:r w:rsidRPr="00DB3C07">
              <w:rPr>
                <w:rFonts w:ascii="Arial" w:hAnsi="Arial" w:cs="Arial"/>
              </w:rPr>
              <w:t>10L</w:t>
            </w:r>
          </w:p>
        </w:tc>
        <w:tc>
          <w:tcPr>
            <w:tcW w:w="588" w:type="dxa"/>
          </w:tcPr>
          <w:p w14:paraId="6EB632A3" w14:textId="77777777" w:rsidR="00FC2433" w:rsidRPr="00DB3C07" w:rsidRDefault="00FC2433" w:rsidP="005C242E">
            <w:pPr>
              <w:rPr>
                <w:rFonts w:ascii="Arial" w:hAnsi="Arial" w:cs="Arial"/>
              </w:rPr>
            </w:pPr>
            <w:r w:rsidRPr="00DB3C07">
              <w:rPr>
                <w:rFonts w:ascii="Arial" w:hAnsi="Arial" w:cs="Arial"/>
              </w:rPr>
              <w:t>.0103</w:t>
            </w:r>
          </w:p>
        </w:tc>
      </w:tr>
      <w:tr w:rsidR="00FC2433" w:rsidRPr="00DB3C07" w14:paraId="14B34F29" w14:textId="77777777" w:rsidTr="00770883">
        <w:trPr>
          <w:tblCellSpacing w:w="14" w:type="dxa"/>
        </w:trPr>
        <w:tc>
          <w:tcPr>
            <w:tcW w:w="8418" w:type="dxa"/>
          </w:tcPr>
          <w:p w14:paraId="3FF8225D" w14:textId="77777777" w:rsidR="00FC2433" w:rsidRPr="00DB3C07" w:rsidRDefault="00FC2433" w:rsidP="005C242E">
            <w:pPr>
              <w:rPr>
                <w:rFonts w:ascii="Arial" w:hAnsi="Arial" w:cs="Arial"/>
              </w:rPr>
            </w:pPr>
            <w:r w:rsidRPr="00DB3C07">
              <w:rPr>
                <w:rFonts w:ascii="Arial" w:hAnsi="Arial" w:cs="Arial"/>
                <w:u w:val="single"/>
              </w:rPr>
              <w:t>Wildlife Reserve</w:t>
            </w:r>
          </w:p>
        </w:tc>
        <w:tc>
          <w:tcPr>
            <w:tcW w:w="512" w:type="dxa"/>
          </w:tcPr>
          <w:p w14:paraId="2D4B3097"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3893CC6D"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9163496" w14:textId="77777777" w:rsidR="00FC2433" w:rsidRPr="00DB3C07" w:rsidRDefault="00FC2433" w:rsidP="005C242E">
            <w:pPr>
              <w:rPr>
                <w:rFonts w:ascii="Arial" w:hAnsi="Arial" w:cs="Arial"/>
              </w:rPr>
            </w:pPr>
            <w:r w:rsidRPr="00DB3C07">
              <w:rPr>
                <w:rFonts w:ascii="Arial" w:hAnsi="Arial" w:cs="Arial"/>
              </w:rPr>
              <w:t>10L</w:t>
            </w:r>
          </w:p>
        </w:tc>
        <w:tc>
          <w:tcPr>
            <w:tcW w:w="588" w:type="dxa"/>
          </w:tcPr>
          <w:p w14:paraId="03EC20CF" w14:textId="77777777" w:rsidR="00FC2433" w:rsidRPr="00DB3C07" w:rsidRDefault="00FC2433" w:rsidP="005C242E">
            <w:pPr>
              <w:rPr>
                <w:rFonts w:ascii="Arial" w:hAnsi="Arial" w:cs="Arial"/>
              </w:rPr>
            </w:pPr>
            <w:r w:rsidRPr="00DB3C07">
              <w:rPr>
                <w:rFonts w:ascii="Arial" w:hAnsi="Arial" w:cs="Arial"/>
              </w:rPr>
              <w:t>.0104</w:t>
            </w:r>
          </w:p>
        </w:tc>
      </w:tr>
      <w:tr w:rsidR="00FC2433" w:rsidRPr="00DB3C07" w14:paraId="47F8ED86" w14:textId="77777777" w:rsidTr="00770883">
        <w:trPr>
          <w:tblCellSpacing w:w="14" w:type="dxa"/>
        </w:trPr>
        <w:tc>
          <w:tcPr>
            <w:tcW w:w="8418" w:type="dxa"/>
          </w:tcPr>
          <w:p w14:paraId="3DF0A6F2" w14:textId="77777777" w:rsidR="00FC2433" w:rsidRPr="00DB3C07" w:rsidRDefault="00FC2433" w:rsidP="005C242E">
            <w:pPr>
              <w:rPr>
                <w:rFonts w:ascii="Arial" w:hAnsi="Arial" w:cs="Arial"/>
                <w:u w:val="single"/>
              </w:rPr>
            </w:pPr>
          </w:p>
        </w:tc>
        <w:tc>
          <w:tcPr>
            <w:tcW w:w="512" w:type="dxa"/>
          </w:tcPr>
          <w:p w14:paraId="54415D97" w14:textId="77777777" w:rsidR="00FC2433" w:rsidRPr="00DB3C07" w:rsidRDefault="00FC2433" w:rsidP="005C242E">
            <w:pPr>
              <w:jc w:val="right"/>
              <w:rPr>
                <w:rFonts w:ascii="Arial" w:hAnsi="Arial" w:cs="Arial"/>
              </w:rPr>
            </w:pPr>
          </w:p>
        </w:tc>
        <w:tc>
          <w:tcPr>
            <w:tcW w:w="692" w:type="dxa"/>
          </w:tcPr>
          <w:p w14:paraId="6AB0553A" w14:textId="77777777" w:rsidR="00FC2433" w:rsidRPr="00DB3C07" w:rsidRDefault="00FC2433" w:rsidP="005C242E">
            <w:pPr>
              <w:rPr>
                <w:rFonts w:ascii="Arial" w:hAnsi="Arial" w:cs="Arial"/>
              </w:rPr>
            </w:pPr>
          </w:p>
        </w:tc>
        <w:tc>
          <w:tcPr>
            <w:tcW w:w="512" w:type="dxa"/>
          </w:tcPr>
          <w:p w14:paraId="09C27714" w14:textId="77777777" w:rsidR="00FC2433" w:rsidRPr="00DB3C07" w:rsidRDefault="00FC2433" w:rsidP="005C242E">
            <w:pPr>
              <w:rPr>
                <w:rFonts w:ascii="Arial" w:hAnsi="Arial" w:cs="Arial"/>
              </w:rPr>
            </w:pPr>
          </w:p>
        </w:tc>
        <w:tc>
          <w:tcPr>
            <w:tcW w:w="588" w:type="dxa"/>
          </w:tcPr>
          <w:p w14:paraId="045EE80D" w14:textId="77777777" w:rsidR="00FC2433" w:rsidRPr="00DB3C07" w:rsidRDefault="00FC2433" w:rsidP="005C242E">
            <w:pPr>
              <w:rPr>
                <w:rFonts w:ascii="Arial" w:hAnsi="Arial" w:cs="Arial"/>
              </w:rPr>
            </w:pPr>
          </w:p>
        </w:tc>
      </w:tr>
      <w:tr w:rsidR="00FC2433" w:rsidRPr="00DB3C07" w14:paraId="76B680E6" w14:textId="77777777" w:rsidTr="00770883">
        <w:trPr>
          <w:tblCellSpacing w:w="14" w:type="dxa"/>
        </w:trPr>
        <w:tc>
          <w:tcPr>
            <w:tcW w:w="10837" w:type="dxa"/>
            <w:gridSpan w:val="5"/>
          </w:tcPr>
          <w:p w14:paraId="33BD0D5D" w14:textId="77777777" w:rsidR="00FC2433" w:rsidRPr="00DB3C07" w:rsidRDefault="00FC2433" w:rsidP="005C242E">
            <w:pPr>
              <w:rPr>
                <w:rFonts w:ascii="Arial" w:hAnsi="Arial" w:cs="Arial"/>
                <w:b/>
                <w:bCs/>
                <w:caps/>
              </w:rPr>
            </w:pPr>
            <w:r w:rsidRPr="00DB3C07">
              <w:rPr>
                <w:rFonts w:ascii="Arial" w:hAnsi="Arial" w:cs="Arial"/>
                <w:b/>
                <w:bCs/>
                <w:caps/>
              </w:rPr>
              <w:t>Public Health, Commission for</w:t>
            </w:r>
          </w:p>
        </w:tc>
      </w:tr>
      <w:tr w:rsidR="00FC2433" w:rsidRPr="00DB3C07" w14:paraId="3F38319E" w14:textId="77777777" w:rsidTr="00770883">
        <w:trPr>
          <w:tblCellSpacing w:w="14" w:type="dxa"/>
        </w:trPr>
        <w:tc>
          <w:tcPr>
            <w:tcW w:w="8418" w:type="dxa"/>
          </w:tcPr>
          <w:p w14:paraId="527BE8C5" w14:textId="77777777" w:rsidR="00FC2433" w:rsidRPr="00DB3C07" w:rsidRDefault="00FC2433" w:rsidP="005C242E">
            <w:pPr>
              <w:rPr>
                <w:rFonts w:ascii="Arial" w:hAnsi="Arial" w:cs="Arial"/>
              </w:rPr>
            </w:pPr>
            <w:r w:rsidRPr="00DB3C07">
              <w:rPr>
                <w:rFonts w:ascii="Arial" w:hAnsi="Arial" w:cs="Arial"/>
                <w:u w:val="single"/>
              </w:rPr>
              <w:t>Definitions</w:t>
            </w:r>
          </w:p>
        </w:tc>
        <w:tc>
          <w:tcPr>
            <w:tcW w:w="512" w:type="dxa"/>
          </w:tcPr>
          <w:p w14:paraId="769DB916"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1BD273EF"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3B663E0" w14:textId="77777777" w:rsidR="00FC2433" w:rsidRPr="00DB3C07" w:rsidRDefault="00FC2433" w:rsidP="005C242E">
            <w:pPr>
              <w:rPr>
                <w:rFonts w:ascii="Arial" w:hAnsi="Arial" w:cs="Arial"/>
              </w:rPr>
            </w:pPr>
            <w:r w:rsidRPr="00DB3C07">
              <w:rPr>
                <w:rFonts w:ascii="Arial" w:hAnsi="Arial" w:cs="Arial"/>
              </w:rPr>
              <w:t>18A</w:t>
            </w:r>
          </w:p>
        </w:tc>
        <w:tc>
          <w:tcPr>
            <w:tcW w:w="588" w:type="dxa"/>
          </w:tcPr>
          <w:p w14:paraId="3722703A" w14:textId="77777777" w:rsidR="00FC2433" w:rsidRPr="00DB3C07" w:rsidRDefault="00FC2433" w:rsidP="005C242E">
            <w:pPr>
              <w:rPr>
                <w:rFonts w:ascii="Arial" w:hAnsi="Arial" w:cs="Arial"/>
              </w:rPr>
            </w:pPr>
            <w:r w:rsidRPr="00DB3C07">
              <w:rPr>
                <w:rFonts w:ascii="Arial" w:hAnsi="Arial" w:cs="Arial"/>
              </w:rPr>
              <w:t>.2508</w:t>
            </w:r>
          </w:p>
        </w:tc>
      </w:tr>
      <w:tr w:rsidR="00FC2433" w:rsidRPr="00DB3C07" w14:paraId="312E05D9" w14:textId="77777777" w:rsidTr="00770883">
        <w:trPr>
          <w:tblCellSpacing w:w="14" w:type="dxa"/>
        </w:trPr>
        <w:tc>
          <w:tcPr>
            <w:tcW w:w="8418" w:type="dxa"/>
          </w:tcPr>
          <w:p w14:paraId="69D45E5A" w14:textId="77777777" w:rsidR="00FC2433" w:rsidRPr="00DB3C07" w:rsidRDefault="00FC2433" w:rsidP="005C242E">
            <w:pPr>
              <w:rPr>
                <w:rFonts w:ascii="Arial" w:hAnsi="Arial" w:cs="Arial"/>
              </w:rPr>
            </w:pPr>
            <w:r w:rsidRPr="00DB3C07">
              <w:rPr>
                <w:rFonts w:ascii="Arial" w:hAnsi="Arial" w:cs="Arial"/>
                <w:u w:val="single"/>
              </w:rPr>
              <w:t>Water Recreation Attractions</w:t>
            </w:r>
          </w:p>
        </w:tc>
        <w:tc>
          <w:tcPr>
            <w:tcW w:w="512" w:type="dxa"/>
          </w:tcPr>
          <w:p w14:paraId="13348860" w14:textId="77777777" w:rsidR="00FC2433" w:rsidRPr="00DB3C07" w:rsidRDefault="00FC2433" w:rsidP="005C242E">
            <w:pPr>
              <w:jc w:val="right"/>
              <w:rPr>
                <w:rFonts w:ascii="Arial" w:hAnsi="Arial" w:cs="Arial"/>
              </w:rPr>
            </w:pPr>
            <w:r w:rsidRPr="00DB3C07">
              <w:rPr>
                <w:rFonts w:ascii="Arial" w:hAnsi="Arial" w:cs="Arial"/>
              </w:rPr>
              <w:t>15A</w:t>
            </w:r>
          </w:p>
        </w:tc>
        <w:tc>
          <w:tcPr>
            <w:tcW w:w="692" w:type="dxa"/>
          </w:tcPr>
          <w:p w14:paraId="61609102"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0A7D42A" w14:textId="77777777" w:rsidR="00FC2433" w:rsidRPr="00DB3C07" w:rsidRDefault="00FC2433" w:rsidP="005C242E">
            <w:pPr>
              <w:rPr>
                <w:rFonts w:ascii="Arial" w:hAnsi="Arial" w:cs="Arial"/>
              </w:rPr>
            </w:pPr>
            <w:r w:rsidRPr="00DB3C07">
              <w:rPr>
                <w:rFonts w:ascii="Arial" w:hAnsi="Arial" w:cs="Arial"/>
              </w:rPr>
              <w:t>18A</w:t>
            </w:r>
          </w:p>
        </w:tc>
        <w:tc>
          <w:tcPr>
            <w:tcW w:w="588" w:type="dxa"/>
          </w:tcPr>
          <w:p w14:paraId="51833250" w14:textId="77777777" w:rsidR="00FC2433" w:rsidRPr="00DB3C07" w:rsidRDefault="00FC2433" w:rsidP="005C242E">
            <w:pPr>
              <w:rPr>
                <w:rFonts w:ascii="Arial" w:hAnsi="Arial" w:cs="Arial"/>
              </w:rPr>
            </w:pPr>
            <w:r w:rsidRPr="00DB3C07">
              <w:rPr>
                <w:rFonts w:ascii="Arial" w:hAnsi="Arial" w:cs="Arial"/>
              </w:rPr>
              <w:t>.2543</w:t>
            </w:r>
          </w:p>
        </w:tc>
      </w:tr>
      <w:tr w:rsidR="00FC2433" w:rsidRPr="00DB3C07" w14:paraId="21695900" w14:textId="77777777" w:rsidTr="00770883">
        <w:trPr>
          <w:tblCellSpacing w:w="14" w:type="dxa"/>
        </w:trPr>
        <w:tc>
          <w:tcPr>
            <w:tcW w:w="8418" w:type="dxa"/>
          </w:tcPr>
          <w:p w14:paraId="4DA3270E" w14:textId="77777777" w:rsidR="00FC2433" w:rsidRPr="00DB3C07" w:rsidRDefault="00FC2433" w:rsidP="005C242E">
            <w:pPr>
              <w:rPr>
                <w:rFonts w:ascii="Arial" w:hAnsi="Arial" w:cs="Arial"/>
                <w:u w:val="single"/>
              </w:rPr>
            </w:pPr>
          </w:p>
        </w:tc>
        <w:tc>
          <w:tcPr>
            <w:tcW w:w="512" w:type="dxa"/>
          </w:tcPr>
          <w:p w14:paraId="071E1A08" w14:textId="77777777" w:rsidR="00FC2433" w:rsidRPr="00DB3C07" w:rsidRDefault="00FC2433" w:rsidP="005C242E">
            <w:pPr>
              <w:jc w:val="right"/>
              <w:rPr>
                <w:rFonts w:ascii="Arial" w:hAnsi="Arial" w:cs="Arial"/>
              </w:rPr>
            </w:pPr>
          </w:p>
        </w:tc>
        <w:tc>
          <w:tcPr>
            <w:tcW w:w="692" w:type="dxa"/>
          </w:tcPr>
          <w:p w14:paraId="28D9657F" w14:textId="77777777" w:rsidR="00FC2433" w:rsidRPr="00DB3C07" w:rsidRDefault="00FC2433" w:rsidP="005C242E">
            <w:pPr>
              <w:rPr>
                <w:rFonts w:ascii="Arial" w:hAnsi="Arial" w:cs="Arial"/>
              </w:rPr>
            </w:pPr>
          </w:p>
        </w:tc>
        <w:tc>
          <w:tcPr>
            <w:tcW w:w="512" w:type="dxa"/>
          </w:tcPr>
          <w:p w14:paraId="371782A4" w14:textId="77777777" w:rsidR="00FC2433" w:rsidRPr="00DB3C07" w:rsidRDefault="00FC2433" w:rsidP="005C242E">
            <w:pPr>
              <w:rPr>
                <w:rFonts w:ascii="Arial" w:hAnsi="Arial" w:cs="Arial"/>
              </w:rPr>
            </w:pPr>
          </w:p>
        </w:tc>
        <w:tc>
          <w:tcPr>
            <w:tcW w:w="588" w:type="dxa"/>
          </w:tcPr>
          <w:p w14:paraId="1BFBAEB0" w14:textId="77777777" w:rsidR="00FC2433" w:rsidRPr="00DB3C07" w:rsidRDefault="00FC2433" w:rsidP="005C242E">
            <w:pPr>
              <w:rPr>
                <w:rFonts w:ascii="Arial" w:hAnsi="Arial" w:cs="Arial"/>
              </w:rPr>
            </w:pPr>
          </w:p>
        </w:tc>
      </w:tr>
      <w:tr w:rsidR="00FC2433" w:rsidRPr="00DB3C07" w14:paraId="3DFE7C5C" w14:textId="77777777" w:rsidTr="00770883">
        <w:trPr>
          <w:tblCellSpacing w:w="14" w:type="dxa"/>
        </w:trPr>
        <w:tc>
          <w:tcPr>
            <w:tcW w:w="10837" w:type="dxa"/>
            <w:gridSpan w:val="5"/>
          </w:tcPr>
          <w:p w14:paraId="61881E47" w14:textId="77777777" w:rsidR="00FC2433" w:rsidRPr="00DB3C07" w:rsidRDefault="00FC2433" w:rsidP="005C242E">
            <w:pPr>
              <w:rPr>
                <w:rFonts w:ascii="Arial" w:hAnsi="Arial" w:cs="Arial"/>
                <w:b/>
                <w:bCs/>
                <w:caps/>
              </w:rPr>
            </w:pPr>
            <w:r w:rsidRPr="00DB3C07">
              <w:rPr>
                <w:rFonts w:ascii="Arial" w:hAnsi="Arial" w:cs="Arial"/>
                <w:b/>
                <w:bCs/>
                <w:caps/>
              </w:rPr>
              <w:t>Education, State Board of</w:t>
            </w:r>
          </w:p>
        </w:tc>
      </w:tr>
      <w:tr w:rsidR="00FC2433" w:rsidRPr="00DB3C07" w14:paraId="4B14E9D1" w14:textId="77777777" w:rsidTr="00770883">
        <w:trPr>
          <w:tblCellSpacing w:w="14" w:type="dxa"/>
        </w:trPr>
        <w:tc>
          <w:tcPr>
            <w:tcW w:w="8418" w:type="dxa"/>
          </w:tcPr>
          <w:p w14:paraId="66F5A4D8" w14:textId="77777777" w:rsidR="00FC2433" w:rsidRPr="00DB3C07" w:rsidRDefault="00FC2433" w:rsidP="005C242E">
            <w:pPr>
              <w:rPr>
                <w:rFonts w:ascii="Arial" w:hAnsi="Arial" w:cs="Arial"/>
              </w:rPr>
            </w:pPr>
            <w:r w:rsidRPr="00DB3C07">
              <w:rPr>
                <w:rFonts w:ascii="Arial" w:hAnsi="Arial" w:cs="Arial"/>
                <w:u w:val="single"/>
              </w:rPr>
              <w:t>School Bus Passengers</w:t>
            </w:r>
          </w:p>
        </w:tc>
        <w:tc>
          <w:tcPr>
            <w:tcW w:w="512" w:type="dxa"/>
          </w:tcPr>
          <w:p w14:paraId="78C1E0FC"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40E120AD"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7AF73E0" w14:textId="77777777" w:rsidR="00FC2433" w:rsidRPr="00DB3C07" w:rsidRDefault="00FC2433" w:rsidP="005C242E">
            <w:pPr>
              <w:rPr>
                <w:rFonts w:ascii="Arial" w:hAnsi="Arial" w:cs="Arial"/>
              </w:rPr>
            </w:pPr>
            <w:r w:rsidRPr="00DB3C07">
              <w:rPr>
                <w:rFonts w:ascii="Arial" w:hAnsi="Arial" w:cs="Arial"/>
              </w:rPr>
              <w:t>06B</w:t>
            </w:r>
          </w:p>
        </w:tc>
        <w:tc>
          <w:tcPr>
            <w:tcW w:w="588" w:type="dxa"/>
          </w:tcPr>
          <w:p w14:paraId="40FD28D9" w14:textId="77777777" w:rsidR="00FC2433" w:rsidRPr="00DB3C07" w:rsidRDefault="00FC2433" w:rsidP="005C242E">
            <w:pPr>
              <w:rPr>
                <w:rFonts w:ascii="Arial" w:hAnsi="Arial" w:cs="Arial"/>
              </w:rPr>
            </w:pPr>
            <w:r w:rsidRPr="00DB3C07">
              <w:rPr>
                <w:rFonts w:ascii="Arial" w:hAnsi="Arial" w:cs="Arial"/>
              </w:rPr>
              <w:t>.0111</w:t>
            </w:r>
          </w:p>
        </w:tc>
      </w:tr>
      <w:tr w:rsidR="00FC2433" w:rsidRPr="00DB3C07" w14:paraId="185925BC" w14:textId="77777777" w:rsidTr="00770883">
        <w:trPr>
          <w:tblCellSpacing w:w="14" w:type="dxa"/>
        </w:trPr>
        <w:tc>
          <w:tcPr>
            <w:tcW w:w="8418" w:type="dxa"/>
          </w:tcPr>
          <w:p w14:paraId="7C5AE0B9" w14:textId="77777777" w:rsidR="00FC2433" w:rsidRPr="00DB3C07" w:rsidRDefault="00FC2433" w:rsidP="005C242E">
            <w:pPr>
              <w:rPr>
                <w:rFonts w:ascii="Arial" w:hAnsi="Arial" w:cs="Arial"/>
              </w:rPr>
            </w:pPr>
            <w:r w:rsidRPr="00DB3C07">
              <w:rPr>
                <w:rFonts w:ascii="Arial" w:hAnsi="Arial" w:cs="Arial"/>
                <w:u w:val="single"/>
              </w:rPr>
              <w:t>Definitions</w:t>
            </w:r>
          </w:p>
        </w:tc>
        <w:tc>
          <w:tcPr>
            <w:tcW w:w="512" w:type="dxa"/>
          </w:tcPr>
          <w:p w14:paraId="456C0554"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5C15458D"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371A0A7D"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7D113632" w14:textId="77777777" w:rsidR="00FC2433" w:rsidRPr="00DB3C07" w:rsidRDefault="00FC2433" w:rsidP="005C242E">
            <w:pPr>
              <w:rPr>
                <w:rFonts w:ascii="Arial" w:hAnsi="Arial" w:cs="Arial"/>
              </w:rPr>
            </w:pPr>
            <w:r w:rsidRPr="00DB3C07">
              <w:rPr>
                <w:rFonts w:ascii="Arial" w:hAnsi="Arial" w:cs="Arial"/>
              </w:rPr>
              <w:t>.0334</w:t>
            </w:r>
          </w:p>
        </w:tc>
      </w:tr>
      <w:tr w:rsidR="00FC2433" w:rsidRPr="00DB3C07" w14:paraId="318B00BC" w14:textId="77777777" w:rsidTr="00770883">
        <w:trPr>
          <w:tblCellSpacing w:w="14" w:type="dxa"/>
        </w:trPr>
        <w:tc>
          <w:tcPr>
            <w:tcW w:w="8418" w:type="dxa"/>
          </w:tcPr>
          <w:p w14:paraId="2F0963A8" w14:textId="77777777" w:rsidR="00FC2433" w:rsidRPr="00DB3C07" w:rsidRDefault="00FC2433" w:rsidP="005C242E">
            <w:pPr>
              <w:rPr>
                <w:rFonts w:ascii="Arial" w:hAnsi="Arial" w:cs="Arial"/>
              </w:rPr>
            </w:pPr>
            <w:r w:rsidRPr="00DB3C07">
              <w:rPr>
                <w:rFonts w:ascii="Arial" w:hAnsi="Arial" w:cs="Arial"/>
                <w:u w:val="single"/>
              </w:rPr>
              <w:t>NC Educator License for Area of Assignment</w:t>
            </w:r>
          </w:p>
        </w:tc>
        <w:tc>
          <w:tcPr>
            <w:tcW w:w="512" w:type="dxa"/>
          </w:tcPr>
          <w:p w14:paraId="1640ED04"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53D162C8"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2C77291"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5882EB55" w14:textId="77777777" w:rsidR="00FC2433" w:rsidRPr="00DB3C07" w:rsidRDefault="00FC2433" w:rsidP="005C242E">
            <w:pPr>
              <w:rPr>
                <w:rFonts w:ascii="Arial" w:hAnsi="Arial" w:cs="Arial"/>
              </w:rPr>
            </w:pPr>
            <w:r w:rsidRPr="00DB3C07">
              <w:rPr>
                <w:rFonts w:ascii="Arial" w:hAnsi="Arial" w:cs="Arial"/>
              </w:rPr>
              <w:t>.0335</w:t>
            </w:r>
          </w:p>
        </w:tc>
      </w:tr>
      <w:tr w:rsidR="00FC2433" w:rsidRPr="00DB3C07" w14:paraId="5F8CDDEB" w14:textId="77777777" w:rsidTr="00770883">
        <w:trPr>
          <w:tblCellSpacing w:w="14" w:type="dxa"/>
        </w:trPr>
        <w:tc>
          <w:tcPr>
            <w:tcW w:w="8418" w:type="dxa"/>
          </w:tcPr>
          <w:p w14:paraId="3CA7F281" w14:textId="77777777" w:rsidR="00FC2433" w:rsidRPr="00DB3C07" w:rsidRDefault="00FC2433" w:rsidP="005C242E">
            <w:pPr>
              <w:rPr>
                <w:rFonts w:ascii="Arial" w:hAnsi="Arial" w:cs="Arial"/>
              </w:rPr>
            </w:pPr>
            <w:r w:rsidRPr="00DB3C07">
              <w:rPr>
                <w:rFonts w:ascii="Arial" w:hAnsi="Arial" w:cs="Arial"/>
                <w:u w:val="single"/>
              </w:rPr>
              <w:t>License Levels for a NC Educator License</w:t>
            </w:r>
          </w:p>
        </w:tc>
        <w:tc>
          <w:tcPr>
            <w:tcW w:w="512" w:type="dxa"/>
          </w:tcPr>
          <w:p w14:paraId="120F2046"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6955D600"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CFF9D29"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153CFB99" w14:textId="77777777" w:rsidR="00FC2433" w:rsidRPr="00DB3C07" w:rsidRDefault="00FC2433" w:rsidP="005C242E">
            <w:pPr>
              <w:rPr>
                <w:rFonts w:ascii="Arial" w:hAnsi="Arial" w:cs="Arial"/>
              </w:rPr>
            </w:pPr>
            <w:r w:rsidRPr="00DB3C07">
              <w:rPr>
                <w:rFonts w:ascii="Arial" w:hAnsi="Arial" w:cs="Arial"/>
              </w:rPr>
              <w:t>.0336</w:t>
            </w:r>
          </w:p>
        </w:tc>
      </w:tr>
      <w:tr w:rsidR="00FC2433" w:rsidRPr="00DB3C07" w14:paraId="67696648" w14:textId="77777777" w:rsidTr="00770883">
        <w:trPr>
          <w:tblCellSpacing w:w="14" w:type="dxa"/>
        </w:trPr>
        <w:tc>
          <w:tcPr>
            <w:tcW w:w="8418" w:type="dxa"/>
          </w:tcPr>
          <w:p w14:paraId="3A2A6932" w14:textId="77777777" w:rsidR="00FC2433" w:rsidRPr="00DB3C07" w:rsidRDefault="00FC2433" w:rsidP="005C242E">
            <w:pPr>
              <w:rPr>
                <w:rFonts w:ascii="Arial" w:hAnsi="Arial" w:cs="Arial"/>
              </w:rPr>
            </w:pPr>
            <w:r w:rsidRPr="00DB3C07">
              <w:rPr>
                <w:rFonts w:ascii="Arial" w:hAnsi="Arial" w:cs="Arial"/>
                <w:u w:val="single"/>
              </w:rPr>
              <w:t>Basic Entity Data to Apply for a NC Educator License</w:t>
            </w:r>
          </w:p>
        </w:tc>
        <w:tc>
          <w:tcPr>
            <w:tcW w:w="512" w:type="dxa"/>
          </w:tcPr>
          <w:p w14:paraId="0812816D"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48FBF968"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59BD736"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469BF095" w14:textId="77777777" w:rsidR="00FC2433" w:rsidRPr="00DB3C07" w:rsidRDefault="00FC2433" w:rsidP="005C242E">
            <w:pPr>
              <w:rPr>
                <w:rFonts w:ascii="Arial" w:hAnsi="Arial" w:cs="Arial"/>
              </w:rPr>
            </w:pPr>
            <w:r w:rsidRPr="00DB3C07">
              <w:rPr>
                <w:rFonts w:ascii="Arial" w:hAnsi="Arial" w:cs="Arial"/>
              </w:rPr>
              <w:t>.0337</w:t>
            </w:r>
          </w:p>
        </w:tc>
      </w:tr>
      <w:tr w:rsidR="00FC2433" w:rsidRPr="00DB3C07" w14:paraId="314E069C" w14:textId="77777777" w:rsidTr="00770883">
        <w:trPr>
          <w:tblCellSpacing w:w="14" w:type="dxa"/>
        </w:trPr>
        <w:tc>
          <w:tcPr>
            <w:tcW w:w="8418" w:type="dxa"/>
          </w:tcPr>
          <w:p w14:paraId="5185D669" w14:textId="77777777" w:rsidR="00FC2433" w:rsidRPr="00DB3C07" w:rsidRDefault="00FC2433" w:rsidP="005C242E">
            <w:pPr>
              <w:rPr>
                <w:rFonts w:ascii="Arial" w:hAnsi="Arial" w:cs="Arial"/>
              </w:rPr>
            </w:pPr>
            <w:r w:rsidRPr="00DB3C07">
              <w:rPr>
                <w:rFonts w:ascii="Arial" w:hAnsi="Arial" w:cs="Arial"/>
                <w:u w:val="single"/>
              </w:rPr>
              <w:t xml:space="preserve">Licensure Transaction Checklist to Apply for a NC </w:t>
            </w:r>
            <w:proofErr w:type="spellStart"/>
            <w:r w:rsidRPr="00DB3C07">
              <w:rPr>
                <w:rFonts w:ascii="Arial" w:hAnsi="Arial" w:cs="Arial"/>
                <w:u w:val="single"/>
              </w:rPr>
              <w:t>Educato</w:t>
            </w:r>
            <w:proofErr w:type="spellEnd"/>
            <w:r w:rsidRPr="00DB3C07">
              <w:rPr>
                <w:rFonts w:ascii="Arial" w:hAnsi="Arial" w:cs="Arial"/>
                <w:u w:val="single"/>
              </w:rPr>
              <w:t>...</w:t>
            </w:r>
          </w:p>
        </w:tc>
        <w:tc>
          <w:tcPr>
            <w:tcW w:w="512" w:type="dxa"/>
          </w:tcPr>
          <w:p w14:paraId="167F5676"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2E2497F4"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CE63020"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35D11637" w14:textId="77777777" w:rsidR="00FC2433" w:rsidRPr="00DB3C07" w:rsidRDefault="00FC2433" w:rsidP="005C242E">
            <w:pPr>
              <w:rPr>
                <w:rFonts w:ascii="Arial" w:hAnsi="Arial" w:cs="Arial"/>
              </w:rPr>
            </w:pPr>
            <w:r w:rsidRPr="00DB3C07">
              <w:rPr>
                <w:rFonts w:ascii="Arial" w:hAnsi="Arial" w:cs="Arial"/>
              </w:rPr>
              <w:t>.0338</w:t>
            </w:r>
          </w:p>
        </w:tc>
      </w:tr>
      <w:tr w:rsidR="00FC2433" w:rsidRPr="00DB3C07" w14:paraId="02D36A67" w14:textId="77777777" w:rsidTr="00770883">
        <w:trPr>
          <w:tblCellSpacing w:w="14" w:type="dxa"/>
        </w:trPr>
        <w:tc>
          <w:tcPr>
            <w:tcW w:w="8418" w:type="dxa"/>
          </w:tcPr>
          <w:p w14:paraId="19606537" w14:textId="77777777" w:rsidR="00FC2433" w:rsidRPr="00DB3C07" w:rsidRDefault="00FC2433" w:rsidP="005C242E">
            <w:pPr>
              <w:rPr>
                <w:rFonts w:ascii="Arial" w:hAnsi="Arial" w:cs="Arial"/>
              </w:rPr>
            </w:pPr>
            <w:r w:rsidRPr="00DB3C07">
              <w:rPr>
                <w:rFonts w:ascii="Arial" w:hAnsi="Arial" w:cs="Arial"/>
                <w:u w:val="single"/>
              </w:rPr>
              <w:t xml:space="preserve">Requirements to be Issued a Continuing Professional </w:t>
            </w:r>
            <w:proofErr w:type="spellStart"/>
            <w:r w:rsidRPr="00DB3C07">
              <w:rPr>
                <w:rFonts w:ascii="Arial" w:hAnsi="Arial" w:cs="Arial"/>
                <w:u w:val="single"/>
              </w:rPr>
              <w:t>Licen</w:t>
            </w:r>
            <w:proofErr w:type="spellEnd"/>
            <w:r w:rsidRPr="00DB3C07">
              <w:rPr>
                <w:rFonts w:ascii="Arial" w:hAnsi="Arial" w:cs="Arial"/>
                <w:u w:val="single"/>
              </w:rPr>
              <w:t>...</w:t>
            </w:r>
          </w:p>
        </w:tc>
        <w:tc>
          <w:tcPr>
            <w:tcW w:w="512" w:type="dxa"/>
          </w:tcPr>
          <w:p w14:paraId="2217C0F4"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04521F8B"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D90D53C"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1851526A" w14:textId="77777777" w:rsidR="00FC2433" w:rsidRPr="00DB3C07" w:rsidRDefault="00FC2433" w:rsidP="005C242E">
            <w:pPr>
              <w:rPr>
                <w:rFonts w:ascii="Arial" w:hAnsi="Arial" w:cs="Arial"/>
              </w:rPr>
            </w:pPr>
            <w:r w:rsidRPr="00DB3C07">
              <w:rPr>
                <w:rFonts w:ascii="Arial" w:hAnsi="Arial" w:cs="Arial"/>
              </w:rPr>
              <w:t>.0339</w:t>
            </w:r>
          </w:p>
        </w:tc>
      </w:tr>
      <w:tr w:rsidR="00FC2433" w:rsidRPr="00DB3C07" w14:paraId="56BF7D88" w14:textId="77777777" w:rsidTr="00770883">
        <w:trPr>
          <w:tblCellSpacing w:w="14" w:type="dxa"/>
        </w:trPr>
        <w:tc>
          <w:tcPr>
            <w:tcW w:w="8418" w:type="dxa"/>
          </w:tcPr>
          <w:p w14:paraId="03A5A63F" w14:textId="77777777" w:rsidR="00FC2433" w:rsidRPr="00DB3C07" w:rsidRDefault="00FC2433" w:rsidP="005C242E">
            <w:pPr>
              <w:rPr>
                <w:rFonts w:ascii="Arial" w:hAnsi="Arial" w:cs="Arial"/>
              </w:rPr>
            </w:pPr>
            <w:r w:rsidRPr="00DB3C07">
              <w:rPr>
                <w:rFonts w:ascii="Arial" w:hAnsi="Arial" w:cs="Arial"/>
                <w:u w:val="single"/>
              </w:rPr>
              <w:t>Requirements to be Issued an Initial Professional License...</w:t>
            </w:r>
          </w:p>
        </w:tc>
        <w:tc>
          <w:tcPr>
            <w:tcW w:w="512" w:type="dxa"/>
          </w:tcPr>
          <w:p w14:paraId="04E7748B"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3E6E9EB3"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34CB1C09"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6EFF6480" w14:textId="77777777" w:rsidR="00FC2433" w:rsidRPr="00DB3C07" w:rsidRDefault="00FC2433" w:rsidP="005C242E">
            <w:pPr>
              <w:rPr>
                <w:rFonts w:ascii="Arial" w:hAnsi="Arial" w:cs="Arial"/>
              </w:rPr>
            </w:pPr>
            <w:r w:rsidRPr="00DB3C07">
              <w:rPr>
                <w:rFonts w:ascii="Arial" w:hAnsi="Arial" w:cs="Arial"/>
              </w:rPr>
              <w:t>.0340</w:t>
            </w:r>
          </w:p>
        </w:tc>
      </w:tr>
      <w:tr w:rsidR="00FC2433" w:rsidRPr="00DB3C07" w14:paraId="7A71C6FA" w14:textId="77777777" w:rsidTr="00770883">
        <w:trPr>
          <w:tblCellSpacing w:w="14" w:type="dxa"/>
        </w:trPr>
        <w:tc>
          <w:tcPr>
            <w:tcW w:w="8418" w:type="dxa"/>
          </w:tcPr>
          <w:p w14:paraId="0B3FAE24" w14:textId="77777777" w:rsidR="00FC2433" w:rsidRPr="00DB3C07" w:rsidRDefault="00FC2433" w:rsidP="005C242E">
            <w:pPr>
              <w:rPr>
                <w:rFonts w:ascii="Arial" w:hAnsi="Arial" w:cs="Arial"/>
              </w:rPr>
            </w:pPr>
            <w:r w:rsidRPr="00DB3C07">
              <w:rPr>
                <w:rFonts w:ascii="Arial" w:hAnsi="Arial" w:cs="Arial"/>
                <w:u w:val="single"/>
              </w:rPr>
              <w:t>Requirements to be Issued a Residency License</w:t>
            </w:r>
          </w:p>
        </w:tc>
        <w:tc>
          <w:tcPr>
            <w:tcW w:w="512" w:type="dxa"/>
          </w:tcPr>
          <w:p w14:paraId="2508457D"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495E9EE8"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E030398"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64ADCBD6" w14:textId="77777777" w:rsidR="00FC2433" w:rsidRPr="00DB3C07" w:rsidRDefault="00FC2433" w:rsidP="005C242E">
            <w:pPr>
              <w:rPr>
                <w:rFonts w:ascii="Arial" w:hAnsi="Arial" w:cs="Arial"/>
              </w:rPr>
            </w:pPr>
            <w:r w:rsidRPr="00DB3C07">
              <w:rPr>
                <w:rFonts w:ascii="Arial" w:hAnsi="Arial" w:cs="Arial"/>
              </w:rPr>
              <w:t>.0341</w:t>
            </w:r>
          </w:p>
        </w:tc>
      </w:tr>
      <w:tr w:rsidR="00FC2433" w:rsidRPr="00DB3C07" w14:paraId="189462E9" w14:textId="77777777" w:rsidTr="00770883">
        <w:trPr>
          <w:tblCellSpacing w:w="14" w:type="dxa"/>
        </w:trPr>
        <w:tc>
          <w:tcPr>
            <w:tcW w:w="8418" w:type="dxa"/>
          </w:tcPr>
          <w:p w14:paraId="79EB56C8" w14:textId="77777777" w:rsidR="00FC2433" w:rsidRPr="00DB3C07" w:rsidRDefault="00FC2433" w:rsidP="005C242E">
            <w:pPr>
              <w:rPr>
                <w:rFonts w:ascii="Arial" w:hAnsi="Arial" w:cs="Arial"/>
              </w:rPr>
            </w:pPr>
            <w:r w:rsidRPr="00DB3C07">
              <w:rPr>
                <w:rFonts w:ascii="Arial" w:hAnsi="Arial" w:cs="Arial"/>
                <w:u w:val="single"/>
              </w:rPr>
              <w:t xml:space="preserve">Requirements to Add a Provisional Teaching Area to a </w:t>
            </w:r>
            <w:proofErr w:type="spellStart"/>
            <w:r w:rsidRPr="00DB3C07">
              <w:rPr>
                <w:rFonts w:ascii="Arial" w:hAnsi="Arial" w:cs="Arial"/>
                <w:u w:val="single"/>
              </w:rPr>
              <w:t>Nort</w:t>
            </w:r>
            <w:proofErr w:type="spellEnd"/>
            <w:r w:rsidRPr="00DB3C07">
              <w:rPr>
                <w:rFonts w:ascii="Arial" w:hAnsi="Arial" w:cs="Arial"/>
                <w:u w:val="single"/>
              </w:rPr>
              <w:t>...</w:t>
            </w:r>
          </w:p>
        </w:tc>
        <w:tc>
          <w:tcPr>
            <w:tcW w:w="512" w:type="dxa"/>
          </w:tcPr>
          <w:p w14:paraId="546D417F"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7E76954D"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64AA7F4"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191A1495" w14:textId="77777777" w:rsidR="00FC2433" w:rsidRPr="00DB3C07" w:rsidRDefault="00FC2433" w:rsidP="005C242E">
            <w:pPr>
              <w:rPr>
                <w:rFonts w:ascii="Arial" w:hAnsi="Arial" w:cs="Arial"/>
              </w:rPr>
            </w:pPr>
            <w:r w:rsidRPr="00DB3C07">
              <w:rPr>
                <w:rFonts w:ascii="Arial" w:hAnsi="Arial" w:cs="Arial"/>
              </w:rPr>
              <w:t>.0342</w:t>
            </w:r>
          </w:p>
        </w:tc>
      </w:tr>
      <w:tr w:rsidR="00FC2433" w:rsidRPr="00DB3C07" w14:paraId="6178CA6B" w14:textId="77777777" w:rsidTr="00770883">
        <w:trPr>
          <w:tblCellSpacing w:w="14" w:type="dxa"/>
        </w:trPr>
        <w:tc>
          <w:tcPr>
            <w:tcW w:w="8418" w:type="dxa"/>
          </w:tcPr>
          <w:p w14:paraId="0FA342C3" w14:textId="77777777" w:rsidR="00FC2433" w:rsidRPr="00DB3C07" w:rsidRDefault="00FC2433" w:rsidP="005C242E">
            <w:pPr>
              <w:rPr>
                <w:rFonts w:ascii="Arial" w:hAnsi="Arial" w:cs="Arial"/>
              </w:rPr>
            </w:pPr>
            <w:r w:rsidRPr="00DB3C07">
              <w:rPr>
                <w:rFonts w:ascii="Arial" w:hAnsi="Arial" w:cs="Arial"/>
                <w:u w:val="single"/>
              </w:rPr>
              <w:t>Requirements to be Issued a Provisional Student Services ...</w:t>
            </w:r>
          </w:p>
        </w:tc>
        <w:tc>
          <w:tcPr>
            <w:tcW w:w="512" w:type="dxa"/>
          </w:tcPr>
          <w:p w14:paraId="0544FC93"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429A3CB0"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32170900"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38C10F68" w14:textId="77777777" w:rsidR="00FC2433" w:rsidRPr="00DB3C07" w:rsidRDefault="00FC2433" w:rsidP="005C242E">
            <w:pPr>
              <w:rPr>
                <w:rFonts w:ascii="Arial" w:hAnsi="Arial" w:cs="Arial"/>
              </w:rPr>
            </w:pPr>
            <w:r w:rsidRPr="00DB3C07">
              <w:rPr>
                <w:rFonts w:ascii="Arial" w:hAnsi="Arial" w:cs="Arial"/>
              </w:rPr>
              <w:t>.0344</w:t>
            </w:r>
          </w:p>
        </w:tc>
      </w:tr>
      <w:tr w:rsidR="00FC2433" w:rsidRPr="00DB3C07" w14:paraId="14C7884B" w14:textId="77777777" w:rsidTr="00770883">
        <w:trPr>
          <w:tblCellSpacing w:w="14" w:type="dxa"/>
        </w:trPr>
        <w:tc>
          <w:tcPr>
            <w:tcW w:w="8418" w:type="dxa"/>
          </w:tcPr>
          <w:p w14:paraId="71FA4934" w14:textId="77777777" w:rsidR="00FC2433" w:rsidRPr="00DB3C07" w:rsidRDefault="00FC2433" w:rsidP="005C242E">
            <w:pPr>
              <w:rPr>
                <w:rFonts w:ascii="Arial" w:hAnsi="Arial" w:cs="Arial"/>
              </w:rPr>
            </w:pPr>
            <w:r w:rsidRPr="00DB3C07">
              <w:rPr>
                <w:rFonts w:ascii="Arial" w:hAnsi="Arial" w:cs="Arial"/>
                <w:u w:val="single"/>
              </w:rPr>
              <w:t>Requirements to be Issued a Permit to Teach</w:t>
            </w:r>
          </w:p>
        </w:tc>
        <w:tc>
          <w:tcPr>
            <w:tcW w:w="512" w:type="dxa"/>
          </w:tcPr>
          <w:p w14:paraId="29D74408"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4259AF5D"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5A94F11"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4B4AEF34" w14:textId="77777777" w:rsidR="00FC2433" w:rsidRPr="00DB3C07" w:rsidRDefault="00FC2433" w:rsidP="005C242E">
            <w:pPr>
              <w:rPr>
                <w:rFonts w:ascii="Arial" w:hAnsi="Arial" w:cs="Arial"/>
              </w:rPr>
            </w:pPr>
            <w:r w:rsidRPr="00DB3C07">
              <w:rPr>
                <w:rFonts w:ascii="Arial" w:hAnsi="Arial" w:cs="Arial"/>
              </w:rPr>
              <w:t>.0346</w:t>
            </w:r>
          </w:p>
        </w:tc>
      </w:tr>
      <w:tr w:rsidR="00FC2433" w:rsidRPr="00DB3C07" w14:paraId="3DA68BB8" w14:textId="77777777" w:rsidTr="00770883">
        <w:trPr>
          <w:tblCellSpacing w:w="14" w:type="dxa"/>
        </w:trPr>
        <w:tc>
          <w:tcPr>
            <w:tcW w:w="8418" w:type="dxa"/>
          </w:tcPr>
          <w:p w14:paraId="45C45606" w14:textId="77777777" w:rsidR="00FC2433" w:rsidRPr="00DB3C07" w:rsidRDefault="00FC2433" w:rsidP="005C242E">
            <w:pPr>
              <w:rPr>
                <w:rFonts w:ascii="Arial" w:hAnsi="Arial" w:cs="Arial"/>
              </w:rPr>
            </w:pPr>
            <w:r w:rsidRPr="00DB3C07">
              <w:rPr>
                <w:rFonts w:ascii="Arial" w:hAnsi="Arial" w:cs="Arial"/>
                <w:u w:val="single"/>
              </w:rPr>
              <w:t>Comparability for Out-of-State Licensure Exams</w:t>
            </w:r>
          </w:p>
        </w:tc>
        <w:tc>
          <w:tcPr>
            <w:tcW w:w="512" w:type="dxa"/>
          </w:tcPr>
          <w:p w14:paraId="1825078A"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5F9EE710"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E1337E9"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7254E372" w14:textId="77777777" w:rsidR="00FC2433" w:rsidRPr="00DB3C07" w:rsidRDefault="00FC2433" w:rsidP="005C242E">
            <w:pPr>
              <w:rPr>
                <w:rFonts w:ascii="Arial" w:hAnsi="Arial" w:cs="Arial"/>
              </w:rPr>
            </w:pPr>
            <w:r w:rsidRPr="00DB3C07">
              <w:rPr>
                <w:rFonts w:ascii="Arial" w:hAnsi="Arial" w:cs="Arial"/>
              </w:rPr>
              <w:t>.0349</w:t>
            </w:r>
          </w:p>
        </w:tc>
      </w:tr>
      <w:tr w:rsidR="00FC2433" w:rsidRPr="00DB3C07" w14:paraId="7CDA64BA" w14:textId="77777777" w:rsidTr="00770883">
        <w:trPr>
          <w:tblCellSpacing w:w="14" w:type="dxa"/>
        </w:trPr>
        <w:tc>
          <w:tcPr>
            <w:tcW w:w="8418" w:type="dxa"/>
          </w:tcPr>
          <w:p w14:paraId="394ADCB3" w14:textId="77777777" w:rsidR="00FC2433" w:rsidRPr="00DB3C07" w:rsidRDefault="00FC2433" w:rsidP="005C242E">
            <w:pPr>
              <w:rPr>
                <w:rFonts w:ascii="Arial" w:hAnsi="Arial" w:cs="Arial"/>
              </w:rPr>
            </w:pPr>
            <w:r w:rsidRPr="00DB3C07">
              <w:rPr>
                <w:rFonts w:ascii="Arial" w:hAnsi="Arial" w:cs="Arial"/>
                <w:u w:val="single"/>
              </w:rPr>
              <w:t>Duration of an Initial Professional License</w:t>
            </w:r>
          </w:p>
        </w:tc>
        <w:tc>
          <w:tcPr>
            <w:tcW w:w="512" w:type="dxa"/>
          </w:tcPr>
          <w:p w14:paraId="0801841D"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3D361225"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E62E577"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1309DFC6" w14:textId="77777777" w:rsidR="00FC2433" w:rsidRPr="00DB3C07" w:rsidRDefault="00FC2433" w:rsidP="005C242E">
            <w:pPr>
              <w:rPr>
                <w:rFonts w:ascii="Arial" w:hAnsi="Arial" w:cs="Arial"/>
              </w:rPr>
            </w:pPr>
            <w:r w:rsidRPr="00DB3C07">
              <w:rPr>
                <w:rFonts w:ascii="Arial" w:hAnsi="Arial" w:cs="Arial"/>
              </w:rPr>
              <w:t>.0350</w:t>
            </w:r>
          </w:p>
        </w:tc>
      </w:tr>
      <w:tr w:rsidR="00FC2433" w:rsidRPr="00DB3C07" w14:paraId="3B47408F" w14:textId="77777777" w:rsidTr="00770883">
        <w:trPr>
          <w:tblCellSpacing w:w="14" w:type="dxa"/>
        </w:trPr>
        <w:tc>
          <w:tcPr>
            <w:tcW w:w="8418" w:type="dxa"/>
          </w:tcPr>
          <w:p w14:paraId="61571D71" w14:textId="77777777" w:rsidR="00FC2433" w:rsidRPr="00DB3C07" w:rsidRDefault="00FC2433" w:rsidP="005C242E">
            <w:pPr>
              <w:rPr>
                <w:rFonts w:ascii="Arial" w:hAnsi="Arial" w:cs="Arial"/>
              </w:rPr>
            </w:pPr>
            <w:r w:rsidRPr="00DB3C07">
              <w:rPr>
                <w:rFonts w:ascii="Arial" w:hAnsi="Arial" w:cs="Arial"/>
                <w:u w:val="single"/>
              </w:rPr>
              <w:t>Testing Requirements to Convert an Expired License</w:t>
            </w:r>
          </w:p>
        </w:tc>
        <w:tc>
          <w:tcPr>
            <w:tcW w:w="512" w:type="dxa"/>
          </w:tcPr>
          <w:p w14:paraId="66116B37"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454AFDCA"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8F6FBEE"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662BD996" w14:textId="77777777" w:rsidR="00FC2433" w:rsidRPr="00DB3C07" w:rsidRDefault="00FC2433" w:rsidP="005C242E">
            <w:pPr>
              <w:rPr>
                <w:rFonts w:ascii="Arial" w:hAnsi="Arial" w:cs="Arial"/>
              </w:rPr>
            </w:pPr>
            <w:r w:rsidRPr="00DB3C07">
              <w:rPr>
                <w:rFonts w:ascii="Arial" w:hAnsi="Arial" w:cs="Arial"/>
              </w:rPr>
              <w:t>.0351</w:t>
            </w:r>
          </w:p>
        </w:tc>
      </w:tr>
      <w:tr w:rsidR="00FC2433" w:rsidRPr="00DB3C07" w14:paraId="6431A55B" w14:textId="77777777" w:rsidTr="00770883">
        <w:trPr>
          <w:tblCellSpacing w:w="14" w:type="dxa"/>
        </w:trPr>
        <w:tc>
          <w:tcPr>
            <w:tcW w:w="8418" w:type="dxa"/>
          </w:tcPr>
          <w:p w14:paraId="37848B76" w14:textId="77777777" w:rsidR="00FC2433" w:rsidRPr="00DB3C07" w:rsidRDefault="00FC2433" w:rsidP="005C242E">
            <w:pPr>
              <w:rPr>
                <w:rFonts w:ascii="Arial" w:hAnsi="Arial" w:cs="Arial"/>
              </w:rPr>
            </w:pPr>
            <w:r w:rsidRPr="00DB3C07">
              <w:rPr>
                <w:rFonts w:ascii="Arial" w:hAnsi="Arial" w:cs="Arial"/>
                <w:u w:val="single"/>
              </w:rPr>
              <w:t>Testing Requirements to Convert a Lateral Entry License</w:t>
            </w:r>
          </w:p>
        </w:tc>
        <w:tc>
          <w:tcPr>
            <w:tcW w:w="512" w:type="dxa"/>
          </w:tcPr>
          <w:p w14:paraId="72E6FBB7"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2253911F"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AF30CA1"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5938696F" w14:textId="77777777" w:rsidR="00FC2433" w:rsidRPr="00DB3C07" w:rsidRDefault="00FC2433" w:rsidP="005C242E">
            <w:pPr>
              <w:rPr>
                <w:rFonts w:ascii="Arial" w:hAnsi="Arial" w:cs="Arial"/>
              </w:rPr>
            </w:pPr>
            <w:r w:rsidRPr="00DB3C07">
              <w:rPr>
                <w:rFonts w:ascii="Arial" w:hAnsi="Arial" w:cs="Arial"/>
              </w:rPr>
              <w:t>.0352</w:t>
            </w:r>
          </w:p>
        </w:tc>
      </w:tr>
      <w:tr w:rsidR="00FC2433" w:rsidRPr="00DB3C07" w14:paraId="66F9EDFF" w14:textId="77777777" w:rsidTr="00770883">
        <w:trPr>
          <w:tblCellSpacing w:w="14" w:type="dxa"/>
        </w:trPr>
        <w:tc>
          <w:tcPr>
            <w:tcW w:w="8418" w:type="dxa"/>
          </w:tcPr>
          <w:p w14:paraId="5FA192B0" w14:textId="77777777" w:rsidR="00FC2433" w:rsidRPr="00DB3C07" w:rsidRDefault="00FC2433" w:rsidP="005C242E">
            <w:pPr>
              <w:rPr>
                <w:rFonts w:ascii="Arial" w:hAnsi="Arial" w:cs="Arial"/>
              </w:rPr>
            </w:pPr>
            <w:r w:rsidRPr="00DB3C07">
              <w:rPr>
                <w:rFonts w:ascii="Arial" w:hAnsi="Arial" w:cs="Arial"/>
                <w:u w:val="single"/>
              </w:rPr>
              <w:t>Deadline for Licensure Testing Requirements</w:t>
            </w:r>
          </w:p>
        </w:tc>
        <w:tc>
          <w:tcPr>
            <w:tcW w:w="512" w:type="dxa"/>
          </w:tcPr>
          <w:p w14:paraId="548542BA"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175DBCC7"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21FE4A8"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1C93A3A7" w14:textId="77777777" w:rsidR="00FC2433" w:rsidRPr="00DB3C07" w:rsidRDefault="00FC2433" w:rsidP="005C242E">
            <w:pPr>
              <w:rPr>
                <w:rFonts w:ascii="Arial" w:hAnsi="Arial" w:cs="Arial"/>
              </w:rPr>
            </w:pPr>
            <w:r w:rsidRPr="00DB3C07">
              <w:rPr>
                <w:rFonts w:ascii="Arial" w:hAnsi="Arial" w:cs="Arial"/>
              </w:rPr>
              <w:t>.0353</w:t>
            </w:r>
          </w:p>
        </w:tc>
      </w:tr>
      <w:tr w:rsidR="00FC2433" w:rsidRPr="00DB3C07" w14:paraId="339D5AA6" w14:textId="77777777" w:rsidTr="00770883">
        <w:trPr>
          <w:tblCellSpacing w:w="14" w:type="dxa"/>
        </w:trPr>
        <w:tc>
          <w:tcPr>
            <w:tcW w:w="8418" w:type="dxa"/>
          </w:tcPr>
          <w:p w14:paraId="1D2C468D" w14:textId="77777777" w:rsidR="00FC2433" w:rsidRPr="00DB3C07" w:rsidRDefault="00FC2433" w:rsidP="005C242E">
            <w:pPr>
              <w:rPr>
                <w:rFonts w:ascii="Arial" w:hAnsi="Arial" w:cs="Arial"/>
              </w:rPr>
            </w:pPr>
            <w:r w:rsidRPr="00DB3C07">
              <w:rPr>
                <w:rFonts w:ascii="Arial" w:hAnsi="Arial" w:cs="Arial"/>
                <w:u w:val="single"/>
              </w:rPr>
              <w:t xml:space="preserve">Effectiveness Data Requirements to Qualify for a </w:t>
            </w:r>
            <w:proofErr w:type="spellStart"/>
            <w:r w:rsidRPr="00DB3C07">
              <w:rPr>
                <w:rFonts w:ascii="Arial" w:hAnsi="Arial" w:cs="Arial"/>
                <w:u w:val="single"/>
              </w:rPr>
              <w:t>Continui</w:t>
            </w:r>
            <w:proofErr w:type="spellEnd"/>
            <w:r w:rsidRPr="00DB3C07">
              <w:rPr>
                <w:rFonts w:ascii="Arial" w:hAnsi="Arial" w:cs="Arial"/>
                <w:u w:val="single"/>
              </w:rPr>
              <w:t>...</w:t>
            </w:r>
          </w:p>
        </w:tc>
        <w:tc>
          <w:tcPr>
            <w:tcW w:w="512" w:type="dxa"/>
          </w:tcPr>
          <w:p w14:paraId="469B4CD0"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4EDEAD3D"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FA8E9A8"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1E18AC79" w14:textId="77777777" w:rsidR="00FC2433" w:rsidRPr="00DB3C07" w:rsidRDefault="00FC2433" w:rsidP="005C242E">
            <w:pPr>
              <w:rPr>
                <w:rFonts w:ascii="Arial" w:hAnsi="Arial" w:cs="Arial"/>
              </w:rPr>
            </w:pPr>
            <w:r w:rsidRPr="00DB3C07">
              <w:rPr>
                <w:rFonts w:ascii="Arial" w:hAnsi="Arial" w:cs="Arial"/>
              </w:rPr>
              <w:t>.0354</w:t>
            </w:r>
          </w:p>
        </w:tc>
      </w:tr>
      <w:tr w:rsidR="00FC2433" w:rsidRPr="00DB3C07" w14:paraId="6DFD7F15" w14:textId="77777777" w:rsidTr="00770883">
        <w:trPr>
          <w:tblCellSpacing w:w="14" w:type="dxa"/>
        </w:trPr>
        <w:tc>
          <w:tcPr>
            <w:tcW w:w="8418" w:type="dxa"/>
          </w:tcPr>
          <w:p w14:paraId="36AB7117" w14:textId="77777777" w:rsidR="00FC2433" w:rsidRPr="00DB3C07" w:rsidRDefault="00FC2433" w:rsidP="005C242E">
            <w:pPr>
              <w:rPr>
                <w:rFonts w:ascii="Arial" w:hAnsi="Arial" w:cs="Arial"/>
              </w:rPr>
            </w:pPr>
            <w:r w:rsidRPr="00DB3C07">
              <w:rPr>
                <w:rFonts w:ascii="Arial" w:hAnsi="Arial" w:cs="Arial"/>
                <w:u w:val="single"/>
              </w:rPr>
              <w:t xml:space="preserve">Teaching Experience Requirements to be Issued a NC </w:t>
            </w:r>
            <w:proofErr w:type="spellStart"/>
            <w:r w:rsidRPr="00DB3C07">
              <w:rPr>
                <w:rFonts w:ascii="Arial" w:hAnsi="Arial" w:cs="Arial"/>
                <w:u w:val="single"/>
              </w:rPr>
              <w:t>Educat</w:t>
            </w:r>
            <w:proofErr w:type="spellEnd"/>
            <w:r w:rsidRPr="00DB3C07">
              <w:rPr>
                <w:rFonts w:ascii="Arial" w:hAnsi="Arial" w:cs="Arial"/>
                <w:u w:val="single"/>
              </w:rPr>
              <w:t>...</w:t>
            </w:r>
          </w:p>
        </w:tc>
        <w:tc>
          <w:tcPr>
            <w:tcW w:w="512" w:type="dxa"/>
          </w:tcPr>
          <w:p w14:paraId="6A1E5093"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280613B6"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C2EEDB5"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7F620241" w14:textId="77777777" w:rsidR="00FC2433" w:rsidRPr="00DB3C07" w:rsidRDefault="00FC2433" w:rsidP="005C242E">
            <w:pPr>
              <w:rPr>
                <w:rFonts w:ascii="Arial" w:hAnsi="Arial" w:cs="Arial"/>
              </w:rPr>
            </w:pPr>
            <w:r w:rsidRPr="00DB3C07">
              <w:rPr>
                <w:rFonts w:ascii="Arial" w:hAnsi="Arial" w:cs="Arial"/>
              </w:rPr>
              <w:t>.0355</w:t>
            </w:r>
          </w:p>
        </w:tc>
      </w:tr>
      <w:tr w:rsidR="00FC2433" w:rsidRPr="00DB3C07" w14:paraId="50003202" w14:textId="77777777" w:rsidTr="00770883">
        <w:trPr>
          <w:tblCellSpacing w:w="14" w:type="dxa"/>
        </w:trPr>
        <w:tc>
          <w:tcPr>
            <w:tcW w:w="8418" w:type="dxa"/>
          </w:tcPr>
          <w:p w14:paraId="3101320E" w14:textId="77777777" w:rsidR="00FC2433" w:rsidRPr="00DB3C07" w:rsidRDefault="00FC2433" w:rsidP="005C242E">
            <w:pPr>
              <w:rPr>
                <w:rFonts w:ascii="Arial" w:hAnsi="Arial" w:cs="Arial"/>
              </w:rPr>
            </w:pPr>
            <w:r w:rsidRPr="00DB3C07">
              <w:rPr>
                <w:rFonts w:ascii="Arial" w:hAnsi="Arial" w:cs="Arial"/>
                <w:u w:val="single"/>
              </w:rPr>
              <w:t>Requirements to be Issued an International Faculty License</w:t>
            </w:r>
          </w:p>
        </w:tc>
        <w:tc>
          <w:tcPr>
            <w:tcW w:w="512" w:type="dxa"/>
          </w:tcPr>
          <w:p w14:paraId="15EA0C72"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4EEC1E38"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3503C02"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481B079F" w14:textId="77777777" w:rsidR="00FC2433" w:rsidRPr="00DB3C07" w:rsidRDefault="00FC2433" w:rsidP="005C242E">
            <w:pPr>
              <w:rPr>
                <w:rFonts w:ascii="Arial" w:hAnsi="Arial" w:cs="Arial"/>
              </w:rPr>
            </w:pPr>
            <w:r w:rsidRPr="00DB3C07">
              <w:rPr>
                <w:rFonts w:ascii="Arial" w:hAnsi="Arial" w:cs="Arial"/>
              </w:rPr>
              <w:t>.0357</w:t>
            </w:r>
          </w:p>
        </w:tc>
      </w:tr>
      <w:tr w:rsidR="00FC2433" w:rsidRPr="00DB3C07" w14:paraId="7AB5A1B0" w14:textId="77777777" w:rsidTr="00770883">
        <w:trPr>
          <w:tblCellSpacing w:w="14" w:type="dxa"/>
        </w:trPr>
        <w:tc>
          <w:tcPr>
            <w:tcW w:w="8418" w:type="dxa"/>
          </w:tcPr>
          <w:p w14:paraId="328B4900" w14:textId="77777777" w:rsidR="00FC2433" w:rsidRPr="00DB3C07" w:rsidRDefault="00FC2433" w:rsidP="005C242E">
            <w:pPr>
              <w:rPr>
                <w:rFonts w:ascii="Arial" w:hAnsi="Arial" w:cs="Arial"/>
              </w:rPr>
            </w:pPr>
            <w:r w:rsidRPr="00DB3C07">
              <w:rPr>
                <w:rFonts w:ascii="Arial" w:hAnsi="Arial" w:cs="Arial"/>
                <w:u w:val="single"/>
              </w:rPr>
              <w:t>Restrictions to be Issued an Alternative License</w:t>
            </w:r>
          </w:p>
        </w:tc>
        <w:tc>
          <w:tcPr>
            <w:tcW w:w="512" w:type="dxa"/>
          </w:tcPr>
          <w:p w14:paraId="247C4969"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4F1914C4"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03E71F5"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46A673CF" w14:textId="77777777" w:rsidR="00FC2433" w:rsidRPr="00DB3C07" w:rsidRDefault="00FC2433" w:rsidP="005C242E">
            <w:pPr>
              <w:rPr>
                <w:rFonts w:ascii="Arial" w:hAnsi="Arial" w:cs="Arial"/>
              </w:rPr>
            </w:pPr>
            <w:r w:rsidRPr="00DB3C07">
              <w:rPr>
                <w:rFonts w:ascii="Arial" w:hAnsi="Arial" w:cs="Arial"/>
              </w:rPr>
              <w:t>.0358</w:t>
            </w:r>
          </w:p>
        </w:tc>
      </w:tr>
      <w:tr w:rsidR="00FC2433" w:rsidRPr="00DB3C07" w14:paraId="16F6D644" w14:textId="77777777" w:rsidTr="00770883">
        <w:trPr>
          <w:tblCellSpacing w:w="14" w:type="dxa"/>
        </w:trPr>
        <w:tc>
          <w:tcPr>
            <w:tcW w:w="8418" w:type="dxa"/>
          </w:tcPr>
          <w:p w14:paraId="2508E6CF" w14:textId="77777777" w:rsidR="00FC2433" w:rsidRPr="00DB3C07" w:rsidRDefault="00FC2433" w:rsidP="005C242E">
            <w:pPr>
              <w:rPr>
                <w:rFonts w:ascii="Arial" w:hAnsi="Arial" w:cs="Arial"/>
              </w:rPr>
            </w:pPr>
            <w:r w:rsidRPr="00DB3C07">
              <w:rPr>
                <w:rFonts w:ascii="Arial" w:hAnsi="Arial" w:cs="Arial"/>
                <w:u w:val="single"/>
              </w:rPr>
              <w:t>Restrictions for an Emergency License</w:t>
            </w:r>
          </w:p>
        </w:tc>
        <w:tc>
          <w:tcPr>
            <w:tcW w:w="512" w:type="dxa"/>
          </w:tcPr>
          <w:p w14:paraId="618B4F11"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38651E09"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A3E1776"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5B16DBB0" w14:textId="77777777" w:rsidR="00FC2433" w:rsidRPr="00DB3C07" w:rsidRDefault="00FC2433" w:rsidP="005C242E">
            <w:pPr>
              <w:rPr>
                <w:rFonts w:ascii="Arial" w:hAnsi="Arial" w:cs="Arial"/>
              </w:rPr>
            </w:pPr>
            <w:r w:rsidRPr="00DB3C07">
              <w:rPr>
                <w:rFonts w:ascii="Arial" w:hAnsi="Arial" w:cs="Arial"/>
              </w:rPr>
              <w:t>.0359</w:t>
            </w:r>
          </w:p>
        </w:tc>
      </w:tr>
      <w:tr w:rsidR="00FC2433" w:rsidRPr="00DB3C07" w14:paraId="5B086FA1" w14:textId="77777777" w:rsidTr="00770883">
        <w:trPr>
          <w:tblCellSpacing w:w="14" w:type="dxa"/>
        </w:trPr>
        <w:tc>
          <w:tcPr>
            <w:tcW w:w="8418" w:type="dxa"/>
          </w:tcPr>
          <w:p w14:paraId="1686B4B0" w14:textId="77777777" w:rsidR="00FC2433" w:rsidRPr="00DB3C07" w:rsidRDefault="00FC2433" w:rsidP="005C242E">
            <w:pPr>
              <w:rPr>
                <w:rFonts w:ascii="Arial" w:hAnsi="Arial" w:cs="Arial"/>
              </w:rPr>
            </w:pPr>
            <w:r w:rsidRPr="00DB3C07">
              <w:rPr>
                <w:rFonts w:ascii="Arial" w:hAnsi="Arial" w:cs="Arial"/>
                <w:u w:val="single"/>
              </w:rPr>
              <w:t>Application Eligibility to be Issued a Lifetime License</w:t>
            </w:r>
          </w:p>
        </w:tc>
        <w:tc>
          <w:tcPr>
            <w:tcW w:w="512" w:type="dxa"/>
          </w:tcPr>
          <w:p w14:paraId="48CE9070"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378803FC"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80DB894"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416F0465" w14:textId="77777777" w:rsidR="00FC2433" w:rsidRPr="00DB3C07" w:rsidRDefault="00FC2433" w:rsidP="005C242E">
            <w:pPr>
              <w:rPr>
                <w:rFonts w:ascii="Arial" w:hAnsi="Arial" w:cs="Arial"/>
              </w:rPr>
            </w:pPr>
            <w:r w:rsidRPr="00DB3C07">
              <w:rPr>
                <w:rFonts w:ascii="Arial" w:hAnsi="Arial" w:cs="Arial"/>
              </w:rPr>
              <w:t>.0360</w:t>
            </w:r>
          </w:p>
        </w:tc>
      </w:tr>
      <w:tr w:rsidR="00FC2433" w:rsidRPr="00DB3C07" w14:paraId="6E563DC4" w14:textId="77777777" w:rsidTr="00770883">
        <w:trPr>
          <w:tblCellSpacing w:w="14" w:type="dxa"/>
        </w:trPr>
        <w:tc>
          <w:tcPr>
            <w:tcW w:w="8418" w:type="dxa"/>
          </w:tcPr>
          <w:p w14:paraId="6DAF64A1" w14:textId="77777777" w:rsidR="00FC2433" w:rsidRPr="00DB3C07" w:rsidRDefault="00FC2433" w:rsidP="005C242E">
            <w:pPr>
              <w:rPr>
                <w:rFonts w:ascii="Arial" w:hAnsi="Arial" w:cs="Arial"/>
              </w:rPr>
            </w:pPr>
            <w:r w:rsidRPr="00DB3C07">
              <w:rPr>
                <w:rFonts w:ascii="Arial" w:hAnsi="Arial" w:cs="Arial"/>
                <w:u w:val="single"/>
              </w:rPr>
              <w:t>Requirements for an Educator to be Placed on a Mandatory ...</w:t>
            </w:r>
          </w:p>
        </w:tc>
        <w:tc>
          <w:tcPr>
            <w:tcW w:w="512" w:type="dxa"/>
          </w:tcPr>
          <w:p w14:paraId="7CB458F7"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2DC5EBE6"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CF7AD40"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64BE29CB" w14:textId="77777777" w:rsidR="00FC2433" w:rsidRPr="00DB3C07" w:rsidRDefault="00FC2433" w:rsidP="005C242E">
            <w:pPr>
              <w:rPr>
                <w:rFonts w:ascii="Arial" w:hAnsi="Arial" w:cs="Arial"/>
              </w:rPr>
            </w:pPr>
            <w:r w:rsidRPr="00DB3C07">
              <w:rPr>
                <w:rFonts w:ascii="Arial" w:hAnsi="Arial" w:cs="Arial"/>
              </w:rPr>
              <w:t>.0361</w:t>
            </w:r>
          </w:p>
        </w:tc>
      </w:tr>
      <w:tr w:rsidR="00FC2433" w:rsidRPr="00DB3C07" w14:paraId="42133760" w14:textId="77777777" w:rsidTr="00770883">
        <w:trPr>
          <w:tblCellSpacing w:w="14" w:type="dxa"/>
        </w:trPr>
        <w:tc>
          <w:tcPr>
            <w:tcW w:w="8418" w:type="dxa"/>
          </w:tcPr>
          <w:p w14:paraId="7D8C6D0E" w14:textId="77777777" w:rsidR="00FC2433" w:rsidRPr="00DB3C07" w:rsidRDefault="00FC2433" w:rsidP="005C242E">
            <w:pPr>
              <w:rPr>
                <w:rFonts w:ascii="Arial" w:hAnsi="Arial" w:cs="Arial"/>
              </w:rPr>
            </w:pPr>
            <w:r w:rsidRPr="00DB3C07">
              <w:rPr>
                <w:rFonts w:ascii="Arial" w:hAnsi="Arial" w:cs="Arial"/>
                <w:u w:val="single"/>
              </w:rPr>
              <w:t>Renewal Credit Requirements to Renew a Continuing Profess...</w:t>
            </w:r>
          </w:p>
        </w:tc>
        <w:tc>
          <w:tcPr>
            <w:tcW w:w="512" w:type="dxa"/>
          </w:tcPr>
          <w:p w14:paraId="0F409ECF"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3D193441"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AF67F47"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2D7D7C38" w14:textId="77777777" w:rsidR="00FC2433" w:rsidRPr="00DB3C07" w:rsidRDefault="00FC2433" w:rsidP="005C242E">
            <w:pPr>
              <w:rPr>
                <w:rFonts w:ascii="Arial" w:hAnsi="Arial" w:cs="Arial"/>
              </w:rPr>
            </w:pPr>
            <w:r w:rsidRPr="00DB3C07">
              <w:rPr>
                <w:rFonts w:ascii="Arial" w:hAnsi="Arial" w:cs="Arial"/>
              </w:rPr>
              <w:t>.0362</w:t>
            </w:r>
          </w:p>
        </w:tc>
      </w:tr>
      <w:tr w:rsidR="00FC2433" w:rsidRPr="00DB3C07" w14:paraId="23A6B079" w14:textId="77777777" w:rsidTr="00770883">
        <w:trPr>
          <w:tblCellSpacing w:w="14" w:type="dxa"/>
        </w:trPr>
        <w:tc>
          <w:tcPr>
            <w:tcW w:w="8418" w:type="dxa"/>
          </w:tcPr>
          <w:p w14:paraId="76403F34" w14:textId="77777777" w:rsidR="00FC2433" w:rsidRPr="00DB3C07" w:rsidRDefault="00FC2433" w:rsidP="005C242E">
            <w:pPr>
              <w:rPr>
                <w:rFonts w:ascii="Arial" w:hAnsi="Arial" w:cs="Arial"/>
              </w:rPr>
            </w:pPr>
            <w:r w:rsidRPr="00DB3C07">
              <w:rPr>
                <w:rFonts w:ascii="Arial" w:hAnsi="Arial" w:cs="Arial"/>
                <w:u w:val="single"/>
              </w:rPr>
              <w:t>Renewal Credit Requirements to Renew a Continuing Profess...</w:t>
            </w:r>
          </w:p>
        </w:tc>
        <w:tc>
          <w:tcPr>
            <w:tcW w:w="512" w:type="dxa"/>
          </w:tcPr>
          <w:p w14:paraId="19C5AC39"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4F6CC3C6"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A9F5E32"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6EED60C7" w14:textId="77777777" w:rsidR="00FC2433" w:rsidRPr="00DB3C07" w:rsidRDefault="00FC2433" w:rsidP="005C242E">
            <w:pPr>
              <w:rPr>
                <w:rFonts w:ascii="Arial" w:hAnsi="Arial" w:cs="Arial"/>
              </w:rPr>
            </w:pPr>
            <w:r w:rsidRPr="00DB3C07">
              <w:rPr>
                <w:rFonts w:ascii="Arial" w:hAnsi="Arial" w:cs="Arial"/>
              </w:rPr>
              <w:t>.0363</w:t>
            </w:r>
          </w:p>
        </w:tc>
      </w:tr>
      <w:tr w:rsidR="00FC2433" w:rsidRPr="00DB3C07" w14:paraId="7B35AC3C" w14:textId="77777777" w:rsidTr="00770883">
        <w:trPr>
          <w:tblCellSpacing w:w="14" w:type="dxa"/>
        </w:trPr>
        <w:tc>
          <w:tcPr>
            <w:tcW w:w="8418" w:type="dxa"/>
          </w:tcPr>
          <w:p w14:paraId="4CCCE74D" w14:textId="77777777" w:rsidR="00FC2433" w:rsidRPr="00DB3C07" w:rsidRDefault="00FC2433" w:rsidP="005C242E">
            <w:pPr>
              <w:rPr>
                <w:rFonts w:ascii="Arial" w:hAnsi="Arial" w:cs="Arial"/>
              </w:rPr>
            </w:pPr>
            <w:r w:rsidRPr="00DB3C07">
              <w:rPr>
                <w:rFonts w:ascii="Arial" w:hAnsi="Arial" w:cs="Arial"/>
                <w:u w:val="single"/>
              </w:rPr>
              <w:t>Experience/Degree Credit for Salary Purposes</w:t>
            </w:r>
          </w:p>
        </w:tc>
        <w:tc>
          <w:tcPr>
            <w:tcW w:w="512" w:type="dxa"/>
          </w:tcPr>
          <w:p w14:paraId="6BD24A8A"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7D827A9A"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1A66A7F"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38504A0D" w14:textId="77777777" w:rsidR="00FC2433" w:rsidRPr="00DB3C07" w:rsidRDefault="00FC2433" w:rsidP="005C242E">
            <w:pPr>
              <w:rPr>
                <w:rFonts w:ascii="Arial" w:hAnsi="Arial" w:cs="Arial"/>
              </w:rPr>
            </w:pPr>
            <w:r w:rsidRPr="00DB3C07">
              <w:rPr>
                <w:rFonts w:ascii="Arial" w:hAnsi="Arial" w:cs="Arial"/>
              </w:rPr>
              <w:t>.0364</w:t>
            </w:r>
          </w:p>
        </w:tc>
      </w:tr>
      <w:tr w:rsidR="00FC2433" w:rsidRPr="00DB3C07" w14:paraId="61D3A6E3" w14:textId="77777777" w:rsidTr="00770883">
        <w:trPr>
          <w:tblCellSpacing w:w="14" w:type="dxa"/>
        </w:trPr>
        <w:tc>
          <w:tcPr>
            <w:tcW w:w="8418" w:type="dxa"/>
          </w:tcPr>
          <w:p w14:paraId="551D7FFE" w14:textId="77777777" w:rsidR="00FC2433" w:rsidRPr="00DB3C07" w:rsidRDefault="00FC2433" w:rsidP="005C242E">
            <w:pPr>
              <w:rPr>
                <w:rFonts w:ascii="Arial" w:hAnsi="Arial" w:cs="Arial"/>
              </w:rPr>
            </w:pPr>
            <w:r w:rsidRPr="00DB3C07">
              <w:rPr>
                <w:rFonts w:ascii="Arial" w:hAnsi="Arial" w:cs="Arial"/>
                <w:u w:val="single"/>
              </w:rPr>
              <w:t xml:space="preserve">Non-Teaching Work Experience Credit Requirements for </w:t>
            </w:r>
            <w:proofErr w:type="spellStart"/>
            <w:r w:rsidRPr="00DB3C07">
              <w:rPr>
                <w:rFonts w:ascii="Arial" w:hAnsi="Arial" w:cs="Arial"/>
                <w:u w:val="single"/>
              </w:rPr>
              <w:t>Nort</w:t>
            </w:r>
            <w:proofErr w:type="spellEnd"/>
            <w:r w:rsidRPr="00DB3C07">
              <w:rPr>
                <w:rFonts w:ascii="Arial" w:hAnsi="Arial" w:cs="Arial"/>
                <w:u w:val="single"/>
              </w:rPr>
              <w:t>...</w:t>
            </w:r>
          </w:p>
        </w:tc>
        <w:tc>
          <w:tcPr>
            <w:tcW w:w="512" w:type="dxa"/>
          </w:tcPr>
          <w:p w14:paraId="67C41966"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690F4DFF"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B3017B7"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4F0A866B" w14:textId="77777777" w:rsidR="00FC2433" w:rsidRPr="00DB3C07" w:rsidRDefault="00FC2433" w:rsidP="005C242E">
            <w:pPr>
              <w:rPr>
                <w:rFonts w:ascii="Arial" w:hAnsi="Arial" w:cs="Arial"/>
              </w:rPr>
            </w:pPr>
            <w:r w:rsidRPr="00DB3C07">
              <w:rPr>
                <w:rFonts w:ascii="Arial" w:hAnsi="Arial" w:cs="Arial"/>
              </w:rPr>
              <w:t>.0365</w:t>
            </w:r>
          </w:p>
        </w:tc>
      </w:tr>
      <w:tr w:rsidR="00FC2433" w:rsidRPr="00DB3C07" w14:paraId="259C37BE" w14:textId="77777777" w:rsidTr="00770883">
        <w:trPr>
          <w:tblCellSpacing w:w="14" w:type="dxa"/>
        </w:trPr>
        <w:tc>
          <w:tcPr>
            <w:tcW w:w="8418" w:type="dxa"/>
          </w:tcPr>
          <w:p w14:paraId="0FB64183" w14:textId="77777777" w:rsidR="00FC2433" w:rsidRPr="00DB3C07" w:rsidRDefault="00FC2433" w:rsidP="005C242E">
            <w:pPr>
              <w:rPr>
                <w:rFonts w:ascii="Arial" w:hAnsi="Arial" w:cs="Arial"/>
              </w:rPr>
            </w:pPr>
            <w:r w:rsidRPr="00DB3C07">
              <w:rPr>
                <w:rFonts w:ascii="Arial" w:hAnsi="Arial" w:cs="Arial"/>
                <w:u w:val="single"/>
              </w:rPr>
              <w:t>Experience Credit Requirements for Career and Technical E...</w:t>
            </w:r>
          </w:p>
        </w:tc>
        <w:tc>
          <w:tcPr>
            <w:tcW w:w="512" w:type="dxa"/>
          </w:tcPr>
          <w:p w14:paraId="5DFBF968"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269BFB2D"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8FFB282"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146FF1CE" w14:textId="77777777" w:rsidR="00FC2433" w:rsidRPr="00DB3C07" w:rsidRDefault="00FC2433" w:rsidP="005C242E">
            <w:pPr>
              <w:rPr>
                <w:rFonts w:ascii="Arial" w:hAnsi="Arial" w:cs="Arial"/>
              </w:rPr>
            </w:pPr>
            <w:r w:rsidRPr="00DB3C07">
              <w:rPr>
                <w:rFonts w:ascii="Arial" w:hAnsi="Arial" w:cs="Arial"/>
              </w:rPr>
              <w:t>.0366</w:t>
            </w:r>
          </w:p>
        </w:tc>
      </w:tr>
      <w:tr w:rsidR="00FC2433" w:rsidRPr="00DB3C07" w14:paraId="64128381" w14:textId="77777777" w:rsidTr="00770883">
        <w:trPr>
          <w:tblCellSpacing w:w="14" w:type="dxa"/>
        </w:trPr>
        <w:tc>
          <w:tcPr>
            <w:tcW w:w="8418" w:type="dxa"/>
          </w:tcPr>
          <w:p w14:paraId="75132792" w14:textId="77777777" w:rsidR="00FC2433" w:rsidRPr="00DB3C07" w:rsidRDefault="00FC2433" w:rsidP="005C242E">
            <w:pPr>
              <w:rPr>
                <w:rFonts w:ascii="Arial" w:hAnsi="Arial" w:cs="Arial"/>
              </w:rPr>
            </w:pPr>
            <w:r w:rsidRPr="00DB3C07">
              <w:rPr>
                <w:rFonts w:ascii="Arial" w:hAnsi="Arial" w:cs="Arial"/>
                <w:u w:val="single"/>
              </w:rPr>
              <w:t>Experience Credit Requirements for Junior Reserve Officer...</w:t>
            </w:r>
          </w:p>
        </w:tc>
        <w:tc>
          <w:tcPr>
            <w:tcW w:w="512" w:type="dxa"/>
          </w:tcPr>
          <w:p w14:paraId="7AE20B0A"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4CCE7A57"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8383140"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0EC62F55" w14:textId="77777777" w:rsidR="00FC2433" w:rsidRPr="00DB3C07" w:rsidRDefault="00FC2433" w:rsidP="005C242E">
            <w:pPr>
              <w:rPr>
                <w:rFonts w:ascii="Arial" w:hAnsi="Arial" w:cs="Arial"/>
              </w:rPr>
            </w:pPr>
            <w:r w:rsidRPr="00DB3C07">
              <w:rPr>
                <w:rFonts w:ascii="Arial" w:hAnsi="Arial" w:cs="Arial"/>
              </w:rPr>
              <w:t>.0367</w:t>
            </w:r>
          </w:p>
        </w:tc>
      </w:tr>
      <w:tr w:rsidR="00FC2433" w:rsidRPr="00DB3C07" w14:paraId="34CC4C71" w14:textId="77777777" w:rsidTr="00770883">
        <w:trPr>
          <w:tblCellSpacing w:w="14" w:type="dxa"/>
        </w:trPr>
        <w:tc>
          <w:tcPr>
            <w:tcW w:w="8418" w:type="dxa"/>
          </w:tcPr>
          <w:p w14:paraId="354BCB79" w14:textId="77777777" w:rsidR="00FC2433" w:rsidRPr="00DB3C07" w:rsidRDefault="00FC2433" w:rsidP="005C242E">
            <w:pPr>
              <w:rPr>
                <w:rFonts w:ascii="Arial" w:hAnsi="Arial" w:cs="Arial"/>
              </w:rPr>
            </w:pPr>
            <w:r w:rsidRPr="00DB3C07">
              <w:rPr>
                <w:rFonts w:ascii="Arial" w:hAnsi="Arial" w:cs="Arial"/>
                <w:u w:val="single"/>
              </w:rPr>
              <w:t xml:space="preserve">Requirements for an Educator to be Granted Master's </w:t>
            </w:r>
            <w:proofErr w:type="spellStart"/>
            <w:r w:rsidRPr="00DB3C07">
              <w:rPr>
                <w:rFonts w:ascii="Arial" w:hAnsi="Arial" w:cs="Arial"/>
                <w:u w:val="single"/>
              </w:rPr>
              <w:t>Degre</w:t>
            </w:r>
            <w:proofErr w:type="spellEnd"/>
            <w:r w:rsidRPr="00DB3C07">
              <w:rPr>
                <w:rFonts w:ascii="Arial" w:hAnsi="Arial" w:cs="Arial"/>
                <w:u w:val="single"/>
              </w:rPr>
              <w:t>...</w:t>
            </w:r>
          </w:p>
        </w:tc>
        <w:tc>
          <w:tcPr>
            <w:tcW w:w="512" w:type="dxa"/>
          </w:tcPr>
          <w:p w14:paraId="37C9B21B"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4FC284C8"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46CD7BA"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0E9CEA11" w14:textId="77777777" w:rsidR="00FC2433" w:rsidRPr="00DB3C07" w:rsidRDefault="00FC2433" w:rsidP="005C242E">
            <w:pPr>
              <w:rPr>
                <w:rFonts w:ascii="Arial" w:hAnsi="Arial" w:cs="Arial"/>
              </w:rPr>
            </w:pPr>
            <w:r w:rsidRPr="00DB3C07">
              <w:rPr>
                <w:rFonts w:ascii="Arial" w:hAnsi="Arial" w:cs="Arial"/>
              </w:rPr>
              <w:t>.0369</w:t>
            </w:r>
          </w:p>
        </w:tc>
      </w:tr>
      <w:tr w:rsidR="00FC2433" w:rsidRPr="00DB3C07" w14:paraId="348C37CC" w14:textId="77777777" w:rsidTr="00770883">
        <w:trPr>
          <w:tblCellSpacing w:w="14" w:type="dxa"/>
        </w:trPr>
        <w:tc>
          <w:tcPr>
            <w:tcW w:w="8418" w:type="dxa"/>
          </w:tcPr>
          <w:p w14:paraId="1C9D62B8" w14:textId="77777777" w:rsidR="00FC2433" w:rsidRPr="00DB3C07" w:rsidRDefault="00FC2433" w:rsidP="005C242E">
            <w:pPr>
              <w:rPr>
                <w:rFonts w:ascii="Arial" w:hAnsi="Arial" w:cs="Arial"/>
              </w:rPr>
            </w:pPr>
            <w:r w:rsidRPr="00DB3C07">
              <w:rPr>
                <w:rFonts w:ascii="Arial" w:hAnsi="Arial" w:cs="Arial"/>
                <w:u w:val="single"/>
              </w:rPr>
              <w:t>Experience Credit Restrictions Enforced by the Appeals Panel</w:t>
            </w:r>
          </w:p>
        </w:tc>
        <w:tc>
          <w:tcPr>
            <w:tcW w:w="512" w:type="dxa"/>
          </w:tcPr>
          <w:p w14:paraId="5CE0F440"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3D071910"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4593E2C"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7EB30322" w14:textId="77777777" w:rsidR="00FC2433" w:rsidRPr="00DB3C07" w:rsidRDefault="00FC2433" w:rsidP="005C242E">
            <w:pPr>
              <w:rPr>
                <w:rFonts w:ascii="Arial" w:hAnsi="Arial" w:cs="Arial"/>
              </w:rPr>
            </w:pPr>
            <w:r w:rsidRPr="00DB3C07">
              <w:rPr>
                <w:rFonts w:ascii="Arial" w:hAnsi="Arial" w:cs="Arial"/>
              </w:rPr>
              <w:t>.0370</w:t>
            </w:r>
          </w:p>
        </w:tc>
      </w:tr>
      <w:tr w:rsidR="00FC2433" w:rsidRPr="00DB3C07" w14:paraId="7AAEDD71" w14:textId="77777777" w:rsidTr="00770883">
        <w:trPr>
          <w:tblCellSpacing w:w="14" w:type="dxa"/>
        </w:trPr>
        <w:tc>
          <w:tcPr>
            <w:tcW w:w="8418" w:type="dxa"/>
          </w:tcPr>
          <w:p w14:paraId="02455E1C" w14:textId="77777777" w:rsidR="00FC2433" w:rsidRPr="00DB3C07" w:rsidRDefault="00FC2433" w:rsidP="005C242E">
            <w:pPr>
              <w:rPr>
                <w:rFonts w:ascii="Arial" w:hAnsi="Arial" w:cs="Arial"/>
              </w:rPr>
            </w:pPr>
            <w:r w:rsidRPr="00DB3C07">
              <w:rPr>
                <w:rFonts w:ascii="Arial" w:hAnsi="Arial" w:cs="Arial"/>
                <w:u w:val="single"/>
              </w:rPr>
              <w:t>Licensure Fees for North Carolina Educators</w:t>
            </w:r>
          </w:p>
        </w:tc>
        <w:tc>
          <w:tcPr>
            <w:tcW w:w="512" w:type="dxa"/>
          </w:tcPr>
          <w:p w14:paraId="3A381936"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152BF993"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312356C"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7C9852D6" w14:textId="77777777" w:rsidR="00FC2433" w:rsidRPr="00DB3C07" w:rsidRDefault="00FC2433" w:rsidP="005C242E">
            <w:pPr>
              <w:rPr>
                <w:rFonts w:ascii="Arial" w:hAnsi="Arial" w:cs="Arial"/>
              </w:rPr>
            </w:pPr>
            <w:r w:rsidRPr="00DB3C07">
              <w:rPr>
                <w:rFonts w:ascii="Arial" w:hAnsi="Arial" w:cs="Arial"/>
              </w:rPr>
              <w:t>.0371</w:t>
            </w:r>
          </w:p>
        </w:tc>
      </w:tr>
      <w:tr w:rsidR="00FC2433" w:rsidRPr="00DB3C07" w14:paraId="42FB403E" w14:textId="77777777" w:rsidTr="00770883">
        <w:trPr>
          <w:tblCellSpacing w:w="14" w:type="dxa"/>
        </w:trPr>
        <w:tc>
          <w:tcPr>
            <w:tcW w:w="8418" w:type="dxa"/>
          </w:tcPr>
          <w:p w14:paraId="21722214" w14:textId="77777777" w:rsidR="00FC2433" w:rsidRPr="00DB3C07" w:rsidRDefault="00FC2433" w:rsidP="005C242E">
            <w:pPr>
              <w:rPr>
                <w:rFonts w:ascii="Arial" w:hAnsi="Arial" w:cs="Arial"/>
              </w:rPr>
            </w:pPr>
            <w:r w:rsidRPr="00DB3C07">
              <w:rPr>
                <w:rFonts w:ascii="Arial" w:hAnsi="Arial" w:cs="Arial"/>
                <w:u w:val="single"/>
              </w:rPr>
              <w:t>Denying a License Application or Suspension or Revocation...</w:t>
            </w:r>
          </w:p>
        </w:tc>
        <w:tc>
          <w:tcPr>
            <w:tcW w:w="512" w:type="dxa"/>
          </w:tcPr>
          <w:p w14:paraId="32920DA4"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28222525"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0F7CABE"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7D29ADBE" w14:textId="77777777" w:rsidR="00FC2433" w:rsidRPr="00DB3C07" w:rsidRDefault="00FC2433" w:rsidP="005C242E">
            <w:pPr>
              <w:rPr>
                <w:rFonts w:ascii="Arial" w:hAnsi="Arial" w:cs="Arial"/>
              </w:rPr>
            </w:pPr>
            <w:r w:rsidRPr="00DB3C07">
              <w:rPr>
                <w:rFonts w:ascii="Arial" w:hAnsi="Arial" w:cs="Arial"/>
              </w:rPr>
              <w:t>.0372</w:t>
            </w:r>
          </w:p>
        </w:tc>
      </w:tr>
      <w:tr w:rsidR="00FC2433" w:rsidRPr="00DB3C07" w14:paraId="3E414DBF" w14:textId="77777777" w:rsidTr="00770883">
        <w:trPr>
          <w:tblCellSpacing w:w="14" w:type="dxa"/>
        </w:trPr>
        <w:tc>
          <w:tcPr>
            <w:tcW w:w="8418" w:type="dxa"/>
          </w:tcPr>
          <w:p w14:paraId="3BDC6BDB" w14:textId="77777777" w:rsidR="00FC2433" w:rsidRPr="00DB3C07" w:rsidRDefault="00FC2433" w:rsidP="005C242E">
            <w:pPr>
              <w:rPr>
                <w:rFonts w:ascii="Arial" w:hAnsi="Arial" w:cs="Arial"/>
              </w:rPr>
            </w:pPr>
            <w:r w:rsidRPr="00DB3C07">
              <w:rPr>
                <w:rFonts w:ascii="Arial" w:hAnsi="Arial" w:cs="Arial"/>
                <w:u w:val="single"/>
              </w:rPr>
              <w:t>Reporting Requirements for Suspected Child Abuse by a Loc...</w:t>
            </w:r>
          </w:p>
        </w:tc>
        <w:tc>
          <w:tcPr>
            <w:tcW w:w="512" w:type="dxa"/>
          </w:tcPr>
          <w:p w14:paraId="12228887"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51DC5FF5"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E5A2DB2"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3497CA86" w14:textId="77777777" w:rsidR="00FC2433" w:rsidRPr="00DB3C07" w:rsidRDefault="00FC2433" w:rsidP="005C242E">
            <w:pPr>
              <w:rPr>
                <w:rFonts w:ascii="Arial" w:hAnsi="Arial" w:cs="Arial"/>
              </w:rPr>
            </w:pPr>
            <w:r w:rsidRPr="00DB3C07">
              <w:rPr>
                <w:rFonts w:ascii="Arial" w:hAnsi="Arial" w:cs="Arial"/>
              </w:rPr>
              <w:t>.0373</w:t>
            </w:r>
          </w:p>
        </w:tc>
      </w:tr>
      <w:tr w:rsidR="00FC2433" w:rsidRPr="00DB3C07" w14:paraId="58B92F85" w14:textId="77777777" w:rsidTr="00770883">
        <w:trPr>
          <w:tblCellSpacing w:w="14" w:type="dxa"/>
        </w:trPr>
        <w:tc>
          <w:tcPr>
            <w:tcW w:w="8418" w:type="dxa"/>
          </w:tcPr>
          <w:p w14:paraId="6A5074C5" w14:textId="77777777" w:rsidR="00FC2433" w:rsidRPr="00DB3C07" w:rsidRDefault="00FC2433" w:rsidP="005C242E">
            <w:pPr>
              <w:rPr>
                <w:rFonts w:ascii="Arial" w:hAnsi="Arial" w:cs="Arial"/>
              </w:rPr>
            </w:pPr>
            <w:r w:rsidRPr="00DB3C07">
              <w:rPr>
                <w:rFonts w:ascii="Arial" w:hAnsi="Arial" w:cs="Arial"/>
                <w:u w:val="single"/>
              </w:rPr>
              <w:t>Investigation Requirements to Determine Reasonable Cause ...</w:t>
            </w:r>
          </w:p>
        </w:tc>
        <w:tc>
          <w:tcPr>
            <w:tcW w:w="512" w:type="dxa"/>
          </w:tcPr>
          <w:p w14:paraId="2B9CA859"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33F31EB2"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0ED6DA1"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7F938097" w14:textId="77777777" w:rsidR="00FC2433" w:rsidRPr="00DB3C07" w:rsidRDefault="00FC2433" w:rsidP="005C242E">
            <w:pPr>
              <w:rPr>
                <w:rFonts w:ascii="Arial" w:hAnsi="Arial" w:cs="Arial"/>
              </w:rPr>
            </w:pPr>
            <w:r w:rsidRPr="00DB3C07">
              <w:rPr>
                <w:rFonts w:ascii="Arial" w:hAnsi="Arial" w:cs="Arial"/>
              </w:rPr>
              <w:t>.0374</w:t>
            </w:r>
          </w:p>
        </w:tc>
      </w:tr>
      <w:tr w:rsidR="00FC2433" w:rsidRPr="00DB3C07" w14:paraId="2C335086" w14:textId="77777777" w:rsidTr="00770883">
        <w:trPr>
          <w:tblCellSpacing w:w="14" w:type="dxa"/>
        </w:trPr>
        <w:tc>
          <w:tcPr>
            <w:tcW w:w="8418" w:type="dxa"/>
          </w:tcPr>
          <w:p w14:paraId="5360D529" w14:textId="77777777" w:rsidR="00FC2433" w:rsidRPr="00DB3C07" w:rsidRDefault="00FC2433" w:rsidP="005C242E">
            <w:pPr>
              <w:rPr>
                <w:rFonts w:ascii="Arial" w:hAnsi="Arial" w:cs="Arial"/>
              </w:rPr>
            </w:pPr>
            <w:r w:rsidRPr="00DB3C07">
              <w:rPr>
                <w:rFonts w:ascii="Arial" w:hAnsi="Arial" w:cs="Arial"/>
                <w:u w:val="single"/>
              </w:rPr>
              <w:t>Voluntary Surrender of an Educator License</w:t>
            </w:r>
          </w:p>
        </w:tc>
        <w:tc>
          <w:tcPr>
            <w:tcW w:w="512" w:type="dxa"/>
          </w:tcPr>
          <w:p w14:paraId="44DE698D"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23841007"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C67B32A"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515104D5" w14:textId="77777777" w:rsidR="00FC2433" w:rsidRPr="00DB3C07" w:rsidRDefault="00FC2433" w:rsidP="005C242E">
            <w:pPr>
              <w:rPr>
                <w:rFonts w:ascii="Arial" w:hAnsi="Arial" w:cs="Arial"/>
              </w:rPr>
            </w:pPr>
            <w:r w:rsidRPr="00DB3C07">
              <w:rPr>
                <w:rFonts w:ascii="Arial" w:hAnsi="Arial" w:cs="Arial"/>
              </w:rPr>
              <w:t>.0375</w:t>
            </w:r>
          </w:p>
        </w:tc>
      </w:tr>
      <w:tr w:rsidR="00FC2433" w:rsidRPr="00DB3C07" w14:paraId="7B9EA5C0" w14:textId="77777777" w:rsidTr="00770883">
        <w:trPr>
          <w:tblCellSpacing w:w="14" w:type="dxa"/>
        </w:trPr>
        <w:tc>
          <w:tcPr>
            <w:tcW w:w="8418" w:type="dxa"/>
          </w:tcPr>
          <w:p w14:paraId="47A4E2CC" w14:textId="77777777" w:rsidR="00FC2433" w:rsidRPr="00DB3C07" w:rsidRDefault="00FC2433" w:rsidP="005C242E">
            <w:pPr>
              <w:rPr>
                <w:rFonts w:ascii="Arial" w:hAnsi="Arial" w:cs="Arial"/>
              </w:rPr>
            </w:pPr>
            <w:r w:rsidRPr="00DB3C07">
              <w:rPr>
                <w:rFonts w:ascii="Arial" w:hAnsi="Arial" w:cs="Arial"/>
                <w:u w:val="single"/>
              </w:rPr>
              <w:t xml:space="preserve">Reinstatement or Issuance for an Educator with a </w:t>
            </w:r>
            <w:proofErr w:type="spellStart"/>
            <w:r w:rsidRPr="00DB3C07">
              <w:rPr>
                <w:rFonts w:ascii="Arial" w:hAnsi="Arial" w:cs="Arial"/>
                <w:u w:val="single"/>
              </w:rPr>
              <w:t>Suspende</w:t>
            </w:r>
            <w:proofErr w:type="spellEnd"/>
            <w:r w:rsidRPr="00DB3C07">
              <w:rPr>
                <w:rFonts w:ascii="Arial" w:hAnsi="Arial" w:cs="Arial"/>
                <w:u w:val="single"/>
              </w:rPr>
              <w:t>...</w:t>
            </w:r>
          </w:p>
        </w:tc>
        <w:tc>
          <w:tcPr>
            <w:tcW w:w="512" w:type="dxa"/>
          </w:tcPr>
          <w:p w14:paraId="1B9D75D7"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02BE88C2"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291312C"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771855C0" w14:textId="77777777" w:rsidR="00FC2433" w:rsidRPr="00DB3C07" w:rsidRDefault="00FC2433" w:rsidP="005C242E">
            <w:pPr>
              <w:rPr>
                <w:rFonts w:ascii="Arial" w:hAnsi="Arial" w:cs="Arial"/>
              </w:rPr>
            </w:pPr>
            <w:r w:rsidRPr="00DB3C07">
              <w:rPr>
                <w:rFonts w:ascii="Arial" w:hAnsi="Arial" w:cs="Arial"/>
              </w:rPr>
              <w:t>.0376</w:t>
            </w:r>
          </w:p>
        </w:tc>
      </w:tr>
      <w:tr w:rsidR="00FC2433" w:rsidRPr="00DB3C07" w14:paraId="4D066188" w14:textId="77777777" w:rsidTr="00770883">
        <w:trPr>
          <w:tblCellSpacing w:w="14" w:type="dxa"/>
        </w:trPr>
        <w:tc>
          <w:tcPr>
            <w:tcW w:w="8418" w:type="dxa"/>
          </w:tcPr>
          <w:p w14:paraId="1049B276" w14:textId="77777777" w:rsidR="00FC2433" w:rsidRPr="00DB3C07" w:rsidRDefault="00FC2433" w:rsidP="005C242E">
            <w:pPr>
              <w:rPr>
                <w:rFonts w:ascii="Arial" w:hAnsi="Arial" w:cs="Arial"/>
              </w:rPr>
            </w:pPr>
            <w:r w:rsidRPr="00DB3C07">
              <w:rPr>
                <w:rFonts w:ascii="Arial" w:hAnsi="Arial" w:cs="Arial"/>
                <w:u w:val="single"/>
              </w:rPr>
              <w:t>Procedure for Seeking Exception from Licensure Requirements</w:t>
            </w:r>
          </w:p>
        </w:tc>
        <w:tc>
          <w:tcPr>
            <w:tcW w:w="512" w:type="dxa"/>
          </w:tcPr>
          <w:p w14:paraId="76500825"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775564E1"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20C0C3E"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433E6DC8" w14:textId="77777777" w:rsidR="00FC2433" w:rsidRPr="00DB3C07" w:rsidRDefault="00FC2433" w:rsidP="005C242E">
            <w:pPr>
              <w:rPr>
                <w:rFonts w:ascii="Arial" w:hAnsi="Arial" w:cs="Arial"/>
              </w:rPr>
            </w:pPr>
            <w:r w:rsidRPr="00DB3C07">
              <w:rPr>
                <w:rFonts w:ascii="Arial" w:hAnsi="Arial" w:cs="Arial"/>
              </w:rPr>
              <w:t>.0378</w:t>
            </w:r>
          </w:p>
        </w:tc>
      </w:tr>
      <w:tr w:rsidR="00FC2433" w:rsidRPr="00DB3C07" w14:paraId="72444CFE" w14:textId="77777777" w:rsidTr="00770883">
        <w:trPr>
          <w:tblCellSpacing w:w="14" w:type="dxa"/>
        </w:trPr>
        <w:tc>
          <w:tcPr>
            <w:tcW w:w="8418" w:type="dxa"/>
          </w:tcPr>
          <w:p w14:paraId="08D86A03" w14:textId="77777777" w:rsidR="00FC2433" w:rsidRPr="00DB3C07" w:rsidRDefault="00FC2433" w:rsidP="005C242E">
            <w:pPr>
              <w:rPr>
                <w:rFonts w:ascii="Arial" w:hAnsi="Arial" w:cs="Arial"/>
              </w:rPr>
            </w:pPr>
            <w:r w:rsidRPr="00DB3C07">
              <w:rPr>
                <w:rFonts w:ascii="Arial" w:hAnsi="Arial" w:cs="Arial"/>
                <w:u w:val="single"/>
              </w:rPr>
              <w:lastRenderedPageBreak/>
              <w:t>One-Year Extension Process for Coursework Requirements to...</w:t>
            </w:r>
          </w:p>
        </w:tc>
        <w:tc>
          <w:tcPr>
            <w:tcW w:w="512" w:type="dxa"/>
          </w:tcPr>
          <w:p w14:paraId="7167B321"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324FE21D"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3DA24661"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1572DAE5" w14:textId="77777777" w:rsidR="00FC2433" w:rsidRPr="00DB3C07" w:rsidRDefault="00FC2433" w:rsidP="005C242E">
            <w:pPr>
              <w:rPr>
                <w:rFonts w:ascii="Arial" w:hAnsi="Arial" w:cs="Arial"/>
              </w:rPr>
            </w:pPr>
            <w:r w:rsidRPr="00DB3C07">
              <w:rPr>
                <w:rFonts w:ascii="Arial" w:hAnsi="Arial" w:cs="Arial"/>
              </w:rPr>
              <w:t>.0379</w:t>
            </w:r>
          </w:p>
        </w:tc>
      </w:tr>
      <w:tr w:rsidR="00FC2433" w:rsidRPr="00DB3C07" w14:paraId="31E5FCF9" w14:textId="77777777" w:rsidTr="00770883">
        <w:trPr>
          <w:tblCellSpacing w:w="14" w:type="dxa"/>
        </w:trPr>
        <w:tc>
          <w:tcPr>
            <w:tcW w:w="8418" w:type="dxa"/>
          </w:tcPr>
          <w:p w14:paraId="414AA941" w14:textId="77777777" w:rsidR="00FC2433" w:rsidRPr="00DB3C07" w:rsidRDefault="00FC2433" w:rsidP="005C242E">
            <w:pPr>
              <w:rPr>
                <w:rFonts w:ascii="Arial" w:hAnsi="Arial" w:cs="Arial"/>
              </w:rPr>
            </w:pPr>
            <w:r w:rsidRPr="00DB3C07">
              <w:rPr>
                <w:rFonts w:ascii="Arial" w:hAnsi="Arial" w:cs="Arial"/>
                <w:u w:val="single"/>
              </w:rPr>
              <w:t>Decision of the State Board of Education for a Requested ...</w:t>
            </w:r>
          </w:p>
        </w:tc>
        <w:tc>
          <w:tcPr>
            <w:tcW w:w="512" w:type="dxa"/>
          </w:tcPr>
          <w:p w14:paraId="684BFB8D"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45FE415D"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61E7144"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18EC076F" w14:textId="77777777" w:rsidR="00FC2433" w:rsidRPr="00DB3C07" w:rsidRDefault="00FC2433" w:rsidP="005C242E">
            <w:pPr>
              <w:rPr>
                <w:rFonts w:ascii="Arial" w:hAnsi="Arial" w:cs="Arial"/>
              </w:rPr>
            </w:pPr>
            <w:r w:rsidRPr="00DB3C07">
              <w:rPr>
                <w:rFonts w:ascii="Arial" w:hAnsi="Arial" w:cs="Arial"/>
              </w:rPr>
              <w:t>.0380</w:t>
            </w:r>
          </w:p>
        </w:tc>
      </w:tr>
      <w:tr w:rsidR="00FC2433" w:rsidRPr="00DB3C07" w14:paraId="3EE7C657" w14:textId="77777777" w:rsidTr="00770883">
        <w:trPr>
          <w:tblCellSpacing w:w="14" w:type="dxa"/>
        </w:trPr>
        <w:tc>
          <w:tcPr>
            <w:tcW w:w="8418" w:type="dxa"/>
          </w:tcPr>
          <w:p w14:paraId="5F26B984" w14:textId="77777777" w:rsidR="00FC2433" w:rsidRPr="00DB3C07" w:rsidRDefault="00FC2433" w:rsidP="005C242E">
            <w:pPr>
              <w:rPr>
                <w:rFonts w:ascii="Arial" w:hAnsi="Arial" w:cs="Arial"/>
              </w:rPr>
            </w:pPr>
            <w:r w:rsidRPr="00DB3C07">
              <w:rPr>
                <w:rFonts w:ascii="Arial" w:hAnsi="Arial" w:cs="Arial"/>
                <w:u w:val="single"/>
              </w:rPr>
              <w:t>Beginning Teacher Support Program Requirements</w:t>
            </w:r>
          </w:p>
        </w:tc>
        <w:tc>
          <w:tcPr>
            <w:tcW w:w="512" w:type="dxa"/>
          </w:tcPr>
          <w:p w14:paraId="6BA7EDB8"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245793D9"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ECFA3CE"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0ECBE39D" w14:textId="77777777" w:rsidR="00FC2433" w:rsidRPr="00DB3C07" w:rsidRDefault="00FC2433" w:rsidP="005C242E">
            <w:pPr>
              <w:rPr>
                <w:rFonts w:ascii="Arial" w:hAnsi="Arial" w:cs="Arial"/>
              </w:rPr>
            </w:pPr>
            <w:r w:rsidRPr="00DB3C07">
              <w:rPr>
                <w:rFonts w:ascii="Arial" w:hAnsi="Arial" w:cs="Arial"/>
              </w:rPr>
              <w:t>.0381</w:t>
            </w:r>
          </w:p>
        </w:tc>
      </w:tr>
      <w:tr w:rsidR="00FC2433" w:rsidRPr="00DB3C07" w14:paraId="564578FA" w14:textId="77777777" w:rsidTr="00770883">
        <w:trPr>
          <w:tblCellSpacing w:w="14" w:type="dxa"/>
        </w:trPr>
        <w:tc>
          <w:tcPr>
            <w:tcW w:w="8418" w:type="dxa"/>
          </w:tcPr>
          <w:p w14:paraId="5CB0DC4F" w14:textId="77777777" w:rsidR="00FC2433" w:rsidRPr="00DB3C07" w:rsidRDefault="00FC2433" w:rsidP="005C242E">
            <w:pPr>
              <w:rPr>
                <w:rFonts w:ascii="Arial" w:hAnsi="Arial" w:cs="Arial"/>
              </w:rPr>
            </w:pPr>
            <w:r w:rsidRPr="00DB3C07">
              <w:rPr>
                <w:rFonts w:ascii="Arial" w:hAnsi="Arial" w:cs="Arial"/>
                <w:u w:val="single"/>
              </w:rPr>
              <w:t>Beginning Teacher Support Requirements</w:t>
            </w:r>
          </w:p>
        </w:tc>
        <w:tc>
          <w:tcPr>
            <w:tcW w:w="512" w:type="dxa"/>
          </w:tcPr>
          <w:p w14:paraId="0800A156"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1B3A2388"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071D03B"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494E2746" w14:textId="77777777" w:rsidR="00FC2433" w:rsidRPr="00DB3C07" w:rsidRDefault="00FC2433" w:rsidP="005C242E">
            <w:pPr>
              <w:rPr>
                <w:rFonts w:ascii="Arial" w:hAnsi="Arial" w:cs="Arial"/>
              </w:rPr>
            </w:pPr>
            <w:r w:rsidRPr="00DB3C07">
              <w:rPr>
                <w:rFonts w:ascii="Arial" w:hAnsi="Arial" w:cs="Arial"/>
              </w:rPr>
              <w:t>.0382</w:t>
            </w:r>
          </w:p>
        </w:tc>
      </w:tr>
      <w:tr w:rsidR="00FC2433" w:rsidRPr="00DB3C07" w14:paraId="1E40BDD5" w14:textId="77777777" w:rsidTr="00770883">
        <w:trPr>
          <w:tblCellSpacing w:w="14" w:type="dxa"/>
        </w:trPr>
        <w:tc>
          <w:tcPr>
            <w:tcW w:w="8418" w:type="dxa"/>
          </w:tcPr>
          <w:p w14:paraId="423EF2C6" w14:textId="77777777" w:rsidR="00FC2433" w:rsidRPr="00DB3C07" w:rsidRDefault="00FC2433" w:rsidP="005C242E">
            <w:pPr>
              <w:rPr>
                <w:rFonts w:ascii="Arial" w:hAnsi="Arial" w:cs="Arial"/>
              </w:rPr>
            </w:pPr>
            <w:r w:rsidRPr="00DB3C07">
              <w:rPr>
                <w:rFonts w:ascii="Arial" w:hAnsi="Arial" w:cs="Arial"/>
                <w:u w:val="single"/>
              </w:rPr>
              <w:t>Beginning Teacher Professional Development Plan</w:t>
            </w:r>
          </w:p>
        </w:tc>
        <w:tc>
          <w:tcPr>
            <w:tcW w:w="512" w:type="dxa"/>
          </w:tcPr>
          <w:p w14:paraId="03F47B9D"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5536D5CE"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33B51A47"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45BDD27C" w14:textId="77777777" w:rsidR="00FC2433" w:rsidRPr="00DB3C07" w:rsidRDefault="00FC2433" w:rsidP="005C242E">
            <w:pPr>
              <w:rPr>
                <w:rFonts w:ascii="Arial" w:hAnsi="Arial" w:cs="Arial"/>
              </w:rPr>
            </w:pPr>
            <w:r w:rsidRPr="00DB3C07">
              <w:rPr>
                <w:rFonts w:ascii="Arial" w:hAnsi="Arial" w:cs="Arial"/>
              </w:rPr>
              <w:t>.0383</w:t>
            </w:r>
          </w:p>
        </w:tc>
      </w:tr>
      <w:tr w:rsidR="00FC2433" w:rsidRPr="00DB3C07" w14:paraId="63A6109B" w14:textId="77777777" w:rsidTr="00770883">
        <w:trPr>
          <w:tblCellSpacing w:w="14" w:type="dxa"/>
        </w:trPr>
        <w:tc>
          <w:tcPr>
            <w:tcW w:w="8418" w:type="dxa"/>
          </w:tcPr>
          <w:p w14:paraId="34BF659A" w14:textId="77777777" w:rsidR="00FC2433" w:rsidRPr="00DB3C07" w:rsidRDefault="00FC2433" w:rsidP="005C242E">
            <w:pPr>
              <w:rPr>
                <w:rFonts w:ascii="Arial" w:hAnsi="Arial" w:cs="Arial"/>
              </w:rPr>
            </w:pPr>
            <w:r w:rsidRPr="00DB3C07">
              <w:rPr>
                <w:rFonts w:ascii="Arial" w:hAnsi="Arial" w:cs="Arial"/>
                <w:u w:val="single"/>
              </w:rPr>
              <w:t>Mentor Program Requirements</w:t>
            </w:r>
          </w:p>
        </w:tc>
        <w:tc>
          <w:tcPr>
            <w:tcW w:w="512" w:type="dxa"/>
          </w:tcPr>
          <w:p w14:paraId="2DA99AE4"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5EA7DD6A"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8E61B60"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5EB512FB" w14:textId="77777777" w:rsidR="00FC2433" w:rsidRPr="00DB3C07" w:rsidRDefault="00FC2433" w:rsidP="005C242E">
            <w:pPr>
              <w:rPr>
                <w:rFonts w:ascii="Arial" w:hAnsi="Arial" w:cs="Arial"/>
              </w:rPr>
            </w:pPr>
            <w:r w:rsidRPr="00DB3C07">
              <w:rPr>
                <w:rFonts w:ascii="Arial" w:hAnsi="Arial" w:cs="Arial"/>
              </w:rPr>
              <w:t>.0384</w:t>
            </w:r>
          </w:p>
        </w:tc>
      </w:tr>
      <w:tr w:rsidR="00FC2433" w:rsidRPr="00DB3C07" w14:paraId="1C24722A" w14:textId="77777777" w:rsidTr="00770883">
        <w:trPr>
          <w:tblCellSpacing w:w="14" w:type="dxa"/>
        </w:trPr>
        <w:tc>
          <w:tcPr>
            <w:tcW w:w="8418" w:type="dxa"/>
          </w:tcPr>
          <w:p w14:paraId="74D7F9F3" w14:textId="77777777" w:rsidR="00FC2433" w:rsidRPr="00DB3C07" w:rsidRDefault="00FC2433" w:rsidP="005C242E">
            <w:pPr>
              <w:rPr>
                <w:rFonts w:ascii="Arial" w:hAnsi="Arial" w:cs="Arial"/>
              </w:rPr>
            </w:pPr>
            <w:r w:rsidRPr="00DB3C07">
              <w:rPr>
                <w:rFonts w:ascii="Arial" w:hAnsi="Arial" w:cs="Arial"/>
                <w:u w:val="single"/>
              </w:rPr>
              <w:t>Standards that Determine Teacher Ratings</w:t>
            </w:r>
          </w:p>
        </w:tc>
        <w:tc>
          <w:tcPr>
            <w:tcW w:w="512" w:type="dxa"/>
          </w:tcPr>
          <w:p w14:paraId="1C9CD1D8"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472B1AF8"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BB66B37"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003C15FE" w14:textId="77777777" w:rsidR="00FC2433" w:rsidRPr="00DB3C07" w:rsidRDefault="00FC2433" w:rsidP="005C242E">
            <w:pPr>
              <w:rPr>
                <w:rFonts w:ascii="Arial" w:hAnsi="Arial" w:cs="Arial"/>
              </w:rPr>
            </w:pPr>
            <w:r w:rsidRPr="00DB3C07">
              <w:rPr>
                <w:rFonts w:ascii="Arial" w:hAnsi="Arial" w:cs="Arial"/>
              </w:rPr>
              <w:t>.0385</w:t>
            </w:r>
          </w:p>
        </w:tc>
      </w:tr>
      <w:tr w:rsidR="00FC2433" w:rsidRPr="00DB3C07" w14:paraId="5D20C17D" w14:textId="77777777" w:rsidTr="00770883">
        <w:trPr>
          <w:tblCellSpacing w:w="14" w:type="dxa"/>
        </w:trPr>
        <w:tc>
          <w:tcPr>
            <w:tcW w:w="8418" w:type="dxa"/>
          </w:tcPr>
          <w:p w14:paraId="3D3C7446" w14:textId="77777777" w:rsidR="00FC2433" w:rsidRPr="00DB3C07" w:rsidRDefault="00FC2433" w:rsidP="005C242E">
            <w:pPr>
              <w:rPr>
                <w:rFonts w:ascii="Arial" w:hAnsi="Arial" w:cs="Arial"/>
              </w:rPr>
            </w:pPr>
            <w:r w:rsidRPr="00DB3C07">
              <w:rPr>
                <w:rFonts w:ascii="Arial" w:hAnsi="Arial" w:cs="Arial"/>
                <w:u w:val="single"/>
              </w:rPr>
              <w:t xml:space="preserve">School Administrator Preparation Program Coursework </w:t>
            </w:r>
            <w:proofErr w:type="spellStart"/>
            <w:r w:rsidRPr="00DB3C07">
              <w:rPr>
                <w:rFonts w:ascii="Arial" w:hAnsi="Arial" w:cs="Arial"/>
                <w:u w:val="single"/>
              </w:rPr>
              <w:t>Requi</w:t>
            </w:r>
            <w:proofErr w:type="spellEnd"/>
            <w:r w:rsidRPr="00DB3C07">
              <w:rPr>
                <w:rFonts w:ascii="Arial" w:hAnsi="Arial" w:cs="Arial"/>
                <w:u w:val="single"/>
              </w:rPr>
              <w:t>...</w:t>
            </w:r>
          </w:p>
        </w:tc>
        <w:tc>
          <w:tcPr>
            <w:tcW w:w="512" w:type="dxa"/>
          </w:tcPr>
          <w:p w14:paraId="53458070"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2C5D2ED1"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DD9D182"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784729F0" w14:textId="77777777" w:rsidR="00FC2433" w:rsidRPr="00DB3C07" w:rsidRDefault="00FC2433" w:rsidP="005C242E">
            <w:pPr>
              <w:rPr>
                <w:rFonts w:ascii="Arial" w:hAnsi="Arial" w:cs="Arial"/>
              </w:rPr>
            </w:pPr>
            <w:r w:rsidRPr="00DB3C07">
              <w:rPr>
                <w:rFonts w:ascii="Arial" w:hAnsi="Arial" w:cs="Arial"/>
              </w:rPr>
              <w:t>.0386</w:t>
            </w:r>
          </w:p>
        </w:tc>
      </w:tr>
      <w:tr w:rsidR="00FC2433" w:rsidRPr="00DB3C07" w14:paraId="7B3AC073" w14:textId="77777777" w:rsidTr="00770883">
        <w:trPr>
          <w:tblCellSpacing w:w="14" w:type="dxa"/>
        </w:trPr>
        <w:tc>
          <w:tcPr>
            <w:tcW w:w="8418" w:type="dxa"/>
          </w:tcPr>
          <w:p w14:paraId="4CABC86D" w14:textId="77777777" w:rsidR="00FC2433" w:rsidRPr="00DB3C07" w:rsidRDefault="00FC2433" w:rsidP="005C242E">
            <w:pPr>
              <w:rPr>
                <w:rFonts w:ascii="Arial" w:hAnsi="Arial" w:cs="Arial"/>
              </w:rPr>
            </w:pPr>
            <w:r w:rsidRPr="00DB3C07">
              <w:rPr>
                <w:rFonts w:ascii="Arial" w:hAnsi="Arial" w:cs="Arial"/>
                <w:u w:val="single"/>
              </w:rPr>
              <w:t xml:space="preserve">School Administrator Preparation Program Curriculum </w:t>
            </w:r>
            <w:proofErr w:type="spellStart"/>
            <w:r w:rsidRPr="00DB3C07">
              <w:rPr>
                <w:rFonts w:ascii="Arial" w:hAnsi="Arial" w:cs="Arial"/>
                <w:u w:val="single"/>
              </w:rPr>
              <w:t>Requi</w:t>
            </w:r>
            <w:proofErr w:type="spellEnd"/>
            <w:r w:rsidRPr="00DB3C07">
              <w:rPr>
                <w:rFonts w:ascii="Arial" w:hAnsi="Arial" w:cs="Arial"/>
                <w:u w:val="single"/>
              </w:rPr>
              <w:t>...</w:t>
            </w:r>
          </w:p>
        </w:tc>
        <w:tc>
          <w:tcPr>
            <w:tcW w:w="512" w:type="dxa"/>
          </w:tcPr>
          <w:p w14:paraId="7534ECA3"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0A6730C4"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33C672F2"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5F347A0A" w14:textId="77777777" w:rsidR="00FC2433" w:rsidRPr="00DB3C07" w:rsidRDefault="00FC2433" w:rsidP="005C242E">
            <w:pPr>
              <w:rPr>
                <w:rFonts w:ascii="Arial" w:hAnsi="Arial" w:cs="Arial"/>
              </w:rPr>
            </w:pPr>
            <w:r w:rsidRPr="00DB3C07">
              <w:rPr>
                <w:rFonts w:ascii="Arial" w:hAnsi="Arial" w:cs="Arial"/>
              </w:rPr>
              <w:t>.0387</w:t>
            </w:r>
          </w:p>
        </w:tc>
      </w:tr>
      <w:tr w:rsidR="00FC2433" w:rsidRPr="00DB3C07" w14:paraId="0DB0F10D" w14:textId="77777777" w:rsidTr="00770883">
        <w:trPr>
          <w:tblCellSpacing w:w="14" w:type="dxa"/>
        </w:trPr>
        <w:tc>
          <w:tcPr>
            <w:tcW w:w="8418" w:type="dxa"/>
          </w:tcPr>
          <w:p w14:paraId="17F5EE6C" w14:textId="77777777" w:rsidR="00FC2433" w:rsidRPr="00DB3C07" w:rsidRDefault="00FC2433" w:rsidP="005C242E">
            <w:pPr>
              <w:rPr>
                <w:rFonts w:ascii="Arial" w:hAnsi="Arial" w:cs="Arial"/>
              </w:rPr>
            </w:pPr>
            <w:r w:rsidRPr="00DB3C07">
              <w:rPr>
                <w:rFonts w:ascii="Arial" w:hAnsi="Arial" w:cs="Arial"/>
                <w:u w:val="single"/>
              </w:rPr>
              <w:t xml:space="preserve">School Administrator Preparation Program Internship </w:t>
            </w:r>
            <w:proofErr w:type="spellStart"/>
            <w:r w:rsidRPr="00DB3C07">
              <w:rPr>
                <w:rFonts w:ascii="Arial" w:hAnsi="Arial" w:cs="Arial"/>
                <w:u w:val="single"/>
              </w:rPr>
              <w:t>Requi</w:t>
            </w:r>
            <w:proofErr w:type="spellEnd"/>
            <w:r w:rsidRPr="00DB3C07">
              <w:rPr>
                <w:rFonts w:ascii="Arial" w:hAnsi="Arial" w:cs="Arial"/>
                <w:u w:val="single"/>
              </w:rPr>
              <w:t>...</w:t>
            </w:r>
          </w:p>
        </w:tc>
        <w:tc>
          <w:tcPr>
            <w:tcW w:w="512" w:type="dxa"/>
          </w:tcPr>
          <w:p w14:paraId="50C8556A"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3081957B"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6505E95"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04495E3D" w14:textId="77777777" w:rsidR="00FC2433" w:rsidRPr="00DB3C07" w:rsidRDefault="00FC2433" w:rsidP="005C242E">
            <w:pPr>
              <w:rPr>
                <w:rFonts w:ascii="Arial" w:hAnsi="Arial" w:cs="Arial"/>
              </w:rPr>
            </w:pPr>
            <w:r w:rsidRPr="00DB3C07">
              <w:rPr>
                <w:rFonts w:ascii="Arial" w:hAnsi="Arial" w:cs="Arial"/>
              </w:rPr>
              <w:t>.0388</w:t>
            </w:r>
          </w:p>
        </w:tc>
      </w:tr>
      <w:tr w:rsidR="00FC2433" w:rsidRPr="00DB3C07" w14:paraId="3441235E" w14:textId="77777777" w:rsidTr="00770883">
        <w:trPr>
          <w:tblCellSpacing w:w="14" w:type="dxa"/>
        </w:trPr>
        <w:tc>
          <w:tcPr>
            <w:tcW w:w="8418" w:type="dxa"/>
          </w:tcPr>
          <w:p w14:paraId="581C3D9D" w14:textId="77777777" w:rsidR="00FC2433" w:rsidRPr="00DB3C07" w:rsidRDefault="00FC2433" w:rsidP="005C242E">
            <w:pPr>
              <w:rPr>
                <w:rFonts w:ascii="Arial" w:hAnsi="Arial" w:cs="Arial"/>
              </w:rPr>
            </w:pPr>
            <w:r w:rsidRPr="00DB3C07">
              <w:rPr>
                <w:rFonts w:ascii="Arial" w:hAnsi="Arial" w:cs="Arial"/>
                <w:u w:val="single"/>
              </w:rPr>
              <w:t>School Administrator Preparation Program Internship Site ...</w:t>
            </w:r>
          </w:p>
        </w:tc>
        <w:tc>
          <w:tcPr>
            <w:tcW w:w="512" w:type="dxa"/>
          </w:tcPr>
          <w:p w14:paraId="4E748B39"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680DE5B8"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8329FC7"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492890A0" w14:textId="77777777" w:rsidR="00FC2433" w:rsidRPr="00DB3C07" w:rsidRDefault="00FC2433" w:rsidP="005C242E">
            <w:pPr>
              <w:rPr>
                <w:rFonts w:ascii="Arial" w:hAnsi="Arial" w:cs="Arial"/>
              </w:rPr>
            </w:pPr>
            <w:r w:rsidRPr="00DB3C07">
              <w:rPr>
                <w:rFonts w:ascii="Arial" w:hAnsi="Arial" w:cs="Arial"/>
              </w:rPr>
              <w:t>.0389</w:t>
            </w:r>
          </w:p>
        </w:tc>
      </w:tr>
      <w:tr w:rsidR="00FC2433" w:rsidRPr="00DB3C07" w14:paraId="5E153A48" w14:textId="77777777" w:rsidTr="00770883">
        <w:trPr>
          <w:tblCellSpacing w:w="14" w:type="dxa"/>
        </w:trPr>
        <w:tc>
          <w:tcPr>
            <w:tcW w:w="8418" w:type="dxa"/>
          </w:tcPr>
          <w:p w14:paraId="41F68D70" w14:textId="77777777" w:rsidR="00FC2433" w:rsidRPr="00DB3C07" w:rsidRDefault="00FC2433" w:rsidP="005C242E">
            <w:pPr>
              <w:rPr>
                <w:rFonts w:ascii="Arial" w:hAnsi="Arial" w:cs="Arial"/>
              </w:rPr>
            </w:pPr>
            <w:r w:rsidRPr="00DB3C07">
              <w:rPr>
                <w:rFonts w:ascii="Arial" w:hAnsi="Arial" w:cs="Arial"/>
                <w:u w:val="single"/>
              </w:rPr>
              <w:t>School Administrators Preparation Program Requirements</w:t>
            </w:r>
          </w:p>
        </w:tc>
        <w:tc>
          <w:tcPr>
            <w:tcW w:w="512" w:type="dxa"/>
          </w:tcPr>
          <w:p w14:paraId="2A9CD5AF"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5DBE65CD"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C545165"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79C38D6B" w14:textId="77777777" w:rsidR="00FC2433" w:rsidRPr="00DB3C07" w:rsidRDefault="00FC2433" w:rsidP="005C242E">
            <w:pPr>
              <w:rPr>
                <w:rFonts w:ascii="Arial" w:hAnsi="Arial" w:cs="Arial"/>
              </w:rPr>
            </w:pPr>
            <w:r w:rsidRPr="00DB3C07">
              <w:rPr>
                <w:rFonts w:ascii="Arial" w:hAnsi="Arial" w:cs="Arial"/>
              </w:rPr>
              <w:t>.0390</w:t>
            </w:r>
          </w:p>
        </w:tc>
      </w:tr>
      <w:tr w:rsidR="00FC2433" w:rsidRPr="00DB3C07" w14:paraId="6805BF59" w14:textId="77777777" w:rsidTr="00770883">
        <w:trPr>
          <w:tblCellSpacing w:w="14" w:type="dxa"/>
        </w:trPr>
        <w:tc>
          <w:tcPr>
            <w:tcW w:w="8418" w:type="dxa"/>
          </w:tcPr>
          <w:p w14:paraId="6F69B219" w14:textId="77777777" w:rsidR="00FC2433" w:rsidRPr="00DB3C07" w:rsidRDefault="00FC2433" w:rsidP="005C242E">
            <w:pPr>
              <w:rPr>
                <w:rFonts w:ascii="Arial" w:hAnsi="Arial" w:cs="Arial"/>
              </w:rPr>
            </w:pPr>
            <w:r w:rsidRPr="00DB3C07">
              <w:rPr>
                <w:rFonts w:ascii="Arial" w:hAnsi="Arial" w:cs="Arial"/>
                <w:u w:val="single"/>
              </w:rPr>
              <w:t xml:space="preserve">Testing Exemptions for Admission into an Educator </w:t>
            </w:r>
            <w:proofErr w:type="spellStart"/>
            <w:r w:rsidRPr="00DB3C07">
              <w:rPr>
                <w:rFonts w:ascii="Arial" w:hAnsi="Arial" w:cs="Arial"/>
                <w:u w:val="single"/>
              </w:rPr>
              <w:t>Prepara</w:t>
            </w:r>
            <w:proofErr w:type="spellEnd"/>
            <w:r w:rsidRPr="00DB3C07">
              <w:rPr>
                <w:rFonts w:ascii="Arial" w:hAnsi="Arial" w:cs="Arial"/>
                <w:u w:val="single"/>
              </w:rPr>
              <w:t>...</w:t>
            </w:r>
          </w:p>
        </w:tc>
        <w:tc>
          <w:tcPr>
            <w:tcW w:w="512" w:type="dxa"/>
          </w:tcPr>
          <w:p w14:paraId="44E25009"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392532ED"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31F76C7"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491C917A" w14:textId="77777777" w:rsidR="00FC2433" w:rsidRPr="00DB3C07" w:rsidRDefault="00FC2433" w:rsidP="005C242E">
            <w:pPr>
              <w:rPr>
                <w:rFonts w:ascii="Arial" w:hAnsi="Arial" w:cs="Arial"/>
              </w:rPr>
            </w:pPr>
            <w:r w:rsidRPr="00DB3C07">
              <w:rPr>
                <w:rFonts w:ascii="Arial" w:hAnsi="Arial" w:cs="Arial"/>
              </w:rPr>
              <w:t>.0391</w:t>
            </w:r>
          </w:p>
        </w:tc>
      </w:tr>
      <w:tr w:rsidR="00FC2433" w:rsidRPr="00DB3C07" w14:paraId="66E832A8" w14:textId="77777777" w:rsidTr="00770883">
        <w:trPr>
          <w:tblCellSpacing w:w="14" w:type="dxa"/>
        </w:trPr>
        <w:tc>
          <w:tcPr>
            <w:tcW w:w="8418" w:type="dxa"/>
          </w:tcPr>
          <w:p w14:paraId="3F8AA4DB" w14:textId="77777777" w:rsidR="00FC2433" w:rsidRPr="00DB3C07" w:rsidRDefault="00FC2433" w:rsidP="005C242E">
            <w:pPr>
              <w:rPr>
                <w:rFonts w:ascii="Arial" w:hAnsi="Arial" w:cs="Arial"/>
              </w:rPr>
            </w:pPr>
            <w:r w:rsidRPr="00DB3C07">
              <w:rPr>
                <w:rFonts w:ascii="Arial" w:hAnsi="Arial" w:cs="Arial"/>
                <w:u w:val="single"/>
              </w:rPr>
              <w:t xml:space="preserve">Testing Requirements for Admission into an Educator </w:t>
            </w:r>
            <w:proofErr w:type="spellStart"/>
            <w:r w:rsidRPr="00DB3C07">
              <w:rPr>
                <w:rFonts w:ascii="Arial" w:hAnsi="Arial" w:cs="Arial"/>
                <w:u w:val="single"/>
              </w:rPr>
              <w:t>Prepa</w:t>
            </w:r>
            <w:proofErr w:type="spellEnd"/>
            <w:r w:rsidRPr="00DB3C07">
              <w:rPr>
                <w:rFonts w:ascii="Arial" w:hAnsi="Arial" w:cs="Arial"/>
                <w:u w:val="single"/>
              </w:rPr>
              <w:t>...</w:t>
            </w:r>
          </w:p>
        </w:tc>
        <w:tc>
          <w:tcPr>
            <w:tcW w:w="512" w:type="dxa"/>
          </w:tcPr>
          <w:p w14:paraId="44E33223"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5B07349E"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3E7A6B50"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7973B4B3" w14:textId="77777777" w:rsidR="00FC2433" w:rsidRPr="00DB3C07" w:rsidRDefault="00FC2433" w:rsidP="005C242E">
            <w:pPr>
              <w:rPr>
                <w:rFonts w:ascii="Arial" w:hAnsi="Arial" w:cs="Arial"/>
              </w:rPr>
            </w:pPr>
            <w:r w:rsidRPr="00DB3C07">
              <w:rPr>
                <w:rFonts w:ascii="Arial" w:hAnsi="Arial" w:cs="Arial"/>
              </w:rPr>
              <w:t>.0392</w:t>
            </w:r>
          </w:p>
        </w:tc>
      </w:tr>
      <w:tr w:rsidR="00FC2433" w:rsidRPr="00DB3C07" w14:paraId="5E7AB9CD" w14:textId="77777777" w:rsidTr="00770883">
        <w:trPr>
          <w:tblCellSpacing w:w="14" w:type="dxa"/>
        </w:trPr>
        <w:tc>
          <w:tcPr>
            <w:tcW w:w="8418" w:type="dxa"/>
          </w:tcPr>
          <w:p w14:paraId="74EC4C24" w14:textId="77777777" w:rsidR="00FC2433" w:rsidRPr="00DB3C07" w:rsidRDefault="00FC2433" w:rsidP="005C242E">
            <w:pPr>
              <w:rPr>
                <w:rFonts w:ascii="Arial" w:hAnsi="Arial" w:cs="Arial"/>
              </w:rPr>
            </w:pPr>
            <w:r w:rsidRPr="00DB3C07">
              <w:rPr>
                <w:rFonts w:ascii="Arial" w:hAnsi="Arial" w:cs="Arial"/>
                <w:u w:val="single"/>
              </w:rPr>
              <w:t xml:space="preserve">Mathematics Instructional Requirements for Educator </w:t>
            </w:r>
            <w:proofErr w:type="spellStart"/>
            <w:r w:rsidRPr="00DB3C07">
              <w:rPr>
                <w:rFonts w:ascii="Arial" w:hAnsi="Arial" w:cs="Arial"/>
                <w:u w:val="single"/>
              </w:rPr>
              <w:t>Prepa</w:t>
            </w:r>
            <w:proofErr w:type="spellEnd"/>
            <w:r w:rsidRPr="00DB3C07">
              <w:rPr>
                <w:rFonts w:ascii="Arial" w:hAnsi="Arial" w:cs="Arial"/>
                <w:u w:val="single"/>
              </w:rPr>
              <w:t>...</w:t>
            </w:r>
          </w:p>
        </w:tc>
        <w:tc>
          <w:tcPr>
            <w:tcW w:w="512" w:type="dxa"/>
          </w:tcPr>
          <w:p w14:paraId="2831FD9C"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20DB1F51"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14D3182"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5970FBDA" w14:textId="77777777" w:rsidR="00FC2433" w:rsidRPr="00DB3C07" w:rsidRDefault="00FC2433" w:rsidP="005C242E">
            <w:pPr>
              <w:rPr>
                <w:rFonts w:ascii="Arial" w:hAnsi="Arial" w:cs="Arial"/>
              </w:rPr>
            </w:pPr>
            <w:r w:rsidRPr="00DB3C07">
              <w:rPr>
                <w:rFonts w:ascii="Arial" w:hAnsi="Arial" w:cs="Arial"/>
              </w:rPr>
              <w:t>.0393</w:t>
            </w:r>
          </w:p>
        </w:tc>
      </w:tr>
      <w:tr w:rsidR="00FC2433" w:rsidRPr="00DB3C07" w14:paraId="5200B918" w14:textId="77777777" w:rsidTr="00770883">
        <w:trPr>
          <w:tblCellSpacing w:w="14" w:type="dxa"/>
        </w:trPr>
        <w:tc>
          <w:tcPr>
            <w:tcW w:w="8418" w:type="dxa"/>
          </w:tcPr>
          <w:p w14:paraId="2536E4FC" w14:textId="77777777" w:rsidR="00FC2433" w:rsidRPr="00DB3C07" w:rsidRDefault="00FC2433" w:rsidP="005C242E">
            <w:pPr>
              <w:rPr>
                <w:rFonts w:ascii="Arial" w:hAnsi="Arial" w:cs="Arial"/>
              </w:rPr>
            </w:pPr>
            <w:r w:rsidRPr="00DB3C07">
              <w:rPr>
                <w:rFonts w:ascii="Arial" w:hAnsi="Arial" w:cs="Arial"/>
                <w:u w:val="single"/>
              </w:rPr>
              <w:t>Standards of Practice for Innovative or Experimental Prog...</w:t>
            </w:r>
          </w:p>
        </w:tc>
        <w:tc>
          <w:tcPr>
            <w:tcW w:w="512" w:type="dxa"/>
          </w:tcPr>
          <w:p w14:paraId="45FB6685"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5898E763"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CF1B074"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5F0B5D22" w14:textId="77777777" w:rsidR="00FC2433" w:rsidRPr="00DB3C07" w:rsidRDefault="00FC2433" w:rsidP="005C242E">
            <w:pPr>
              <w:rPr>
                <w:rFonts w:ascii="Arial" w:hAnsi="Arial" w:cs="Arial"/>
              </w:rPr>
            </w:pPr>
            <w:r w:rsidRPr="00DB3C07">
              <w:rPr>
                <w:rFonts w:ascii="Arial" w:hAnsi="Arial" w:cs="Arial"/>
              </w:rPr>
              <w:t>.0394</w:t>
            </w:r>
          </w:p>
        </w:tc>
      </w:tr>
      <w:tr w:rsidR="00FC2433" w:rsidRPr="00DB3C07" w14:paraId="044264FB" w14:textId="77777777" w:rsidTr="00770883">
        <w:trPr>
          <w:tblCellSpacing w:w="14" w:type="dxa"/>
        </w:trPr>
        <w:tc>
          <w:tcPr>
            <w:tcW w:w="8418" w:type="dxa"/>
          </w:tcPr>
          <w:p w14:paraId="00C99C19" w14:textId="77777777" w:rsidR="00FC2433" w:rsidRPr="00DB3C07" w:rsidRDefault="00FC2433" w:rsidP="005C242E">
            <w:pPr>
              <w:rPr>
                <w:rFonts w:ascii="Arial" w:hAnsi="Arial" w:cs="Arial"/>
              </w:rPr>
            </w:pPr>
            <w:r w:rsidRPr="00DB3C07">
              <w:rPr>
                <w:rFonts w:ascii="Arial" w:hAnsi="Arial" w:cs="Arial"/>
                <w:u w:val="single"/>
              </w:rPr>
              <w:t xml:space="preserve">Process for Filing a Complaint Against and Educator </w:t>
            </w:r>
            <w:proofErr w:type="spellStart"/>
            <w:r w:rsidRPr="00DB3C07">
              <w:rPr>
                <w:rFonts w:ascii="Arial" w:hAnsi="Arial" w:cs="Arial"/>
                <w:u w:val="single"/>
              </w:rPr>
              <w:t>Prepa</w:t>
            </w:r>
            <w:proofErr w:type="spellEnd"/>
            <w:r w:rsidRPr="00DB3C07">
              <w:rPr>
                <w:rFonts w:ascii="Arial" w:hAnsi="Arial" w:cs="Arial"/>
                <w:u w:val="single"/>
              </w:rPr>
              <w:t>...</w:t>
            </w:r>
          </w:p>
        </w:tc>
        <w:tc>
          <w:tcPr>
            <w:tcW w:w="512" w:type="dxa"/>
          </w:tcPr>
          <w:p w14:paraId="51761E68"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3B7965E2"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3B4655D6"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1457B834" w14:textId="77777777" w:rsidR="00FC2433" w:rsidRPr="00DB3C07" w:rsidRDefault="00FC2433" w:rsidP="005C242E">
            <w:pPr>
              <w:rPr>
                <w:rFonts w:ascii="Arial" w:hAnsi="Arial" w:cs="Arial"/>
              </w:rPr>
            </w:pPr>
            <w:r w:rsidRPr="00DB3C07">
              <w:rPr>
                <w:rFonts w:ascii="Arial" w:hAnsi="Arial" w:cs="Arial"/>
              </w:rPr>
              <w:t>.0395</w:t>
            </w:r>
          </w:p>
        </w:tc>
      </w:tr>
      <w:tr w:rsidR="00FC2433" w:rsidRPr="00DB3C07" w14:paraId="428F31FA" w14:textId="77777777" w:rsidTr="00770883">
        <w:trPr>
          <w:tblCellSpacing w:w="14" w:type="dxa"/>
        </w:trPr>
        <w:tc>
          <w:tcPr>
            <w:tcW w:w="8418" w:type="dxa"/>
          </w:tcPr>
          <w:p w14:paraId="0228AC9B" w14:textId="77777777" w:rsidR="00FC2433" w:rsidRPr="00DB3C07" w:rsidRDefault="00FC2433" w:rsidP="005C242E">
            <w:pPr>
              <w:rPr>
                <w:rFonts w:ascii="Arial" w:hAnsi="Arial" w:cs="Arial"/>
              </w:rPr>
            </w:pPr>
            <w:r w:rsidRPr="00DB3C07">
              <w:rPr>
                <w:rFonts w:ascii="Arial" w:hAnsi="Arial" w:cs="Arial"/>
                <w:u w:val="single"/>
              </w:rPr>
              <w:t xml:space="preserve">Restrictions on the Authority of the State Board of </w:t>
            </w:r>
            <w:proofErr w:type="spellStart"/>
            <w:r w:rsidRPr="00DB3C07">
              <w:rPr>
                <w:rFonts w:ascii="Arial" w:hAnsi="Arial" w:cs="Arial"/>
                <w:u w:val="single"/>
              </w:rPr>
              <w:t>Educa</w:t>
            </w:r>
            <w:proofErr w:type="spellEnd"/>
            <w:r w:rsidRPr="00DB3C07">
              <w:rPr>
                <w:rFonts w:ascii="Arial" w:hAnsi="Arial" w:cs="Arial"/>
                <w:u w:val="single"/>
              </w:rPr>
              <w:t>...</w:t>
            </w:r>
          </w:p>
        </w:tc>
        <w:tc>
          <w:tcPr>
            <w:tcW w:w="512" w:type="dxa"/>
          </w:tcPr>
          <w:p w14:paraId="6D726B5B"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598D72FA"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280C766"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416E6115" w14:textId="77777777" w:rsidR="00FC2433" w:rsidRPr="00DB3C07" w:rsidRDefault="00FC2433" w:rsidP="005C242E">
            <w:pPr>
              <w:rPr>
                <w:rFonts w:ascii="Arial" w:hAnsi="Arial" w:cs="Arial"/>
              </w:rPr>
            </w:pPr>
            <w:r w:rsidRPr="00DB3C07">
              <w:rPr>
                <w:rFonts w:ascii="Arial" w:hAnsi="Arial" w:cs="Arial"/>
              </w:rPr>
              <w:t>.0396</w:t>
            </w:r>
          </w:p>
        </w:tc>
      </w:tr>
      <w:tr w:rsidR="00FC2433" w:rsidRPr="00DB3C07" w14:paraId="47F05A57" w14:textId="77777777" w:rsidTr="00770883">
        <w:trPr>
          <w:tblCellSpacing w:w="14" w:type="dxa"/>
        </w:trPr>
        <w:tc>
          <w:tcPr>
            <w:tcW w:w="8418" w:type="dxa"/>
          </w:tcPr>
          <w:p w14:paraId="0A7D2B60" w14:textId="77777777" w:rsidR="00FC2433" w:rsidRPr="00DB3C07" w:rsidRDefault="00FC2433" w:rsidP="005C242E">
            <w:pPr>
              <w:rPr>
                <w:rFonts w:ascii="Arial" w:hAnsi="Arial" w:cs="Arial"/>
              </w:rPr>
            </w:pPr>
            <w:r w:rsidRPr="00DB3C07">
              <w:rPr>
                <w:rFonts w:ascii="Arial" w:hAnsi="Arial" w:cs="Arial"/>
                <w:u w:val="single"/>
              </w:rPr>
              <w:t>Educator Preparation Program Coursework Requirements for ...</w:t>
            </w:r>
          </w:p>
        </w:tc>
        <w:tc>
          <w:tcPr>
            <w:tcW w:w="512" w:type="dxa"/>
          </w:tcPr>
          <w:p w14:paraId="7EF5B665"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33634D8F"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3A32D03" w14:textId="77777777" w:rsidR="00FC2433" w:rsidRPr="00DB3C07" w:rsidRDefault="00FC2433" w:rsidP="005C242E">
            <w:pPr>
              <w:rPr>
                <w:rFonts w:ascii="Arial" w:hAnsi="Arial" w:cs="Arial"/>
              </w:rPr>
            </w:pPr>
            <w:r w:rsidRPr="00DB3C07">
              <w:rPr>
                <w:rFonts w:ascii="Arial" w:hAnsi="Arial" w:cs="Arial"/>
              </w:rPr>
              <w:t>06C</w:t>
            </w:r>
          </w:p>
        </w:tc>
        <w:tc>
          <w:tcPr>
            <w:tcW w:w="588" w:type="dxa"/>
          </w:tcPr>
          <w:p w14:paraId="26027933" w14:textId="77777777" w:rsidR="00FC2433" w:rsidRPr="00DB3C07" w:rsidRDefault="00FC2433" w:rsidP="005C242E">
            <w:pPr>
              <w:rPr>
                <w:rFonts w:ascii="Arial" w:hAnsi="Arial" w:cs="Arial"/>
              </w:rPr>
            </w:pPr>
            <w:r w:rsidRPr="00DB3C07">
              <w:rPr>
                <w:rFonts w:ascii="Arial" w:hAnsi="Arial" w:cs="Arial"/>
              </w:rPr>
              <w:t>.0397</w:t>
            </w:r>
          </w:p>
        </w:tc>
      </w:tr>
      <w:tr w:rsidR="00FC2433" w:rsidRPr="00DB3C07" w14:paraId="561A490A" w14:textId="77777777" w:rsidTr="00770883">
        <w:trPr>
          <w:tblCellSpacing w:w="14" w:type="dxa"/>
        </w:trPr>
        <w:tc>
          <w:tcPr>
            <w:tcW w:w="8418" w:type="dxa"/>
          </w:tcPr>
          <w:p w14:paraId="6AC69A03" w14:textId="77777777" w:rsidR="00FC2433" w:rsidRPr="00DB3C07" w:rsidRDefault="00FC2433" w:rsidP="005C242E">
            <w:pPr>
              <w:rPr>
                <w:rFonts w:ascii="Arial" w:hAnsi="Arial" w:cs="Arial"/>
              </w:rPr>
            </w:pPr>
            <w:r w:rsidRPr="00DB3C07">
              <w:rPr>
                <w:rFonts w:ascii="Arial" w:hAnsi="Arial" w:cs="Arial"/>
                <w:u w:val="single"/>
              </w:rPr>
              <w:t>Charter Schools Student Admissions</w:t>
            </w:r>
          </w:p>
        </w:tc>
        <w:tc>
          <w:tcPr>
            <w:tcW w:w="512" w:type="dxa"/>
          </w:tcPr>
          <w:p w14:paraId="600F6032"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48EA48C9"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EF73311" w14:textId="77777777" w:rsidR="00FC2433" w:rsidRPr="00DB3C07" w:rsidRDefault="00FC2433" w:rsidP="005C242E">
            <w:pPr>
              <w:rPr>
                <w:rFonts w:ascii="Arial" w:hAnsi="Arial" w:cs="Arial"/>
              </w:rPr>
            </w:pPr>
            <w:r w:rsidRPr="00DB3C07">
              <w:rPr>
                <w:rFonts w:ascii="Arial" w:hAnsi="Arial" w:cs="Arial"/>
              </w:rPr>
              <w:t>06G</w:t>
            </w:r>
          </w:p>
        </w:tc>
        <w:tc>
          <w:tcPr>
            <w:tcW w:w="588" w:type="dxa"/>
          </w:tcPr>
          <w:p w14:paraId="4C6EEA2B" w14:textId="77777777" w:rsidR="00FC2433" w:rsidRPr="00DB3C07" w:rsidRDefault="00FC2433" w:rsidP="005C242E">
            <w:pPr>
              <w:rPr>
                <w:rFonts w:ascii="Arial" w:hAnsi="Arial" w:cs="Arial"/>
              </w:rPr>
            </w:pPr>
            <w:r w:rsidRPr="00DB3C07">
              <w:rPr>
                <w:rFonts w:ascii="Arial" w:hAnsi="Arial" w:cs="Arial"/>
              </w:rPr>
              <w:t>.0504</w:t>
            </w:r>
          </w:p>
        </w:tc>
      </w:tr>
      <w:tr w:rsidR="00FC2433" w:rsidRPr="00DB3C07" w14:paraId="5BDA2FBB" w14:textId="77777777" w:rsidTr="00770883">
        <w:trPr>
          <w:tblCellSpacing w:w="14" w:type="dxa"/>
        </w:trPr>
        <w:tc>
          <w:tcPr>
            <w:tcW w:w="8418" w:type="dxa"/>
          </w:tcPr>
          <w:p w14:paraId="4970E12B" w14:textId="77777777" w:rsidR="00FC2433" w:rsidRPr="00DB3C07" w:rsidRDefault="00FC2433" w:rsidP="005C242E">
            <w:pPr>
              <w:rPr>
                <w:rFonts w:ascii="Arial" w:hAnsi="Arial" w:cs="Arial"/>
              </w:rPr>
            </w:pPr>
            <w:r w:rsidRPr="00DB3C07">
              <w:rPr>
                <w:rFonts w:ascii="Arial" w:hAnsi="Arial" w:cs="Arial"/>
                <w:u w:val="single"/>
              </w:rPr>
              <w:t>Charter Amendments for Existing Public Charter Schools - ...</w:t>
            </w:r>
          </w:p>
        </w:tc>
        <w:tc>
          <w:tcPr>
            <w:tcW w:w="512" w:type="dxa"/>
          </w:tcPr>
          <w:p w14:paraId="0A7B14FA"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2EE072F1"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3A66343" w14:textId="77777777" w:rsidR="00FC2433" w:rsidRPr="00DB3C07" w:rsidRDefault="00FC2433" w:rsidP="005C242E">
            <w:pPr>
              <w:rPr>
                <w:rFonts w:ascii="Arial" w:hAnsi="Arial" w:cs="Arial"/>
              </w:rPr>
            </w:pPr>
            <w:r w:rsidRPr="00DB3C07">
              <w:rPr>
                <w:rFonts w:ascii="Arial" w:hAnsi="Arial" w:cs="Arial"/>
              </w:rPr>
              <w:t>06G</w:t>
            </w:r>
          </w:p>
        </w:tc>
        <w:tc>
          <w:tcPr>
            <w:tcW w:w="588" w:type="dxa"/>
          </w:tcPr>
          <w:p w14:paraId="513AE7C4" w14:textId="77777777" w:rsidR="00FC2433" w:rsidRPr="00DB3C07" w:rsidRDefault="00FC2433" w:rsidP="005C242E">
            <w:pPr>
              <w:rPr>
                <w:rFonts w:ascii="Arial" w:hAnsi="Arial" w:cs="Arial"/>
              </w:rPr>
            </w:pPr>
            <w:r w:rsidRPr="00DB3C07">
              <w:rPr>
                <w:rFonts w:ascii="Arial" w:hAnsi="Arial" w:cs="Arial"/>
              </w:rPr>
              <w:t>.0510</w:t>
            </w:r>
          </w:p>
        </w:tc>
      </w:tr>
      <w:tr w:rsidR="00FC2433" w:rsidRPr="00DB3C07" w14:paraId="5FC59590" w14:textId="77777777" w:rsidTr="00770883">
        <w:trPr>
          <w:tblCellSpacing w:w="14" w:type="dxa"/>
        </w:trPr>
        <w:tc>
          <w:tcPr>
            <w:tcW w:w="8418" w:type="dxa"/>
          </w:tcPr>
          <w:p w14:paraId="5C65F77E" w14:textId="77777777" w:rsidR="00FC2433" w:rsidRPr="00DB3C07" w:rsidRDefault="00FC2433" w:rsidP="005C242E">
            <w:pPr>
              <w:rPr>
                <w:rFonts w:ascii="Arial" w:hAnsi="Arial" w:cs="Arial"/>
              </w:rPr>
            </w:pPr>
            <w:r w:rsidRPr="00DB3C07">
              <w:rPr>
                <w:rFonts w:ascii="Arial" w:hAnsi="Arial" w:cs="Arial"/>
                <w:u w:val="single"/>
              </w:rPr>
              <w:t>Charter Amendments for Existing Public Charter Schools - ...</w:t>
            </w:r>
          </w:p>
        </w:tc>
        <w:tc>
          <w:tcPr>
            <w:tcW w:w="512" w:type="dxa"/>
          </w:tcPr>
          <w:p w14:paraId="4ED47F74"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492A6772"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ACF663D" w14:textId="77777777" w:rsidR="00FC2433" w:rsidRPr="00DB3C07" w:rsidRDefault="00FC2433" w:rsidP="005C242E">
            <w:pPr>
              <w:rPr>
                <w:rFonts w:ascii="Arial" w:hAnsi="Arial" w:cs="Arial"/>
              </w:rPr>
            </w:pPr>
            <w:r w:rsidRPr="00DB3C07">
              <w:rPr>
                <w:rFonts w:ascii="Arial" w:hAnsi="Arial" w:cs="Arial"/>
              </w:rPr>
              <w:t>06G</w:t>
            </w:r>
          </w:p>
        </w:tc>
        <w:tc>
          <w:tcPr>
            <w:tcW w:w="588" w:type="dxa"/>
          </w:tcPr>
          <w:p w14:paraId="01922C99" w14:textId="77777777" w:rsidR="00FC2433" w:rsidRPr="00DB3C07" w:rsidRDefault="00FC2433" w:rsidP="005C242E">
            <w:pPr>
              <w:rPr>
                <w:rFonts w:ascii="Arial" w:hAnsi="Arial" w:cs="Arial"/>
              </w:rPr>
            </w:pPr>
            <w:r w:rsidRPr="00DB3C07">
              <w:rPr>
                <w:rFonts w:ascii="Arial" w:hAnsi="Arial" w:cs="Arial"/>
              </w:rPr>
              <w:t>.0511</w:t>
            </w:r>
          </w:p>
        </w:tc>
      </w:tr>
      <w:tr w:rsidR="00FC2433" w:rsidRPr="00DB3C07" w14:paraId="048C36BA" w14:textId="77777777" w:rsidTr="00770883">
        <w:trPr>
          <w:tblCellSpacing w:w="14" w:type="dxa"/>
        </w:trPr>
        <w:tc>
          <w:tcPr>
            <w:tcW w:w="8418" w:type="dxa"/>
          </w:tcPr>
          <w:p w14:paraId="3A07A70E" w14:textId="77777777" w:rsidR="00FC2433" w:rsidRPr="00DB3C07" w:rsidRDefault="00FC2433" w:rsidP="005C242E">
            <w:pPr>
              <w:rPr>
                <w:rFonts w:ascii="Arial" w:hAnsi="Arial" w:cs="Arial"/>
              </w:rPr>
            </w:pPr>
            <w:r w:rsidRPr="00DB3C07">
              <w:rPr>
                <w:rFonts w:ascii="Arial" w:hAnsi="Arial" w:cs="Arial"/>
                <w:u w:val="single"/>
              </w:rPr>
              <w:t>Fast Track Replication of High Quality Charter Schools - ...</w:t>
            </w:r>
          </w:p>
        </w:tc>
        <w:tc>
          <w:tcPr>
            <w:tcW w:w="512" w:type="dxa"/>
          </w:tcPr>
          <w:p w14:paraId="52A09F0C"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77027CD4"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357BB951" w14:textId="77777777" w:rsidR="00FC2433" w:rsidRPr="00DB3C07" w:rsidRDefault="00FC2433" w:rsidP="005C242E">
            <w:pPr>
              <w:rPr>
                <w:rFonts w:ascii="Arial" w:hAnsi="Arial" w:cs="Arial"/>
              </w:rPr>
            </w:pPr>
            <w:r w:rsidRPr="00DB3C07">
              <w:rPr>
                <w:rFonts w:ascii="Arial" w:hAnsi="Arial" w:cs="Arial"/>
              </w:rPr>
              <w:t>06G</w:t>
            </w:r>
          </w:p>
        </w:tc>
        <w:tc>
          <w:tcPr>
            <w:tcW w:w="588" w:type="dxa"/>
          </w:tcPr>
          <w:p w14:paraId="66812C45" w14:textId="77777777" w:rsidR="00FC2433" w:rsidRPr="00DB3C07" w:rsidRDefault="00FC2433" w:rsidP="005C242E">
            <w:pPr>
              <w:rPr>
                <w:rFonts w:ascii="Arial" w:hAnsi="Arial" w:cs="Arial"/>
              </w:rPr>
            </w:pPr>
            <w:r w:rsidRPr="00DB3C07">
              <w:rPr>
                <w:rFonts w:ascii="Arial" w:hAnsi="Arial" w:cs="Arial"/>
              </w:rPr>
              <w:t>.0512</w:t>
            </w:r>
          </w:p>
        </w:tc>
      </w:tr>
      <w:tr w:rsidR="00FC2433" w:rsidRPr="00DB3C07" w14:paraId="32265624" w14:textId="77777777" w:rsidTr="00770883">
        <w:trPr>
          <w:tblCellSpacing w:w="14" w:type="dxa"/>
        </w:trPr>
        <w:tc>
          <w:tcPr>
            <w:tcW w:w="8418" w:type="dxa"/>
          </w:tcPr>
          <w:p w14:paraId="121C2104" w14:textId="77777777" w:rsidR="00FC2433" w:rsidRPr="00DB3C07" w:rsidRDefault="00FC2433" w:rsidP="005C242E">
            <w:pPr>
              <w:rPr>
                <w:rFonts w:ascii="Arial" w:hAnsi="Arial" w:cs="Arial"/>
              </w:rPr>
            </w:pPr>
            <w:r w:rsidRPr="00DB3C07">
              <w:rPr>
                <w:rFonts w:ascii="Arial" w:hAnsi="Arial" w:cs="Arial"/>
                <w:u w:val="single"/>
              </w:rPr>
              <w:t>Fast Track Replication of High Quality Charter Schools - ...</w:t>
            </w:r>
          </w:p>
        </w:tc>
        <w:tc>
          <w:tcPr>
            <w:tcW w:w="512" w:type="dxa"/>
          </w:tcPr>
          <w:p w14:paraId="5C2B46B5"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034466B3"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2248571" w14:textId="77777777" w:rsidR="00FC2433" w:rsidRPr="00DB3C07" w:rsidRDefault="00FC2433" w:rsidP="005C242E">
            <w:pPr>
              <w:rPr>
                <w:rFonts w:ascii="Arial" w:hAnsi="Arial" w:cs="Arial"/>
              </w:rPr>
            </w:pPr>
            <w:r w:rsidRPr="00DB3C07">
              <w:rPr>
                <w:rFonts w:ascii="Arial" w:hAnsi="Arial" w:cs="Arial"/>
              </w:rPr>
              <w:t>06G</w:t>
            </w:r>
          </w:p>
        </w:tc>
        <w:tc>
          <w:tcPr>
            <w:tcW w:w="588" w:type="dxa"/>
          </w:tcPr>
          <w:p w14:paraId="7E202487" w14:textId="77777777" w:rsidR="00FC2433" w:rsidRPr="00DB3C07" w:rsidRDefault="00FC2433" w:rsidP="005C242E">
            <w:pPr>
              <w:rPr>
                <w:rFonts w:ascii="Arial" w:hAnsi="Arial" w:cs="Arial"/>
              </w:rPr>
            </w:pPr>
            <w:r w:rsidRPr="00DB3C07">
              <w:rPr>
                <w:rFonts w:ascii="Arial" w:hAnsi="Arial" w:cs="Arial"/>
              </w:rPr>
              <w:t>.0513</w:t>
            </w:r>
          </w:p>
        </w:tc>
      </w:tr>
      <w:tr w:rsidR="00FC2433" w:rsidRPr="00DB3C07" w14:paraId="03D0B069" w14:textId="77777777" w:rsidTr="00770883">
        <w:trPr>
          <w:tblCellSpacing w:w="14" w:type="dxa"/>
        </w:trPr>
        <w:tc>
          <w:tcPr>
            <w:tcW w:w="8418" w:type="dxa"/>
          </w:tcPr>
          <w:p w14:paraId="03C369BD" w14:textId="77777777" w:rsidR="00FC2433" w:rsidRPr="00DB3C07" w:rsidRDefault="00FC2433" w:rsidP="005C242E">
            <w:pPr>
              <w:rPr>
                <w:rFonts w:ascii="Arial" w:hAnsi="Arial" w:cs="Arial"/>
              </w:rPr>
            </w:pPr>
            <w:r w:rsidRPr="00DB3C07">
              <w:rPr>
                <w:rFonts w:ascii="Arial" w:hAnsi="Arial" w:cs="Arial"/>
                <w:u w:val="single"/>
              </w:rPr>
              <w:t>Fast Track Replication of High Quality Charter Schools - ...</w:t>
            </w:r>
          </w:p>
        </w:tc>
        <w:tc>
          <w:tcPr>
            <w:tcW w:w="512" w:type="dxa"/>
          </w:tcPr>
          <w:p w14:paraId="7ABC3626"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21763C61"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FF7105B" w14:textId="77777777" w:rsidR="00FC2433" w:rsidRPr="00DB3C07" w:rsidRDefault="00FC2433" w:rsidP="005C242E">
            <w:pPr>
              <w:rPr>
                <w:rFonts w:ascii="Arial" w:hAnsi="Arial" w:cs="Arial"/>
              </w:rPr>
            </w:pPr>
            <w:r w:rsidRPr="00DB3C07">
              <w:rPr>
                <w:rFonts w:ascii="Arial" w:hAnsi="Arial" w:cs="Arial"/>
              </w:rPr>
              <w:t>06G</w:t>
            </w:r>
          </w:p>
        </w:tc>
        <w:tc>
          <w:tcPr>
            <w:tcW w:w="588" w:type="dxa"/>
          </w:tcPr>
          <w:p w14:paraId="543B58F6" w14:textId="77777777" w:rsidR="00FC2433" w:rsidRPr="00DB3C07" w:rsidRDefault="00FC2433" w:rsidP="005C242E">
            <w:pPr>
              <w:rPr>
                <w:rFonts w:ascii="Arial" w:hAnsi="Arial" w:cs="Arial"/>
              </w:rPr>
            </w:pPr>
            <w:r w:rsidRPr="00DB3C07">
              <w:rPr>
                <w:rFonts w:ascii="Arial" w:hAnsi="Arial" w:cs="Arial"/>
              </w:rPr>
              <w:t>.0515</w:t>
            </w:r>
          </w:p>
        </w:tc>
      </w:tr>
      <w:tr w:rsidR="00FC2433" w:rsidRPr="00DB3C07" w14:paraId="10B08719" w14:textId="77777777" w:rsidTr="00770883">
        <w:trPr>
          <w:tblCellSpacing w:w="14" w:type="dxa"/>
        </w:trPr>
        <w:tc>
          <w:tcPr>
            <w:tcW w:w="8418" w:type="dxa"/>
          </w:tcPr>
          <w:p w14:paraId="780C53DA" w14:textId="77777777" w:rsidR="00FC2433" w:rsidRPr="00DB3C07" w:rsidRDefault="00FC2433" w:rsidP="005C242E">
            <w:pPr>
              <w:rPr>
                <w:rFonts w:ascii="Arial" w:hAnsi="Arial" w:cs="Arial"/>
              </w:rPr>
            </w:pPr>
            <w:r w:rsidRPr="00DB3C07">
              <w:rPr>
                <w:rFonts w:ascii="Arial" w:hAnsi="Arial" w:cs="Arial"/>
                <w:u w:val="single"/>
              </w:rPr>
              <w:t xml:space="preserve">Virtual Charter Schools Attendance and Membership - </w:t>
            </w:r>
            <w:proofErr w:type="spellStart"/>
            <w:r w:rsidRPr="00DB3C07">
              <w:rPr>
                <w:rFonts w:ascii="Arial" w:hAnsi="Arial" w:cs="Arial"/>
                <w:u w:val="single"/>
              </w:rPr>
              <w:t>Appli</w:t>
            </w:r>
            <w:proofErr w:type="spellEnd"/>
            <w:r w:rsidRPr="00DB3C07">
              <w:rPr>
                <w:rFonts w:ascii="Arial" w:hAnsi="Arial" w:cs="Arial"/>
                <w:u w:val="single"/>
              </w:rPr>
              <w:t>...</w:t>
            </w:r>
          </w:p>
        </w:tc>
        <w:tc>
          <w:tcPr>
            <w:tcW w:w="512" w:type="dxa"/>
          </w:tcPr>
          <w:p w14:paraId="0BF9DCBE"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0B9612F5"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76201BF" w14:textId="77777777" w:rsidR="00FC2433" w:rsidRPr="00DB3C07" w:rsidRDefault="00FC2433" w:rsidP="005C242E">
            <w:pPr>
              <w:rPr>
                <w:rFonts w:ascii="Arial" w:hAnsi="Arial" w:cs="Arial"/>
              </w:rPr>
            </w:pPr>
            <w:r w:rsidRPr="00DB3C07">
              <w:rPr>
                <w:rFonts w:ascii="Arial" w:hAnsi="Arial" w:cs="Arial"/>
              </w:rPr>
              <w:t>06G</w:t>
            </w:r>
          </w:p>
        </w:tc>
        <w:tc>
          <w:tcPr>
            <w:tcW w:w="588" w:type="dxa"/>
          </w:tcPr>
          <w:p w14:paraId="25E9AD77" w14:textId="77777777" w:rsidR="00FC2433" w:rsidRPr="00DB3C07" w:rsidRDefault="00FC2433" w:rsidP="005C242E">
            <w:pPr>
              <w:rPr>
                <w:rFonts w:ascii="Arial" w:hAnsi="Arial" w:cs="Arial"/>
              </w:rPr>
            </w:pPr>
            <w:r w:rsidRPr="00DB3C07">
              <w:rPr>
                <w:rFonts w:ascii="Arial" w:hAnsi="Arial" w:cs="Arial"/>
              </w:rPr>
              <w:t>.0516</w:t>
            </w:r>
          </w:p>
        </w:tc>
      </w:tr>
      <w:tr w:rsidR="00FC2433" w:rsidRPr="00DB3C07" w14:paraId="04EB3000" w14:textId="77777777" w:rsidTr="00770883">
        <w:trPr>
          <w:tblCellSpacing w:w="14" w:type="dxa"/>
        </w:trPr>
        <w:tc>
          <w:tcPr>
            <w:tcW w:w="8418" w:type="dxa"/>
          </w:tcPr>
          <w:p w14:paraId="5F3B8DE4" w14:textId="77777777" w:rsidR="00FC2433" w:rsidRPr="00DB3C07" w:rsidRDefault="00FC2433" w:rsidP="005C242E">
            <w:pPr>
              <w:rPr>
                <w:rFonts w:ascii="Arial" w:hAnsi="Arial" w:cs="Arial"/>
              </w:rPr>
            </w:pPr>
            <w:r w:rsidRPr="00DB3C07">
              <w:rPr>
                <w:rFonts w:ascii="Arial" w:hAnsi="Arial" w:cs="Arial"/>
                <w:u w:val="single"/>
              </w:rPr>
              <w:t>Management Organizations and Support Organizations</w:t>
            </w:r>
          </w:p>
        </w:tc>
        <w:tc>
          <w:tcPr>
            <w:tcW w:w="512" w:type="dxa"/>
          </w:tcPr>
          <w:p w14:paraId="0ABF4C6E"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67E3E150"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C47B399" w14:textId="77777777" w:rsidR="00FC2433" w:rsidRPr="00DB3C07" w:rsidRDefault="00FC2433" w:rsidP="005C242E">
            <w:pPr>
              <w:rPr>
                <w:rFonts w:ascii="Arial" w:hAnsi="Arial" w:cs="Arial"/>
              </w:rPr>
            </w:pPr>
            <w:r w:rsidRPr="00DB3C07">
              <w:rPr>
                <w:rFonts w:ascii="Arial" w:hAnsi="Arial" w:cs="Arial"/>
              </w:rPr>
              <w:t>06G</w:t>
            </w:r>
          </w:p>
        </w:tc>
        <w:tc>
          <w:tcPr>
            <w:tcW w:w="588" w:type="dxa"/>
          </w:tcPr>
          <w:p w14:paraId="55C1BFE2" w14:textId="77777777" w:rsidR="00FC2433" w:rsidRPr="00DB3C07" w:rsidRDefault="00FC2433" w:rsidP="005C242E">
            <w:pPr>
              <w:rPr>
                <w:rFonts w:ascii="Arial" w:hAnsi="Arial" w:cs="Arial"/>
              </w:rPr>
            </w:pPr>
            <w:r w:rsidRPr="00DB3C07">
              <w:rPr>
                <w:rFonts w:ascii="Arial" w:hAnsi="Arial" w:cs="Arial"/>
              </w:rPr>
              <w:t>.0523</w:t>
            </w:r>
          </w:p>
        </w:tc>
      </w:tr>
      <w:tr w:rsidR="00FC2433" w:rsidRPr="00DB3C07" w14:paraId="51A86542" w14:textId="77777777" w:rsidTr="00770883">
        <w:trPr>
          <w:tblCellSpacing w:w="14" w:type="dxa"/>
        </w:trPr>
        <w:tc>
          <w:tcPr>
            <w:tcW w:w="8418" w:type="dxa"/>
          </w:tcPr>
          <w:p w14:paraId="4D9D1CE2" w14:textId="77777777" w:rsidR="00FC2433" w:rsidRPr="00DB3C07" w:rsidRDefault="00FC2433" w:rsidP="005C242E">
            <w:pPr>
              <w:rPr>
                <w:rFonts w:ascii="Arial" w:hAnsi="Arial" w:cs="Arial"/>
              </w:rPr>
            </w:pPr>
            <w:r w:rsidRPr="00DB3C07">
              <w:rPr>
                <w:rFonts w:ascii="Arial" w:hAnsi="Arial" w:cs="Arial"/>
                <w:u w:val="single"/>
              </w:rPr>
              <w:t>Charter Schools Process for Assumption of Inadequately Pe...</w:t>
            </w:r>
          </w:p>
        </w:tc>
        <w:tc>
          <w:tcPr>
            <w:tcW w:w="512" w:type="dxa"/>
          </w:tcPr>
          <w:p w14:paraId="1F69DC60"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3B381349"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148AB23" w14:textId="77777777" w:rsidR="00FC2433" w:rsidRPr="00DB3C07" w:rsidRDefault="00FC2433" w:rsidP="005C242E">
            <w:pPr>
              <w:rPr>
                <w:rFonts w:ascii="Arial" w:hAnsi="Arial" w:cs="Arial"/>
              </w:rPr>
            </w:pPr>
            <w:r w:rsidRPr="00DB3C07">
              <w:rPr>
                <w:rFonts w:ascii="Arial" w:hAnsi="Arial" w:cs="Arial"/>
              </w:rPr>
              <w:t>06G</w:t>
            </w:r>
          </w:p>
        </w:tc>
        <w:tc>
          <w:tcPr>
            <w:tcW w:w="588" w:type="dxa"/>
          </w:tcPr>
          <w:p w14:paraId="0BDA52D5" w14:textId="77777777" w:rsidR="00FC2433" w:rsidRPr="00DB3C07" w:rsidRDefault="00FC2433" w:rsidP="005C242E">
            <w:pPr>
              <w:rPr>
                <w:rFonts w:ascii="Arial" w:hAnsi="Arial" w:cs="Arial"/>
              </w:rPr>
            </w:pPr>
            <w:r w:rsidRPr="00DB3C07">
              <w:rPr>
                <w:rFonts w:ascii="Arial" w:hAnsi="Arial" w:cs="Arial"/>
              </w:rPr>
              <w:t>.0524</w:t>
            </w:r>
          </w:p>
        </w:tc>
      </w:tr>
      <w:tr w:rsidR="00FC2433" w:rsidRPr="00DB3C07" w14:paraId="645A2E37" w14:textId="77777777" w:rsidTr="00770883">
        <w:trPr>
          <w:tblCellSpacing w:w="14" w:type="dxa"/>
        </w:trPr>
        <w:tc>
          <w:tcPr>
            <w:tcW w:w="8418" w:type="dxa"/>
          </w:tcPr>
          <w:p w14:paraId="44417170" w14:textId="77777777" w:rsidR="00FC2433" w:rsidRPr="00DB3C07" w:rsidRDefault="00FC2433" w:rsidP="005C242E">
            <w:pPr>
              <w:rPr>
                <w:rFonts w:ascii="Arial" w:hAnsi="Arial" w:cs="Arial"/>
              </w:rPr>
            </w:pPr>
            <w:r w:rsidRPr="00DB3C07">
              <w:rPr>
                <w:rFonts w:ascii="Arial" w:hAnsi="Arial" w:cs="Arial"/>
                <w:u w:val="single"/>
              </w:rPr>
              <w:t xml:space="preserve">Dispute Resolution Process for Homeless Students - </w:t>
            </w:r>
            <w:proofErr w:type="spellStart"/>
            <w:r w:rsidRPr="00DB3C07">
              <w:rPr>
                <w:rFonts w:ascii="Arial" w:hAnsi="Arial" w:cs="Arial"/>
                <w:u w:val="single"/>
              </w:rPr>
              <w:t>Defini</w:t>
            </w:r>
            <w:proofErr w:type="spellEnd"/>
            <w:r w:rsidRPr="00DB3C07">
              <w:rPr>
                <w:rFonts w:ascii="Arial" w:hAnsi="Arial" w:cs="Arial"/>
                <w:u w:val="single"/>
              </w:rPr>
              <w:t>...</w:t>
            </w:r>
          </w:p>
        </w:tc>
        <w:tc>
          <w:tcPr>
            <w:tcW w:w="512" w:type="dxa"/>
          </w:tcPr>
          <w:p w14:paraId="1DA9B513" w14:textId="77777777" w:rsidR="00FC2433" w:rsidRPr="00DB3C07" w:rsidRDefault="00FC2433" w:rsidP="005C242E">
            <w:pPr>
              <w:jc w:val="right"/>
              <w:rPr>
                <w:rFonts w:ascii="Arial" w:hAnsi="Arial" w:cs="Arial"/>
              </w:rPr>
            </w:pPr>
            <w:r w:rsidRPr="00DB3C07">
              <w:rPr>
                <w:rFonts w:ascii="Arial" w:hAnsi="Arial" w:cs="Arial"/>
              </w:rPr>
              <w:t>16</w:t>
            </w:r>
          </w:p>
        </w:tc>
        <w:tc>
          <w:tcPr>
            <w:tcW w:w="692" w:type="dxa"/>
          </w:tcPr>
          <w:p w14:paraId="12945626"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FB9A4C7" w14:textId="77777777" w:rsidR="00FC2433" w:rsidRPr="00DB3C07" w:rsidRDefault="00FC2433" w:rsidP="005C242E">
            <w:pPr>
              <w:rPr>
                <w:rFonts w:ascii="Arial" w:hAnsi="Arial" w:cs="Arial"/>
              </w:rPr>
            </w:pPr>
            <w:r w:rsidRPr="00DB3C07">
              <w:rPr>
                <w:rFonts w:ascii="Arial" w:hAnsi="Arial" w:cs="Arial"/>
              </w:rPr>
              <w:t>06H</w:t>
            </w:r>
          </w:p>
        </w:tc>
        <w:tc>
          <w:tcPr>
            <w:tcW w:w="588" w:type="dxa"/>
          </w:tcPr>
          <w:p w14:paraId="6FF3503D" w14:textId="77777777" w:rsidR="00FC2433" w:rsidRPr="00DB3C07" w:rsidRDefault="00FC2433" w:rsidP="005C242E">
            <w:pPr>
              <w:rPr>
                <w:rFonts w:ascii="Arial" w:hAnsi="Arial" w:cs="Arial"/>
              </w:rPr>
            </w:pPr>
            <w:r w:rsidRPr="00DB3C07">
              <w:rPr>
                <w:rFonts w:ascii="Arial" w:hAnsi="Arial" w:cs="Arial"/>
              </w:rPr>
              <w:t>.0114</w:t>
            </w:r>
          </w:p>
        </w:tc>
      </w:tr>
      <w:tr w:rsidR="00FC2433" w:rsidRPr="00DB3C07" w14:paraId="6F3F6B91" w14:textId="77777777" w:rsidTr="00770883">
        <w:trPr>
          <w:tblCellSpacing w:w="14" w:type="dxa"/>
        </w:trPr>
        <w:tc>
          <w:tcPr>
            <w:tcW w:w="8418" w:type="dxa"/>
          </w:tcPr>
          <w:p w14:paraId="72ABF022" w14:textId="77777777" w:rsidR="00FC2433" w:rsidRPr="00DB3C07" w:rsidRDefault="00FC2433" w:rsidP="005C242E">
            <w:pPr>
              <w:rPr>
                <w:rFonts w:ascii="Arial" w:hAnsi="Arial" w:cs="Arial"/>
                <w:u w:val="single"/>
              </w:rPr>
            </w:pPr>
          </w:p>
        </w:tc>
        <w:tc>
          <w:tcPr>
            <w:tcW w:w="512" w:type="dxa"/>
          </w:tcPr>
          <w:p w14:paraId="492847BB" w14:textId="77777777" w:rsidR="00FC2433" w:rsidRPr="00DB3C07" w:rsidRDefault="00FC2433" w:rsidP="005C242E">
            <w:pPr>
              <w:jc w:val="right"/>
              <w:rPr>
                <w:rFonts w:ascii="Arial" w:hAnsi="Arial" w:cs="Arial"/>
              </w:rPr>
            </w:pPr>
          </w:p>
        </w:tc>
        <w:tc>
          <w:tcPr>
            <w:tcW w:w="692" w:type="dxa"/>
          </w:tcPr>
          <w:p w14:paraId="2954A2AF" w14:textId="77777777" w:rsidR="00FC2433" w:rsidRPr="00DB3C07" w:rsidRDefault="00FC2433" w:rsidP="005C242E">
            <w:pPr>
              <w:rPr>
                <w:rFonts w:ascii="Arial" w:hAnsi="Arial" w:cs="Arial"/>
              </w:rPr>
            </w:pPr>
          </w:p>
        </w:tc>
        <w:tc>
          <w:tcPr>
            <w:tcW w:w="512" w:type="dxa"/>
          </w:tcPr>
          <w:p w14:paraId="2EF1CD92" w14:textId="77777777" w:rsidR="00FC2433" w:rsidRPr="00DB3C07" w:rsidRDefault="00FC2433" w:rsidP="005C242E">
            <w:pPr>
              <w:rPr>
                <w:rFonts w:ascii="Arial" w:hAnsi="Arial" w:cs="Arial"/>
              </w:rPr>
            </w:pPr>
          </w:p>
        </w:tc>
        <w:tc>
          <w:tcPr>
            <w:tcW w:w="588" w:type="dxa"/>
          </w:tcPr>
          <w:p w14:paraId="0D682426" w14:textId="77777777" w:rsidR="00FC2433" w:rsidRPr="00DB3C07" w:rsidRDefault="00FC2433" w:rsidP="005C242E">
            <w:pPr>
              <w:rPr>
                <w:rFonts w:ascii="Arial" w:hAnsi="Arial" w:cs="Arial"/>
              </w:rPr>
            </w:pPr>
          </w:p>
        </w:tc>
      </w:tr>
      <w:tr w:rsidR="00FC2433" w:rsidRPr="00DB3C07" w14:paraId="1B973C7E" w14:textId="77777777" w:rsidTr="00770883">
        <w:trPr>
          <w:tblCellSpacing w:w="14" w:type="dxa"/>
        </w:trPr>
        <w:tc>
          <w:tcPr>
            <w:tcW w:w="10837" w:type="dxa"/>
            <w:gridSpan w:val="5"/>
          </w:tcPr>
          <w:p w14:paraId="6F0E887E" w14:textId="77777777" w:rsidR="00FC2433" w:rsidRPr="00DB3C07" w:rsidRDefault="00FC2433" w:rsidP="005C242E">
            <w:pPr>
              <w:rPr>
                <w:rFonts w:ascii="Arial" w:hAnsi="Arial" w:cs="Arial"/>
                <w:b/>
                <w:bCs/>
                <w:caps/>
              </w:rPr>
            </w:pPr>
            <w:r w:rsidRPr="00DB3C07">
              <w:rPr>
                <w:rFonts w:ascii="Arial" w:hAnsi="Arial" w:cs="Arial"/>
                <w:b/>
                <w:bCs/>
                <w:caps/>
              </w:rPr>
              <w:t>Barber Examiners, Board of</w:t>
            </w:r>
          </w:p>
        </w:tc>
      </w:tr>
      <w:tr w:rsidR="00FC2433" w:rsidRPr="00DB3C07" w14:paraId="2E6588C4" w14:textId="77777777" w:rsidTr="00770883">
        <w:trPr>
          <w:tblCellSpacing w:w="14" w:type="dxa"/>
        </w:trPr>
        <w:tc>
          <w:tcPr>
            <w:tcW w:w="8418" w:type="dxa"/>
          </w:tcPr>
          <w:p w14:paraId="13F864D9" w14:textId="77777777" w:rsidR="00FC2433" w:rsidRPr="00DB3C07" w:rsidRDefault="00FC2433" w:rsidP="005C242E">
            <w:pPr>
              <w:rPr>
                <w:rFonts w:ascii="Arial" w:hAnsi="Arial" w:cs="Arial"/>
              </w:rPr>
            </w:pPr>
            <w:r w:rsidRPr="00DB3C07">
              <w:rPr>
                <w:rFonts w:ascii="Arial" w:hAnsi="Arial" w:cs="Arial"/>
                <w:u w:val="single"/>
              </w:rPr>
              <w:t>Form Bar-1</w:t>
            </w:r>
          </w:p>
        </w:tc>
        <w:tc>
          <w:tcPr>
            <w:tcW w:w="512" w:type="dxa"/>
          </w:tcPr>
          <w:p w14:paraId="3B419FB7"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5F9902E0"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C102B96" w14:textId="77777777" w:rsidR="00FC2433" w:rsidRPr="00DB3C07" w:rsidRDefault="00FC2433" w:rsidP="005C242E">
            <w:pPr>
              <w:rPr>
                <w:rFonts w:ascii="Arial" w:hAnsi="Arial" w:cs="Arial"/>
              </w:rPr>
            </w:pPr>
            <w:r w:rsidRPr="00DB3C07">
              <w:rPr>
                <w:rFonts w:ascii="Arial" w:hAnsi="Arial" w:cs="Arial"/>
              </w:rPr>
              <w:t>06N</w:t>
            </w:r>
          </w:p>
        </w:tc>
        <w:tc>
          <w:tcPr>
            <w:tcW w:w="588" w:type="dxa"/>
          </w:tcPr>
          <w:p w14:paraId="6364D5A8" w14:textId="77777777" w:rsidR="00FC2433" w:rsidRPr="00DB3C07" w:rsidRDefault="00FC2433" w:rsidP="005C242E">
            <w:pPr>
              <w:rPr>
                <w:rFonts w:ascii="Arial" w:hAnsi="Arial" w:cs="Arial"/>
              </w:rPr>
            </w:pPr>
            <w:r w:rsidRPr="00DB3C07">
              <w:rPr>
                <w:rFonts w:ascii="Arial" w:hAnsi="Arial" w:cs="Arial"/>
              </w:rPr>
              <w:t>.0102</w:t>
            </w:r>
          </w:p>
        </w:tc>
      </w:tr>
      <w:tr w:rsidR="00FC2433" w:rsidRPr="00DB3C07" w14:paraId="538FE0E7" w14:textId="77777777" w:rsidTr="00770883">
        <w:trPr>
          <w:tblCellSpacing w:w="14" w:type="dxa"/>
        </w:trPr>
        <w:tc>
          <w:tcPr>
            <w:tcW w:w="8418" w:type="dxa"/>
          </w:tcPr>
          <w:p w14:paraId="083C8EEA" w14:textId="77777777" w:rsidR="00FC2433" w:rsidRPr="00DB3C07" w:rsidRDefault="00FC2433" w:rsidP="005C242E">
            <w:pPr>
              <w:rPr>
                <w:rFonts w:ascii="Arial" w:hAnsi="Arial" w:cs="Arial"/>
              </w:rPr>
            </w:pPr>
            <w:r w:rsidRPr="00DB3C07">
              <w:rPr>
                <w:rFonts w:ascii="Arial" w:hAnsi="Arial" w:cs="Arial"/>
                <w:u w:val="single"/>
              </w:rPr>
              <w:t>Form Bar-3</w:t>
            </w:r>
          </w:p>
        </w:tc>
        <w:tc>
          <w:tcPr>
            <w:tcW w:w="512" w:type="dxa"/>
          </w:tcPr>
          <w:p w14:paraId="164353F8"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2FF903F9"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F1A27BE" w14:textId="77777777" w:rsidR="00FC2433" w:rsidRPr="00DB3C07" w:rsidRDefault="00FC2433" w:rsidP="005C242E">
            <w:pPr>
              <w:rPr>
                <w:rFonts w:ascii="Arial" w:hAnsi="Arial" w:cs="Arial"/>
              </w:rPr>
            </w:pPr>
            <w:r w:rsidRPr="00DB3C07">
              <w:rPr>
                <w:rFonts w:ascii="Arial" w:hAnsi="Arial" w:cs="Arial"/>
              </w:rPr>
              <w:t>06N</w:t>
            </w:r>
          </w:p>
        </w:tc>
        <w:tc>
          <w:tcPr>
            <w:tcW w:w="588" w:type="dxa"/>
          </w:tcPr>
          <w:p w14:paraId="29739E62" w14:textId="77777777" w:rsidR="00FC2433" w:rsidRPr="00DB3C07" w:rsidRDefault="00FC2433" w:rsidP="005C242E">
            <w:pPr>
              <w:rPr>
                <w:rFonts w:ascii="Arial" w:hAnsi="Arial" w:cs="Arial"/>
              </w:rPr>
            </w:pPr>
            <w:r w:rsidRPr="00DB3C07">
              <w:rPr>
                <w:rFonts w:ascii="Arial" w:hAnsi="Arial" w:cs="Arial"/>
              </w:rPr>
              <w:t>.0104</w:t>
            </w:r>
          </w:p>
        </w:tc>
      </w:tr>
      <w:tr w:rsidR="00FC2433" w:rsidRPr="00DB3C07" w14:paraId="4FF5703F" w14:textId="77777777" w:rsidTr="00770883">
        <w:trPr>
          <w:tblCellSpacing w:w="14" w:type="dxa"/>
        </w:trPr>
        <w:tc>
          <w:tcPr>
            <w:tcW w:w="8418" w:type="dxa"/>
          </w:tcPr>
          <w:p w14:paraId="51B3ECD0" w14:textId="77777777" w:rsidR="00FC2433" w:rsidRPr="00DB3C07" w:rsidRDefault="00FC2433" w:rsidP="005C242E">
            <w:pPr>
              <w:rPr>
                <w:rFonts w:ascii="Arial" w:hAnsi="Arial" w:cs="Arial"/>
              </w:rPr>
            </w:pPr>
            <w:r w:rsidRPr="00DB3C07">
              <w:rPr>
                <w:rFonts w:ascii="Arial" w:hAnsi="Arial" w:cs="Arial"/>
                <w:u w:val="single"/>
              </w:rPr>
              <w:t>Form Bar-4</w:t>
            </w:r>
          </w:p>
        </w:tc>
        <w:tc>
          <w:tcPr>
            <w:tcW w:w="512" w:type="dxa"/>
          </w:tcPr>
          <w:p w14:paraId="7E90BACE"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115B6979"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AEA0B83" w14:textId="77777777" w:rsidR="00FC2433" w:rsidRPr="00DB3C07" w:rsidRDefault="00FC2433" w:rsidP="005C242E">
            <w:pPr>
              <w:rPr>
                <w:rFonts w:ascii="Arial" w:hAnsi="Arial" w:cs="Arial"/>
              </w:rPr>
            </w:pPr>
            <w:r w:rsidRPr="00DB3C07">
              <w:rPr>
                <w:rFonts w:ascii="Arial" w:hAnsi="Arial" w:cs="Arial"/>
              </w:rPr>
              <w:t>06N</w:t>
            </w:r>
          </w:p>
        </w:tc>
        <w:tc>
          <w:tcPr>
            <w:tcW w:w="588" w:type="dxa"/>
          </w:tcPr>
          <w:p w14:paraId="7FC8A882" w14:textId="77777777" w:rsidR="00FC2433" w:rsidRPr="00DB3C07" w:rsidRDefault="00FC2433" w:rsidP="005C242E">
            <w:pPr>
              <w:rPr>
                <w:rFonts w:ascii="Arial" w:hAnsi="Arial" w:cs="Arial"/>
              </w:rPr>
            </w:pPr>
            <w:r w:rsidRPr="00DB3C07">
              <w:rPr>
                <w:rFonts w:ascii="Arial" w:hAnsi="Arial" w:cs="Arial"/>
              </w:rPr>
              <w:t>.0105</w:t>
            </w:r>
          </w:p>
        </w:tc>
      </w:tr>
      <w:tr w:rsidR="00FC2433" w:rsidRPr="00DB3C07" w14:paraId="1962595B" w14:textId="77777777" w:rsidTr="00770883">
        <w:trPr>
          <w:tblCellSpacing w:w="14" w:type="dxa"/>
        </w:trPr>
        <w:tc>
          <w:tcPr>
            <w:tcW w:w="8418" w:type="dxa"/>
          </w:tcPr>
          <w:p w14:paraId="15E005D1" w14:textId="77777777" w:rsidR="00FC2433" w:rsidRPr="00DB3C07" w:rsidRDefault="00FC2433" w:rsidP="005C242E">
            <w:pPr>
              <w:rPr>
                <w:rFonts w:ascii="Arial" w:hAnsi="Arial" w:cs="Arial"/>
              </w:rPr>
            </w:pPr>
            <w:r w:rsidRPr="00DB3C07">
              <w:rPr>
                <w:rFonts w:ascii="Arial" w:hAnsi="Arial" w:cs="Arial"/>
                <w:u w:val="single"/>
              </w:rPr>
              <w:t>Form Bar-5</w:t>
            </w:r>
          </w:p>
        </w:tc>
        <w:tc>
          <w:tcPr>
            <w:tcW w:w="512" w:type="dxa"/>
          </w:tcPr>
          <w:p w14:paraId="4E4BF01A"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5246F2BB"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6DACF3F" w14:textId="77777777" w:rsidR="00FC2433" w:rsidRPr="00DB3C07" w:rsidRDefault="00FC2433" w:rsidP="005C242E">
            <w:pPr>
              <w:rPr>
                <w:rFonts w:ascii="Arial" w:hAnsi="Arial" w:cs="Arial"/>
              </w:rPr>
            </w:pPr>
            <w:r w:rsidRPr="00DB3C07">
              <w:rPr>
                <w:rFonts w:ascii="Arial" w:hAnsi="Arial" w:cs="Arial"/>
              </w:rPr>
              <w:t>06N</w:t>
            </w:r>
          </w:p>
        </w:tc>
        <w:tc>
          <w:tcPr>
            <w:tcW w:w="588" w:type="dxa"/>
          </w:tcPr>
          <w:p w14:paraId="134D592A" w14:textId="77777777" w:rsidR="00FC2433" w:rsidRPr="00DB3C07" w:rsidRDefault="00FC2433" w:rsidP="005C242E">
            <w:pPr>
              <w:rPr>
                <w:rFonts w:ascii="Arial" w:hAnsi="Arial" w:cs="Arial"/>
              </w:rPr>
            </w:pPr>
            <w:r w:rsidRPr="00DB3C07">
              <w:rPr>
                <w:rFonts w:ascii="Arial" w:hAnsi="Arial" w:cs="Arial"/>
              </w:rPr>
              <w:t>.0106</w:t>
            </w:r>
          </w:p>
        </w:tc>
      </w:tr>
      <w:tr w:rsidR="00FC2433" w:rsidRPr="00DB3C07" w14:paraId="6A3C00EE" w14:textId="77777777" w:rsidTr="00770883">
        <w:trPr>
          <w:tblCellSpacing w:w="14" w:type="dxa"/>
        </w:trPr>
        <w:tc>
          <w:tcPr>
            <w:tcW w:w="8418" w:type="dxa"/>
          </w:tcPr>
          <w:p w14:paraId="6D0ABB44" w14:textId="77777777" w:rsidR="00FC2433" w:rsidRPr="00DB3C07" w:rsidRDefault="00FC2433" w:rsidP="005C242E">
            <w:pPr>
              <w:rPr>
                <w:rFonts w:ascii="Arial" w:hAnsi="Arial" w:cs="Arial"/>
              </w:rPr>
            </w:pPr>
            <w:r w:rsidRPr="00DB3C07">
              <w:rPr>
                <w:rFonts w:ascii="Arial" w:hAnsi="Arial" w:cs="Arial"/>
                <w:u w:val="single"/>
              </w:rPr>
              <w:t>Form Bar-6</w:t>
            </w:r>
          </w:p>
        </w:tc>
        <w:tc>
          <w:tcPr>
            <w:tcW w:w="512" w:type="dxa"/>
          </w:tcPr>
          <w:p w14:paraId="4FBF1D48"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71D33D7A"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FEA67DB" w14:textId="77777777" w:rsidR="00FC2433" w:rsidRPr="00DB3C07" w:rsidRDefault="00FC2433" w:rsidP="005C242E">
            <w:pPr>
              <w:rPr>
                <w:rFonts w:ascii="Arial" w:hAnsi="Arial" w:cs="Arial"/>
              </w:rPr>
            </w:pPr>
            <w:r w:rsidRPr="00DB3C07">
              <w:rPr>
                <w:rFonts w:ascii="Arial" w:hAnsi="Arial" w:cs="Arial"/>
              </w:rPr>
              <w:t>06N</w:t>
            </w:r>
          </w:p>
        </w:tc>
        <w:tc>
          <w:tcPr>
            <w:tcW w:w="588" w:type="dxa"/>
          </w:tcPr>
          <w:p w14:paraId="6E9F242F" w14:textId="77777777" w:rsidR="00FC2433" w:rsidRPr="00DB3C07" w:rsidRDefault="00FC2433" w:rsidP="005C242E">
            <w:pPr>
              <w:rPr>
                <w:rFonts w:ascii="Arial" w:hAnsi="Arial" w:cs="Arial"/>
              </w:rPr>
            </w:pPr>
            <w:r w:rsidRPr="00DB3C07">
              <w:rPr>
                <w:rFonts w:ascii="Arial" w:hAnsi="Arial" w:cs="Arial"/>
              </w:rPr>
              <w:t>.0107</w:t>
            </w:r>
          </w:p>
        </w:tc>
      </w:tr>
      <w:tr w:rsidR="00FC2433" w:rsidRPr="00DB3C07" w14:paraId="11F74D71" w14:textId="77777777" w:rsidTr="00770883">
        <w:trPr>
          <w:tblCellSpacing w:w="14" w:type="dxa"/>
        </w:trPr>
        <w:tc>
          <w:tcPr>
            <w:tcW w:w="8418" w:type="dxa"/>
          </w:tcPr>
          <w:p w14:paraId="1AFC8CFF" w14:textId="77777777" w:rsidR="00FC2433" w:rsidRPr="00DB3C07" w:rsidRDefault="00FC2433" w:rsidP="005C242E">
            <w:pPr>
              <w:rPr>
                <w:rFonts w:ascii="Arial" w:hAnsi="Arial" w:cs="Arial"/>
              </w:rPr>
            </w:pPr>
            <w:r w:rsidRPr="00DB3C07">
              <w:rPr>
                <w:rFonts w:ascii="Arial" w:hAnsi="Arial" w:cs="Arial"/>
                <w:u w:val="single"/>
              </w:rPr>
              <w:t>Form Bar-8</w:t>
            </w:r>
          </w:p>
        </w:tc>
        <w:tc>
          <w:tcPr>
            <w:tcW w:w="512" w:type="dxa"/>
          </w:tcPr>
          <w:p w14:paraId="65B9C0A4"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222041A6"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A8350A0" w14:textId="77777777" w:rsidR="00FC2433" w:rsidRPr="00DB3C07" w:rsidRDefault="00FC2433" w:rsidP="005C242E">
            <w:pPr>
              <w:rPr>
                <w:rFonts w:ascii="Arial" w:hAnsi="Arial" w:cs="Arial"/>
              </w:rPr>
            </w:pPr>
            <w:r w:rsidRPr="00DB3C07">
              <w:rPr>
                <w:rFonts w:ascii="Arial" w:hAnsi="Arial" w:cs="Arial"/>
              </w:rPr>
              <w:t>06N</w:t>
            </w:r>
          </w:p>
        </w:tc>
        <w:tc>
          <w:tcPr>
            <w:tcW w:w="588" w:type="dxa"/>
          </w:tcPr>
          <w:p w14:paraId="2AB8E35E" w14:textId="77777777" w:rsidR="00FC2433" w:rsidRPr="00DB3C07" w:rsidRDefault="00FC2433" w:rsidP="005C242E">
            <w:pPr>
              <w:rPr>
                <w:rFonts w:ascii="Arial" w:hAnsi="Arial" w:cs="Arial"/>
              </w:rPr>
            </w:pPr>
            <w:r w:rsidRPr="00DB3C07">
              <w:rPr>
                <w:rFonts w:ascii="Arial" w:hAnsi="Arial" w:cs="Arial"/>
              </w:rPr>
              <w:t>.0109</w:t>
            </w:r>
          </w:p>
        </w:tc>
      </w:tr>
      <w:tr w:rsidR="00FC2433" w:rsidRPr="00DB3C07" w14:paraId="09BD1C2D" w14:textId="77777777" w:rsidTr="00770883">
        <w:trPr>
          <w:tblCellSpacing w:w="14" w:type="dxa"/>
        </w:trPr>
        <w:tc>
          <w:tcPr>
            <w:tcW w:w="8418" w:type="dxa"/>
          </w:tcPr>
          <w:p w14:paraId="576295AE" w14:textId="77777777" w:rsidR="00FC2433" w:rsidRPr="00DB3C07" w:rsidRDefault="00FC2433" w:rsidP="005C242E">
            <w:pPr>
              <w:rPr>
                <w:rFonts w:ascii="Arial" w:hAnsi="Arial" w:cs="Arial"/>
              </w:rPr>
            </w:pPr>
            <w:r w:rsidRPr="00DB3C07">
              <w:rPr>
                <w:rFonts w:ascii="Arial" w:hAnsi="Arial" w:cs="Arial"/>
                <w:u w:val="single"/>
              </w:rPr>
              <w:t>Farm Bar-9</w:t>
            </w:r>
          </w:p>
        </w:tc>
        <w:tc>
          <w:tcPr>
            <w:tcW w:w="512" w:type="dxa"/>
          </w:tcPr>
          <w:p w14:paraId="7C1525CD"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52581166"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7A04D80" w14:textId="77777777" w:rsidR="00FC2433" w:rsidRPr="00DB3C07" w:rsidRDefault="00FC2433" w:rsidP="005C242E">
            <w:pPr>
              <w:rPr>
                <w:rFonts w:ascii="Arial" w:hAnsi="Arial" w:cs="Arial"/>
              </w:rPr>
            </w:pPr>
            <w:r w:rsidRPr="00DB3C07">
              <w:rPr>
                <w:rFonts w:ascii="Arial" w:hAnsi="Arial" w:cs="Arial"/>
              </w:rPr>
              <w:t>06N</w:t>
            </w:r>
          </w:p>
        </w:tc>
        <w:tc>
          <w:tcPr>
            <w:tcW w:w="588" w:type="dxa"/>
          </w:tcPr>
          <w:p w14:paraId="7BC9DA00" w14:textId="77777777" w:rsidR="00FC2433" w:rsidRPr="00DB3C07" w:rsidRDefault="00FC2433" w:rsidP="005C242E">
            <w:pPr>
              <w:rPr>
                <w:rFonts w:ascii="Arial" w:hAnsi="Arial" w:cs="Arial"/>
              </w:rPr>
            </w:pPr>
            <w:r w:rsidRPr="00DB3C07">
              <w:rPr>
                <w:rFonts w:ascii="Arial" w:hAnsi="Arial" w:cs="Arial"/>
              </w:rPr>
              <w:t>.0110</w:t>
            </w:r>
          </w:p>
        </w:tc>
      </w:tr>
      <w:tr w:rsidR="00FC2433" w:rsidRPr="00DB3C07" w14:paraId="39F32EB6" w14:textId="77777777" w:rsidTr="00770883">
        <w:trPr>
          <w:tblCellSpacing w:w="14" w:type="dxa"/>
        </w:trPr>
        <w:tc>
          <w:tcPr>
            <w:tcW w:w="8418" w:type="dxa"/>
          </w:tcPr>
          <w:p w14:paraId="36EEACA9" w14:textId="77777777" w:rsidR="00FC2433" w:rsidRPr="00DB3C07" w:rsidRDefault="00FC2433" w:rsidP="005C242E">
            <w:pPr>
              <w:rPr>
                <w:rFonts w:ascii="Arial" w:hAnsi="Arial" w:cs="Arial"/>
              </w:rPr>
            </w:pPr>
            <w:r w:rsidRPr="00DB3C07">
              <w:rPr>
                <w:rFonts w:ascii="Arial" w:hAnsi="Arial" w:cs="Arial"/>
                <w:u w:val="single"/>
              </w:rPr>
              <w:t>Form Bar-11</w:t>
            </w:r>
          </w:p>
        </w:tc>
        <w:tc>
          <w:tcPr>
            <w:tcW w:w="512" w:type="dxa"/>
          </w:tcPr>
          <w:p w14:paraId="7D629FB7"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4B9624E5"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A1230F1" w14:textId="77777777" w:rsidR="00FC2433" w:rsidRPr="00DB3C07" w:rsidRDefault="00FC2433" w:rsidP="005C242E">
            <w:pPr>
              <w:rPr>
                <w:rFonts w:ascii="Arial" w:hAnsi="Arial" w:cs="Arial"/>
              </w:rPr>
            </w:pPr>
            <w:r w:rsidRPr="00DB3C07">
              <w:rPr>
                <w:rFonts w:ascii="Arial" w:hAnsi="Arial" w:cs="Arial"/>
              </w:rPr>
              <w:t>06N</w:t>
            </w:r>
          </w:p>
        </w:tc>
        <w:tc>
          <w:tcPr>
            <w:tcW w:w="588" w:type="dxa"/>
          </w:tcPr>
          <w:p w14:paraId="06EC7FE5" w14:textId="77777777" w:rsidR="00FC2433" w:rsidRPr="00DB3C07" w:rsidRDefault="00FC2433" w:rsidP="005C242E">
            <w:pPr>
              <w:rPr>
                <w:rFonts w:ascii="Arial" w:hAnsi="Arial" w:cs="Arial"/>
              </w:rPr>
            </w:pPr>
            <w:r w:rsidRPr="00DB3C07">
              <w:rPr>
                <w:rFonts w:ascii="Arial" w:hAnsi="Arial" w:cs="Arial"/>
              </w:rPr>
              <w:t>.0112</w:t>
            </w:r>
          </w:p>
        </w:tc>
      </w:tr>
      <w:tr w:rsidR="00FC2433" w:rsidRPr="00DB3C07" w14:paraId="76426676" w14:textId="77777777" w:rsidTr="00770883">
        <w:trPr>
          <w:tblCellSpacing w:w="14" w:type="dxa"/>
        </w:trPr>
        <w:tc>
          <w:tcPr>
            <w:tcW w:w="8418" w:type="dxa"/>
          </w:tcPr>
          <w:p w14:paraId="4153D0A3" w14:textId="77777777" w:rsidR="00FC2433" w:rsidRPr="00DB3C07" w:rsidRDefault="00FC2433" w:rsidP="005C242E">
            <w:pPr>
              <w:rPr>
                <w:rFonts w:ascii="Arial" w:hAnsi="Arial" w:cs="Arial"/>
              </w:rPr>
            </w:pPr>
            <w:r w:rsidRPr="00DB3C07">
              <w:rPr>
                <w:rFonts w:ascii="Arial" w:hAnsi="Arial" w:cs="Arial"/>
                <w:u w:val="single"/>
              </w:rPr>
              <w:t>Form Bar-12</w:t>
            </w:r>
          </w:p>
        </w:tc>
        <w:tc>
          <w:tcPr>
            <w:tcW w:w="512" w:type="dxa"/>
          </w:tcPr>
          <w:p w14:paraId="4777D2DC"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5AE10D00"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6BC92FE" w14:textId="77777777" w:rsidR="00FC2433" w:rsidRPr="00DB3C07" w:rsidRDefault="00FC2433" w:rsidP="005C242E">
            <w:pPr>
              <w:rPr>
                <w:rFonts w:ascii="Arial" w:hAnsi="Arial" w:cs="Arial"/>
              </w:rPr>
            </w:pPr>
            <w:r w:rsidRPr="00DB3C07">
              <w:rPr>
                <w:rFonts w:ascii="Arial" w:hAnsi="Arial" w:cs="Arial"/>
              </w:rPr>
              <w:t>06N</w:t>
            </w:r>
          </w:p>
        </w:tc>
        <w:tc>
          <w:tcPr>
            <w:tcW w:w="588" w:type="dxa"/>
          </w:tcPr>
          <w:p w14:paraId="0B5FD386" w14:textId="77777777" w:rsidR="00FC2433" w:rsidRPr="00DB3C07" w:rsidRDefault="00FC2433" w:rsidP="005C242E">
            <w:pPr>
              <w:rPr>
                <w:rFonts w:ascii="Arial" w:hAnsi="Arial" w:cs="Arial"/>
              </w:rPr>
            </w:pPr>
            <w:r w:rsidRPr="00DB3C07">
              <w:rPr>
                <w:rFonts w:ascii="Arial" w:hAnsi="Arial" w:cs="Arial"/>
              </w:rPr>
              <w:t>.0113</w:t>
            </w:r>
          </w:p>
        </w:tc>
      </w:tr>
      <w:tr w:rsidR="00FC2433" w:rsidRPr="00DB3C07" w14:paraId="0BD5BA38" w14:textId="77777777" w:rsidTr="00770883">
        <w:trPr>
          <w:tblCellSpacing w:w="14" w:type="dxa"/>
        </w:trPr>
        <w:tc>
          <w:tcPr>
            <w:tcW w:w="8418" w:type="dxa"/>
          </w:tcPr>
          <w:p w14:paraId="6C61B234" w14:textId="77777777" w:rsidR="00FC2433" w:rsidRPr="00DB3C07" w:rsidRDefault="00FC2433" w:rsidP="005C242E">
            <w:pPr>
              <w:rPr>
                <w:rFonts w:ascii="Arial" w:hAnsi="Arial" w:cs="Arial"/>
                <w:u w:val="single"/>
              </w:rPr>
            </w:pPr>
          </w:p>
        </w:tc>
        <w:tc>
          <w:tcPr>
            <w:tcW w:w="512" w:type="dxa"/>
          </w:tcPr>
          <w:p w14:paraId="7AFE601C" w14:textId="77777777" w:rsidR="00FC2433" w:rsidRPr="00DB3C07" w:rsidRDefault="00FC2433" w:rsidP="005C242E">
            <w:pPr>
              <w:jc w:val="right"/>
              <w:rPr>
                <w:rFonts w:ascii="Arial" w:hAnsi="Arial" w:cs="Arial"/>
              </w:rPr>
            </w:pPr>
          </w:p>
        </w:tc>
        <w:tc>
          <w:tcPr>
            <w:tcW w:w="692" w:type="dxa"/>
          </w:tcPr>
          <w:p w14:paraId="0BBA0FAE" w14:textId="77777777" w:rsidR="00FC2433" w:rsidRPr="00DB3C07" w:rsidRDefault="00FC2433" w:rsidP="005C242E">
            <w:pPr>
              <w:rPr>
                <w:rFonts w:ascii="Arial" w:hAnsi="Arial" w:cs="Arial"/>
              </w:rPr>
            </w:pPr>
          </w:p>
        </w:tc>
        <w:tc>
          <w:tcPr>
            <w:tcW w:w="512" w:type="dxa"/>
          </w:tcPr>
          <w:p w14:paraId="7BF84346" w14:textId="77777777" w:rsidR="00FC2433" w:rsidRPr="00DB3C07" w:rsidRDefault="00FC2433" w:rsidP="005C242E">
            <w:pPr>
              <w:rPr>
                <w:rFonts w:ascii="Arial" w:hAnsi="Arial" w:cs="Arial"/>
              </w:rPr>
            </w:pPr>
          </w:p>
        </w:tc>
        <w:tc>
          <w:tcPr>
            <w:tcW w:w="588" w:type="dxa"/>
          </w:tcPr>
          <w:p w14:paraId="7E39D60D" w14:textId="77777777" w:rsidR="00FC2433" w:rsidRPr="00DB3C07" w:rsidRDefault="00FC2433" w:rsidP="005C242E">
            <w:pPr>
              <w:rPr>
                <w:rFonts w:ascii="Arial" w:hAnsi="Arial" w:cs="Arial"/>
              </w:rPr>
            </w:pPr>
          </w:p>
        </w:tc>
      </w:tr>
      <w:tr w:rsidR="00FC2433" w:rsidRPr="00DB3C07" w14:paraId="702C9A44" w14:textId="77777777" w:rsidTr="00770883">
        <w:trPr>
          <w:tblCellSpacing w:w="14" w:type="dxa"/>
        </w:trPr>
        <w:tc>
          <w:tcPr>
            <w:tcW w:w="10837" w:type="dxa"/>
            <w:gridSpan w:val="5"/>
          </w:tcPr>
          <w:p w14:paraId="2155B5CF" w14:textId="77777777" w:rsidR="00FC2433" w:rsidRPr="00DB3C07" w:rsidRDefault="00FC2433" w:rsidP="005C242E">
            <w:pPr>
              <w:rPr>
                <w:rFonts w:ascii="Arial" w:hAnsi="Arial" w:cs="Arial"/>
                <w:b/>
                <w:bCs/>
                <w:caps/>
              </w:rPr>
            </w:pPr>
            <w:r w:rsidRPr="00DB3C07">
              <w:rPr>
                <w:rFonts w:ascii="Arial" w:hAnsi="Arial" w:cs="Arial"/>
                <w:b/>
                <w:bCs/>
                <w:caps/>
              </w:rPr>
              <w:t>Pastoral Counselors, Board of Examiners of Fee-Based Practicing</w:t>
            </w:r>
          </w:p>
        </w:tc>
      </w:tr>
      <w:tr w:rsidR="00FC2433" w:rsidRPr="00DB3C07" w14:paraId="041824E8" w14:textId="77777777" w:rsidTr="00770883">
        <w:trPr>
          <w:tblCellSpacing w:w="14" w:type="dxa"/>
        </w:trPr>
        <w:tc>
          <w:tcPr>
            <w:tcW w:w="8418" w:type="dxa"/>
          </w:tcPr>
          <w:p w14:paraId="7A271B42" w14:textId="77777777" w:rsidR="00FC2433" w:rsidRPr="00DB3C07" w:rsidRDefault="00FC2433" w:rsidP="005C242E">
            <w:pPr>
              <w:rPr>
                <w:rFonts w:ascii="Arial" w:hAnsi="Arial" w:cs="Arial"/>
              </w:rPr>
            </w:pPr>
            <w:r w:rsidRPr="00DB3C07">
              <w:rPr>
                <w:rFonts w:ascii="Arial" w:hAnsi="Arial" w:cs="Arial"/>
                <w:u w:val="single"/>
              </w:rPr>
              <w:t>Address</w:t>
            </w:r>
          </w:p>
        </w:tc>
        <w:tc>
          <w:tcPr>
            <w:tcW w:w="512" w:type="dxa"/>
          </w:tcPr>
          <w:p w14:paraId="494DBD38"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4660EC21"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F4F7F37" w14:textId="77777777" w:rsidR="00FC2433" w:rsidRPr="00DB3C07" w:rsidRDefault="00FC2433" w:rsidP="005C242E">
            <w:pPr>
              <w:rPr>
                <w:rFonts w:ascii="Arial" w:hAnsi="Arial" w:cs="Arial"/>
              </w:rPr>
            </w:pPr>
            <w:r w:rsidRPr="00DB3C07">
              <w:rPr>
                <w:rFonts w:ascii="Arial" w:hAnsi="Arial" w:cs="Arial"/>
              </w:rPr>
              <w:t>45</w:t>
            </w:r>
          </w:p>
        </w:tc>
        <w:tc>
          <w:tcPr>
            <w:tcW w:w="588" w:type="dxa"/>
          </w:tcPr>
          <w:p w14:paraId="77D0108F" w14:textId="77777777" w:rsidR="00FC2433" w:rsidRPr="00DB3C07" w:rsidRDefault="00FC2433" w:rsidP="005C242E">
            <w:pPr>
              <w:rPr>
                <w:rFonts w:ascii="Arial" w:hAnsi="Arial" w:cs="Arial"/>
              </w:rPr>
            </w:pPr>
            <w:r w:rsidRPr="00DB3C07">
              <w:rPr>
                <w:rFonts w:ascii="Arial" w:hAnsi="Arial" w:cs="Arial"/>
              </w:rPr>
              <w:t>.0101</w:t>
            </w:r>
          </w:p>
        </w:tc>
      </w:tr>
      <w:tr w:rsidR="00FC2433" w:rsidRPr="00DB3C07" w14:paraId="2D6F5BD1" w14:textId="77777777" w:rsidTr="00770883">
        <w:trPr>
          <w:tblCellSpacing w:w="14" w:type="dxa"/>
        </w:trPr>
        <w:tc>
          <w:tcPr>
            <w:tcW w:w="8418" w:type="dxa"/>
          </w:tcPr>
          <w:p w14:paraId="2D4C7B93" w14:textId="77777777" w:rsidR="00FC2433" w:rsidRPr="00DB3C07" w:rsidRDefault="00FC2433" w:rsidP="005C242E">
            <w:pPr>
              <w:rPr>
                <w:rFonts w:ascii="Arial" w:hAnsi="Arial" w:cs="Arial"/>
              </w:rPr>
            </w:pPr>
            <w:r w:rsidRPr="00DB3C07">
              <w:rPr>
                <w:rFonts w:ascii="Arial" w:hAnsi="Arial" w:cs="Arial"/>
                <w:u w:val="single"/>
              </w:rPr>
              <w:t>Review Procedure</w:t>
            </w:r>
          </w:p>
        </w:tc>
        <w:tc>
          <w:tcPr>
            <w:tcW w:w="512" w:type="dxa"/>
          </w:tcPr>
          <w:p w14:paraId="6A2D7F15"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6E7129CF"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65DDA98" w14:textId="77777777" w:rsidR="00FC2433" w:rsidRPr="00DB3C07" w:rsidRDefault="00FC2433" w:rsidP="005C242E">
            <w:pPr>
              <w:rPr>
                <w:rFonts w:ascii="Arial" w:hAnsi="Arial" w:cs="Arial"/>
              </w:rPr>
            </w:pPr>
            <w:r w:rsidRPr="00DB3C07">
              <w:rPr>
                <w:rFonts w:ascii="Arial" w:hAnsi="Arial" w:cs="Arial"/>
              </w:rPr>
              <w:t>45</w:t>
            </w:r>
          </w:p>
        </w:tc>
        <w:tc>
          <w:tcPr>
            <w:tcW w:w="588" w:type="dxa"/>
          </w:tcPr>
          <w:p w14:paraId="5997BE60" w14:textId="77777777" w:rsidR="00FC2433" w:rsidRPr="00DB3C07" w:rsidRDefault="00FC2433" w:rsidP="005C242E">
            <w:pPr>
              <w:rPr>
                <w:rFonts w:ascii="Arial" w:hAnsi="Arial" w:cs="Arial"/>
              </w:rPr>
            </w:pPr>
            <w:r w:rsidRPr="00DB3C07">
              <w:rPr>
                <w:rFonts w:ascii="Arial" w:hAnsi="Arial" w:cs="Arial"/>
              </w:rPr>
              <w:t>.0202</w:t>
            </w:r>
          </w:p>
        </w:tc>
      </w:tr>
      <w:tr w:rsidR="00FC2433" w:rsidRPr="00DB3C07" w14:paraId="0F1FAFDE" w14:textId="77777777" w:rsidTr="00770883">
        <w:trPr>
          <w:tblCellSpacing w:w="14" w:type="dxa"/>
        </w:trPr>
        <w:tc>
          <w:tcPr>
            <w:tcW w:w="8418" w:type="dxa"/>
          </w:tcPr>
          <w:p w14:paraId="24222CD5" w14:textId="77777777" w:rsidR="00FC2433" w:rsidRPr="00DB3C07" w:rsidRDefault="00FC2433" w:rsidP="005C242E">
            <w:pPr>
              <w:rPr>
                <w:rFonts w:ascii="Arial" w:hAnsi="Arial" w:cs="Arial"/>
              </w:rPr>
            </w:pPr>
            <w:r w:rsidRPr="00DB3C07">
              <w:rPr>
                <w:rFonts w:ascii="Arial" w:hAnsi="Arial" w:cs="Arial"/>
                <w:u w:val="single"/>
              </w:rPr>
              <w:t>Types</w:t>
            </w:r>
          </w:p>
        </w:tc>
        <w:tc>
          <w:tcPr>
            <w:tcW w:w="512" w:type="dxa"/>
          </w:tcPr>
          <w:p w14:paraId="4E1E9AEE"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072A751B"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2DB3BB8" w14:textId="77777777" w:rsidR="00FC2433" w:rsidRPr="00DB3C07" w:rsidRDefault="00FC2433" w:rsidP="005C242E">
            <w:pPr>
              <w:rPr>
                <w:rFonts w:ascii="Arial" w:hAnsi="Arial" w:cs="Arial"/>
              </w:rPr>
            </w:pPr>
            <w:r w:rsidRPr="00DB3C07">
              <w:rPr>
                <w:rFonts w:ascii="Arial" w:hAnsi="Arial" w:cs="Arial"/>
              </w:rPr>
              <w:t>45</w:t>
            </w:r>
          </w:p>
        </w:tc>
        <w:tc>
          <w:tcPr>
            <w:tcW w:w="588" w:type="dxa"/>
          </w:tcPr>
          <w:p w14:paraId="2F8EAA15" w14:textId="77777777" w:rsidR="00FC2433" w:rsidRPr="00DB3C07" w:rsidRDefault="00FC2433" w:rsidP="005C242E">
            <w:pPr>
              <w:rPr>
                <w:rFonts w:ascii="Arial" w:hAnsi="Arial" w:cs="Arial"/>
              </w:rPr>
            </w:pPr>
            <w:r w:rsidRPr="00DB3C07">
              <w:rPr>
                <w:rFonts w:ascii="Arial" w:hAnsi="Arial" w:cs="Arial"/>
              </w:rPr>
              <w:t>.0301</w:t>
            </w:r>
          </w:p>
        </w:tc>
      </w:tr>
      <w:tr w:rsidR="00FC2433" w:rsidRPr="00DB3C07" w14:paraId="6D0C44F1" w14:textId="77777777" w:rsidTr="00770883">
        <w:trPr>
          <w:tblCellSpacing w:w="14" w:type="dxa"/>
        </w:trPr>
        <w:tc>
          <w:tcPr>
            <w:tcW w:w="8418" w:type="dxa"/>
          </w:tcPr>
          <w:p w14:paraId="4DAA7FA9" w14:textId="77777777" w:rsidR="00FC2433" w:rsidRPr="00DB3C07" w:rsidRDefault="00FC2433" w:rsidP="005C242E">
            <w:pPr>
              <w:rPr>
                <w:rFonts w:ascii="Arial" w:hAnsi="Arial" w:cs="Arial"/>
              </w:rPr>
            </w:pPr>
            <w:r w:rsidRPr="00DB3C07">
              <w:rPr>
                <w:rFonts w:ascii="Arial" w:hAnsi="Arial" w:cs="Arial"/>
                <w:u w:val="single"/>
              </w:rPr>
              <w:t>Certification Renewal Form</w:t>
            </w:r>
          </w:p>
        </w:tc>
        <w:tc>
          <w:tcPr>
            <w:tcW w:w="512" w:type="dxa"/>
          </w:tcPr>
          <w:p w14:paraId="20F05016"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3E3D1FBA"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9F70434" w14:textId="77777777" w:rsidR="00FC2433" w:rsidRPr="00DB3C07" w:rsidRDefault="00FC2433" w:rsidP="005C242E">
            <w:pPr>
              <w:rPr>
                <w:rFonts w:ascii="Arial" w:hAnsi="Arial" w:cs="Arial"/>
              </w:rPr>
            </w:pPr>
            <w:r w:rsidRPr="00DB3C07">
              <w:rPr>
                <w:rFonts w:ascii="Arial" w:hAnsi="Arial" w:cs="Arial"/>
              </w:rPr>
              <w:t>45</w:t>
            </w:r>
          </w:p>
        </w:tc>
        <w:tc>
          <w:tcPr>
            <w:tcW w:w="588" w:type="dxa"/>
          </w:tcPr>
          <w:p w14:paraId="24690C5E" w14:textId="77777777" w:rsidR="00FC2433" w:rsidRPr="00DB3C07" w:rsidRDefault="00FC2433" w:rsidP="005C242E">
            <w:pPr>
              <w:rPr>
                <w:rFonts w:ascii="Arial" w:hAnsi="Arial" w:cs="Arial"/>
              </w:rPr>
            </w:pPr>
            <w:r w:rsidRPr="00DB3C07">
              <w:rPr>
                <w:rFonts w:ascii="Arial" w:hAnsi="Arial" w:cs="Arial"/>
              </w:rPr>
              <w:t>.0401</w:t>
            </w:r>
          </w:p>
        </w:tc>
      </w:tr>
      <w:tr w:rsidR="00FC2433" w:rsidRPr="00DB3C07" w14:paraId="3496756F" w14:textId="77777777" w:rsidTr="00770883">
        <w:trPr>
          <w:tblCellSpacing w:w="14" w:type="dxa"/>
        </w:trPr>
        <w:tc>
          <w:tcPr>
            <w:tcW w:w="8418" w:type="dxa"/>
          </w:tcPr>
          <w:p w14:paraId="0ABDC6BE" w14:textId="77777777" w:rsidR="00FC2433" w:rsidRPr="00DB3C07" w:rsidRDefault="00FC2433" w:rsidP="005C242E">
            <w:pPr>
              <w:rPr>
                <w:rFonts w:ascii="Arial" w:hAnsi="Arial" w:cs="Arial"/>
              </w:rPr>
            </w:pPr>
            <w:r w:rsidRPr="00DB3C07">
              <w:rPr>
                <w:rFonts w:ascii="Arial" w:hAnsi="Arial" w:cs="Arial"/>
                <w:u w:val="single"/>
              </w:rPr>
              <w:t>Reinstatement After Suspension</w:t>
            </w:r>
          </w:p>
        </w:tc>
        <w:tc>
          <w:tcPr>
            <w:tcW w:w="512" w:type="dxa"/>
          </w:tcPr>
          <w:p w14:paraId="2D7E1DCC"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5A49EC7B"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1020E90" w14:textId="77777777" w:rsidR="00FC2433" w:rsidRPr="00DB3C07" w:rsidRDefault="00FC2433" w:rsidP="005C242E">
            <w:pPr>
              <w:rPr>
                <w:rFonts w:ascii="Arial" w:hAnsi="Arial" w:cs="Arial"/>
              </w:rPr>
            </w:pPr>
            <w:r w:rsidRPr="00DB3C07">
              <w:rPr>
                <w:rFonts w:ascii="Arial" w:hAnsi="Arial" w:cs="Arial"/>
              </w:rPr>
              <w:t>45</w:t>
            </w:r>
          </w:p>
        </w:tc>
        <w:tc>
          <w:tcPr>
            <w:tcW w:w="588" w:type="dxa"/>
          </w:tcPr>
          <w:p w14:paraId="26F58906" w14:textId="77777777" w:rsidR="00FC2433" w:rsidRPr="00DB3C07" w:rsidRDefault="00FC2433" w:rsidP="005C242E">
            <w:pPr>
              <w:rPr>
                <w:rFonts w:ascii="Arial" w:hAnsi="Arial" w:cs="Arial"/>
              </w:rPr>
            </w:pPr>
            <w:r w:rsidRPr="00DB3C07">
              <w:rPr>
                <w:rFonts w:ascii="Arial" w:hAnsi="Arial" w:cs="Arial"/>
              </w:rPr>
              <w:t>.0403</w:t>
            </w:r>
          </w:p>
        </w:tc>
      </w:tr>
      <w:tr w:rsidR="00FC2433" w:rsidRPr="00DB3C07" w14:paraId="3156F59C" w14:textId="77777777" w:rsidTr="00770883">
        <w:trPr>
          <w:tblCellSpacing w:w="14" w:type="dxa"/>
        </w:trPr>
        <w:tc>
          <w:tcPr>
            <w:tcW w:w="8418" w:type="dxa"/>
          </w:tcPr>
          <w:p w14:paraId="0B23FD64" w14:textId="77777777" w:rsidR="00FC2433" w:rsidRPr="00DB3C07" w:rsidRDefault="00FC2433" w:rsidP="005C242E">
            <w:pPr>
              <w:rPr>
                <w:rFonts w:ascii="Arial" w:hAnsi="Arial" w:cs="Arial"/>
              </w:rPr>
            </w:pPr>
            <w:r w:rsidRPr="00DB3C07">
              <w:rPr>
                <w:rFonts w:ascii="Arial" w:hAnsi="Arial" w:cs="Arial"/>
                <w:u w:val="single"/>
              </w:rPr>
              <w:lastRenderedPageBreak/>
              <w:t>Continuing Education Requirements</w:t>
            </w:r>
          </w:p>
        </w:tc>
        <w:tc>
          <w:tcPr>
            <w:tcW w:w="512" w:type="dxa"/>
          </w:tcPr>
          <w:p w14:paraId="7EBCA58A"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26279286"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72CEE07" w14:textId="77777777" w:rsidR="00FC2433" w:rsidRPr="00DB3C07" w:rsidRDefault="00FC2433" w:rsidP="005C242E">
            <w:pPr>
              <w:rPr>
                <w:rFonts w:ascii="Arial" w:hAnsi="Arial" w:cs="Arial"/>
              </w:rPr>
            </w:pPr>
            <w:r w:rsidRPr="00DB3C07">
              <w:rPr>
                <w:rFonts w:ascii="Arial" w:hAnsi="Arial" w:cs="Arial"/>
              </w:rPr>
              <w:t>45</w:t>
            </w:r>
          </w:p>
        </w:tc>
        <w:tc>
          <w:tcPr>
            <w:tcW w:w="588" w:type="dxa"/>
          </w:tcPr>
          <w:p w14:paraId="71B46A17" w14:textId="77777777" w:rsidR="00FC2433" w:rsidRPr="00DB3C07" w:rsidRDefault="00FC2433" w:rsidP="005C242E">
            <w:pPr>
              <w:rPr>
                <w:rFonts w:ascii="Arial" w:hAnsi="Arial" w:cs="Arial"/>
              </w:rPr>
            </w:pPr>
            <w:r w:rsidRPr="00DB3C07">
              <w:rPr>
                <w:rFonts w:ascii="Arial" w:hAnsi="Arial" w:cs="Arial"/>
              </w:rPr>
              <w:t>.0501</w:t>
            </w:r>
          </w:p>
        </w:tc>
      </w:tr>
      <w:tr w:rsidR="00FC2433" w:rsidRPr="00DB3C07" w14:paraId="29D8DF48" w14:textId="77777777" w:rsidTr="00770883">
        <w:trPr>
          <w:tblCellSpacing w:w="14" w:type="dxa"/>
        </w:trPr>
        <w:tc>
          <w:tcPr>
            <w:tcW w:w="8418" w:type="dxa"/>
          </w:tcPr>
          <w:p w14:paraId="701921E2" w14:textId="77777777" w:rsidR="00FC2433" w:rsidRPr="00DB3C07" w:rsidRDefault="00FC2433" w:rsidP="005C242E">
            <w:pPr>
              <w:rPr>
                <w:rFonts w:ascii="Arial" w:hAnsi="Arial" w:cs="Arial"/>
              </w:rPr>
            </w:pPr>
            <w:r w:rsidRPr="00DB3C07">
              <w:rPr>
                <w:rFonts w:ascii="Arial" w:hAnsi="Arial" w:cs="Arial"/>
                <w:u w:val="single"/>
              </w:rPr>
              <w:t>Equivalency</w:t>
            </w:r>
          </w:p>
        </w:tc>
        <w:tc>
          <w:tcPr>
            <w:tcW w:w="512" w:type="dxa"/>
          </w:tcPr>
          <w:p w14:paraId="0F35CE7F"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1E3F8720"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62F97D1" w14:textId="77777777" w:rsidR="00FC2433" w:rsidRPr="00DB3C07" w:rsidRDefault="00FC2433" w:rsidP="005C242E">
            <w:pPr>
              <w:rPr>
                <w:rFonts w:ascii="Arial" w:hAnsi="Arial" w:cs="Arial"/>
              </w:rPr>
            </w:pPr>
            <w:r w:rsidRPr="00DB3C07">
              <w:rPr>
                <w:rFonts w:ascii="Arial" w:hAnsi="Arial" w:cs="Arial"/>
              </w:rPr>
              <w:t>45</w:t>
            </w:r>
          </w:p>
        </w:tc>
        <w:tc>
          <w:tcPr>
            <w:tcW w:w="588" w:type="dxa"/>
          </w:tcPr>
          <w:p w14:paraId="6ADFE173" w14:textId="77777777" w:rsidR="00FC2433" w:rsidRPr="00DB3C07" w:rsidRDefault="00FC2433" w:rsidP="005C242E">
            <w:pPr>
              <w:rPr>
                <w:rFonts w:ascii="Arial" w:hAnsi="Arial" w:cs="Arial"/>
              </w:rPr>
            </w:pPr>
            <w:r w:rsidRPr="00DB3C07">
              <w:rPr>
                <w:rFonts w:ascii="Arial" w:hAnsi="Arial" w:cs="Arial"/>
              </w:rPr>
              <w:t>.0601</w:t>
            </w:r>
          </w:p>
        </w:tc>
      </w:tr>
      <w:tr w:rsidR="00FC2433" w:rsidRPr="00DB3C07" w14:paraId="08817430" w14:textId="77777777" w:rsidTr="00770883">
        <w:trPr>
          <w:tblCellSpacing w:w="14" w:type="dxa"/>
        </w:trPr>
        <w:tc>
          <w:tcPr>
            <w:tcW w:w="8418" w:type="dxa"/>
          </w:tcPr>
          <w:p w14:paraId="7FFA9336" w14:textId="77777777" w:rsidR="00FC2433" w:rsidRPr="00DB3C07" w:rsidRDefault="00FC2433" w:rsidP="005C242E">
            <w:pPr>
              <w:rPr>
                <w:rFonts w:ascii="Arial" w:hAnsi="Arial" w:cs="Arial"/>
              </w:rPr>
            </w:pPr>
            <w:r w:rsidRPr="00DB3C07">
              <w:rPr>
                <w:rFonts w:ascii="Arial" w:hAnsi="Arial" w:cs="Arial"/>
                <w:u w:val="single"/>
              </w:rPr>
              <w:t>Issuance of Temporary Certificate</w:t>
            </w:r>
          </w:p>
        </w:tc>
        <w:tc>
          <w:tcPr>
            <w:tcW w:w="512" w:type="dxa"/>
          </w:tcPr>
          <w:p w14:paraId="4AEE7873"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398FBB1B"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A09C0CA" w14:textId="77777777" w:rsidR="00FC2433" w:rsidRPr="00DB3C07" w:rsidRDefault="00FC2433" w:rsidP="005C242E">
            <w:pPr>
              <w:rPr>
                <w:rFonts w:ascii="Arial" w:hAnsi="Arial" w:cs="Arial"/>
              </w:rPr>
            </w:pPr>
            <w:r w:rsidRPr="00DB3C07">
              <w:rPr>
                <w:rFonts w:ascii="Arial" w:hAnsi="Arial" w:cs="Arial"/>
              </w:rPr>
              <w:t>45</w:t>
            </w:r>
          </w:p>
        </w:tc>
        <w:tc>
          <w:tcPr>
            <w:tcW w:w="588" w:type="dxa"/>
          </w:tcPr>
          <w:p w14:paraId="4335F83F" w14:textId="77777777" w:rsidR="00FC2433" w:rsidRPr="00DB3C07" w:rsidRDefault="00FC2433" w:rsidP="005C242E">
            <w:pPr>
              <w:rPr>
                <w:rFonts w:ascii="Arial" w:hAnsi="Arial" w:cs="Arial"/>
              </w:rPr>
            </w:pPr>
            <w:r w:rsidRPr="00DB3C07">
              <w:rPr>
                <w:rFonts w:ascii="Arial" w:hAnsi="Arial" w:cs="Arial"/>
              </w:rPr>
              <w:t>.0701</w:t>
            </w:r>
          </w:p>
        </w:tc>
      </w:tr>
      <w:tr w:rsidR="00FC2433" w:rsidRPr="00DB3C07" w14:paraId="2931B066" w14:textId="77777777" w:rsidTr="00770883">
        <w:trPr>
          <w:tblCellSpacing w:w="14" w:type="dxa"/>
        </w:trPr>
        <w:tc>
          <w:tcPr>
            <w:tcW w:w="8418" w:type="dxa"/>
          </w:tcPr>
          <w:p w14:paraId="69530D1B" w14:textId="77777777" w:rsidR="00FC2433" w:rsidRPr="00DB3C07" w:rsidRDefault="00FC2433" w:rsidP="005C242E">
            <w:pPr>
              <w:rPr>
                <w:rFonts w:ascii="Arial" w:hAnsi="Arial" w:cs="Arial"/>
              </w:rPr>
            </w:pPr>
            <w:r w:rsidRPr="00DB3C07">
              <w:rPr>
                <w:rFonts w:ascii="Arial" w:hAnsi="Arial" w:cs="Arial"/>
                <w:u w:val="single"/>
              </w:rPr>
              <w:t>Approved Supervision</w:t>
            </w:r>
          </w:p>
        </w:tc>
        <w:tc>
          <w:tcPr>
            <w:tcW w:w="512" w:type="dxa"/>
          </w:tcPr>
          <w:p w14:paraId="322AC370"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2D98787B"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D52C386" w14:textId="77777777" w:rsidR="00FC2433" w:rsidRPr="00DB3C07" w:rsidRDefault="00FC2433" w:rsidP="005C242E">
            <w:pPr>
              <w:rPr>
                <w:rFonts w:ascii="Arial" w:hAnsi="Arial" w:cs="Arial"/>
              </w:rPr>
            </w:pPr>
            <w:r w:rsidRPr="00DB3C07">
              <w:rPr>
                <w:rFonts w:ascii="Arial" w:hAnsi="Arial" w:cs="Arial"/>
              </w:rPr>
              <w:t>45</w:t>
            </w:r>
          </w:p>
        </w:tc>
        <w:tc>
          <w:tcPr>
            <w:tcW w:w="588" w:type="dxa"/>
          </w:tcPr>
          <w:p w14:paraId="7B23D866" w14:textId="77777777" w:rsidR="00FC2433" w:rsidRPr="00DB3C07" w:rsidRDefault="00FC2433" w:rsidP="005C242E">
            <w:pPr>
              <w:rPr>
                <w:rFonts w:ascii="Arial" w:hAnsi="Arial" w:cs="Arial"/>
              </w:rPr>
            </w:pPr>
            <w:r w:rsidRPr="00DB3C07">
              <w:rPr>
                <w:rFonts w:ascii="Arial" w:hAnsi="Arial" w:cs="Arial"/>
              </w:rPr>
              <w:t>.0801</w:t>
            </w:r>
          </w:p>
        </w:tc>
      </w:tr>
      <w:tr w:rsidR="00FC2433" w:rsidRPr="00DB3C07" w14:paraId="766D3532" w14:textId="77777777" w:rsidTr="00770883">
        <w:trPr>
          <w:tblCellSpacing w:w="14" w:type="dxa"/>
        </w:trPr>
        <w:tc>
          <w:tcPr>
            <w:tcW w:w="8418" w:type="dxa"/>
          </w:tcPr>
          <w:p w14:paraId="72490FE5" w14:textId="77777777" w:rsidR="00FC2433" w:rsidRPr="00DB3C07" w:rsidRDefault="00FC2433" w:rsidP="005C242E">
            <w:pPr>
              <w:rPr>
                <w:rFonts w:ascii="Arial" w:hAnsi="Arial" w:cs="Arial"/>
                <w:u w:val="single"/>
              </w:rPr>
            </w:pPr>
          </w:p>
        </w:tc>
        <w:tc>
          <w:tcPr>
            <w:tcW w:w="512" w:type="dxa"/>
          </w:tcPr>
          <w:p w14:paraId="77F3B209" w14:textId="77777777" w:rsidR="00FC2433" w:rsidRPr="00DB3C07" w:rsidRDefault="00FC2433" w:rsidP="005C242E">
            <w:pPr>
              <w:jc w:val="right"/>
              <w:rPr>
                <w:rFonts w:ascii="Arial" w:hAnsi="Arial" w:cs="Arial"/>
              </w:rPr>
            </w:pPr>
          </w:p>
        </w:tc>
        <w:tc>
          <w:tcPr>
            <w:tcW w:w="692" w:type="dxa"/>
          </w:tcPr>
          <w:p w14:paraId="5B01E832" w14:textId="77777777" w:rsidR="00FC2433" w:rsidRPr="00DB3C07" w:rsidRDefault="00FC2433" w:rsidP="005C242E">
            <w:pPr>
              <w:rPr>
                <w:rFonts w:ascii="Arial" w:hAnsi="Arial" w:cs="Arial"/>
              </w:rPr>
            </w:pPr>
          </w:p>
        </w:tc>
        <w:tc>
          <w:tcPr>
            <w:tcW w:w="512" w:type="dxa"/>
          </w:tcPr>
          <w:p w14:paraId="7335B9C7" w14:textId="77777777" w:rsidR="00FC2433" w:rsidRPr="00DB3C07" w:rsidRDefault="00FC2433" w:rsidP="005C242E">
            <w:pPr>
              <w:rPr>
                <w:rFonts w:ascii="Arial" w:hAnsi="Arial" w:cs="Arial"/>
              </w:rPr>
            </w:pPr>
          </w:p>
        </w:tc>
        <w:tc>
          <w:tcPr>
            <w:tcW w:w="588" w:type="dxa"/>
          </w:tcPr>
          <w:p w14:paraId="6F24EB8B" w14:textId="77777777" w:rsidR="00FC2433" w:rsidRPr="00DB3C07" w:rsidRDefault="00FC2433" w:rsidP="005C242E">
            <w:pPr>
              <w:rPr>
                <w:rFonts w:ascii="Arial" w:hAnsi="Arial" w:cs="Arial"/>
              </w:rPr>
            </w:pPr>
          </w:p>
        </w:tc>
      </w:tr>
      <w:tr w:rsidR="00FC2433" w:rsidRPr="00DB3C07" w14:paraId="1FCD712E" w14:textId="77777777" w:rsidTr="00770883">
        <w:trPr>
          <w:tblCellSpacing w:w="14" w:type="dxa"/>
        </w:trPr>
        <w:tc>
          <w:tcPr>
            <w:tcW w:w="10837" w:type="dxa"/>
            <w:gridSpan w:val="5"/>
          </w:tcPr>
          <w:p w14:paraId="569EA930" w14:textId="77777777" w:rsidR="00FC2433" w:rsidRPr="00DB3C07" w:rsidRDefault="00FC2433" w:rsidP="005C242E">
            <w:pPr>
              <w:rPr>
                <w:rFonts w:ascii="Arial" w:hAnsi="Arial" w:cs="Arial"/>
                <w:b/>
                <w:bCs/>
                <w:caps/>
              </w:rPr>
            </w:pPr>
            <w:r w:rsidRPr="00DB3C07">
              <w:rPr>
                <w:rFonts w:ascii="Arial" w:hAnsi="Arial" w:cs="Arial"/>
                <w:b/>
                <w:bCs/>
                <w:caps/>
              </w:rPr>
              <w:t>Addictions Specialist Professional Practice Board</w:t>
            </w:r>
          </w:p>
        </w:tc>
      </w:tr>
      <w:tr w:rsidR="00FC2433" w:rsidRPr="00DB3C07" w14:paraId="5FFB90E7" w14:textId="77777777" w:rsidTr="00770883">
        <w:trPr>
          <w:tblCellSpacing w:w="14" w:type="dxa"/>
        </w:trPr>
        <w:tc>
          <w:tcPr>
            <w:tcW w:w="8418" w:type="dxa"/>
          </w:tcPr>
          <w:p w14:paraId="277BA3EA" w14:textId="77777777" w:rsidR="00FC2433" w:rsidRPr="00DB3C07" w:rsidRDefault="00FC2433" w:rsidP="005C242E">
            <w:pPr>
              <w:rPr>
                <w:rFonts w:ascii="Arial" w:hAnsi="Arial" w:cs="Arial"/>
              </w:rPr>
            </w:pPr>
            <w:r w:rsidRPr="00DB3C07">
              <w:rPr>
                <w:rFonts w:ascii="Arial" w:hAnsi="Arial" w:cs="Arial"/>
                <w:u w:val="single"/>
              </w:rPr>
              <w:t>Definitions</w:t>
            </w:r>
          </w:p>
        </w:tc>
        <w:tc>
          <w:tcPr>
            <w:tcW w:w="512" w:type="dxa"/>
          </w:tcPr>
          <w:p w14:paraId="4D4C164F"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7B00A76B"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323A217"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690E2DAF" w14:textId="77777777" w:rsidR="00FC2433" w:rsidRPr="00DB3C07" w:rsidRDefault="00FC2433" w:rsidP="005C242E">
            <w:pPr>
              <w:rPr>
                <w:rFonts w:ascii="Arial" w:hAnsi="Arial" w:cs="Arial"/>
              </w:rPr>
            </w:pPr>
            <w:r w:rsidRPr="00DB3C07">
              <w:rPr>
                <w:rFonts w:ascii="Arial" w:hAnsi="Arial" w:cs="Arial"/>
              </w:rPr>
              <w:t>.0101</w:t>
            </w:r>
          </w:p>
        </w:tc>
      </w:tr>
      <w:tr w:rsidR="00FC2433" w:rsidRPr="00DB3C07" w14:paraId="430249E5" w14:textId="77777777" w:rsidTr="00770883">
        <w:trPr>
          <w:tblCellSpacing w:w="14" w:type="dxa"/>
        </w:trPr>
        <w:tc>
          <w:tcPr>
            <w:tcW w:w="8418" w:type="dxa"/>
          </w:tcPr>
          <w:p w14:paraId="50F2D132" w14:textId="77777777" w:rsidR="00FC2433" w:rsidRPr="00DB3C07" w:rsidRDefault="00FC2433" w:rsidP="005C242E">
            <w:pPr>
              <w:rPr>
                <w:rFonts w:ascii="Arial" w:hAnsi="Arial" w:cs="Arial"/>
              </w:rPr>
            </w:pPr>
            <w:r w:rsidRPr="00DB3C07">
              <w:rPr>
                <w:rFonts w:ascii="Arial" w:hAnsi="Arial" w:cs="Arial"/>
                <w:u w:val="single"/>
              </w:rPr>
              <w:t>Board Address</w:t>
            </w:r>
          </w:p>
        </w:tc>
        <w:tc>
          <w:tcPr>
            <w:tcW w:w="512" w:type="dxa"/>
          </w:tcPr>
          <w:p w14:paraId="0E505EDB"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3C53BC6B"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3702BEF"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31527293" w14:textId="77777777" w:rsidR="00FC2433" w:rsidRPr="00DB3C07" w:rsidRDefault="00FC2433" w:rsidP="005C242E">
            <w:pPr>
              <w:rPr>
                <w:rFonts w:ascii="Arial" w:hAnsi="Arial" w:cs="Arial"/>
              </w:rPr>
            </w:pPr>
            <w:r w:rsidRPr="00DB3C07">
              <w:rPr>
                <w:rFonts w:ascii="Arial" w:hAnsi="Arial" w:cs="Arial"/>
              </w:rPr>
              <w:t>.0102</w:t>
            </w:r>
          </w:p>
        </w:tc>
      </w:tr>
      <w:tr w:rsidR="00FC2433" w:rsidRPr="00DB3C07" w14:paraId="6BEF3E85" w14:textId="77777777" w:rsidTr="00770883">
        <w:trPr>
          <w:tblCellSpacing w:w="14" w:type="dxa"/>
        </w:trPr>
        <w:tc>
          <w:tcPr>
            <w:tcW w:w="8418" w:type="dxa"/>
          </w:tcPr>
          <w:p w14:paraId="49D99D86" w14:textId="77777777" w:rsidR="00FC2433" w:rsidRPr="00DB3C07" w:rsidRDefault="00FC2433" w:rsidP="005C242E">
            <w:pPr>
              <w:rPr>
                <w:rFonts w:ascii="Arial" w:hAnsi="Arial" w:cs="Arial"/>
              </w:rPr>
            </w:pPr>
            <w:r w:rsidRPr="00DB3C07">
              <w:rPr>
                <w:rFonts w:ascii="Arial" w:hAnsi="Arial" w:cs="Arial"/>
                <w:u w:val="single"/>
              </w:rPr>
              <w:t>Application for Registration</w:t>
            </w:r>
          </w:p>
        </w:tc>
        <w:tc>
          <w:tcPr>
            <w:tcW w:w="512" w:type="dxa"/>
          </w:tcPr>
          <w:p w14:paraId="3C7CF486"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20BD802A"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0EA89AD"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60B07116" w14:textId="77777777" w:rsidR="00FC2433" w:rsidRPr="00DB3C07" w:rsidRDefault="00FC2433" w:rsidP="005C242E">
            <w:pPr>
              <w:rPr>
                <w:rFonts w:ascii="Arial" w:hAnsi="Arial" w:cs="Arial"/>
              </w:rPr>
            </w:pPr>
            <w:r w:rsidRPr="00DB3C07">
              <w:rPr>
                <w:rFonts w:ascii="Arial" w:hAnsi="Arial" w:cs="Arial"/>
              </w:rPr>
              <w:t>.0201</w:t>
            </w:r>
          </w:p>
        </w:tc>
      </w:tr>
      <w:tr w:rsidR="00FC2433" w:rsidRPr="00DB3C07" w14:paraId="1E98A9AA" w14:textId="77777777" w:rsidTr="00770883">
        <w:trPr>
          <w:tblCellSpacing w:w="14" w:type="dxa"/>
        </w:trPr>
        <w:tc>
          <w:tcPr>
            <w:tcW w:w="8418" w:type="dxa"/>
          </w:tcPr>
          <w:p w14:paraId="543E52E0" w14:textId="77777777" w:rsidR="00FC2433" w:rsidRPr="00DB3C07" w:rsidRDefault="00FC2433" w:rsidP="005C242E">
            <w:pPr>
              <w:rPr>
                <w:rFonts w:ascii="Arial" w:hAnsi="Arial" w:cs="Arial"/>
              </w:rPr>
            </w:pPr>
            <w:r w:rsidRPr="00DB3C07">
              <w:rPr>
                <w:rFonts w:ascii="Arial" w:hAnsi="Arial" w:cs="Arial"/>
                <w:u w:val="single"/>
              </w:rPr>
              <w:t>Registration Process for Board Credential</w:t>
            </w:r>
          </w:p>
        </w:tc>
        <w:tc>
          <w:tcPr>
            <w:tcW w:w="512" w:type="dxa"/>
          </w:tcPr>
          <w:p w14:paraId="75FE3E34"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35A54122"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FC09317"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39D795C0" w14:textId="77777777" w:rsidR="00FC2433" w:rsidRPr="00DB3C07" w:rsidRDefault="00FC2433" w:rsidP="005C242E">
            <w:pPr>
              <w:rPr>
                <w:rFonts w:ascii="Arial" w:hAnsi="Arial" w:cs="Arial"/>
              </w:rPr>
            </w:pPr>
            <w:r w:rsidRPr="00DB3C07">
              <w:rPr>
                <w:rFonts w:ascii="Arial" w:hAnsi="Arial" w:cs="Arial"/>
              </w:rPr>
              <w:t>.0202</w:t>
            </w:r>
          </w:p>
        </w:tc>
      </w:tr>
      <w:tr w:rsidR="00FC2433" w:rsidRPr="00DB3C07" w14:paraId="656AAB82" w14:textId="77777777" w:rsidTr="00770883">
        <w:trPr>
          <w:tblCellSpacing w:w="14" w:type="dxa"/>
        </w:trPr>
        <w:tc>
          <w:tcPr>
            <w:tcW w:w="8418" w:type="dxa"/>
          </w:tcPr>
          <w:p w14:paraId="61B19A19" w14:textId="77777777" w:rsidR="00FC2433" w:rsidRPr="00DB3C07" w:rsidRDefault="00FC2433" w:rsidP="005C242E">
            <w:pPr>
              <w:rPr>
                <w:rFonts w:ascii="Arial" w:hAnsi="Arial" w:cs="Arial"/>
              </w:rPr>
            </w:pPr>
            <w:r w:rsidRPr="00DB3C07">
              <w:rPr>
                <w:rFonts w:ascii="Arial" w:hAnsi="Arial" w:cs="Arial"/>
                <w:u w:val="single"/>
              </w:rPr>
              <w:t xml:space="preserve">Supervised Practicum for Certified Alcohol and Drug </w:t>
            </w:r>
            <w:proofErr w:type="spellStart"/>
            <w:r w:rsidRPr="00DB3C07">
              <w:rPr>
                <w:rFonts w:ascii="Arial" w:hAnsi="Arial" w:cs="Arial"/>
                <w:u w:val="single"/>
              </w:rPr>
              <w:t>Couns</w:t>
            </w:r>
            <w:proofErr w:type="spellEnd"/>
            <w:r w:rsidRPr="00DB3C07">
              <w:rPr>
                <w:rFonts w:ascii="Arial" w:hAnsi="Arial" w:cs="Arial"/>
                <w:u w:val="single"/>
              </w:rPr>
              <w:t>...</w:t>
            </w:r>
          </w:p>
        </w:tc>
        <w:tc>
          <w:tcPr>
            <w:tcW w:w="512" w:type="dxa"/>
          </w:tcPr>
          <w:p w14:paraId="7571ABE3"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24DC1881"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AA4DC37"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11A0EB2C" w14:textId="77777777" w:rsidR="00FC2433" w:rsidRPr="00DB3C07" w:rsidRDefault="00FC2433" w:rsidP="005C242E">
            <w:pPr>
              <w:rPr>
                <w:rFonts w:ascii="Arial" w:hAnsi="Arial" w:cs="Arial"/>
              </w:rPr>
            </w:pPr>
            <w:r w:rsidRPr="00DB3C07">
              <w:rPr>
                <w:rFonts w:ascii="Arial" w:hAnsi="Arial" w:cs="Arial"/>
              </w:rPr>
              <w:t>.0204</w:t>
            </w:r>
          </w:p>
        </w:tc>
      </w:tr>
      <w:tr w:rsidR="00FC2433" w:rsidRPr="00DB3C07" w14:paraId="102E0FEF" w14:textId="77777777" w:rsidTr="00770883">
        <w:trPr>
          <w:tblCellSpacing w:w="14" w:type="dxa"/>
        </w:trPr>
        <w:tc>
          <w:tcPr>
            <w:tcW w:w="8418" w:type="dxa"/>
          </w:tcPr>
          <w:p w14:paraId="484280BA" w14:textId="77777777" w:rsidR="00FC2433" w:rsidRPr="00DB3C07" w:rsidRDefault="00FC2433" w:rsidP="005C242E">
            <w:pPr>
              <w:rPr>
                <w:rFonts w:ascii="Arial" w:hAnsi="Arial" w:cs="Arial"/>
              </w:rPr>
            </w:pPr>
            <w:r w:rsidRPr="00DB3C07">
              <w:rPr>
                <w:rFonts w:ascii="Arial" w:hAnsi="Arial" w:cs="Arial"/>
                <w:u w:val="single"/>
              </w:rPr>
              <w:t>Reciprocity</w:t>
            </w:r>
          </w:p>
        </w:tc>
        <w:tc>
          <w:tcPr>
            <w:tcW w:w="512" w:type="dxa"/>
          </w:tcPr>
          <w:p w14:paraId="3A514BFE"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5BDD22BE"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D8ABA33"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5E1614EF" w14:textId="77777777" w:rsidR="00FC2433" w:rsidRPr="00DB3C07" w:rsidRDefault="00FC2433" w:rsidP="005C242E">
            <w:pPr>
              <w:rPr>
                <w:rFonts w:ascii="Arial" w:hAnsi="Arial" w:cs="Arial"/>
              </w:rPr>
            </w:pPr>
            <w:r w:rsidRPr="00DB3C07">
              <w:rPr>
                <w:rFonts w:ascii="Arial" w:hAnsi="Arial" w:cs="Arial"/>
              </w:rPr>
              <w:t>.0209</w:t>
            </w:r>
          </w:p>
        </w:tc>
      </w:tr>
      <w:tr w:rsidR="00FC2433" w:rsidRPr="00DB3C07" w14:paraId="008B9B4D" w14:textId="77777777" w:rsidTr="00770883">
        <w:trPr>
          <w:tblCellSpacing w:w="14" w:type="dxa"/>
        </w:trPr>
        <w:tc>
          <w:tcPr>
            <w:tcW w:w="8418" w:type="dxa"/>
          </w:tcPr>
          <w:p w14:paraId="52260802" w14:textId="77777777" w:rsidR="00FC2433" w:rsidRPr="00DB3C07" w:rsidRDefault="00FC2433" w:rsidP="005C242E">
            <w:pPr>
              <w:rPr>
                <w:rFonts w:ascii="Arial" w:hAnsi="Arial" w:cs="Arial"/>
              </w:rPr>
            </w:pPr>
            <w:r w:rsidRPr="00DB3C07">
              <w:rPr>
                <w:rFonts w:ascii="Arial" w:hAnsi="Arial" w:cs="Arial"/>
                <w:u w:val="single"/>
              </w:rPr>
              <w:t>Continuing Education Approval Policy</w:t>
            </w:r>
          </w:p>
        </w:tc>
        <w:tc>
          <w:tcPr>
            <w:tcW w:w="512" w:type="dxa"/>
          </w:tcPr>
          <w:p w14:paraId="180E19CF"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7000CEF2"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A101552"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060ECAED" w14:textId="77777777" w:rsidR="00FC2433" w:rsidRPr="00DB3C07" w:rsidRDefault="00FC2433" w:rsidP="005C242E">
            <w:pPr>
              <w:rPr>
                <w:rFonts w:ascii="Arial" w:hAnsi="Arial" w:cs="Arial"/>
              </w:rPr>
            </w:pPr>
            <w:r w:rsidRPr="00DB3C07">
              <w:rPr>
                <w:rFonts w:ascii="Arial" w:hAnsi="Arial" w:cs="Arial"/>
              </w:rPr>
              <w:t>.0213</w:t>
            </w:r>
          </w:p>
        </w:tc>
      </w:tr>
      <w:tr w:rsidR="00FC2433" w:rsidRPr="00DB3C07" w14:paraId="5CBAD247" w14:textId="77777777" w:rsidTr="00770883">
        <w:trPr>
          <w:tblCellSpacing w:w="14" w:type="dxa"/>
        </w:trPr>
        <w:tc>
          <w:tcPr>
            <w:tcW w:w="8418" w:type="dxa"/>
          </w:tcPr>
          <w:p w14:paraId="06D18B1A" w14:textId="77777777" w:rsidR="00FC2433" w:rsidRPr="00DB3C07" w:rsidRDefault="00FC2433" w:rsidP="005C242E">
            <w:pPr>
              <w:rPr>
                <w:rFonts w:ascii="Arial" w:hAnsi="Arial" w:cs="Arial"/>
              </w:rPr>
            </w:pPr>
            <w:r w:rsidRPr="00DB3C07">
              <w:rPr>
                <w:rFonts w:ascii="Arial" w:hAnsi="Arial" w:cs="Arial"/>
                <w:u w:val="single"/>
              </w:rPr>
              <w:t>University Substance Abuse Specialty Curricula</w:t>
            </w:r>
          </w:p>
        </w:tc>
        <w:tc>
          <w:tcPr>
            <w:tcW w:w="512" w:type="dxa"/>
          </w:tcPr>
          <w:p w14:paraId="2FD22BC8"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2CE653A3"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B236A59"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38B39729" w14:textId="77777777" w:rsidR="00FC2433" w:rsidRPr="00DB3C07" w:rsidRDefault="00FC2433" w:rsidP="005C242E">
            <w:pPr>
              <w:rPr>
                <w:rFonts w:ascii="Arial" w:hAnsi="Arial" w:cs="Arial"/>
              </w:rPr>
            </w:pPr>
            <w:r w:rsidRPr="00DB3C07">
              <w:rPr>
                <w:rFonts w:ascii="Arial" w:hAnsi="Arial" w:cs="Arial"/>
              </w:rPr>
              <w:t>.0214</w:t>
            </w:r>
          </w:p>
        </w:tc>
      </w:tr>
      <w:tr w:rsidR="00FC2433" w:rsidRPr="00DB3C07" w14:paraId="7EE33AC8" w14:textId="77777777" w:rsidTr="00770883">
        <w:trPr>
          <w:tblCellSpacing w:w="14" w:type="dxa"/>
        </w:trPr>
        <w:tc>
          <w:tcPr>
            <w:tcW w:w="8418" w:type="dxa"/>
          </w:tcPr>
          <w:p w14:paraId="0621CFCE" w14:textId="77777777" w:rsidR="00FC2433" w:rsidRPr="00DB3C07" w:rsidRDefault="00FC2433" w:rsidP="005C242E">
            <w:pPr>
              <w:rPr>
                <w:rFonts w:ascii="Arial" w:hAnsi="Arial" w:cs="Arial"/>
              </w:rPr>
            </w:pPr>
            <w:r w:rsidRPr="00DB3C07">
              <w:rPr>
                <w:rFonts w:ascii="Arial" w:hAnsi="Arial" w:cs="Arial"/>
                <w:u w:val="single"/>
              </w:rPr>
              <w:t>Verification</w:t>
            </w:r>
          </w:p>
        </w:tc>
        <w:tc>
          <w:tcPr>
            <w:tcW w:w="512" w:type="dxa"/>
          </w:tcPr>
          <w:p w14:paraId="5A2DB56D"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2695FB27"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2D0D7DD"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00F62B2E" w14:textId="77777777" w:rsidR="00FC2433" w:rsidRPr="00DB3C07" w:rsidRDefault="00FC2433" w:rsidP="005C242E">
            <w:pPr>
              <w:rPr>
                <w:rFonts w:ascii="Arial" w:hAnsi="Arial" w:cs="Arial"/>
              </w:rPr>
            </w:pPr>
            <w:r w:rsidRPr="00DB3C07">
              <w:rPr>
                <w:rFonts w:ascii="Arial" w:hAnsi="Arial" w:cs="Arial"/>
              </w:rPr>
              <w:t>.0215</w:t>
            </w:r>
          </w:p>
        </w:tc>
      </w:tr>
      <w:tr w:rsidR="00FC2433" w:rsidRPr="00DB3C07" w14:paraId="1B02BC45" w14:textId="77777777" w:rsidTr="00770883">
        <w:trPr>
          <w:tblCellSpacing w:w="14" w:type="dxa"/>
        </w:trPr>
        <w:tc>
          <w:tcPr>
            <w:tcW w:w="8418" w:type="dxa"/>
          </w:tcPr>
          <w:p w14:paraId="6E52F7E6" w14:textId="77777777" w:rsidR="00FC2433" w:rsidRPr="00DB3C07" w:rsidRDefault="00FC2433" w:rsidP="005C242E">
            <w:pPr>
              <w:rPr>
                <w:rFonts w:ascii="Arial" w:hAnsi="Arial" w:cs="Arial"/>
              </w:rPr>
            </w:pPr>
            <w:r w:rsidRPr="00DB3C07">
              <w:rPr>
                <w:rFonts w:ascii="Arial" w:hAnsi="Arial" w:cs="Arial"/>
                <w:u w:val="single"/>
              </w:rPr>
              <w:t>Supervised Practicum for Criminal Justice Addictions Prof...</w:t>
            </w:r>
          </w:p>
        </w:tc>
        <w:tc>
          <w:tcPr>
            <w:tcW w:w="512" w:type="dxa"/>
          </w:tcPr>
          <w:p w14:paraId="7FFD37D9"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3054856E"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358FA1B5"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623B60F0" w14:textId="77777777" w:rsidR="00FC2433" w:rsidRPr="00DB3C07" w:rsidRDefault="00FC2433" w:rsidP="005C242E">
            <w:pPr>
              <w:rPr>
                <w:rFonts w:ascii="Arial" w:hAnsi="Arial" w:cs="Arial"/>
              </w:rPr>
            </w:pPr>
            <w:r w:rsidRPr="00DB3C07">
              <w:rPr>
                <w:rFonts w:ascii="Arial" w:hAnsi="Arial" w:cs="Arial"/>
              </w:rPr>
              <w:t>.0217</w:t>
            </w:r>
          </w:p>
        </w:tc>
      </w:tr>
      <w:tr w:rsidR="00FC2433" w:rsidRPr="00DB3C07" w14:paraId="29B79919" w14:textId="77777777" w:rsidTr="00770883">
        <w:trPr>
          <w:tblCellSpacing w:w="14" w:type="dxa"/>
        </w:trPr>
        <w:tc>
          <w:tcPr>
            <w:tcW w:w="8418" w:type="dxa"/>
          </w:tcPr>
          <w:p w14:paraId="52FD57D1" w14:textId="77777777" w:rsidR="00FC2433" w:rsidRPr="00DB3C07" w:rsidRDefault="00FC2433" w:rsidP="005C242E">
            <w:pPr>
              <w:rPr>
                <w:rFonts w:ascii="Arial" w:hAnsi="Arial" w:cs="Arial"/>
              </w:rPr>
            </w:pPr>
            <w:r w:rsidRPr="00DB3C07">
              <w:rPr>
                <w:rFonts w:ascii="Arial" w:hAnsi="Arial" w:cs="Arial"/>
                <w:u w:val="single"/>
              </w:rPr>
              <w:t>Notice to Applicant of Failure to Satisfy Board</w:t>
            </w:r>
          </w:p>
        </w:tc>
        <w:tc>
          <w:tcPr>
            <w:tcW w:w="512" w:type="dxa"/>
          </w:tcPr>
          <w:p w14:paraId="5C1EC1F8"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23042727"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15ED7C2"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5E883073" w14:textId="77777777" w:rsidR="00FC2433" w:rsidRPr="00DB3C07" w:rsidRDefault="00FC2433" w:rsidP="005C242E">
            <w:pPr>
              <w:rPr>
                <w:rFonts w:ascii="Arial" w:hAnsi="Arial" w:cs="Arial"/>
              </w:rPr>
            </w:pPr>
            <w:r w:rsidRPr="00DB3C07">
              <w:rPr>
                <w:rFonts w:ascii="Arial" w:hAnsi="Arial" w:cs="Arial"/>
              </w:rPr>
              <w:t>.0220</w:t>
            </w:r>
          </w:p>
        </w:tc>
      </w:tr>
      <w:tr w:rsidR="00FC2433" w:rsidRPr="00DB3C07" w14:paraId="2F789CD6" w14:textId="77777777" w:rsidTr="00770883">
        <w:trPr>
          <w:tblCellSpacing w:w="14" w:type="dxa"/>
        </w:trPr>
        <w:tc>
          <w:tcPr>
            <w:tcW w:w="8418" w:type="dxa"/>
          </w:tcPr>
          <w:p w14:paraId="03792E73" w14:textId="77777777" w:rsidR="00FC2433" w:rsidRPr="00DB3C07" w:rsidRDefault="00FC2433" w:rsidP="005C242E">
            <w:pPr>
              <w:rPr>
                <w:rFonts w:ascii="Arial" w:hAnsi="Arial" w:cs="Arial"/>
              </w:rPr>
            </w:pPr>
            <w:r w:rsidRPr="00DB3C07">
              <w:rPr>
                <w:rFonts w:ascii="Arial" w:hAnsi="Arial" w:cs="Arial"/>
                <w:u w:val="single"/>
              </w:rPr>
              <w:t>Applicant Hearing</w:t>
            </w:r>
          </w:p>
        </w:tc>
        <w:tc>
          <w:tcPr>
            <w:tcW w:w="512" w:type="dxa"/>
          </w:tcPr>
          <w:p w14:paraId="5AF7A780"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69E1BC67"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405B2A2"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39A2A3F4" w14:textId="77777777" w:rsidR="00FC2433" w:rsidRPr="00DB3C07" w:rsidRDefault="00FC2433" w:rsidP="005C242E">
            <w:pPr>
              <w:rPr>
                <w:rFonts w:ascii="Arial" w:hAnsi="Arial" w:cs="Arial"/>
              </w:rPr>
            </w:pPr>
            <w:r w:rsidRPr="00DB3C07">
              <w:rPr>
                <w:rFonts w:ascii="Arial" w:hAnsi="Arial" w:cs="Arial"/>
              </w:rPr>
              <w:t>.0221</w:t>
            </w:r>
          </w:p>
        </w:tc>
      </w:tr>
      <w:tr w:rsidR="00FC2433" w:rsidRPr="00DB3C07" w14:paraId="6BAF33AE" w14:textId="77777777" w:rsidTr="00770883">
        <w:trPr>
          <w:tblCellSpacing w:w="14" w:type="dxa"/>
        </w:trPr>
        <w:tc>
          <w:tcPr>
            <w:tcW w:w="8418" w:type="dxa"/>
          </w:tcPr>
          <w:p w14:paraId="41258560" w14:textId="77777777" w:rsidR="00FC2433" w:rsidRPr="00DB3C07" w:rsidRDefault="00FC2433" w:rsidP="005C242E">
            <w:pPr>
              <w:rPr>
                <w:rFonts w:ascii="Arial" w:hAnsi="Arial" w:cs="Arial"/>
              </w:rPr>
            </w:pPr>
            <w:r w:rsidRPr="00DB3C07">
              <w:rPr>
                <w:rFonts w:ascii="Arial" w:hAnsi="Arial" w:cs="Arial"/>
                <w:u w:val="single"/>
              </w:rPr>
              <w:t>Ethics and Quality Assurance Inquiry</w:t>
            </w:r>
          </w:p>
        </w:tc>
        <w:tc>
          <w:tcPr>
            <w:tcW w:w="512" w:type="dxa"/>
          </w:tcPr>
          <w:p w14:paraId="577A803A"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11960E6F"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4B4783D"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5A7593AD" w14:textId="77777777" w:rsidR="00FC2433" w:rsidRPr="00DB3C07" w:rsidRDefault="00FC2433" w:rsidP="005C242E">
            <w:pPr>
              <w:rPr>
                <w:rFonts w:ascii="Arial" w:hAnsi="Arial" w:cs="Arial"/>
              </w:rPr>
            </w:pPr>
            <w:r w:rsidRPr="00DB3C07">
              <w:rPr>
                <w:rFonts w:ascii="Arial" w:hAnsi="Arial" w:cs="Arial"/>
              </w:rPr>
              <w:t>.0222</w:t>
            </w:r>
          </w:p>
        </w:tc>
      </w:tr>
      <w:tr w:rsidR="00FC2433" w:rsidRPr="00DB3C07" w14:paraId="053B3989" w14:textId="77777777" w:rsidTr="00770883">
        <w:trPr>
          <w:tblCellSpacing w:w="14" w:type="dxa"/>
        </w:trPr>
        <w:tc>
          <w:tcPr>
            <w:tcW w:w="8418" w:type="dxa"/>
          </w:tcPr>
          <w:p w14:paraId="3B5E8044" w14:textId="77777777" w:rsidR="00FC2433" w:rsidRPr="00DB3C07" w:rsidRDefault="00FC2433" w:rsidP="005C242E">
            <w:pPr>
              <w:rPr>
                <w:rFonts w:ascii="Arial" w:hAnsi="Arial" w:cs="Arial"/>
              </w:rPr>
            </w:pPr>
            <w:r w:rsidRPr="00DB3C07">
              <w:rPr>
                <w:rFonts w:ascii="Arial" w:hAnsi="Arial" w:cs="Arial"/>
                <w:u w:val="single"/>
              </w:rPr>
              <w:t>Standards and Quality Assurance Committee Actions</w:t>
            </w:r>
          </w:p>
        </w:tc>
        <w:tc>
          <w:tcPr>
            <w:tcW w:w="512" w:type="dxa"/>
          </w:tcPr>
          <w:p w14:paraId="336B7377"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3C397000"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28A8CB1"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184409DE" w14:textId="77777777" w:rsidR="00FC2433" w:rsidRPr="00DB3C07" w:rsidRDefault="00FC2433" w:rsidP="005C242E">
            <w:pPr>
              <w:rPr>
                <w:rFonts w:ascii="Arial" w:hAnsi="Arial" w:cs="Arial"/>
              </w:rPr>
            </w:pPr>
            <w:r w:rsidRPr="00DB3C07">
              <w:rPr>
                <w:rFonts w:ascii="Arial" w:hAnsi="Arial" w:cs="Arial"/>
              </w:rPr>
              <w:t>.0223</w:t>
            </w:r>
          </w:p>
        </w:tc>
      </w:tr>
      <w:tr w:rsidR="00FC2433" w:rsidRPr="00DB3C07" w14:paraId="50A4353C" w14:textId="77777777" w:rsidTr="00770883">
        <w:trPr>
          <w:tblCellSpacing w:w="14" w:type="dxa"/>
        </w:trPr>
        <w:tc>
          <w:tcPr>
            <w:tcW w:w="8418" w:type="dxa"/>
          </w:tcPr>
          <w:p w14:paraId="4C1AE382" w14:textId="77777777" w:rsidR="00FC2433" w:rsidRPr="00DB3C07" w:rsidRDefault="00FC2433" w:rsidP="005C242E">
            <w:pPr>
              <w:rPr>
                <w:rFonts w:ascii="Arial" w:hAnsi="Arial" w:cs="Arial"/>
              </w:rPr>
            </w:pPr>
            <w:r w:rsidRPr="00DB3C07">
              <w:rPr>
                <w:rFonts w:ascii="Arial" w:hAnsi="Arial" w:cs="Arial"/>
                <w:u w:val="single"/>
              </w:rPr>
              <w:t>Credentialing Status Denied if Serving Sentence</w:t>
            </w:r>
          </w:p>
        </w:tc>
        <w:tc>
          <w:tcPr>
            <w:tcW w:w="512" w:type="dxa"/>
          </w:tcPr>
          <w:p w14:paraId="3E96C88B"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39985FED"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5A4E25D"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418CC667" w14:textId="77777777" w:rsidR="00FC2433" w:rsidRPr="00DB3C07" w:rsidRDefault="00FC2433" w:rsidP="005C242E">
            <w:pPr>
              <w:rPr>
                <w:rFonts w:ascii="Arial" w:hAnsi="Arial" w:cs="Arial"/>
              </w:rPr>
            </w:pPr>
            <w:r w:rsidRPr="00DB3C07">
              <w:rPr>
                <w:rFonts w:ascii="Arial" w:hAnsi="Arial" w:cs="Arial"/>
              </w:rPr>
              <w:t>.0224</w:t>
            </w:r>
          </w:p>
        </w:tc>
      </w:tr>
      <w:tr w:rsidR="00FC2433" w:rsidRPr="00DB3C07" w14:paraId="4ADBC985" w14:textId="77777777" w:rsidTr="00770883">
        <w:trPr>
          <w:tblCellSpacing w:w="14" w:type="dxa"/>
        </w:trPr>
        <w:tc>
          <w:tcPr>
            <w:tcW w:w="8418" w:type="dxa"/>
          </w:tcPr>
          <w:p w14:paraId="469B1424" w14:textId="77777777" w:rsidR="00FC2433" w:rsidRPr="00DB3C07" w:rsidRDefault="00FC2433" w:rsidP="005C242E">
            <w:pPr>
              <w:rPr>
                <w:rFonts w:ascii="Arial" w:hAnsi="Arial" w:cs="Arial"/>
              </w:rPr>
            </w:pPr>
            <w:r w:rsidRPr="00DB3C07">
              <w:rPr>
                <w:rFonts w:ascii="Arial" w:hAnsi="Arial" w:cs="Arial"/>
                <w:u w:val="single"/>
              </w:rPr>
              <w:t>Suspension of Authority and Escrow of Funds</w:t>
            </w:r>
          </w:p>
        </w:tc>
        <w:tc>
          <w:tcPr>
            <w:tcW w:w="512" w:type="dxa"/>
          </w:tcPr>
          <w:p w14:paraId="46607EA5"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7EE76A69"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EEA429F"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4C0A86A2" w14:textId="77777777" w:rsidR="00FC2433" w:rsidRPr="00DB3C07" w:rsidRDefault="00FC2433" w:rsidP="005C242E">
            <w:pPr>
              <w:rPr>
                <w:rFonts w:ascii="Arial" w:hAnsi="Arial" w:cs="Arial"/>
              </w:rPr>
            </w:pPr>
            <w:r w:rsidRPr="00DB3C07">
              <w:rPr>
                <w:rFonts w:ascii="Arial" w:hAnsi="Arial" w:cs="Arial"/>
              </w:rPr>
              <w:t>.0225</w:t>
            </w:r>
          </w:p>
        </w:tc>
      </w:tr>
      <w:tr w:rsidR="00FC2433" w:rsidRPr="00DB3C07" w14:paraId="54973CDF" w14:textId="77777777" w:rsidTr="00770883">
        <w:trPr>
          <w:tblCellSpacing w:w="14" w:type="dxa"/>
        </w:trPr>
        <w:tc>
          <w:tcPr>
            <w:tcW w:w="8418" w:type="dxa"/>
          </w:tcPr>
          <w:p w14:paraId="6CCED6E5" w14:textId="77777777" w:rsidR="00FC2433" w:rsidRPr="00DB3C07" w:rsidRDefault="00FC2433" w:rsidP="005C242E">
            <w:pPr>
              <w:rPr>
                <w:rFonts w:ascii="Arial" w:hAnsi="Arial" w:cs="Arial"/>
              </w:rPr>
            </w:pPr>
            <w:r w:rsidRPr="00DB3C07">
              <w:rPr>
                <w:rFonts w:ascii="Arial" w:hAnsi="Arial" w:cs="Arial"/>
                <w:u w:val="single"/>
              </w:rPr>
              <w:t>Armed Services Extension for Credential</w:t>
            </w:r>
          </w:p>
        </w:tc>
        <w:tc>
          <w:tcPr>
            <w:tcW w:w="512" w:type="dxa"/>
          </w:tcPr>
          <w:p w14:paraId="5616F864"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4A43EF11"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B3737BE"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00624254" w14:textId="77777777" w:rsidR="00FC2433" w:rsidRPr="00DB3C07" w:rsidRDefault="00FC2433" w:rsidP="005C242E">
            <w:pPr>
              <w:rPr>
                <w:rFonts w:ascii="Arial" w:hAnsi="Arial" w:cs="Arial"/>
              </w:rPr>
            </w:pPr>
            <w:r w:rsidRPr="00DB3C07">
              <w:rPr>
                <w:rFonts w:ascii="Arial" w:hAnsi="Arial" w:cs="Arial"/>
              </w:rPr>
              <w:t>.0226</w:t>
            </w:r>
          </w:p>
        </w:tc>
      </w:tr>
      <w:tr w:rsidR="00FC2433" w:rsidRPr="00DB3C07" w14:paraId="5CBB4439" w14:textId="77777777" w:rsidTr="00770883">
        <w:trPr>
          <w:tblCellSpacing w:w="14" w:type="dxa"/>
        </w:trPr>
        <w:tc>
          <w:tcPr>
            <w:tcW w:w="8418" w:type="dxa"/>
          </w:tcPr>
          <w:p w14:paraId="4907253C" w14:textId="77777777" w:rsidR="00FC2433" w:rsidRPr="00DB3C07" w:rsidRDefault="00FC2433" w:rsidP="005C242E">
            <w:pPr>
              <w:rPr>
                <w:rFonts w:ascii="Arial" w:hAnsi="Arial" w:cs="Arial"/>
              </w:rPr>
            </w:pPr>
            <w:r w:rsidRPr="00DB3C07">
              <w:rPr>
                <w:rFonts w:ascii="Arial" w:hAnsi="Arial" w:cs="Arial"/>
                <w:u w:val="single"/>
              </w:rPr>
              <w:t>Scope</w:t>
            </w:r>
          </w:p>
        </w:tc>
        <w:tc>
          <w:tcPr>
            <w:tcW w:w="512" w:type="dxa"/>
          </w:tcPr>
          <w:p w14:paraId="322C3814"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65702377"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A0D8205"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1341C1FA" w14:textId="77777777" w:rsidR="00FC2433" w:rsidRPr="00DB3C07" w:rsidRDefault="00FC2433" w:rsidP="005C242E">
            <w:pPr>
              <w:rPr>
                <w:rFonts w:ascii="Arial" w:hAnsi="Arial" w:cs="Arial"/>
              </w:rPr>
            </w:pPr>
            <w:r w:rsidRPr="00DB3C07">
              <w:rPr>
                <w:rFonts w:ascii="Arial" w:hAnsi="Arial" w:cs="Arial"/>
              </w:rPr>
              <w:t>.0301</w:t>
            </w:r>
          </w:p>
        </w:tc>
      </w:tr>
      <w:tr w:rsidR="00FC2433" w:rsidRPr="00DB3C07" w14:paraId="367A623A" w14:textId="77777777" w:rsidTr="00770883">
        <w:trPr>
          <w:tblCellSpacing w:w="14" w:type="dxa"/>
        </w:trPr>
        <w:tc>
          <w:tcPr>
            <w:tcW w:w="8418" w:type="dxa"/>
          </w:tcPr>
          <w:p w14:paraId="17352596" w14:textId="77777777" w:rsidR="00FC2433" w:rsidRPr="00DB3C07" w:rsidRDefault="00FC2433" w:rsidP="005C242E">
            <w:pPr>
              <w:rPr>
                <w:rFonts w:ascii="Arial" w:hAnsi="Arial" w:cs="Arial"/>
              </w:rPr>
            </w:pPr>
            <w:r w:rsidRPr="00DB3C07">
              <w:rPr>
                <w:rFonts w:ascii="Arial" w:hAnsi="Arial" w:cs="Arial"/>
                <w:u w:val="single"/>
              </w:rPr>
              <w:t>Application for Deemed Status by Professional Discipline</w:t>
            </w:r>
          </w:p>
        </w:tc>
        <w:tc>
          <w:tcPr>
            <w:tcW w:w="512" w:type="dxa"/>
          </w:tcPr>
          <w:p w14:paraId="6CEFAE07"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41F427C5"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EA699B1"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6862EF12" w14:textId="77777777" w:rsidR="00FC2433" w:rsidRPr="00DB3C07" w:rsidRDefault="00FC2433" w:rsidP="005C242E">
            <w:pPr>
              <w:rPr>
                <w:rFonts w:ascii="Arial" w:hAnsi="Arial" w:cs="Arial"/>
              </w:rPr>
            </w:pPr>
            <w:r w:rsidRPr="00DB3C07">
              <w:rPr>
                <w:rFonts w:ascii="Arial" w:hAnsi="Arial" w:cs="Arial"/>
              </w:rPr>
              <w:t>.0303</w:t>
            </w:r>
          </w:p>
        </w:tc>
      </w:tr>
      <w:tr w:rsidR="00FC2433" w:rsidRPr="00DB3C07" w14:paraId="09BEAE97" w14:textId="77777777" w:rsidTr="00770883">
        <w:trPr>
          <w:tblCellSpacing w:w="14" w:type="dxa"/>
        </w:trPr>
        <w:tc>
          <w:tcPr>
            <w:tcW w:w="8418" w:type="dxa"/>
          </w:tcPr>
          <w:p w14:paraId="10171900" w14:textId="77777777" w:rsidR="00FC2433" w:rsidRPr="00DB3C07" w:rsidRDefault="00FC2433" w:rsidP="005C242E">
            <w:pPr>
              <w:rPr>
                <w:rFonts w:ascii="Arial" w:hAnsi="Arial" w:cs="Arial"/>
              </w:rPr>
            </w:pPr>
            <w:r w:rsidRPr="00DB3C07">
              <w:rPr>
                <w:rFonts w:ascii="Arial" w:hAnsi="Arial" w:cs="Arial"/>
                <w:u w:val="single"/>
              </w:rPr>
              <w:t>Three-Year Standards Review of Deemed Status Standing</w:t>
            </w:r>
          </w:p>
        </w:tc>
        <w:tc>
          <w:tcPr>
            <w:tcW w:w="512" w:type="dxa"/>
          </w:tcPr>
          <w:p w14:paraId="6126C4E1"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275BC834"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71C2BEA"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5ECD6C40" w14:textId="77777777" w:rsidR="00FC2433" w:rsidRPr="00DB3C07" w:rsidRDefault="00FC2433" w:rsidP="005C242E">
            <w:pPr>
              <w:rPr>
                <w:rFonts w:ascii="Arial" w:hAnsi="Arial" w:cs="Arial"/>
              </w:rPr>
            </w:pPr>
            <w:r w:rsidRPr="00DB3C07">
              <w:rPr>
                <w:rFonts w:ascii="Arial" w:hAnsi="Arial" w:cs="Arial"/>
              </w:rPr>
              <w:t>.0304</w:t>
            </w:r>
          </w:p>
        </w:tc>
      </w:tr>
      <w:tr w:rsidR="00FC2433" w:rsidRPr="00DB3C07" w14:paraId="5C3C3C8B" w14:textId="77777777" w:rsidTr="00770883">
        <w:trPr>
          <w:tblCellSpacing w:w="14" w:type="dxa"/>
        </w:trPr>
        <w:tc>
          <w:tcPr>
            <w:tcW w:w="8418" w:type="dxa"/>
          </w:tcPr>
          <w:p w14:paraId="733C9A70" w14:textId="77777777" w:rsidR="00FC2433" w:rsidRPr="00DB3C07" w:rsidRDefault="00FC2433" w:rsidP="005C242E">
            <w:pPr>
              <w:rPr>
                <w:rFonts w:ascii="Arial" w:hAnsi="Arial" w:cs="Arial"/>
              </w:rPr>
            </w:pPr>
            <w:r w:rsidRPr="00DB3C07">
              <w:rPr>
                <w:rFonts w:ascii="Arial" w:hAnsi="Arial" w:cs="Arial"/>
                <w:u w:val="single"/>
              </w:rPr>
              <w:t>Revocation of Credential When Change in Status</w:t>
            </w:r>
          </w:p>
        </w:tc>
        <w:tc>
          <w:tcPr>
            <w:tcW w:w="512" w:type="dxa"/>
          </w:tcPr>
          <w:p w14:paraId="76FDB4BE"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7E0BD92D"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79792CD"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7CE79B42" w14:textId="77777777" w:rsidR="00FC2433" w:rsidRPr="00DB3C07" w:rsidRDefault="00FC2433" w:rsidP="005C242E">
            <w:pPr>
              <w:rPr>
                <w:rFonts w:ascii="Arial" w:hAnsi="Arial" w:cs="Arial"/>
              </w:rPr>
            </w:pPr>
            <w:r w:rsidRPr="00DB3C07">
              <w:rPr>
                <w:rFonts w:ascii="Arial" w:hAnsi="Arial" w:cs="Arial"/>
              </w:rPr>
              <w:t>.0307</w:t>
            </w:r>
          </w:p>
        </w:tc>
      </w:tr>
      <w:tr w:rsidR="00FC2433" w:rsidRPr="00DB3C07" w14:paraId="6F513B0B" w14:textId="77777777" w:rsidTr="00770883">
        <w:trPr>
          <w:tblCellSpacing w:w="14" w:type="dxa"/>
        </w:trPr>
        <w:tc>
          <w:tcPr>
            <w:tcW w:w="8418" w:type="dxa"/>
          </w:tcPr>
          <w:p w14:paraId="0DEB8D38" w14:textId="77777777" w:rsidR="00FC2433" w:rsidRPr="00DB3C07" w:rsidRDefault="00FC2433" w:rsidP="005C242E">
            <w:pPr>
              <w:rPr>
                <w:rFonts w:ascii="Arial" w:hAnsi="Arial" w:cs="Arial"/>
              </w:rPr>
            </w:pPr>
            <w:r w:rsidRPr="00DB3C07">
              <w:rPr>
                <w:rFonts w:ascii="Arial" w:hAnsi="Arial" w:cs="Arial"/>
                <w:u w:val="single"/>
              </w:rPr>
              <w:t>Educational Approval Policy</w:t>
            </w:r>
          </w:p>
        </w:tc>
        <w:tc>
          <w:tcPr>
            <w:tcW w:w="512" w:type="dxa"/>
          </w:tcPr>
          <w:p w14:paraId="20956653"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1E8354D9"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F5AC261"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47DFC9E5" w14:textId="77777777" w:rsidR="00FC2433" w:rsidRPr="00DB3C07" w:rsidRDefault="00FC2433" w:rsidP="005C242E">
            <w:pPr>
              <w:rPr>
                <w:rFonts w:ascii="Arial" w:hAnsi="Arial" w:cs="Arial"/>
              </w:rPr>
            </w:pPr>
            <w:r w:rsidRPr="00DB3C07">
              <w:rPr>
                <w:rFonts w:ascii="Arial" w:hAnsi="Arial" w:cs="Arial"/>
              </w:rPr>
              <w:t>.0401</w:t>
            </w:r>
          </w:p>
        </w:tc>
      </w:tr>
      <w:tr w:rsidR="00FC2433" w:rsidRPr="00DB3C07" w14:paraId="097A671B" w14:textId="77777777" w:rsidTr="00770883">
        <w:trPr>
          <w:tblCellSpacing w:w="14" w:type="dxa"/>
        </w:trPr>
        <w:tc>
          <w:tcPr>
            <w:tcW w:w="8418" w:type="dxa"/>
          </w:tcPr>
          <w:p w14:paraId="1A530192" w14:textId="77777777" w:rsidR="00FC2433" w:rsidRPr="00DB3C07" w:rsidRDefault="00FC2433" w:rsidP="005C242E">
            <w:pPr>
              <w:rPr>
                <w:rFonts w:ascii="Arial" w:hAnsi="Arial" w:cs="Arial"/>
              </w:rPr>
            </w:pPr>
            <w:r w:rsidRPr="00DB3C07">
              <w:rPr>
                <w:rFonts w:ascii="Arial" w:hAnsi="Arial" w:cs="Arial"/>
                <w:u w:val="single"/>
              </w:rPr>
              <w:t>General Training Pre-Approval Guidelines</w:t>
            </w:r>
          </w:p>
        </w:tc>
        <w:tc>
          <w:tcPr>
            <w:tcW w:w="512" w:type="dxa"/>
          </w:tcPr>
          <w:p w14:paraId="7D6FF927"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4BB6596F"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D91D25D"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4E4007DC" w14:textId="77777777" w:rsidR="00FC2433" w:rsidRPr="00DB3C07" w:rsidRDefault="00FC2433" w:rsidP="005C242E">
            <w:pPr>
              <w:rPr>
                <w:rFonts w:ascii="Arial" w:hAnsi="Arial" w:cs="Arial"/>
              </w:rPr>
            </w:pPr>
            <w:r w:rsidRPr="00DB3C07">
              <w:rPr>
                <w:rFonts w:ascii="Arial" w:hAnsi="Arial" w:cs="Arial"/>
              </w:rPr>
              <w:t>.0402</w:t>
            </w:r>
          </w:p>
        </w:tc>
      </w:tr>
      <w:tr w:rsidR="00FC2433" w:rsidRPr="00DB3C07" w14:paraId="72A5FC8C" w14:textId="77777777" w:rsidTr="00770883">
        <w:trPr>
          <w:tblCellSpacing w:w="14" w:type="dxa"/>
        </w:trPr>
        <w:tc>
          <w:tcPr>
            <w:tcW w:w="8418" w:type="dxa"/>
          </w:tcPr>
          <w:p w14:paraId="37D224AA" w14:textId="77777777" w:rsidR="00FC2433" w:rsidRPr="00DB3C07" w:rsidRDefault="00FC2433" w:rsidP="005C242E">
            <w:pPr>
              <w:rPr>
                <w:rFonts w:ascii="Arial" w:hAnsi="Arial" w:cs="Arial"/>
              </w:rPr>
            </w:pPr>
            <w:r w:rsidRPr="00DB3C07">
              <w:rPr>
                <w:rFonts w:ascii="Arial" w:hAnsi="Arial" w:cs="Arial"/>
                <w:u w:val="single"/>
              </w:rPr>
              <w:t>In-Service Training Event</w:t>
            </w:r>
          </w:p>
        </w:tc>
        <w:tc>
          <w:tcPr>
            <w:tcW w:w="512" w:type="dxa"/>
          </w:tcPr>
          <w:p w14:paraId="13D56DE5"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7DE59F63"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D2097D1"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166D1AB3" w14:textId="77777777" w:rsidR="00FC2433" w:rsidRPr="00DB3C07" w:rsidRDefault="00FC2433" w:rsidP="005C242E">
            <w:pPr>
              <w:rPr>
                <w:rFonts w:ascii="Arial" w:hAnsi="Arial" w:cs="Arial"/>
              </w:rPr>
            </w:pPr>
            <w:r w:rsidRPr="00DB3C07">
              <w:rPr>
                <w:rFonts w:ascii="Arial" w:hAnsi="Arial" w:cs="Arial"/>
              </w:rPr>
              <w:t>.0403</w:t>
            </w:r>
          </w:p>
        </w:tc>
      </w:tr>
      <w:tr w:rsidR="00FC2433" w:rsidRPr="00DB3C07" w14:paraId="1556A530" w14:textId="77777777" w:rsidTr="00770883">
        <w:trPr>
          <w:tblCellSpacing w:w="14" w:type="dxa"/>
        </w:trPr>
        <w:tc>
          <w:tcPr>
            <w:tcW w:w="8418" w:type="dxa"/>
          </w:tcPr>
          <w:p w14:paraId="64D6778D" w14:textId="77777777" w:rsidR="00FC2433" w:rsidRPr="00DB3C07" w:rsidRDefault="00FC2433" w:rsidP="005C242E">
            <w:pPr>
              <w:rPr>
                <w:rFonts w:ascii="Arial" w:hAnsi="Arial" w:cs="Arial"/>
              </w:rPr>
            </w:pPr>
            <w:r w:rsidRPr="00DB3C07">
              <w:rPr>
                <w:rFonts w:ascii="Arial" w:hAnsi="Arial" w:cs="Arial"/>
                <w:u w:val="single"/>
              </w:rPr>
              <w:t>Credit Denial or Limitation</w:t>
            </w:r>
          </w:p>
        </w:tc>
        <w:tc>
          <w:tcPr>
            <w:tcW w:w="512" w:type="dxa"/>
          </w:tcPr>
          <w:p w14:paraId="12B53D42"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4DFBC912"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F5D84F0"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51C1DD61" w14:textId="77777777" w:rsidR="00FC2433" w:rsidRPr="00DB3C07" w:rsidRDefault="00FC2433" w:rsidP="005C242E">
            <w:pPr>
              <w:rPr>
                <w:rFonts w:ascii="Arial" w:hAnsi="Arial" w:cs="Arial"/>
              </w:rPr>
            </w:pPr>
            <w:r w:rsidRPr="00DB3C07">
              <w:rPr>
                <w:rFonts w:ascii="Arial" w:hAnsi="Arial" w:cs="Arial"/>
              </w:rPr>
              <w:t>.0404</w:t>
            </w:r>
          </w:p>
        </w:tc>
      </w:tr>
      <w:tr w:rsidR="00FC2433" w:rsidRPr="00DB3C07" w14:paraId="48090823" w14:textId="77777777" w:rsidTr="00770883">
        <w:trPr>
          <w:tblCellSpacing w:w="14" w:type="dxa"/>
        </w:trPr>
        <w:tc>
          <w:tcPr>
            <w:tcW w:w="8418" w:type="dxa"/>
          </w:tcPr>
          <w:p w14:paraId="380BD8D6" w14:textId="77777777" w:rsidR="00FC2433" w:rsidRPr="00DB3C07" w:rsidRDefault="00FC2433" w:rsidP="005C242E">
            <w:pPr>
              <w:rPr>
                <w:rFonts w:ascii="Arial" w:hAnsi="Arial" w:cs="Arial"/>
              </w:rPr>
            </w:pPr>
            <w:r w:rsidRPr="00DB3C07">
              <w:rPr>
                <w:rFonts w:ascii="Arial" w:hAnsi="Arial" w:cs="Arial"/>
                <w:u w:val="single"/>
              </w:rPr>
              <w:t>Sponsor Guidelines</w:t>
            </w:r>
          </w:p>
        </w:tc>
        <w:tc>
          <w:tcPr>
            <w:tcW w:w="512" w:type="dxa"/>
          </w:tcPr>
          <w:p w14:paraId="398A5EA3"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0C5D6557"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6057113"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49CFE821" w14:textId="77777777" w:rsidR="00FC2433" w:rsidRPr="00DB3C07" w:rsidRDefault="00FC2433" w:rsidP="005C242E">
            <w:pPr>
              <w:rPr>
                <w:rFonts w:ascii="Arial" w:hAnsi="Arial" w:cs="Arial"/>
              </w:rPr>
            </w:pPr>
            <w:r w:rsidRPr="00DB3C07">
              <w:rPr>
                <w:rFonts w:ascii="Arial" w:hAnsi="Arial" w:cs="Arial"/>
              </w:rPr>
              <w:t>.0405</w:t>
            </w:r>
          </w:p>
        </w:tc>
      </w:tr>
      <w:tr w:rsidR="00FC2433" w:rsidRPr="00DB3C07" w14:paraId="51511FDA" w14:textId="77777777" w:rsidTr="00770883">
        <w:trPr>
          <w:tblCellSpacing w:w="14" w:type="dxa"/>
        </w:trPr>
        <w:tc>
          <w:tcPr>
            <w:tcW w:w="8418" w:type="dxa"/>
          </w:tcPr>
          <w:p w14:paraId="1D8A11DD" w14:textId="77777777" w:rsidR="00FC2433" w:rsidRPr="00DB3C07" w:rsidRDefault="00FC2433" w:rsidP="005C242E">
            <w:pPr>
              <w:rPr>
                <w:rFonts w:ascii="Arial" w:hAnsi="Arial" w:cs="Arial"/>
              </w:rPr>
            </w:pPr>
            <w:r w:rsidRPr="00DB3C07">
              <w:rPr>
                <w:rFonts w:ascii="Arial" w:hAnsi="Arial" w:cs="Arial"/>
                <w:u w:val="single"/>
              </w:rPr>
              <w:t>Procedures for Approval of Self-Study Courses</w:t>
            </w:r>
          </w:p>
        </w:tc>
        <w:tc>
          <w:tcPr>
            <w:tcW w:w="512" w:type="dxa"/>
          </w:tcPr>
          <w:p w14:paraId="54DC1B62"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1B135F1D"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1348D36"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681A3ADD" w14:textId="77777777" w:rsidR="00FC2433" w:rsidRPr="00DB3C07" w:rsidRDefault="00FC2433" w:rsidP="005C242E">
            <w:pPr>
              <w:rPr>
                <w:rFonts w:ascii="Arial" w:hAnsi="Arial" w:cs="Arial"/>
              </w:rPr>
            </w:pPr>
            <w:r w:rsidRPr="00DB3C07">
              <w:rPr>
                <w:rFonts w:ascii="Arial" w:hAnsi="Arial" w:cs="Arial"/>
              </w:rPr>
              <w:t>.0406</w:t>
            </w:r>
          </w:p>
        </w:tc>
      </w:tr>
      <w:tr w:rsidR="00FC2433" w:rsidRPr="00DB3C07" w14:paraId="2518B22A" w14:textId="77777777" w:rsidTr="00770883">
        <w:trPr>
          <w:tblCellSpacing w:w="14" w:type="dxa"/>
        </w:trPr>
        <w:tc>
          <w:tcPr>
            <w:tcW w:w="8418" w:type="dxa"/>
          </w:tcPr>
          <w:p w14:paraId="303FD9CB" w14:textId="77777777" w:rsidR="00FC2433" w:rsidRPr="00DB3C07" w:rsidRDefault="00FC2433" w:rsidP="005C242E">
            <w:pPr>
              <w:rPr>
                <w:rFonts w:ascii="Arial" w:hAnsi="Arial" w:cs="Arial"/>
              </w:rPr>
            </w:pPr>
            <w:r w:rsidRPr="00DB3C07">
              <w:rPr>
                <w:rFonts w:ascii="Arial" w:hAnsi="Arial" w:cs="Arial"/>
                <w:u w:val="single"/>
              </w:rPr>
              <w:t>Education Submission Guidelines</w:t>
            </w:r>
          </w:p>
        </w:tc>
        <w:tc>
          <w:tcPr>
            <w:tcW w:w="512" w:type="dxa"/>
          </w:tcPr>
          <w:p w14:paraId="1C93144B"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517E4907"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4C46BD4"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2E699F80" w14:textId="77777777" w:rsidR="00FC2433" w:rsidRPr="00DB3C07" w:rsidRDefault="00FC2433" w:rsidP="005C242E">
            <w:pPr>
              <w:rPr>
                <w:rFonts w:ascii="Arial" w:hAnsi="Arial" w:cs="Arial"/>
              </w:rPr>
            </w:pPr>
            <w:r w:rsidRPr="00DB3C07">
              <w:rPr>
                <w:rFonts w:ascii="Arial" w:hAnsi="Arial" w:cs="Arial"/>
              </w:rPr>
              <w:t>.0407</w:t>
            </w:r>
          </w:p>
        </w:tc>
      </w:tr>
      <w:tr w:rsidR="00FC2433" w:rsidRPr="00DB3C07" w14:paraId="5D6C5FFE" w14:textId="77777777" w:rsidTr="00770883">
        <w:trPr>
          <w:tblCellSpacing w:w="14" w:type="dxa"/>
        </w:trPr>
        <w:tc>
          <w:tcPr>
            <w:tcW w:w="8418" w:type="dxa"/>
          </w:tcPr>
          <w:p w14:paraId="3F77C5BB" w14:textId="77777777" w:rsidR="00FC2433" w:rsidRPr="00DB3C07" w:rsidRDefault="00FC2433" w:rsidP="005C242E">
            <w:pPr>
              <w:rPr>
                <w:rFonts w:ascii="Arial" w:hAnsi="Arial" w:cs="Arial"/>
              </w:rPr>
            </w:pPr>
            <w:r w:rsidRPr="00DB3C07">
              <w:rPr>
                <w:rFonts w:ascii="Arial" w:hAnsi="Arial" w:cs="Arial"/>
                <w:u w:val="single"/>
              </w:rPr>
              <w:t>Purpose and Scope</w:t>
            </w:r>
          </w:p>
        </w:tc>
        <w:tc>
          <w:tcPr>
            <w:tcW w:w="512" w:type="dxa"/>
          </w:tcPr>
          <w:p w14:paraId="70E973EB"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4710E82B"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EA7A5BD"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308E47FC" w14:textId="77777777" w:rsidR="00FC2433" w:rsidRPr="00DB3C07" w:rsidRDefault="00FC2433" w:rsidP="005C242E">
            <w:pPr>
              <w:rPr>
                <w:rFonts w:ascii="Arial" w:hAnsi="Arial" w:cs="Arial"/>
              </w:rPr>
            </w:pPr>
            <w:r w:rsidRPr="00DB3C07">
              <w:rPr>
                <w:rFonts w:ascii="Arial" w:hAnsi="Arial" w:cs="Arial"/>
              </w:rPr>
              <w:t>.0501</w:t>
            </w:r>
          </w:p>
        </w:tc>
      </w:tr>
      <w:tr w:rsidR="00FC2433" w:rsidRPr="00DB3C07" w14:paraId="2694989E" w14:textId="77777777" w:rsidTr="00770883">
        <w:trPr>
          <w:tblCellSpacing w:w="14" w:type="dxa"/>
        </w:trPr>
        <w:tc>
          <w:tcPr>
            <w:tcW w:w="8418" w:type="dxa"/>
          </w:tcPr>
          <w:p w14:paraId="21AB7E20" w14:textId="77777777" w:rsidR="00FC2433" w:rsidRPr="00DB3C07" w:rsidRDefault="00FC2433" w:rsidP="005C242E">
            <w:pPr>
              <w:rPr>
                <w:rFonts w:ascii="Arial" w:hAnsi="Arial" w:cs="Arial"/>
              </w:rPr>
            </w:pPr>
            <w:r w:rsidRPr="00DB3C07">
              <w:rPr>
                <w:rFonts w:ascii="Arial" w:hAnsi="Arial" w:cs="Arial"/>
                <w:u w:val="single"/>
              </w:rPr>
              <w:t>Non-Discrimination</w:t>
            </w:r>
          </w:p>
        </w:tc>
        <w:tc>
          <w:tcPr>
            <w:tcW w:w="512" w:type="dxa"/>
          </w:tcPr>
          <w:p w14:paraId="4B1245DA"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170E86D4"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3572332"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60EE0722" w14:textId="77777777" w:rsidR="00FC2433" w:rsidRPr="00DB3C07" w:rsidRDefault="00FC2433" w:rsidP="005C242E">
            <w:pPr>
              <w:rPr>
                <w:rFonts w:ascii="Arial" w:hAnsi="Arial" w:cs="Arial"/>
              </w:rPr>
            </w:pPr>
            <w:r w:rsidRPr="00DB3C07">
              <w:rPr>
                <w:rFonts w:ascii="Arial" w:hAnsi="Arial" w:cs="Arial"/>
              </w:rPr>
              <w:t>.0502</w:t>
            </w:r>
          </w:p>
        </w:tc>
      </w:tr>
      <w:tr w:rsidR="00FC2433" w:rsidRPr="00DB3C07" w14:paraId="242ACA90" w14:textId="77777777" w:rsidTr="00770883">
        <w:trPr>
          <w:tblCellSpacing w:w="14" w:type="dxa"/>
        </w:trPr>
        <w:tc>
          <w:tcPr>
            <w:tcW w:w="8418" w:type="dxa"/>
          </w:tcPr>
          <w:p w14:paraId="2DAFA324" w14:textId="77777777" w:rsidR="00FC2433" w:rsidRPr="00DB3C07" w:rsidRDefault="00FC2433" w:rsidP="005C242E">
            <w:pPr>
              <w:rPr>
                <w:rFonts w:ascii="Arial" w:hAnsi="Arial" w:cs="Arial"/>
              </w:rPr>
            </w:pPr>
            <w:r w:rsidRPr="00DB3C07">
              <w:rPr>
                <w:rFonts w:ascii="Arial" w:hAnsi="Arial" w:cs="Arial"/>
                <w:u w:val="single"/>
              </w:rPr>
              <w:t>Competence</w:t>
            </w:r>
          </w:p>
        </w:tc>
        <w:tc>
          <w:tcPr>
            <w:tcW w:w="512" w:type="dxa"/>
          </w:tcPr>
          <w:p w14:paraId="46126954"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4B5F9FC5"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E8123C1"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2B457F20" w14:textId="77777777" w:rsidR="00FC2433" w:rsidRPr="00DB3C07" w:rsidRDefault="00FC2433" w:rsidP="005C242E">
            <w:pPr>
              <w:rPr>
                <w:rFonts w:ascii="Arial" w:hAnsi="Arial" w:cs="Arial"/>
              </w:rPr>
            </w:pPr>
            <w:r w:rsidRPr="00DB3C07">
              <w:rPr>
                <w:rFonts w:ascii="Arial" w:hAnsi="Arial" w:cs="Arial"/>
              </w:rPr>
              <w:t>.0503</w:t>
            </w:r>
          </w:p>
        </w:tc>
      </w:tr>
      <w:tr w:rsidR="00FC2433" w:rsidRPr="00DB3C07" w14:paraId="66F95030" w14:textId="77777777" w:rsidTr="00770883">
        <w:trPr>
          <w:tblCellSpacing w:w="14" w:type="dxa"/>
        </w:trPr>
        <w:tc>
          <w:tcPr>
            <w:tcW w:w="8418" w:type="dxa"/>
          </w:tcPr>
          <w:p w14:paraId="18A9CB49" w14:textId="77777777" w:rsidR="00FC2433" w:rsidRPr="00DB3C07" w:rsidRDefault="00FC2433" w:rsidP="005C242E">
            <w:pPr>
              <w:rPr>
                <w:rFonts w:ascii="Arial" w:hAnsi="Arial" w:cs="Arial"/>
              </w:rPr>
            </w:pPr>
            <w:r w:rsidRPr="00DB3C07">
              <w:rPr>
                <w:rFonts w:ascii="Arial" w:hAnsi="Arial" w:cs="Arial"/>
                <w:u w:val="single"/>
              </w:rPr>
              <w:t>Legal Standards and Ethical Standards</w:t>
            </w:r>
          </w:p>
        </w:tc>
        <w:tc>
          <w:tcPr>
            <w:tcW w:w="512" w:type="dxa"/>
          </w:tcPr>
          <w:p w14:paraId="44E8623F"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220DE39B"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9E16730"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2740408E" w14:textId="77777777" w:rsidR="00FC2433" w:rsidRPr="00DB3C07" w:rsidRDefault="00FC2433" w:rsidP="005C242E">
            <w:pPr>
              <w:rPr>
                <w:rFonts w:ascii="Arial" w:hAnsi="Arial" w:cs="Arial"/>
              </w:rPr>
            </w:pPr>
            <w:r w:rsidRPr="00DB3C07">
              <w:rPr>
                <w:rFonts w:ascii="Arial" w:hAnsi="Arial" w:cs="Arial"/>
              </w:rPr>
              <w:t>.0504</w:t>
            </w:r>
          </w:p>
        </w:tc>
      </w:tr>
      <w:tr w:rsidR="00FC2433" w:rsidRPr="00DB3C07" w14:paraId="3E52785E" w14:textId="77777777" w:rsidTr="00770883">
        <w:trPr>
          <w:tblCellSpacing w:w="14" w:type="dxa"/>
        </w:trPr>
        <w:tc>
          <w:tcPr>
            <w:tcW w:w="8418" w:type="dxa"/>
          </w:tcPr>
          <w:p w14:paraId="05864205" w14:textId="77777777" w:rsidR="00FC2433" w:rsidRPr="00DB3C07" w:rsidRDefault="00FC2433" w:rsidP="005C242E">
            <w:pPr>
              <w:rPr>
                <w:rFonts w:ascii="Arial" w:hAnsi="Arial" w:cs="Arial"/>
              </w:rPr>
            </w:pPr>
            <w:r w:rsidRPr="00DB3C07">
              <w:rPr>
                <w:rFonts w:ascii="Arial" w:hAnsi="Arial" w:cs="Arial"/>
                <w:u w:val="single"/>
              </w:rPr>
              <w:t>Education and Training Standards</w:t>
            </w:r>
          </w:p>
        </w:tc>
        <w:tc>
          <w:tcPr>
            <w:tcW w:w="512" w:type="dxa"/>
          </w:tcPr>
          <w:p w14:paraId="0A9F619B"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1F703C18"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FBE34D2"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2EFD166F" w14:textId="77777777" w:rsidR="00FC2433" w:rsidRPr="00DB3C07" w:rsidRDefault="00FC2433" w:rsidP="005C242E">
            <w:pPr>
              <w:rPr>
                <w:rFonts w:ascii="Arial" w:hAnsi="Arial" w:cs="Arial"/>
              </w:rPr>
            </w:pPr>
            <w:r w:rsidRPr="00DB3C07">
              <w:rPr>
                <w:rFonts w:ascii="Arial" w:hAnsi="Arial" w:cs="Arial"/>
              </w:rPr>
              <w:t>.0505</w:t>
            </w:r>
          </w:p>
        </w:tc>
      </w:tr>
      <w:tr w:rsidR="00FC2433" w:rsidRPr="00DB3C07" w14:paraId="2E4F62D8" w14:textId="77777777" w:rsidTr="00770883">
        <w:trPr>
          <w:tblCellSpacing w:w="14" w:type="dxa"/>
        </w:trPr>
        <w:tc>
          <w:tcPr>
            <w:tcW w:w="8418" w:type="dxa"/>
          </w:tcPr>
          <w:p w14:paraId="7CE07208" w14:textId="77777777" w:rsidR="00FC2433" w:rsidRPr="00DB3C07" w:rsidRDefault="00FC2433" w:rsidP="005C242E">
            <w:pPr>
              <w:rPr>
                <w:rFonts w:ascii="Arial" w:hAnsi="Arial" w:cs="Arial"/>
              </w:rPr>
            </w:pPr>
            <w:r w:rsidRPr="00DB3C07">
              <w:rPr>
                <w:rFonts w:ascii="Arial" w:hAnsi="Arial" w:cs="Arial"/>
                <w:u w:val="single"/>
              </w:rPr>
              <w:t>Publication Credit</w:t>
            </w:r>
          </w:p>
        </w:tc>
        <w:tc>
          <w:tcPr>
            <w:tcW w:w="512" w:type="dxa"/>
          </w:tcPr>
          <w:p w14:paraId="49838C79"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56B0E9A1"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BFFA000"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78AA0A05" w14:textId="77777777" w:rsidR="00FC2433" w:rsidRPr="00DB3C07" w:rsidRDefault="00FC2433" w:rsidP="005C242E">
            <w:pPr>
              <w:rPr>
                <w:rFonts w:ascii="Arial" w:hAnsi="Arial" w:cs="Arial"/>
              </w:rPr>
            </w:pPr>
            <w:r w:rsidRPr="00DB3C07">
              <w:rPr>
                <w:rFonts w:ascii="Arial" w:hAnsi="Arial" w:cs="Arial"/>
              </w:rPr>
              <w:t>.0506</w:t>
            </w:r>
          </w:p>
        </w:tc>
      </w:tr>
      <w:tr w:rsidR="00FC2433" w:rsidRPr="00DB3C07" w14:paraId="7481723E" w14:textId="77777777" w:rsidTr="00770883">
        <w:trPr>
          <w:tblCellSpacing w:w="14" w:type="dxa"/>
        </w:trPr>
        <w:tc>
          <w:tcPr>
            <w:tcW w:w="8418" w:type="dxa"/>
          </w:tcPr>
          <w:p w14:paraId="368FCA37" w14:textId="77777777" w:rsidR="00FC2433" w:rsidRPr="00DB3C07" w:rsidRDefault="00FC2433" w:rsidP="005C242E">
            <w:pPr>
              <w:rPr>
                <w:rFonts w:ascii="Arial" w:hAnsi="Arial" w:cs="Arial"/>
              </w:rPr>
            </w:pPr>
            <w:r w:rsidRPr="00DB3C07">
              <w:rPr>
                <w:rFonts w:ascii="Arial" w:hAnsi="Arial" w:cs="Arial"/>
                <w:u w:val="single"/>
              </w:rPr>
              <w:t>Client Welfare</w:t>
            </w:r>
          </w:p>
        </w:tc>
        <w:tc>
          <w:tcPr>
            <w:tcW w:w="512" w:type="dxa"/>
          </w:tcPr>
          <w:p w14:paraId="454D8057"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494153B6"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A35393E"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16E1EE58" w14:textId="77777777" w:rsidR="00FC2433" w:rsidRPr="00DB3C07" w:rsidRDefault="00FC2433" w:rsidP="005C242E">
            <w:pPr>
              <w:rPr>
                <w:rFonts w:ascii="Arial" w:hAnsi="Arial" w:cs="Arial"/>
              </w:rPr>
            </w:pPr>
            <w:r w:rsidRPr="00DB3C07">
              <w:rPr>
                <w:rFonts w:ascii="Arial" w:hAnsi="Arial" w:cs="Arial"/>
              </w:rPr>
              <w:t>.0507</w:t>
            </w:r>
          </w:p>
        </w:tc>
      </w:tr>
      <w:tr w:rsidR="00FC2433" w:rsidRPr="00DB3C07" w14:paraId="1FD38EBF" w14:textId="77777777" w:rsidTr="00770883">
        <w:trPr>
          <w:tblCellSpacing w:w="14" w:type="dxa"/>
        </w:trPr>
        <w:tc>
          <w:tcPr>
            <w:tcW w:w="8418" w:type="dxa"/>
          </w:tcPr>
          <w:p w14:paraId="2508B148" w14:textId="77777777" w:rsidR="00FC2433" w:rsidRPr="00DB3C07" w:rsidRDefault="00FC2433" w:rsidP="005C242E">
            <w:pPr>
              <w:rPr>
                <w:rFonts w:ascii="Arial" w:hAnsi="Arial" w:cs="Arial"/>
              </w:rPr>
            </w:pPr>
            <w:r w:rsidRPr="00DB3C07">
              <w:rPr>
                <w:rFonts w:ascii="Arial" w:hAnsi="Arial" w:cs="Arial"/>
                <w:u w:val="single"/>
              </w:rPr>
              <w:t>Confidentiality</w:t>
            </w:r>
          </w:p>
        </w:tc>
        <w:tc>
          <w:tcPr>
            <w:tcW w:w="512" w:type="dxa"/>
          </w:tcPr>
          <w:p w14:paraId="5985DB44"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7F399DCF"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06813CB"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13CC4DDB" w14:textId="77777777" w:rsidR="00FC2433" w:rsidRPr="00DB3C07" w:rsidRDefault="00FC2433" w:rsidP="005C242E">
            <w:pPr>
              <w:rPr>
                <w:rFonts w:ascii="Arial" w:hAnsi="Arial" w:cs="Arial"/>
              </w:rPr>
            </w:pPr>
            <w:r w:rsidRPr="00DB3C07">
              <w:rPr>
                <w:rFonts w:ascii="Arial" w:hAnsi="Arial" w:cs="Arial"/>
              </w:rPr>
              <w:t>.0508</w:t>
            </w:r>
          </w:p>
        </w:tc>
      </w:tr>
      <w:tr w:rsidR="00FC2433" w:rsidRPr="00DB3C07" w14:paraId="7BA20991" w14:textId="77777777" w:rsidTr="00770883">
        <w:trPr>
          <w:tblCellSpacing w:w="14" w:type="dxa"/>
        </w:trPr>
        <w:tc>
          <w:tcPr>
            <w:tcW w:w="8418" w:type="dxa"/>
          </w:tcPr>
          <w:p w14:paraId="1217F41B" w14:textId="77777777" w:rsidR="00FC2433" w:rsidRPr="00DB3C07" w:rsidRDefault="00FC2433" w:rsidP="005C242E">
            <w:pPr>
              <w:rPr>
                <w:rFonts w:ascii="Arial" w:hAnsi="Arial" w:cs="Arial"/>
              </w:rPr>
            </w:pPr>
            <w:r w:rsidRPr="00DB3C07">
              <w:rPr>
                <w:rFonts w:ascii="Arial" w:hAnsi="Arial" w:cs="Arial"/>
                <w:u w:val="single"/>
              </w:rPr>
              <w:t>Client Relationships</w:t>
            </w:r>
          </w:p>
        </w:tc>
        <w:tc>
          <w:tcPr>
            <w:tcW w:w="512" w:type="dxa"/>
          </w:tcPr>
          <w:p w14:paraId="3BFC648F"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5CAA96FE"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76F6E56"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28E8877A" w14:textId="77777777" w:rsidR="00FC2433" w:rsidRPr="00DB3C07" w:rsidRDefault="00FC2433" w:rsidP="005C242E">
            <w:pPr>
              <w:rPr>
                <w:rFonts w:ascii="Arial" w:hAnsi="Arial" w:cs="Arial"/>
              </w:rPr>
            </w:pPr>
            <w:r w:rsidRPr="00DB3C07">
              <w:rPr>
                <w:rFonts w:ascii="Arial" w:hAnsi="Arial" w:cs="Arial"/>
              </w:rPr>
              <w:t>.0509</w:t>
            </w:r>
          </w:p>
        </w:tc>
      </w:tr>
      <w:tr w:rsidR="00FC2433" w:rsidRPr="00DB3C07" w14:paraId="4CCAEF1F" w14:textId="77777777" w:rsidTr="00770883">
        <w:trPr>
          <w:tblCellSpacing w:w="14" w:type="dxa"/>
        </w:trPr>
        <w:tc>
          <w:tcPr>
            <w:tcW w:w="8418" w:type="dxa"/>
          </w:tcPr>
          <w:p w14:paraId="1255ED00" w14:textId="77777777" w:rsidR="00FC2433" w:rsidRPr="00DB3C07" w:rsidRDefault="00FC2433" w:rsidP="005C242E">
            <w:pPr>
              <w:rPr>
                <w:rFonts w:ascii="Arial" w:hAnsi="Arial" w:cs="Arial"/>
              </w:rPr>
            </w:pPr>
            <w:r w:rsidRPr="00DB3C07">
              <w:rPr>
                <w:rFonts w:ascii="Arial" w:hAnsi="Arial" w:cs="Arial"/>
                <w:u w:val="single"/>
              </w:rPr>
              <w:t>Interprofessional Relationships</w:t>
            </w:r>
          </w:p>
        </w:tc>
        <w:tc>
          <w:tcPr>
            <w:tcW w:w="512" w:type="dxa"/>
          </w:tcPr>
          <w:p w14:paraId="0571CD14"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79D534F4"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35D79CB"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34160BAE" w14:textId="77777777" w:rsidR="00FC2433" w:rsidRPr="00DB3C07" w:rsidRDefault="00FC2433" w:rsidP="005C242E">
            <w:pPr>
              <w:rPr>
                <w:rFonts w:ascii="Arial" w:hAnsi="Arial" w:cs="Arial"/>
              </w:rPr>
            </w:pPr>
            <w:r w:rsidRPr="00DB3C07">
              <w:rPr>
                <w:rFonts w:ascii="Arial" w:hAnsi="Arial" w:cs="Arial"/>
              </w:rPr>
              <w:t>.0510</w:t>
            </w:r>
          </w:p>
        </w:tc>
      </w:tr>
      <w:tr w:rsidR="00FC2433" w:rsidRPr="00DB3C07" w14:paraId="2EC8D5BD" w14:textId="77777777" w:rsidTr="00770883">
        <w:trPr>
          <w:tblCellSpacing w:w="14" w:type="dxa"/>
        </w:trPr>
        <w:tc>
          <w:tcPr>
            <w:tcW w:w="8418" w:type="dxa"/>
          </w:tcPr>
          <w:p w14:paraId="20445B18" w14:textId="77777777" w:rsidR="00FC2433" w:rsidRPr="00DB3C07" w:rsidRDefault="00FC2433" w:rsidP="005C242E">
            <w:pPr>
              <w:rPr>
                <w:rFonts w:ascii="Arial" w:hAnsi="Arial" w:cs="Arial"/>
              </w:rPr>
            </w:pPr>
            <w:r w:rsidRPr="00DB3C07">
              <w:rPr>
                <w:rFonts w:ascii="Arial" w:hAnsi="Arial" w:cs="Arial"/>
                <w:u w:val="single"/>
              </w:rPr>
              <w:t>Remuneration</w:t>
            </w:r>
          </w:p>
        </w:tc>
        <w:tc>
          <w:tcPr>
            <w:tcW w:w="512" w:type="dxa"/>
          </w:tcPr>
          <w:p w14:paraId="79677198"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107DD82C"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6DABE84"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50CBA013" w14:textId="77777777" w:rsidR="00FC2433" w:rsidRPr="00DB3C07" w:rsidRDefault="00FC2433" w:rsidP="005C242E">
            <w:pPr>
              <w:rPr>
                <w:rFonts w:ascii="Arial" w:hAnsi="Arial" w:cs="Arial"/>
              </w:rPr>
            </w:pPr>
            <w:r w:rsidRPr="00DB3C07">
              <w:rPr>
                <w:rFonts w:ascii="Arial" w:hAnsi="Arial" w:cs="Arial"/>
              </w:rPr>
              <w:t>.0511</w:t>
            </w:r>
          </w:p>
        </w:tc>
      </w:tr>
      <w:tr w:rsidR="00FC2433" w:rsidRPr="00DB3C07" w14:paraId="0C107B47" w14:textId="77777777" w:rsidTr="00770883">
        <w:trPr>
          <w:tblCellSpacing w:w="14" w:type="dxa"/>
        </w:trPr>
        <w:tc>
          <w:tcPr>
            <w:tcW w:w="8418" w:type="dxa"/>
          </w:tcPr>
          <w:p w14:paraId="69BC8F85" w14:textId="77777777" w:rsidR="00FC2433" w:rsidRPr="00DB3C07" w:rsidRDefault="00FC2433" w:rsidP="005C242E">
            <w:pPr>
              <w:rPr>
                <w:rFonts w:ascii="Arial" w:hAnsi="Arial" w:cs="Arial"/>
              </w:rPr>
            </w:pPr>
            <w:r w:rsidRPr="00DB3C07">
              <w:rPr>
                <w:rFonts w:ascii="Arial" w:hAnsi="Arial" w:cs="Arial"/>
                <w:u w:val="single"/>
              </w:rPr>
              <w:t>Responsibilities of Supervisor to Supervisee</w:t>
            </w:r>
          </w:p>
        </w:tc>
        <w:tc>
          <w:tcPr>
            <w:tcW w:w="512" w:type="dxa"/>
          </w:tcPr>
          <w:p w14:paraId="01DAD5AF"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4344516C"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EF47494"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73292229" w14:textId="77777777" w:rsidR="00FC2433" w:rsidRPr="00DB3C07" w:rsidRDefault="00FC2433" w:rsidP="005C242E">
            <w:pPr>
              <w:rPr>
                <w:rFonts w:ascii="Arial" w:hAnsi="Arial" w:cs="Arial"/>
              </w:rPr>
            </w:pPr>
            <w:r w:rsidRPr="00DB3C07">
              <w:rPr>
                <w:rFonts w:ascii="Arial" w:hAnsi="Arial" w:cs="Arial"/>
              </w:rPr>
              <w:t>.0512</w:t>
            </w:r>
          </w:p>
        </w:tc>
      </w:tr>
      <w:tr w:rsidR="00FC2433" w:rsidRPr="00DB3C07" w14:paraId="36271A37" w14:textId="77777777" w:rsidTr="00770883">
        <w:trPr>
          <w:tblCellSpacing w:w="14" w:type="dxa"/>
        </w:trPr>
        <w:tc>
          <w:tcPr>
            <w:tcW w:w="8418" w:type="dxa"/>
          </w:tcPr>
          <w:p w14:paraId="6F561A59" w14:textId="77777777" w:rsidR="00FC2433" w:rsidRPr="00DB3C07" w:rsidRDefault="00FC2433" w:rsidP="005C242E">
            <w:pPr>
              <w:rPr>
                <w:rFonts w:ascii="Arial" w:hAnsi="Arial" w:cs="Arial"/>
              </w:rPr>
            </w:pPr>
            <w:r w:rsidRPr="00DB3C07">
              <w:rPr>
                <w:rFonts w:ascii="Arial" w:hAnsi="Arial" w:cs="Arial"/>
                <w:u w:val="single"/>
              </w:rPr>
              <w:t>Grounds for Professional Discipline</w:t>
            </w:r>
          </w:p>
        </w:tc>
        <w:tc>
          <w:tcPr>
            <w:tcW w:w="512" w:type="dxa"/>
          </w:tcPr>
          <w:p w14:paraId="553DB414"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3B3244E6"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289F909"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52237AB4" w14:textId="77777777" w:rsidR="00FC2433" w:rsidRPr="00DB3C07" w:rsidRDefault="00FC2433" w:rsidP="005C242E">
            <w:pPr>
              <w:rPr>
                <w:rFonts w:ascii="Arial" w:hAnsi="Arial" w:cs="Arial"/>
              </w:rPr>
            </w:pPr>
            <w:r w:rsidRPr="00DB3C07">
              <w:rPr>
                <w:rFonts w:ascii="Arial" w:hAnsi="Arial" w:cs="Arial"/>
              </w:rPr>
              <w:t>.0601</w:t>
            </w:r>
          </w:p>
        </w:tc>
      </w:tr>
      <w:tr w:rsidR="00FC2433" w:rsidRPr="00DB3C07" w14:paraId="72A2444D" w14:textId="77777777" w:rsidTr="00770883">
        <w:trPr>
          <w:tblCellSpacing w:w="14" w:type="dxa"/>
        </w:trPr>
        <w:tc>
          <w:tcPr>
            <w:tcW w:w="8418" w:type="dxa"/>
          </w:tcPr>
          <w:p w14:paraId="15258D1F" w14:textId="77777777" w:rsidR="00FC2433" w:rsidRPr="00DB3C07" w:rsidRDefault="00FC2433" w:rsidP="005C242E">
            <w:pPr>
              <w:rPr>
                <w:rFonts w:ascii="Arial" w:hAnsi="Arial" w:cs="Arial"/>
              </w:rPr>
            </w:pPr>
            <w:r w:rsidRPr="00DB3C07">
              <w:rPr>
                <w:rFonts w:ascii="Arial" w:hAnsi="Arial" w:cs="Arial"/>
                <w:u w:val="single"/>
              </w:rPr>
              <w:lastRenderedPageBreak/>
              <w:t>Complaint Procedures</w:t>
            </w:r>
          </w:p>
        </w:tc>
        <w:tc>
          <w:tcPr>
            <w:tcW w:w="512" w:type="dxa"/>
          </w:tcPr>
          <w:p w14:paraId="5CA38945"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08D5FFF3"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4C8C5A0"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75525560" w14:textId="77777777" w:rsidR="00FC2433" w:rsidRPr="00DB3C07" w:rsidRDefault="00FC2433" w:rsidP="005C242E">
            <w:pPr>
              <w:rPr>
                <w:rFonts w:ascii="Arial" w:hAnsi="Arial" w:cs="Arial"/>
              </w:rPr>
            </w:pPr>
            <w:r w:rsidRPr="00DB3C07">
              <w:rPr>
                <w:rFonts w:ascii="Arial" w:hAnsi="Arial" w:cs="Arial"/>
              </w:rPr>
              <w:t>.0602</w:t>
            </w:r>
          </w:p>
        </w:tc>
      </w:tr>
      <w:tr w:rsidR="00FC2433" w:rsidRPr="00DB3C07" w14:paraId="0C0B8BD9" w14:textId="77777777" w:rsidTr="00770883">
        <w:trPr>
          <w:tblCellSpacing w:w="14" w:type="dxa"/>
        </w:trPr>
        <w:tc>
          <w:tcPr>
            <w:tcW w:w="8418" w:type="dxa"/>
          </w:tcPr>
          <w:p w14:paraId="562324B3" w14:textId="77777777" w:rsidR="00FC2433" w:rsidRPr="00DB3C07" w:rsidRDefault="00FC2433" w:rsidP="005C242E">
            <w:pPr>
              <w:rPr>
                <w:rFonts w:ascii="Arial" w:hAnsi="Arial" w:cs="Arial"/>
              </w:rPr>
            </w:pPr>
            <w:r w:rsidRPr="00DB3C07">
              <w:rPr>
                <w:rFonts w:ascii="Arial" w:hAnsi="Arial" w:cs="Arial"/>
                <w:u w:val="single"/>
              </w:rPr>
              <w:t>Investigation of Complaint</w:t>
            </w:r>
          </w:p>
        </w:tc>
        <w:tc>
          <w:tcPr>
            <w:tcW w:w="512" w:type="dxa"/>
          </w:tcPr>
          <w:p w14:paraId="1D43C211"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4B78D440"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5737F6D"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6AEC732E" w14:textId="77777777" w:rsidR="00FC2433" w:rsidRPr="00DB3C07" w:rsidRDefault="00FC2433" w:rsidP="005C242E">
            <w:pPr>
              <w:rPr>
                <w:rFonts w:ascii="Arial" w:hAnsi="Arial" w:cs="Arial"/>
              </w:rPr>
            </w:pPr>
            <w:r w:rsidRPr="00DB3C07">
              <w:rPr>
                <w:rFonts w:ascii="Arial" w:hAnsi="Arial" w:cs="Arial"/>
              </w:rPr>
              <w:t>.0603</w:t>
            </w:r>
          </w:p>
        </w:tc>
      </w:tr>
      <w:tr w:rsidR="00FC2433" w:rsidRPr="00DB3C07" w14:paraId="1EEBF2F9" w14:textId="77777777" w:rsidTr="00770883">
        <w:trPr>
          <w:tblCellSpacing w:w="14" w:type="dxa"/>
        </w:trPr>
        <w:tc>
          <w:tcPr>
            <w:tcW w:w="8418" w:type="dxa"/>
          </w:tcPr>
          <w:p w14:paraId="3200B91B" w14:textId="77777777" w:rsidR="00FC2433" w:rsidRPr="00DB3C07" w:rsidRDefault="00FC2433" w:rsidP="005C242E">
            <w:pPr>
              <w:rPr>
                <w:rFonts w:ascii="Arial" w:hAnsi="Arial" w:cs="Arial"/>
              </w:rPr>
            </w:pPr>
            <w:r w:rsidRPr="00DB3C07">
              <w:rPr>
                <w:rFonts w:ascii="Arial" w:hAnsi="Arial" w:cs="Arial"/>
                <w:u w:val="single"/>
              </w:rPr>
              <w:t>Hearing Before Board</w:t>
            </w:r>
          </w:p>
        </w:tc>
        <w:tc>
          <w:tcPr>
            <w:tcW w:w="512" w:type="dxa"/>
          </w:tcPr>
          <w:p w14:paraId="60CA2044"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4544BA47"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8AB0D02"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551EF00D" w14:textId="77777777" w:rsidR="00FC2433" w:rsidRPr="00DB3C07" w:rsidRDefault="00FC2433" w:rsidP="005C242E">
            <w:pPr>
              <w:rPr>
                <w:rFonts w:ascii="Arial" w:hAnsi="Arial" w:cs="Arial"/>
              </w:rPr>
            </w:pPr>
            <w:r w:rsidRPr="00DB3C07">
              <w:rPr>
                <w:rFonts w:ascii="Arial" w:hAnsi="Arial" w:cs="Arial"/>
              </w:rPr>
              <w:t>.0604</w:t>
            </w:r>
          </w:p>
        </w:tc>
      </w:tr>
      <w:tr w:rsidR="00FC2433" w:rsidRPr="00DB3C07" w14:paraId="5A839E89" w14:textId="77777777" w:rsidTr="00770883">
        <w:trPr>
          <w:tblCellSpacing w:w="14" w:type="dxa"/>
        </w:trPr>
        <w:tc>
          <w:tcPr>
            <w:tcW w:w="8418" w:type="dxa"/>
          </w:tcPr>
          <w:p w14:paraId="5CD50289" w14:textId="77777777" w:rsidR="00FC2433" w:rsidRPr="00DB3C07" w:rsidRDefault="00FC2433" w:rsidP="005C242E">
            <w:pPr>
              <w:rPr>
                <w:rFonts w:ascii="Arial" w:hAnsi="Arial" w:cs="Arial"/>
              </w:rPr>
            </w:pPr>
            <w:r w:rsidRPr="00DB3C07">
              <w:rPr>
                <w:rFonts w:ascii="Arial" w:hAnsi="Arial" w:cs="Arial"/>
                <w:u w:val="single"/>
              </w:rPr>
              <w:t>Method of Discipline</w:t>
            </w:r>
          </w:p>
        </w:tc>
        <w:tc>
          <w:tcPr>
            <w:tcW w:w="512" w:type="dxa"/>
          </w:tcPr>
          <w:p w14:paraId="72CF37EE"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12A19076"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B2FC107"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520D124B" w14:textId="77777777" w:rsidR="00FC2433" w:rsidRPr="00DB3C07" w:rsidRDefault="00FC2433" w:rsidP="005C242E">
            <w:pPr>
              <w:rPr>
                <w:rFonts w:ascii="Arial" w:hAnsi="Arial" w:cs="Arial"/>
              </w:rPr>
            </w:pPr>
            <w:r w:rsidRPr="00DB3C07">
              <w:rPr>
                <w:rFonts w:ascii="Arial" w:hAnsi="Arial" w:cs="Arial"/>
              </w:rPr>
              <w:t>.0605</w:t>
            </w:r>
          </w:p>
        </w:tc>
      </w:tr>
      <w:tr w:rsidR="00FC2433" w:rsidRPr="00DB3C07" w14:paraId="553C1E24" w14:textId="77777777" w:rsidTr="00770883">
        <w:trPr>
          <w:tblCellSpacing w:w="14" w:type="dxa"/>
        </w:trPr>
        <w:tc>
          <w:tcPr>
            <w:tcW w:w="8418" w:type="dxa"/>
          </w:tcPr>
          <w:p w14:paraId="0665DF11" w14:textId="77777777" w:rsidR="00FC2433" w:rsidRPr="00DB3C07" w:rsidRDefault="00FC2433" w:rsidP="005C242E">
            <w:pPr>
              <w:rPr>
                <w:rFonts w:ascii="Arial" w:hAnsi="Arial" w:cs="Arial"/>
              </w:rPr>
            </w:pPr>
            <w:r w:rsidRPr="00DB3C07">
              <w:rPr>
                <w:rFonts w:ascii="Arial" w:hAnsi="Arial" w:cs="Arial"/>
                <w:u w:val="single"/>
              </w:rPr>
              <w:t>Effect of Court or of Other Professional Groups</w:t>
            </w:r>
          </w:p>
        </w:tc>
        <w:tc>
          <w:tcPr>
            <w:tcW w:w="512" w:type="dxa"/>
          </w:tcPr>
          <w:p w14:paraId="0D2B34DE"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4D97EA23"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7FE111D"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48E35B8D" w14:textId="77777777" w:rsidR="00FC2433" w:rsidRPr="00DB3C07" w:rsidRDefault="00FC2433" w:rsidP="005C242E">
            <w:pPr>
              <w:rPr>
                <w:rFonts w:ascii="Arial" w:hAnsi="Arial" w:cs="Arial"/>
              </w:rPr>
            </w:pPr>
            <w:r w:rsidRPr="00DB3C07">
              <w:rPr>
                <w:rFonts w:ascii="Arial" w:hAnsi="Arial" w:cs="Arial"/>
              </w:rPr>
              <w:t>.0606</w:t>
            </w:r>
          </w:p>
        </w:tc>
      </w:tr>
      <w:tr w:rsidR="00FC2433" w:rsidRPr="00DB3C07" w14:paraId="1E327D68" w14:textId="77777777" w:rsidTr="00770883">
        <w:trPr>
          <w:tblCellSpacing w:w="14" w:type="dxa"/>
        </w:trPr>
        <w:tc>
          <w:tcPr>
            <w:tcW w:w="8418" w:type="dxa"/>
          </w:tcPr>
          <w:p w14:paraId="7E5D36D2" w14:textId="77777777" w:rsidR="00FC2433" w:rsidRPr="00DB3C07" w:rsidRDefault="00FC2433" w:rsidP="005C242E">
            <w:pPr>
              <w:rPr>
                <w:rFonts w:ascii="Arial" w:hAnsi="Arial" w:cs="Arial"/>
              </w:rPr>
            </w:pPr>
            <w:r w:rsidRPr="00DB3C07">
              <w:rPr>
                <w:rFonts w:ascii="Arial" w:hAnsi="Arial" w:cs="Arial"/>
                <w:u w:val="single"/>
              </w:rPr>
              <w:t>Discretion of the Board</w:t>
            </w:r>
          </w:p>
        </w:tc>
        <w:tc>
          <w:tcPr>
            <w:tcW w:w="512" w:type="dxa"/>
          </w:tcPr>
          <w:p w14:paraId="590D1E22"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6749E454"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8C94C86"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7D897AA1" w14:textId="77777777" w:rsidR="00FC2433" w:rsidRPr="00DB3C07" w:rsidRDefault="00FC2433" w:rsidP="005C242E">
            <w:pPr>
              <w:rPr>
                <w:rFonts w:ascii="Arial" w:hAnsi="Arial" w:cs="Arial"/>
              </w:rPr>
            </w:pPr>
            <w:r w:rsidRPr="00DB3C07">
              <w:rPr>
                <w:rFonts w:ascii="Arial" w:hAnsi="Arial" w:cs="Arial"/>
              </w:rPr>
              <w:t>.0607</w:t>
            </w:r>
          </w:p>
        </w:tc>
      </w:tr>
      <w:tr w:rsidR="00FC2433" w:rsidRPr="00DB3C07" w14:paraId="0F48E76F" w14:textId="77777777" w:rsidTr="00770883">
        <w:trPr>
          <w:tblCellSpacing w:w="14" w:type="dxa"/>
        </w:trPr>
        <w:tc>
          <w:tcPr>
            <w:tcW w:w="8418" w:type="dxa"/>
          </w:tcPr>
          <w:p w14:paraId="1201CFA2" w14:textId="77777777" w:rsidR="00FC2433" w:rsidRPr="00DB3C07" w:rsidRDefault="00FC2433" w:rsidP="005C242E">
            <w:pPr>
              <w:rPr>
                <w:rFonts w:ascii="Arial" w:hAnsi="Arial" w:cs="Arial"/>
              </w:rPr>
            </w:pPr>
            <w:r w:rsidRPr="00DB3C07">
              <w:rPr>
                <w:rFonts w:ascii="Arial" w:hAnsi="Arial" w:cs="Arial"/>
                <w:u w:val="single"/>
              </w:rPr>
              <w:t>Confidentiality</w:t>
            </w:r>
          </w:p>
        </w:tc>
        <w:tc>
          <w:tcPr>
            <w:tcW w:w="512" w:type="dxa"/>
          </w:tcPr>
          <w:p w14:paraId="6A872CF3"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5ED461D5"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4BA1660"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41F92D3A" w14:textId="77777777" w:rsidR="00FC2433" w:rsidRPr="00DB3C07" w:rsidRDefault="00FC2433" w:rsidP="005C242E">
            <w:pPr>
              <w:rPr>
                <w:rFonts w:ascii="Arial" w:hAnsi="Arial" w:cs="Arial"/>
              </w:rPr>
            </w:pPr>
            <w:r w:rsidRPr="00DB3C07">
              <w:rPr>
                <w:rFonts w:ascii="Arial" w:hAnsi="Arial" w:cs="Arial"/>
              </w:rPr>
              <w:t>.0608</w:t>
            </w:r>
          </w:p>
        </w:tc>
      </w:tr>
      <w:tr w:rsidR="00FC2433" w:rsidRPr="00DB3C07" w14:paraId="7E442B17" w14:textId="77777777" w:rsidTr="00770883">
        <w:trPr>
          <w:tblCellSpacing w:w="14" w:type="dxa"/>
        </w:trPr>
        <w:tc>
          <w:tcPr>
            <w:tcW w:w="8418" w:type="dxa"/>
          </w:tcPr>
          <w:p w14:paraId="7AE34D3C" w14:textId="77777777" w:rsidR="00FC2433" w:rsidRPr="00DB3C07" w:rsidRDefault="00FC2433" w:rsidP="005C242E">
            <w:pPr>
              <w:rPr>
                <w:rFonts w:ascii="Arial" w:hAnsi="Arial" w:cs="Arial"/>
              </w:rPr>
            </w:pPr>
            <w:r w:rsidRPr="00DB3C07">
              <w:rPr>
                <w:rFonts w:ascii="Arial" w:hAnsi="Arial" w:cs="Arial"/>
                <w:u w:val="single"/>
              </w:rPr>
              <w:t>Petition for Reopening Case</w:t>
            </w:r>
          </w:p>
        </w:tc>
        <w:tc>
          <w:tcPr>
            <w:tcW w:w="512" w:type="dxa"/>
          </w:tcPr>
          <w:p w14:paraId="7D16F4AC"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74B570AE"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6FB0A956"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675D3842" w14:textId="77777777" w:rsidR="00FC2433" w:rsidRPr="00DB3C07" w:rsidRDefault="00FC2433" w:rsidP="005C242E">
            <w:pPr>
              <w:rPr>
                <w:rFonts w:ascii="Arial" w:hAnsi="Arial" w:cs="Arial"/>
              </w:rPr>
            </w:pPr>
            <w:r w:rsidRPr="00DB3C07">
              <w:rPr>
                <w:rFonts w:ascii="Arial" w:hAnsi="Arial" w:cs="Arial"/>
              </w:rPr>
              <w:t>.0609</w:t>
            </w:r>
          </w:p>
        </w:tc>
      </w:tr>
      <w:tr w:rsidR="00FC2433" w:rsidRPr="00DB3C07" w14:paraId="289E87EA" w14:textId="77777777" w:rsidTr="00770883">
        <w:trPr>
          <w:tblCellSpacing w:w="14" w:type="dxa"/>
        </w:trPr>
        <w:tc>
          <w:tcPr>
            <w:tcW w:w="8418" w:type="dxa"/>
          </w:tcPr>
          <w:p w14:paraId="18361FDF" w14:textId="77777777" w:rsidR="00FC2433" w:rsidRPr="00DB3C07" w:rsidRDefault="00FC2433" w:rsidP="005C242E">
            <w:pPr>
              <w:rPr>
                <w:rFonts w:ascii="Arial" w:hAnsi="Arial" w:cs="Arial"/>
              </w:rPr>
            </w:pPr>
            <w:r w:rsidRPr="00DB3C07">
              <w:rPr>
                <w:rFonts w:ascii="Arial" w:hAnsi="Arial" w:cs="Arial"/>
                <w:u w:val="single"/>
              </w:rPr>
              <w:t>Awarding the Credential Following Denial</w:t>
            </w:r>
          </w:p>
        </w:tc>
        <w:tc>
          <w:tcPr>
            <w:tcW w:w="512" w:type="dxa"/>
          </w:tcPr>
          <w:p w14:paraId="6F717411"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6E7EAA02"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C4CF60E"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7F883D24" w14:textId="77777777" w:rsidR="00FC2433" w:rsidRPr="00DB3C07" w:rsidRDefault="00FC2433" w:rsidP="005C242E">
            <w:pPr>
              <w:rPr>
                <w:rFonts w:ascii="Arial" w:hAnsi="Arial" w:cs="Arial"/>
              </w:rPr>
            </w:pPr>
            <w:r w:rsidRPr="00DB3C07">
              <w:rPr>
                <w:rFonts w:ascii="Arial" w:hAnsi="Arial" w:cs="Arial"/>
              </w:rPr>
              <w:t>.0610</w:t>
            </w:r>
          </w:p>
        </w:tc>
      </w:tr>
      <w:tr w:rsidR="00FC2433" w:rsidRPr="00DB3C07" w14:paraId="753A25F5" w14:textId="77777777" w:rsidTr="00770883">
        <w:trPr>
          <w:tblCellSpacing w:w="14" w:type="dxa"/>
        </w:trPr>
        <w:tc>
          <w:tcPr>
            <w:tcW w:w="8418" w:type="dxa"/>
          </w:tcPr>
          <w:p w14:paraId="64D0DCF8" w14:textId="77777777" w:rsidR="00FC2433" w:rsidRPr="00DB3C07" w:rsidRDefault="00FC2433" w:rsidP="005C242E">
            <w:pPr>
              <w:rPr>
                <w:rFonts w:ascii="Arial" w:hAnsi="Arial" w:cs="Arial"/>
              </w:rPr>
            </w:pPr>
            <w:r w:rsidRPr="00DB3C07">
              <w:rPr>
                <w:rFonts w:ascii="Arial" w:hAnsi="Arial" w:cs="Arial"/>
                <w:u w:val="single"/>
              </w:rPr>
              <w:t>Proof of Rehabilitation</w:t>
            </w:r>
          </w:p>
        </w:tc>
        <w:tc>
          <w:tcPr>
            <w:tcW w:w="512" w:type="dxa"/>
          </w:tcPr>
          <w:p w14:paraId="3BBA0271"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69FC758D"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15368D86"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68E00559" w14:textId="77777777" w:rsidR="00FC2433" w:rsidRPr="00DB3C07" w:rsidRDefault="00FC2433" w:rsidP="005C242E">
            <w:pPr>
              <w:rPr>
                <w:rFonts w:ascii="Arial" w:hAnsi="Arial" w:cs="Arial"/>
              </w:rPr>
            </w:pPr>
            <w:r w:rsidRPr="00DB3C07">
              <w:rPr>
                <w:rFonts w:ascii="Arial" w:hAnsi="Arial" w:cs="Arial"/>
              </w:rPr>
              <w:t>.0611</w:t>
            </w:r>
          </w:p>
        </w:tc>
      </w:tr>
      <w:tr w:rsidR="00FC2433" w:rsidRPr="00DB3C07" w14:paraId="02BA48C1" w14:textId="77777777" w:rsidTr="00770883">
        <w:trPr>
          <w:tblCellSpacing w:w="14" w:type="dxa"/>
        </w:trPr>
        <w:tc>
          <w:tcPr>
            <w:tcW w:w="8418" w:type="dxa"/>
          </w:tcPr>
          <w:p w14:paraId="52CF2728" w14:textId="77777777" w:rsidR="00FC2433" w:rsidRPr="00DB3C07" w:rsidRDefault="00FC2433" w:rsidP="005C242E">
            <w:pPr>
              <w:rPr>
                <w:rFonts w:ascii="Arial" w:hAnsi="Arial" w:cs="Arial"/>
              </w:rPr>
            </w:pPr>
            <w:r w:rsidRPr="00DB3C07">
              <w:rPr>
                <w:rFonts w:ascii="Arial" w:hAnsi="Arial" w:cs="Arial"/>
                <w:u w:val="single"/>
              </w:rPr>
              <w:t>Informal Proceedings</w:t>
            </w:r>
          </w:p>
        </w:tc>
        <w:tc>
          <w:tcPr>
            <w:tcW w:w="512" w:type="dxa"/>
          </w:tcPr>
          <w:p w14:paraId="701E0CCF"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4BDE54E3"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B6B73B0"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5441FE01" w14:textId="77777777" w:rsidR="00FC2433" w:rsidRPr="00DB3C07" w:rsidRDefault="00FC2433" w:rsidP="005C242E">
            <w:pPr>
              <w:rPr>
                <w:rFonts w:ascii="Arial" w:hAnsi="Arial" w:cs="Arial"/>
              </w:rPr>
            </w:pPr>
            <w:r w:rsidRPr="00DB3C07">
              <w:rPr>
                <w:rFonts w:ascii="Arial" w:hAnsi="Arial" w:cs="Arial"/>
              </w:rPr>
              <w:t>.0615</w:t>
            </w:r>
          </w:p>
        </w:tc>
      </w:tr>
      <w:tr w:rsidR="00FC2433" w:rsidRPr="00DB3C07" w14:paraId="7F57D6E5" w14:textId="77777777" w:rsidTr="00770883">
        <w:trPr>
          <w:tblCellSpacing w:w="14" w:type="dxa"/>
        </w:trPr>
        <w:tc>
          <w:tcPr>
            <w:tcW w:w="8418" w:type="dxa"/>
          </w:tcPr>
          <w:p w14:paraId="3F85C62A" w14:textId="77777777" w:rsidR="00FC2433" w:rsidRPr="00DB3C07" w:rsidRDefault="00FC2433" w:rsidP="005C242E">
            <w:pPr>
              <w:rPr>
                <w:rFonts w:ascii="Arial" w:hAnsi="Arial" w:cs="Arial"/>
              </w:rPr>
            </w:pPr>
            <w:r w:rsidRPr="00DB3C07">
              <w:rPr>
                <w:rFonts w:ascii="Arial" w:hAnsi="Arial" w:cs="Arial"/>
                <w:u w:val="single"/>
              </w:rPr>
              <w:t>Publication of Ethics Sanctions</w:t>
            </w:r>
          </w:p>
        </w:tc>
        <w:tc>
          <w:tcPr>
            <w:tcW w:w="512" w:type="dxa"/>
          </w:tcPr>
          <w:p w14:paraId="0A101FFE"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27A7F884"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1F59DFE"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76BB0265" w14:textId="77777777" w:rsidR="00FC2433" w:rsidRPr="00DB3C07" w:rsidRDefault="00FC2433" w:rsidP="005C242E">
            <w:pPr>
              <w:rPr>
                <w:rFonts w:ascii="Arial" w:hAnsi="Arial" w:cs="Arial"/>
              </w:rPr>
            </w:pPr>
            <w:r w:rsidRPr="00DB3C07">
              <w:rPr>
                <w:rFonts w:ascii="Arial" w:hAnsi="Arial" w:cs="Arial"/>
              </w:rPr>
              <w:t>.0620</w:t>
            </w:r>
          </w:p>
        </w:tc>
      </w:tr>
      <w:tr w:rsidR="00FC2433" w:rsidRPr="00DB3C07" w14:paraId="19D830D4" w14:textId="77777777" w:rsidTr="00770883">
        <w:trPr>
          <w:tblCellSpacing w:w="14" w:type="dxa"/>
        </w:trPr>
        <w:tc>
          <w:tcPr>
            <w:tcW w:w="8418" w:type="dxa"/>
          </w:tcPr>
          <w:p w14:paraId="67DC1948" w14:textId="77777777" w:rsidR="00FC2433" w:rsidRPr="00DB3C07" w:rsidRDefault="00FC2433" w:rsidP="005C242E">
            <w:pPr>
              <w:rPr>
                <w:rFonts w:ascii="Arial" w:hAnsi="Arial" w:cs="Arial"/>
              </w:rPr>
            </w:pPr>
            <w:r w:rsidRPr="00DB3C07">
              <w:rPr>
                <w:rFonts w:ascii="Arial" w:hAnsi="Arial" w:cs="Arial"/>
                <w:u w:val="single"/>
              </w:rPr>
              <w:t>Hearing Before Board: Time Requirement</w:t>
            </w:r>
          </w:p>
        </w:tc>
        <w:tc>
          <w:tcPr>
            <w:tcW w:w="512" w:type="dxa"/>
          </w:tcPr>
          <w:p w14:paraId="01C2D65F"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2AA6AD9D"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575F353B"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7A89F711" w14:textId="77777777" w:rsidR="00FC2433" w:rsidRPr="00DB3C07" w:rsidRDefault="00FC2433" w:rsidP="005C242E">
            <w:pPr>
              <w:rPr>
                <w:rFonts w:ascii="Arial" w:hAnsi="Arial" w:cs="Arial"/>
              </w:rPr>
            </w:pPr>
            <w:r w:rsidRPr="00DB3C07">
              <w:rPr>
                <w:rFonts w:ascii="Arial" w:hAnsi="Arial" w:cs="Arial"/>
              </w:rPr>
              <w:t>.0701</w:t>
            </w:r>
          </w:p>
        </w:tc>
      </w:tr>
      <w:tr w:rsidR="00FC2433" w:rsidRPr="00DB3C07" w14:paraId="26BC680B" w14:textId="77777777" w:rsidTr="00770883">
        <w:trPr>
          <w:tblCellSpacing w:w="14" w:type="dxa"/>
        </w:trPr>
        <w:tc>
          <w:tcPr>
            <w:tcW w:w="8418" w:type="dxa"/>
          </w:tcPr>
          <w:p w14:paraId="15D5ECFD" w14:textId="77777777" w:rsidR="00FC2433" w:rsidRPr="00DB3C07" w:rsidRDefault="00FC2433" w:rsidP="005C242E">
            <w:pPr>
              <w:rPr>
                <w:rFonts w:ascii="Arial" w:hAnsi="Arial" w:cs="Arial"/>
              </w:rPr>
            </w:pPr>
            <w:r w:rsidRPr="00DB3C07">
              <w:rPr>
                <w:rFonts w:ascii="Arial" w:hAnsi="Arial" w:cs="Arial"/>
                <w:u w:val="single"/>
              </w:rPr>
              <w:t>Right to Hearing</w:t>
            </w:r>
          </w:p>
        </w:tc>
        <w:tc>
          <w:tcPr>
            <w:tcW w:w="512" w:type="dxa"/>
          </w:tcPr>
          <w:p w14:paraId="4AF173AF"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2BEFEF3F"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EBA023A"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30F449B5" w14:textId="77777777" w:rsidR="00FC2433" w:rsidRPr="00DB3C07" w:rsidRDefault="00FC2433" w:rsidP="005C242E">
            <w:pPr>
              <w:rPr>
                <w:rFonts w:ascii="Arial" w:hAnsi="Arial" w:cs="Arial"/>
              </w:rPr>
            </w:pPr>
            <w:r w:rsidRPr="00DB3C07">
              <w:rPr>
                <w:rFonts w:ascii="Arial" w:hAnsi="Arial" w:cs="Arial"/>
              </w:rPr>
              <w:t>.0702</w:t>
            </w:r>
          </w:p>
        </w:tc>
      </w:tr>
      <w:tr w:rsidR="00FC2433" w:rsidRPr="00DB3C07" w14:paraId="48AEB657" w14:textId="77777777" w:rsidTr="00770883">
        <w:trPr>
          <w:tblCellSpacing w:w="14" w:type="dxa"/>
        </w:trPr>
        <w:tc>
          <w:tcPr>
            <w:tcW w:w="8418" w:type="dxa"/>
          </w:tcPr>
          <w:p w14:paraId="24F025D2" w14:textId="77777777" w:rsidR="00FC2433" w:rsidRPr="00DB3C07" w:rsidRDefault="00FC2433" w:rsidP="005C242E">
            <w:pPr>
              <w:rPr>
                <w:rFonts w:ascii="Arial" w:hAnsi="Arial" w:cs="Arial"/>
              </w:rPr>
            </w:pPr>
            <w:r w:rsidRPr="00DB3C07">
              <w:rPr>
                <w:rFonts w:ascii="Arial" w:hAnsi="Arial" w:cs="Arial"/>
                <w:u w:val="single"/>
              </w:rPr>
              <w:t>Request for Hearing</w:t>
            </w:r>
          </w:p>
        </w:tc>
        <w:tc>
          <w:tcPr>
            <w:tcW w:w="512" w:type="dxa"/>
          </w:tcPr>
          <w:p w14:paraId="2BE7A921"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71502789"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2B0996BA"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29E81D09" w14:textId="77777777" w:rsidR="00FC2433" w:rsidRPr="00DB3C07" w:rsidRDefault="00FC2433" w:rsidP="005C242E">
            <w:pPr>
              <w:rPr>
                <w:rFonts w:ascii="Arial" w:hAnsi="Arial" w:cs="Arial"/>
              </w:rPr>
            </w:pPr>
            <w:r w:rsidRPr="00DB3C07">
              <w:rPr>
                <w:rFonts w:ascii="Arial" w:hAnsi="Arial" w:cs="Arial"/>
              </w:rPr>
              <w:t>.0703</w:t>
            </w:r>
          </w:p>
        </w:tc>
      </w:tr>
      <w:tr w:rsidR="00FC2433" w:rsidRPr="00DB3C07" w14:paraId="43085B29" w14:textId="77777777" w:rsidTr="00770883">
        <w:trPr>
          <w:tblCellSpacing w:w="14" w:type="dxa"/>
        </w:trPr>
        <w:tc>
          <w:tcPr>
            <w:tcW w:w="8418" w:type="dxa"/>
          </w:tcPr>
          <w:p w14:paraId="7195F9CD" w14:textId="77777777" w:rsidR="00FC2433" w:rsidRPr="00DB3C07" w:rsidRDefault="00FC2433" w:rsidP="005C242E">
            <w:pPr>
              <w:rPr>
                <w:rFonts w:ascii="Arial" w:hAnsi="Arial" w:cs="Arial"/>
              </w:rPr>
            </w:pPr>
            <w:r w:rsidRPr="00DB3C07">
              <w:rPr>
                <w:rFonts w:ascii="Arial" w:hAnsi="Arial" w:cs="Arial"/>
                <w:u w:val="single"/>
              </w:rPr>
              <w:t>Hearing Requests</w:t>
            </w:r>
          </w:p>
        </w:tc>
        <w:tc>
          <w:tcPr>
            <w:tcW w:w="512" w:type="dxa"/>
          </w:tcPr>
          <w:p w14:paraId="219D1148"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21ACA889"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7CA5E24"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298A8B22" w14:textId="77777777" w:rsidR="00FC2433" w:rsidRPr="00DB3C07" w:rsidRDefault="00FC2433" w:rsidP="005C242E">
            <w:pPr>
              <w:rPr>
                <w:rFonts w:ascii="Arial" w:hAnsi="Arial" w:cs="Arial"/>
              </w:rPr>
            </w:pPr>
            <w:r w:rsidRPr="00DB3C07">
              <w:rPr>
                <w:rFonts w:ascii="Arial" w:hAnsi="Arial" w:cs="Arial"/>
              </w:rPr>
              <w:t>.0704</w:t>
            </w:r>
          </w:p>
        </w:tc>
      </w:tr>
      <w:tr w:rsidR="00FC2433" w:rsidRPr="00DB3C07" w14:paraId="70CB0C8D" w14:textId="77777777" w:rsidTr="00770883">
        <w:trPr>
          <w:tblCellSpacing w:w="14" w:type="dxa"/>
        </w:trPr>
        <w:tc>
          <w:tcPr>
            <w:tcW w:w="8418" w:type="dxa"/>
          </w:tcPr>
          <w:p w14:paraId="329E1C7F" w14:textId="77777777" w:rsidR="00FC2433" w:rsidRPr="00DB3C07" w:rsidRDefault="00FC2433" w:rsidP="005C242E">
            <w:pPr>
              <w:rPr>
                <w:rFonts w:ascii="Arial" w:hAnsi="Arial" w:cs="Arial"/>
              </w:rPr>
            </w:pPr>
            <w:r w:rsidRPr="00DB3C07">
              <w:rPr>
                <w:rFonts w:ascii="Arial" w:hAnsi="Arial" w:cs="Arial"/>
                <w:u w:val="single"/>
              </w:rPr>
              <w:t>Notice of Hearing</w:t>
            </w:r>
          </w:p>
        </w:tc>
        <w:tc>
          <w:tcPr>
            <w:tcW w:w="512" w:type="dxa"/>
          </w:tcPr>
          <w:p w14:paraId="76B7FD7D"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0B849DF3"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9AC185D"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5A2FA49D" w14:textId="77777777" w:rsidR="00FC2433" w:rsidRPr="00DB3C07" w:rsidRDefault="00FC2433" w:rsidP="005C242E">
            <w:pPr>
              <w:rPr>
                <w:rFonts w:ascii="Arial" w:hAnsi="Arial" w:cs="Arial"/>
              </w:rPr>
            </w:pPr>
            <w:r w:rsidRPr="00DB3C07">
              <w:rPr>
                <w:rFonts w:ascii="Arial" w:hAnsi="Arial" w:cs="Arial"/>
              </w:rPr>
              <w:t>.0705</w:t>
            </w:r>
          </w:p>
        </w:tc>
      </w:tr>
      <w:tr w:rsidR="00FC2433" w:rsidRPr="00DB3C07" w14:paraId="2666B3D6" w14:textId="77777777" w:rsidTr="00770883">
        <w:trPr>
          <w:tblCellSpacing w:w="14" w:type="dxa"/>
        </w:trPr>
        <w:tc>
          <w:tcPr>
            <w:tcW w:w="8418" w:type="dxa"/>
          </w:tcPr>
          <w:p w14:paraId="38AD5E2E" w14:textId="77777777" w:rsidR="00FC2433" w:rsidRPr="00DB3C07" w:rsidRDefault="00FC2433" w:rsidP="005C242E">
            <w:pPr>
              <w:rPr>
                <w:rFonts w:ascii="Arial" w:hAnsi="Arial" w:cs="Arial"/>
              </w:rPr>
            </w:pPr>
            <w:r w:rsidRPr="00DB3C07">
              <w:rPr>
                <w:rFonts w:ascii="Arial" w:hAnsi="Arial" w:cs="Arial"/>
                <w:u w:val="single"/>
              </w:rPr>
              <w:t>Who Shall Hear Contested Cases</w:t>
            </w:r>
          </w:p>
        </w:tc>
        <w:tc>
          <w:tcPr>
            <w:tcW w:w="512" w:type="dxa"/>
          </w:tcPr>
          <w:p w14:paraId="6E02E659"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004BC3CB"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75A3061B"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0A2E1EF8" w14:textId="77777777" w:rsidR="00FC2433" w:rsidRPr="00DB3C07" w:rsidRDefault="00FC2433" w:rsidP="005C242E">
            <w:pPr>
              <w:rPr>
                <w:rFonts w:ascii="Arial" w:hAnsi="Arial" w:cs="Arial"/>
              </w:rPr>
            </w:pPr>
            <w:r w:rsidRPr="00DB3C07">
              <w:rPr>
                <w:rFonts w:ascii="Arial" w:hAnsi="Arial" w:cs="Arial"/>
              </w:rPr>
              <w:t>.0706</w:t>
            </w:r>
          </w:p>
        </w:tc>
      </w:tr>
      <w:tr w:rsidR="00FC2433" w:rsidRPr="00DB3C07" w14:paraId="66972111" w14:textId="77777777" w:rsidTr="00770883">
        <w:trPr>
          <w:tblCellSpacing w:w="14" w:type="dxa"/>
        </w:trPr>
        <w:tc>
          <w:tcPr>
            <w:tcW w:w="8418" w:type="dxa"/>
          </w:tcPr>
          <w:p w14:paraId="4D0DE4DE" w14:textId="77777777" w:rsidR="00FC2433" w:rsidRPr="00DB3C07" w:rsidRDefault="00FC2433" w:rsidP="005C242E">
            <w:pPr>
              <w:rPr>
                <w:rFonts w:ascii="Arial" w:hAnsi="Arial" w:cs="Arial"/>
              </w:rPr>
            </w:pPr>
            <w:r w:rsidRPr="00DB3C07">
              <w:rPr>
                <w:rFonts w:ascii="Arial" w:hAnsi="Arial" w:cs="Arial"/>
                <w:u w:val="single"/>
              </w:rPr>
              <w:t>Petition for Intervention</w:t>
            </w:r>
          </w:p>
        </w:tc>
        <w:tc>
          <w:tcPr>
            <w:tcW w:w="512" w:type="dxa"/>
          </w:tcPr>
          <w:p w14:paraId="29120778"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33B552DF"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4E390B67"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7D7758D0" w14:textId="77777777" w:rsidR="00FC2433" w:rsidRPr="00DB3C07" w:rsidRDefault="00FC2433" w:rsidP="005C242E">
            <w:pPr>
              <w:rPr>
                <w:rFonts w:ascii="Arial" w:hAnsi="Arial" w:cs="Arial"/>
              </w:rPr>
            </w:pPr>
            <w:r w:rsidRPr="00DB3C07">
              <w:rPr>
                <w:rFonts w:ascii="Arial" w:hAnsi="Arial" w:cs="Arial"/>
              </w:rPr>
              <w:t>.0707</w:t>
            </w:r>
          </w:p>
        </w:tc>
      </w:tr>
      <w:tr w:rsidR="00FC2433" w:rsidRPr="00DB3C07" w14:paraId="2A3A6DA0" w14:textId="77777777" w:rsidTr="00770883">
        <w:trPr>
          <w:tblCellSpacing w:w="14" w:type="dxa"/>
        </w:trPr>
        <w:tc>
          <w:tcPr>
            <w:tcW w:w="8418" w:type="dxa"/>
          </w:tcPr>
          <w:p w14:paraId="4EDC6C9B" w14:textId="77777777" w:rsidR="00FC2433" w:rsidRPr="00DB3C07" w:rsidRDefault="00FC2433" w:rsidP="005C242E">
            <w:pPr>
              <w:rPr>
                <w:rFonts w:ascii="Arial" w:hAnsi="Arial" w:cs="Arial"/>
              </w:rPr>
            </w:pPr>
            <w:r w:rsidRPr="00DB3C07">
              <w:rPr>
                <w:rFonts w:ascii="Arial" w:hAnsi="Arial" w:cs="Arial"/>
                <w:u w:val="single"/>
              </w:rPr>
              <w:t>Disqualification of Board Member</w:t>
            </w:r>
          </w:p>
        </w:tc>
        <w:tc>
          <w:tcPr>
            <w:tcW w:w="512" w:type="dxa"/>
          </w:tcPr>
          <w:p w14:paraId="793F5191" w14:textId="77777777" w:rsidR="00FC2433" w:rsidRPr="00DB3C07" w:rsidRDefault="00FC2433" w:rsidP="005C242E">
            <w:pPr>
              <w:jc w:val="right"/>
              <w:rPr>
                <w:rFonts w:ascii="Arial" w:hAnsi="Arial" w:cs="Arial"/>
              </w:rPr>
            </w:pPr>
            <w:r w:rsidRPr="00DB3C07">
              <w:rPr>
                <w:rFonts w:ascii="Arial" w:hAnsi="Arial" w:cs="Arial"/>
              </w:rPr>
              <w:t>21</w:t>
            </w:r>
          </w:p>
        </w:tc>
        <w:tc>
          <w:tcPr>
            <w:tcW w:w="692" w:type="dxa"/>
          </w:tcPr>
          <w:p w14:paraId="0D293106" w14:textId="77777777" w:rsidR="00FC2433" w:rsidRPr="00DB3C07" w:rsidRDefault="00FC2433" w:rsidP="005C242E">
            <w:pPr>
              <w:rPr>
                <w:rFonts w:ascii="Arial" w:hAnsi="Arial" w:cs="Arial"/>
              </w:rPr>
            </w:pPr>
            <w:r w:rsidRPr="00DB3C07">
              <w:rPr>
                <w:rFonts w:ascii="Arial" w:hAnsi="Arial" w:cs="Arial"/>
              </w:rPr>
              <w:t>NCAC</w:t>
            </w:r>
          </w:p>
        </w:tc>
        <w:tc>
          <w:tcPr>
            <w:tcW w:w="512" w:type="dxa"/>
          </w:tcPr>
          <w:p w14:paraId="004A64B6" w14:textId="77777777" w:rsidR="00FC2433" w:rsidRPr="00DB3C07" w:rsidRDefault="00FC2433" w:rsidP="005C242E">
            <w:pPr>
              <w:rPr>
                <w:rFonts w:ascii="Arial" w:hAnsi="Arial" w:cs="Arial"/>
              </w:rPr>
            </w:pPr>
            <w:r w:rsidRPr="00DB3C07">
              <w:rPr>
                <w:rFonts w:ascii="Arial" w:hAnsi="Arial" w:cs="Arial"/>
              </w:rPr>
              <w:t>68</w:t>
            </w:r>
          </w:p>
        </w:tc>
        <w:tc>
          <w:tcPr>
            <w:tcW w:w="588" w:type="dxa"/>
          </w:tcPr>
          <w:p w14:paraId="41065011" w14:textId="77777777" w:rsidR="00FC2433" w:rsidRPr="00DB3C07" w:rsidRDefault="00FC2433" w:rsidP="005C242E">
            <w:pPr>
              <w:rPr>
                <w:rFonts w:ascii="Arial" w:hAnsi="Arial" w:cs="Arial"/>
              </w:rPr>
            </w:pPr>
            <w:r w:rsidRPr="00DB3C07">
              <w:rPr>
                <w:rFonts w:ascii="Arial" w:hAnsi="Arial" w:cs="Arial"/>
              </w:rPr>
              <w:t>.0709</w:t>
            </w:r>
          </w:p>
        </w:tc>
      </w:tr>
      <w:tr w:rsidR="00FC2433" w:rsidRPr="00DB3C07" w14:paraId="3F1DEB60" w14:textId="77777777" w:rsidTr="00770883">
        <w:trPr>
          <w:tblCellSpacing w:w="14" w:type="dxa"/>
        </w:trPr>
        <w:tc>
          <w:tcPr>
            <w:tcW w:w="8418" w:type="dxa"/>
          </w:tcPr>
          <w:p w14:paraId="1E8C6600" w14:textId="77777777" w:rsidR="00FC2433" w:rsidRPr="00DB3C07" w:rsidRDefault="00FC2433" w:rsidP="005C242E">
            <w:pPr>
              <w:rPr>
                <w:rFonts w:ascii="Arial" w:hAnsi="Arial" w:cs="Arial"/>
                <w:u w:val="single"/>
              </w:rPr>
            </w:pPr>
          </w:p>
        </w:tc>
        <w:tc>
          <w:tcPr>
            <w:tcW w:w="512" w:type="dxa"/>
          </w:tcPr>
          <w:p w14:paraId="0B31BD6F" w14:textId="77777777" w:rsidR="00FC2433" w:rsidRPr="00DB3C07" w:rsidRDefault="00FC2433" w:rsidP="005C242E">
            <w:pPr>
              <w:jc w:val="right"/>
              <w:rPr>
                <w:rFonts w:ascii="Arial" w:hAnsi="Arial" w:cs="Arial"/>
              </w:rPr>
            </w:pPr>
          </w:p>
        </w:tc>
        <w:tc>
          <w:tcPr>
            <w:tcW w:w="692" w:type="dxa"/>
          </w:tcPr>
          <w:p w14:paraId="0E3CFDFB" w14:textId="77777777" w:rsidR="00FC2433" w:rsidRPr="00DB3C07" w:rsidRDefault="00FC2433" w:rsidP="005C242E">
            <w:pPr>
              <w:rPr>
                <w:rFonts w:ascii="Arial" w:hAnsi="Arial" w:cs="Arial"/>
              </w:rPr>
            </w:pPr>
          </w:p>
        </w:tc>
        <w:tc>
          <w:tcPr>
            <w:tcW w:w="512" w:type="dxa"/>
          </w:tcPr>
          <w:p w14:paraId="54E83191" w14:textId="77777777" w:rsidR="00FC2433" w:rsidRPr="00DB3C07" w:rsidRDefault="00FC2433" w:rsidP="005C242E">
            <w:pPr>
              <w:rPr>
                <w:rFonts w:ascii="Arial" w:hAnsi="Arial" w:cs="Arial"/>
              </w:rPr>
            </w:pPr>
          </w:p>
        </w:tc>
        <w:tc>
          <w:tcPr>
            <w:tcW w:w="588" w:type="dxa"/>
          </w:tcPr>
          <w:p w14:paraId="6AC26808" w14:textId="77777777" w:rsidR="00FC2433" w:rsidRPr="00DB3C07" w:rsidRDefault="00FC2433" w:rsidP="005C242E">
            <w:pPr>
              <w:rPr>
                <w:rFonts w:ascii="Arial" w:hAnsi="Arial" w:cs="Arial"/>
              </w:rPr>
            </w:pPr>
          </w:p>
        </w:tc>
      </w:tr>
      <w:tr w:rsidR="00FC2433" w:rsidRPr="00DB3C07" w14:paraId="76E384D1" w14:textId="77777777" w:rsidTr="00770883">
        <w:trPr>
          <w:tblCellSpacing w:w="14" w:type="dxa"/>
        </w:trPr>
        <w:tc>
          <w:tcPr>
            <w:tcW w:w="10837" w:type="dxa"/>
            <w:gridSpan w:val="5"/>
          </w:tcPr>
          <w:p w14:paraId="79DB8E00" w14:textId="77777777" w:rsidR="00FC2433" w:rsidRPr="00DB3C07" w:rsidRDefault="00FC2433" w:rsidP="005C242E">
            <w:pPr>
              <w:rPr>
                <w:rFonts w:ascii="Arial" w:hAnsi="Arial" w:cs="Arial"/>
                <w:b/>
                <w:bCs/>
                <w:caps/>
              </w:rPr>
            </w:pPr>
            <w:r w:rsidRPr="00DB3C07">
              <w:rPr>
                <w:rFonts w:ascii="Arial" w:hAnsi="Arial" w:cs="Arial"/>
                <w:b/>
                <w:bCs/>
                <w:caps/>
              </w:rPr>
              <w:t>Building Code Council</w:t>
            </w:r>
          </w:p>
        </w:tc>
      </w:tr>
      <w:tr w:rsidR="00FC2433" w:rsidRPr="00DB3C07" w14:paraId="71E067A2" w14:textId="77777777" w:rsidTr="00770883">
        <w:trPr>
          <w:tblCellSpacing w:w="14" w:type="dxa"/>
        </w:trPr>
        <w:tc>
          <w:tcPr>
            <w:tcW w:w="8418" w:type="dxa"/>
          </w:tcPr>
          <w:p w14:paraId="116B38A5" w14:textId="77777777" w:rsidR="00FC2433" w:rsidRPr="00DB3C07" w:rsidRDefault="00FC2433" w:rsidP="005C242E">
            <w:pPr>
              <w:rPr>
                <w:rFonts w:ascii="Arial" w:hAnsi="Arial" w:cs="Arial"/>
              </w:rPr>
            </w:pPr>
            <w:r w:rsidRPr="00DB3C07">
              <w:rPr>
                <w:rFonts w:ascii="Arial" w:hAnsi="Arial" w:cs="Arial"/>
                <w:u w:val="single"/>
              </w:rPr>
              <w:t>2018 NC Mechanical Code/Minimum Ventilation Rates</w:t>
            </w:r>
          </w:p>
        </w:tc>
        <w:tc>
          <w:tcPr>
            <w:tcW w:w="1772" w:type="dxa"/>
            <w:gridSpan w:val="3"/>
          </w:tcPr>
          <w:p w14:paraId="5968C903" w14:textId="77777777" w:rsidR="00FC2433" w:rsidRPr="00DB3C07" w:rsidRDefault="00FC2433" w:rsidP="005C242E">
            <w:pPr>
              <w:jc w:val="right"/>
              <w:rPr>
                <w:rFonts w:ascii="Arial" w:hAnsi="Arial" w:cs="Arial"/>
              </w:rPr>
            </w:pPr>
            <w:r w:rsidRPr="00DB3C07">
              <w:rPr>
                <w:rFonts w:ascii="Arial" w:hAnsi="Arial" w:cs="Arial"/>
              </w:rPr>
              <w:t>Table 403.3.1.1</w:t>
            </w:r>
          </w:p>
        </w:tc>
        <w:tc>
          <w:tcPr>
            <w:tcW w:w="588" w:type="dxa"/>
          </w:tcPr>
          <w:p w14:paraId="23F46556" w14:textId="77777777" w:rsidR="00FC2433" w:rsidRPr="00DB3C07" w:rsidRDefault="00FC2433" w:rsidP="005C242E">
            <w:pPr>
              <w:jc w:val="right"/>
              <w:rPr>
                <w:rFonts w:ascii="Arial" w:hAnsi="Arial" w:cs="Arial"/>
              </w:rPr>
            </w:pPr>
          </w:p>
        </w:tc>
      </w:tr>
      <w:tr w:rsidR="00FC2433" w:rsidRPr="00DB3C07" w14:paraId="6FF04742" w14:textId="77777777" w:rsidTr="00770883">
        <w:trPr>
          <w:tblCellSpacing w:w="14" w:type="dxa"/>
        </w:trPr>
        <w:tc>
          <w:tcPr>
            <w:tcW w:w="8418" w:type="dxa"/>
          </w:tcPr>
          <w:p w14:paraId="48F4B86C" w14:textId="77777777" w:rsidR="00FC2433" w:rsidRPr="00DB3C07" w:rsidRDefault="00FC2433" w:rsidP="005C242E">
            <w:pPr>
              <w:rPr>
                <w:rFonts w:ascii="Arial" w:hAnsi="Arial" w:cs="Arial"/>
              </w:rPr>
            </w:pPr>
            <w:r w:rsidRPr="00DB3C07">
              <w:rPr>
                <w:rFonts w:ascii="Arial" w:hAnsi="Arial" w:cs="Arial"/>
                <w:u w:val="single"/>
              </w:rPr>
              <w:t>2018 NC Energy Conservation Code/Application</w:t>
            </w:r>
          </w:p>
        </w:tc>
        <w:tc>
          <w:tcPr>
            <w:tcW w:w="1772" w:type="dxa"/>
            <w:gridSpan w:val="3"/>
          </w:tcPr>
          <w:p w14:paraId="6F53E9C3" w14:textId="77777777" w:rsidR="00FC2433" w:rsidRPr="00DB3C07" w:rsidRDefault="00FC2433" w:rsidP="005C242E">
            <w:pPr>
              <w:jc w:val="right"/>
              <w:rPr>
                <w:rFonts w:ascii="Arial" w:hAnsi="Arial" w:cs="Arial"/>
              </w:rPr>
            </w:pPr>
            <w:r w:rsidRPr="00DB3C07">
              <w:rPr>
                <w:rFonts w:ascii="Arial" w:hAnsi="Arial" w:cs="Arial"/>
              </w:rPr>
              <w:t>C401.2</w:t>
            </w:r>
          </w:p>
        </w:tc>
        <w:tc>
          <w:tcPr>
            <w:tcW w:w="588" w:type="dxa"/>
          </w:tcPr>
          <w:p w14:paraId="013BD894" w14:textId="77777777" w:rsidR="00FC2433" w:rsidRPr="00DB3C07" w:rsidRDefault="00FC2433" w:rsidP="005C242E">
            <w:pPr>
              <w:jc w:val="right"/>
              <w:rPr>
                <w:rFonts w:ascii="Arial" w:hAnsi="Arial" w:cs="Arial"/>
              </w:rPr>
            </w:pPr>
          </w:p>
        </w:tc>
      </w:tr>
      <w:tr w:rsidR="00FC2433" w:rsidRPr="00DB3C07" w14:paraId="6DC9C6C9" w14:textId="77777777" w:rsidTr="00770883">
        <w:trPr>
          <w:tblCellSpacing w:w="14" w:type="dxa"/>
        </w:trPr>
        <w:tc>
          <w:tcPr>
            <w:tcW w:w="8418" w:type="dxa"/>
          </w:tcPr>
          <w:p w14:paraId="6FEA903B" w14:textId="77777777" w:rsidR="00FC2433" w:rsidRPr="00DB3C07" w:rsidRDefault="00FC2433" w:rsidP="005C242E">
            <w:pPr>
              <w:rPr>
                <w:rFonts w:ascii="Arial" w:hAnsi="Arial" w:cs="Arial"/>
              </w:rPr>
            </w:pPr>
            <w:r w:rsidRPr="00DB3C07">
              <w:rPr>
                <w:rFonts w:ascii="Arial" w:hAnsi="Arial" w:cs="Arial"/>
                <w:u w:val="single"/>
              </w:rPr>
              <w:t>2018 NC Energy Conservation Code/Compliance</w:t>
            </w:r>
          </w:p>
        </w:tc>
        <w:tc>
          <w:tcPr>
            <w:tcW w:w="1772" w:type="dxa"/>
            <w:gridSpan w:val="3"/>
          </w:tcPr>
          <w:p w14:paraId="14AC2A56" w14:textId="77777777" w:rsidR="00FC2433" w:rsidRPr="00DB3C07" w:rsidRDefault="00FC2433" w:rsidP="005C242E">
            <w:pPr>
              <w:jc w:val="right"/>
              <w:rPr>
                <w:rFonts w:ascii="Arial" w:hAnsi="Arial" w:cs="Arial"/>
              </w:rPr>
            </w:pPr>
            <w:r w:rsidRPr="00DB3C07">
              <w:rPr>
                <w:rFonts w:ascii="Arial" w:hAnsi="Arial" w:cs="Arial"/>
              </w:rPr>
              <w:t>R401.2</w:t>
            </w:r>
          </w:p>
        </w:tc>
        <w:tc>
          <w:tcPr>
            <w:tcW w:w="588" w:type="dxa"/>
          </w:tcPr>
          <w:p w14:paraId="2BE0E54F" w14:textId="77777777" w:rsidR="00FC2433" w:rsidRPr="00DB3C07" w:rsidRDefault="00FC2433" w:rsidP="005C242E">
            <w:pPr>
              <w:jc w:val="right"/>
              <w:rPr>
                <w:rFonts w:ascii="Arial" w:hAnsi="Arial" w:cs="Arial"/>
              </w:rPr>
            </w:pPr>
          </w:p>
        </w:tc>
      </w:tr>
      <w:tr w:rsidR="00FC2433" w:rsidRPr="00DB3C07" w14:paraId="1220E965" w14:textId="77777777" w:rsidTr="00770883">
        <w:trPr>
          <w:tblCellSpacing w:w="14" w:type="dxa"/>
        </w:trPr>
        <w:tc>
          <w:tcPr>
            <w:tcW w:w="8418" w:type="dxa"/>
          </w:tcPr>
          <w:p w14:paraId="70DC0AF9" w14:textId="77777777" w:rsidR="00FC2433" w:rsidRPr="00DB3C07" w:rsidRDefault="00FC2433" w:rsidP="005C242E">
            <w:pPr>
              <w:rPr>
                <w:rFonts w:ascii="Arial" w:hAnsi="Arial" w:cs="Arial"/>
              </w:rPr>
            </w:pPr>
            <w:r w:rsidRPr="00DB3C07">
              <w:rPr>
                <w:rFonts w:ascii="Arial" w:hAnsi="Arial" w:cs="Arial"/>
                <w:u w:val="single"/>
              </w:rPr>
              <w:t>2018 NC Residential Code/Appendices</w:t>
            </w:r>
          </w:p>
        </w:tc>
        <w:tc>
          <w:tcPr>
            <w:tcW w:w="1772" w:type="dxa"/>
            <w:gridSpan w:val="3"/>
          </w:tcPr>
          <w:p w14:paraId="449DD955" w14:textId="77777777" w:rsidR="00FC2433" w:rsidRPr="00DB3C07" w:rsidRDefault="00FC2433" w:rsidP="005C242E">
            <w:pPr>
              <w:jc w:val="right"/>
              <w:rPr>
                <w:rFonts w:ascii="Arial" w:hAnsi="Arial" w:cs="Arial"/>
              </w:rPr>
            </w:pPr>
            <w:r w:rsidRPr="00DB3C07">
              <w:rPr>
                <w:rFonts w:ascii="Arial" w:hAnsi="Arial" w:cs="Arial"/>
              </w:rPr>
              <w:t>R102.5</w:t>
            </w:r>
          </w:p>
        </w:tc>
        <w:tc>
          <w:tcPr>
            <w:tcW w:w="588" w:type="dxa"/>
          </w:tcPr>
          <w:p w14:paraId="76A77ADA" w14:textId="77777777" w:rsidR="00FC2433" w:rsidRPr="00DB3C07" w:rsidRDefault="00FC2433" w:rsidP="005C242E">
            <w:pPr>
              <w:jc w:val="right"/>
              <w:rPr>
                <w:rFonts w:ascii="Arial" w:hAnsi="Arial" w:cs="Arial"/>
              </w:rPr>
            </w:pPr>
          </w:p>
        </w:tc>
      </w:tr>
      <w:tr w:rsidR="00FC2433" w:rsidRPr="00DB3C07" w14:paraId="39369986" w14:textId="77777777" w:rsidTr="00770883">
        <w:trPr>
          <w:tblCellSpacing w:w="14" w:type="dxa"/>
        </w:trPr>
        <w:tc>
          <w:tcPr>
            <w:tcW w:w="8418" w:type="dxa"/>
          </w:tcPr>
          <w:p w14:paraId="13A68642" w14:textId="77777777" w:rsidR="00FC2433" w:rsidRPr="00DB3C07" w:rsidRDefault="00FC2433" w:rsidP="005C242E">
            <w:pPr>
              <w:rPr>
                <w:rFonts w:ascii="Arial" w:hAnsi="Arial" w:cs="Arial"/>
              </w:rPr>
            </w:pPr>
            <w:r w:rsidRPr="00DB3C07">
              <w:rPr>
                <w:rFonts w:ascii="Arial" w:hAnsi="Arial" w:cs="Arial"/>
                <w:u w:val="single"/>
              </w:rPr>
              <w:t>2018 NC Residential Code/Egress Door</w:t>
            </w:r>
          </w:p>
        </w:tc>
        <w:tc>
          <w:tcPr>
            <w:tcW w:w="1772" w:type="dxa"/>
            <w:gridSpan w:val="3"/>
          </w:tcPr>
          <w:p w14:paraId="76795F26" w14:textId="77777777" w:rsidR="00FC2433" w:rsidRPr="00DB3C07" w:rsidRDefault="00FC2433" w:rsidP="005C242E">
            <w:pPr>
              <w:jc w:val="right"/>
              <w:rPr>
                <w:rFonts w:ascii="Arial" w:hAnsi="Arial" w:cs="Arial"/>
              </w:rPr>
            </w:pPr>
            <w:r w:rsidRPr="00DB3C07">
              <w:rPr>
                <w:rFonts w:ascii="Arial" w:hAnsi="Arial" w:cs="Arial"/>
              </w:rPr>
              <w:t>R311.2</w:t>
            </w:r>
          </w:p>
        </w:tc>
        <w:tc>
          <w:tcPr>
            <w:tcW w:w="588" w:type="dxa"/>
          </w:tcPr>
          <w:p w14:paraId="29443875" w14:textId="77777777" w:rsidR="00FC2433" w:rsidRPr="00DB3C07" w:rsidRDefault="00FC2433" w:rsidP="005C242E">
            <w:pPr>
              <w:jc w:val="right"/>
              <w:rPr>
                <w:rFonts w:ascii="Arial" w:hAnsi="Arial" w:cs="Arial"/>
              </w:rPr>
            </w:pPr>
          </w:p>
        </w:tc>
      </w:tr>
      <w:tr w:rsidR="00FC2433" w:rsidRPr="00DB3C07" w14:paraId="3ACE3CCB" w14:textId="77777777" w:rsidTr="00770883">
        <w:trPr>
          <w:tblCellSpacing w:w="14" w:type="dxa"/>
        </w:trPr>
        <w:tc>
          <w:tcPr>
            <w:tcW w:w="8418" w:type="dxa"/>
          </w:tcPr>
          <w:p w14:paraId="7EAC8C48" w14:textId="77777777" w:rsidR="00FC2433" w:rsidRPr="00DB3C07" w:rsidRDefault="00FC2433" w:rsidP="005C242E">
            <w:pPr>
              <w:rPr>
                <w:rFonts w:ascii="Arial" w:hAnsi="Arial" w:cs="Arial"/>
              </w:rPr>
            </w:pPr>
            <w:r w:rsidRPr="00DB3C07">
              <w:rPr>
                <w:rFonts w:ascii="Arial" w:hAnsi="Arial" w:cs="Arial"/>
                <w:u w:val="single"/>
              </w:rPr>
              <w:t>2018 NC Residential Code/</w:t>
            </w:r>
            <w:proofErr w:type="spellStart"/>
            <w:r w:rsidRPr="00DB3C07">
              <w:rPr>
                <w:rFonts w:ascii="Arial" w:hAnsi="Arial" w:cs="Arial"/>
                <w:u w:val="single"/>
              </w:rPr>
              <w:t>Walkline</w:t>
            </w:r>
            <w:proofErr w:type="spellEnd"/>
          </w:p>
        </w:tc>
        <w:tc>
          <w:tcPr>
            <w:tcW w:w="1772" w:type="dxa"/>
            <w:gridSpan w:val="3"/>
          </w:tcPr>
          <w:p w14:paraId="3C8EA7DC" w14:textId="77777777" w:rsidR="00FC2433" w:rsidRPr="00DB3C07" w:rsidRDefault="00FC2433" w:rsidP="005C242E">
            <w:pPr>
              <w:jc w:val="right"/>
              <w:rPr>
                <w:rFonts w:ascii="Arial" w:hAnsi="Arial" w:cs="Arial"/>
              </w:rPr>
            </w:pPr>
            <w:r w:rsidRPr="00DB3C07">
              <w:rPr>
                <w:rFonts w:ascii="Arial" w:hAnsi="Arial" w:cs="Arial"/>
              </w:rPr>
              <w:t>R311.7.4</w:t>
            </w:r>
          </w:p>
        </w:tc>
        <w:tc>
          <w:tcPr>
            <w:tcW w:w="588" w:type="dxa"/>
          </w:tcPr>
          <w:p w14:paraId="47CA6695" w14:textId="77777777" w:rsidR="00FC2433" w:rsidRPr="00DB3C07" w:rsidRDefault="00FC2433" w:rsidP="005C242E">
            <w:pPr>
              <w:jc w:val="right"/>
              <w:rPr>
                <w:rFonts w:ascii="Arial" w:hAnsi="Arial" w:cs="Arial"/>
              </w:rPr>
            </w:pPr>
          </w:p>
        </w:tc>
      </w:tr>
      <w:tr w:rsidR="00FC2433" w:rsidRPr="00DB3C07" w14:paraId="20BD4D3A" w14:textId="77777777" w:rsidTr="00770883">
        <w:trPr>
          <w:tblCellSpacing w:w="14" w:type="dxa"/>
        </w:trPr>
        <w:tc>
          <w:tcPr>
            <w:tcW w:w="8418" w:type="dxa"/>
          </w:tcPr>
          <w:p w14:paraId="14FF0959" w14:textId="77777777" w:rsidR="00FC2433" w:rsidRPr="00DB3C07" w:rsidRDefault="00FC2433" w:rsidP="005C242E">
            <w:pPr>
              <w:rPr>
                <w:rFonts w:ascii="Arial" w:hAnsi="Arial" w:cs="Arial"/>
              </w:rPr>
            </w:pPr>
            <w:r w:rsidRPr="00DB3C07">
              <w:rPr>
                <w:rFonts w:ascii="Arial" w:hAnsi="Arial" w:cs="Arial"/>
                <w:u w:val="single"/>
              </w:rPr>
              <w:t>2018 NC Residential Code/Winder Treads</w:t>
            </w:r>
          </w:p>
        </w:tc>
        <w:tc>
          <w:tcPr>
            <w:tcW w:w="1772" w:type="dxa"/>
            <w:gridSpan w:val="3"/>
          </w:tcPr>
          <w:p w14:paraId="17164765" w14:textId="77777777" w:rsidR="00FC2433" w:rsidRPr="00DB3C07" w:rsidRDefault="00FC2433" w:rsidP="005C242E">
            <w:pPr>
              <w:jc w:val="right"/>
              <w:rPr>
                <w:rFonts w:ascii="Arial" w:hAnsi="Arial" w:cs="Arial"/>
              </w:rPr>
            </w:pPr>
            <w:r w:rsidRPr="00DB3C07">
              <w:rPr>
                <w:rFonts w:ascii="Arial" w:hAnsi="Arial" w:cs="Arial"/>
              </w:rPr>
              <w:t>R311.7.5.2.1</w:t>
            </w:r>
          </w:p>
        </w:tc>
        <w:tc>
          <w:tcPr>
            <w:tcW w:w="588" w:type="dxa"/>
          </w:tcPr>
          <w:p w14:paraId="4CBD99AD" w14:textId="77777777" w:rsidR="00FC2433" w:rsidRPr="00DB3C07" w:rsidRDefault="00FC2433" w:rsidP="005C242E">
            <w:pPr>
              <w:jc w:val="right"/>
              <w:rPr>
                <w:rFonts w:ascii="Arial" w:hAnsi="Arial" w:cs="Arial"/>
              </w:rPr>
            </w:pPr>
          </w:p>
        </w:tc>
      </w:tr>
      <w:tr w:rsidR="00FC2433" w:rsidRPr="00DB3C07" w14:paraId="598D9B2B" w14:textId="77777777" w:rsidTr="00770883">
        <w:trPr>
          <w:tblCellSpacing w:w="14" w:type="dxa"/>
        </w:trPr>
        <w:tc>
          <w:tcPr>
            <w:tcW w:w="8418" w:type="dxa"/>
          </w:tcPr>
          <w:p w14:paraId="19487992" w14:textId="77777777" w:rsidR="00FC2433" w:rsidRPr="00DB3C07" w:rsidRDefault="00FC2433" w:rsidP="005C242E">
            <w:pPr>
              <w:rPr>
                <w:rFonts w:ascii="Arial" w:hAnsi="Arial" w:cs="Arial"/>
              </w:rPr>
            </w:pPr>
            <w:r w:rsidRPr="00DB3C07">
              <w:rPr>
                <w:rFonts w:ascii="Arial" w:hAnsi="Arial" w:cs="Arial"/>
                <w:u w:val="single"/>
              </w:rPr>
              <w:t>2018 NC Residential Code/</w:t>
            </w:r>
            <w:proofErr w:type="spellStart"/>
            <w:r w:rsidRPr="00DB3C07">
              <w:rPr>
                <w:rFonts w:ascii="Arial" w:hAnsi="Arial" w:cs="Arial"/>
                <w:u w:val="single"/>
              </w:rPr>
              <w:t>Nosings</w:t>
            </w:r>
            <w:proofErr w:type="spellEnd"/>
          </w:p>
        </w:tc>
        <w:tc>
          <w:tcPr>
            <w:tcW w:w="1772" w:type="dxa"/>
            <w:gridSpan w:val="3"/>
          </w:tcPr>
          <w:p w14:paraId="0C6CA52B" w14:textId="77777777" w:rsidR="00FC2433" w:rsidRPr="00DB3C07" w:rsidRDefault="00FC2433" w:rsidP="005C242E">
            <w:pPr>
              <w:jc w:val="right"/>
              <w:rPr>
                <w:rFonts w:ascii="Arial" w:hAnsi="Arial" w:cs="Arial"/>
              </w:rPr>
            </w:pPr>
            <w:r w:rsidRPr="00DB3C07">
              <w:rPr>
                <w:rFonts w:ascii="Arial" w:hAnsi="Arial" w:cs="Arial"/>
              </w:rPr>
              <w:t>R311.7.5.3</w:t>
            </w:r>
          </w:p>
        </w:tc>
        <w:tc>
          <w:tcPr>
            <w:tcW w:w="588" w:type="dxa"/>
          </w:tcPr>
          <w:p w14:paraId="3F090EE7" w14:textId="77777777" w:rsidR="00FC2433" w:rsidRPr="00DB3C07" w:rsidRDefault="00FC2433" w:rsidP="005C242E">
            <w:pPr>
              <w:jc w:val="right"/>
              <w:rPr>
                <w:rFonts w:ascii="Arial" w:hAnsi="Arial" w:cs="Arial"/>
              </w:rPr>
            </w:pPr>
          </w:p>
        </w:tc>
      </w:tr>
      <w:tr w:rsidR="00FC2433" w:rsidRPr="00DB3C07" w14:paraId="1CA4AF22" w14:textId="77777777" w:rsidTr="00770883">
        <w:trPr>
          <w:tblCellSpacing w:w="14" w:type="dxa"/>
        </w:trPr>
        <w:tc>
          <w:tcPr>
            <w:tcW w:w="8418" w:type="dxa"/>
          </w:tcPr>
          <w:p w14:paraId="2886A600" w14:textId="77777777" w:rsidR="00FC2433" w:rsidRPr="00DB3C07" w:rsidRDefault="00FC2433" w:rsidP="005C242E">
            <w:pPr>
              <w:rPr>
                <w:rFonts w:ascii="Arial" w:hAnsi="Arial" w:cs="Arial"/>
              </w:rPr>
            </w:pPr>
            <w:r w:rsidRPr="00DB3C07">
              <w:rPr>
                <w:rFonts w:ascii="Arial" w:hAnsi="Arial" w:cs="Arial"/>
                <w:u w:val="single"/>
              </w:rPr>
              <w:t>2018 NC Residential Code/Height</w:t>
            </w:r>
          </w:p>
        </w:tc>
        <w:tc>
          <w:tcPr>
            <w:tcW w:w="1772" w:type="dxa"/>
            <w:gridSpan w:val="3"/>
          </w:tcPr>
          <w:p w14:paraId="509B1E9F" w14:textId="77777777" w:rsidR="00FC2433" w:rsidRPr="00DB3C07" w:rsidRDefault="00FC2433" w:rsidP="005C242E">
            <w:pPr>
              <w:jc w:val="right"/>
              <w:rPr>
                <w:rFonts w:ascii="Arial" w:hAnsi="Arial" w:cs="Arial"/>
              </w:rPr>
            </w:pPr>
            <w:r w:rsidRPr="00DB3C07">
              <w:rPr>
                <w:rFonts w:ascii="Arial" w:hAnsi="Arial" w:cs="Arial"/>
              </w:rPr>
              <w:t>R312.1.2</w:t>
            </w:r>
          </w:p>
        </w:tc>
        <w:tc>
          <w:tcPr>
            <w:tcW w:w="588" w:type="dxa"/>
          </w:tcPr>
          <w:p w14:paraId="69F2A4AF" w14:textId="77777777" w:rsidR="00FC2433" w:rsidRPr="00DB3C07" w:rsidRDefault="00FC2433" w:rsidP="005C242E">
            <w:pPr>
              <w:rPr>
                <w:rFonts w:ascii="Arial" w:hAnsi="Arial" w:cs="Arial"/>
              </w:rPr>
            </w:pPr>
          </w:p>
        </w:tc>
      </w:tr>
      <w:tr w:rsidR="00FC2433" w:rsidRPr="00DB3C07" w14:paraId="7F13493D" w14:textId="77777777" w:rsidTr="00770883">
        <w:trPr>
          <w:tblCellSpacing w:w="14" w:type="dxa"/>
        </w:trPr>
        <w:tc>
          <w:tcPr>
            <w:tcW w:w="8418" w:type="dxa"/>
          </w:tcPr>
          <w:p w14:paraId="74DF71DB" w14:textId="77777777" w:rsidR="00FC2433" w:rsidRPr="00DB3C07" w:rsidRDefault="00FC2433" w:rsidP="005C242E">
            <w:pPr>
              <w:rPr>
                <w:rFonts w:ascii="Arial" w:hAnsi="Arial" w:cs="Arial"/>
              </w:rPr>
            </w:pPr>
            <w:r w:rsidRPr="00DB3C07">
              <w:rPr>
                <w:rFonts w:ascii="Arial" w:hAnsi="Arial" w:cs="Arial"/>
                <w:u w:val="single"/>
              </w:rPr>
              <w:t>2018 NC Residential Code/Opening Limitations</w:t>
            </w:r>
          </w:p>
        </w:tc>
        <w:tc>
          <w:tcPr>
            <w:tcW w:w="1772" w:type="dxa"/>
            <w:gridSpan w:val="3"/>
          </w:tcPr>
          <w:p w14:paraId="3B1FDBD7" w14:textId="77777777" w:rsidR="00FC2433" w:rsidRPr="00DB3C07" w:rsidRDefault="00FC2433" w:rsidP="005C242E">
            <w:pPr>
              <w:jc w:val="right"/>
              <w:rPr>
                <w:rFonts w:ascii="Arial" w:hAnsi="Arial" w:cs="Arial"/>
              </w:rPr>
            </w:pPr>
            <w:r w:rsidRPr="00DB3C07">
              <w:rPr>
                <w:rFonts w:ascii="Arial" w:hAnsi="Arial" w:cs="Arial"/>
              </w:rPr>
              <w:t>R313.1.3</w:t>
            </w:r>
          </w:p>
        </w:tc>
        <w:tc>
          <w:tcPr>
            <w:tcW w:w="588" w:type="dxa"/>
          </w:tcPr>
          <w:p w14:paraId="5041958E" w14:textId="77777777" w:rsidR="00FC2433" w:rsidRPr="00DB3C07" w:rsidRDefault="00FC2433" w:rsidP="005C242E">
            <w:pPr>
              <w:jc w:val="right"/>
              <w:rPr>
                <w:rFonts w:ascii="Arial" w:hAnsi="Arial" w:cs="Arial"/>
              </w:rPr>
            </w:pPr>
          </w:p>
        </w:tc>
      </w:tr>
      <w:tr w:rsidR="00FC2433" w:rsidRPr="00DB3C07" w14:paraId="245A5D28" w14:textId="77777777" w:rsidTr="00770883">
        <w:trPr>
          <w:tblCellSpacing w:w="14" w:type="dxa"/>
        </w:trPr>
        <w:tc>
          <w:tcPr>
            <w:tcW w:w="8418" w:type="dxa"/>
          </w:tcPr>
          <w:p w14:paraId="21EDB581" w14:textId="77777777" w:rsidR="00FC2433" w:rsidRPr="00DB3C07" w:rsidRDefault="00FC2433" w:rsidP="005C242E">
            <w:pPr>
              <w:rPr>
                <w:rFonts w:ascii="Arial" w:hAnsi="Arial" w:cs="Arial"/>
              </w:rPr>
            </w:pPr>
            <w:r w:rsidRPr="00DB3C07">
              <w:rPr>
                <w:rFonts w:ascii="Arial" w:hAnsi="Arial" w:cs="Arial"/>
                <w:u w:val="single"/>
              </w:rPr>
              <w:t>2018 NC Residential Code/Size and Height of Wood Studs</w:t>
            </w:r>
          </w:p>
        </w:tc>
        <w:tc>
          <w:tcPr>
            <w:tcW w:w="1772" w:type="dxa"/>
            <w:gridSpan w:val="3"/>
          </w:tcPr>
          <w:p w14:paraId="3758D195" w14:textId="77777777" w:rsidR="00FC2433" w:rsidRPr="00DB3C07" w:rsidRDefault="00FC2433" w:rsidP="005C242E">
            <w:pPr>
              <w:jc w:val="right"/>
              <w:rPr>
                <w:rFonts w:ascii="Arial" w:hAnsi="Arial" w:cs="Arial"/>
              </w:rPr>
            </w:pPr>
            <w:r w:rsidRPr="00DB3C07">
              <w:rPr>
                <w:rFonts w:ascii="Arial" w:hAnsi="Arial" w:cs="Arial"/>
              </w:rPr>
              <w:t>Table R602.3(5)</w:t>
            </w:r>
          </w:p>
        </w:tc>
        <w:tc>
          <w:tcPr>
            <w:tcW w:w="588" w:type="dxa"/>
          </w:tcPr>
          <w:p w14:paraId="656D120D" w14:textId="77777777" w:rsidR="00FC2433" w:rsidRPr="00DB3C07" w:rsidRDefault="00FC2433" w:rsidP="005C242E">
            <w:pPr>
              <w:jc w:val="right"/>
              <w:rPr>
                <w:rFonts w:ascii="Arial" w:hAnsi="Arial" w:cs="Arial"/>
              </w:rPr>
            </w:pPr>
          </w:p>
        </w:tc>
      </w:tr>
      <w:tr w:rsidR="00FC2433" w:rsidRPr="00DB3C07" w14:paraId="0832F2BC" w14:textId="77777777" w:rsidTr="00770883">
        <w:trPr>
          <w:tblCellSpacing w:w="14" w:type="dxa"/>
        </w:trPr>
        <w:tc>
          <w:tcPr>
            <w:tcW w:w="8418" w:type="dxa"/>
          </w:tcPr>
          <w:p w14:paraId="39B4989B" w14:textId="77777777" w:rsidR="00FC2433" w:rsidRPr="00DB3C07" w:rsidRDefault="00FC2433" w:rsidP="005C242E">
            <w:pPr>
              <w:rPr>
                <w:rFonts w:ascii="Arial" w:hAnsi="Arial" w:cs="Arial"/>
              </w:rPr>
            </w:pPr>
            <w:r w:rsidRPr="00DB3C07">
              <w:rPr>
                <w:rFonts w:ascii="Arial" w:hAnsi="Arial" w:cs="Arial"/>
                <w:u w:val="single"/>
              </w:rPr>
              <w:t>2018 NC Residential Code/Minimum Number of Full Height Ki...</w:t>
            </w:r>
          </w:p>
        </w:tc>
        <w:tc>
          <w:tcPr>
            <w:tcW w:w="1772" w:type="dxa"/>
            <w:gridSpan w:val="3"/>
          </w:tcPr>
          <w:p w14:paraId="604F3A50" w14:textId="77777777" w:rsidR="00FC2433" w:rsidRPr="00DB3C07" w:rsidRDefault="00FC2433" w:rsidP="005C242E">
            <w:pPr>
              <w:jc w:val="right"/>
              <w:rPr>
                <w:rFonts w:ascii="Arial" w:hAnsi="Arial" w:cs="Arial"/>
              </w:rPr>
            </w:pPr>
            <w:r w:rsidRPr="00DB3C07">
              <w:rPr>
                <w:rFonts w:ascii="Arial" w:hAnsi="Arial" w:cs="Arial"/>
              </w:rPr>
              <w:t>Table R602.7.5</w:t>
            </w:r>
          </w:p>
        </w:tc>
        <w:tc>
          <w:tcPr>
            <w:tcW w:w="588" w:type="dxa"/>
          </w:tcPr>
          <w:p w14:paraId="5A7CFE41" w14:textId="77777777" w:rsidR="00FC2433" w:rsidRPr="00DB3C07" w:rsidRDefault="00FC2433" w:rsidP="005C242E">
            <w:pPr>
              <w:jc w:val="right"/>
              <w:rPr>
                <w:rFonts w:ascii="Arial" w:hAnsi="Arial" w:cs="Arial"/>
              </w:rPr>
            </w:pPr>
          </w:p>
        </w:tc>
      </w:tr>
      <w:tr w:rsidR="00FC2433" w:rsidRPr="00DB3C07" w14:paraId="6BE3B331" w14:textId="77777777" w:rsidTr="00770883">
        <w:trPr>
          <w:tblCellSpacing w:w="14" w:type="dxa"/>
        </w:trPr>
        <w:tc>
          <w:tcPr>
            <w:tcW w:w="8418" w:type="dxa"/>
          </w:tcPr>
          <w:p w14:paraId="2596D816" w14:textId="77777777" w:rsidR="00FC2433" w:rsidRPr="00DB3C07" w:rsidRDefault="00FC2433" w:rsidP="005C242E">
            <w:pPr>
              <w:rPr>
                <w:rFonts w:ascii="Arial" w:hAnsi="Arial" w:cs="Arial"/>
              </w:rPr>
            </w:pPr>
            <w:r w:rsidRPr="00DB3C07">
              <w:rPr>
                <w:rFonts w:ascii="Arial" w:hAnsi="Arial" w:cs="Arial"/>
                <w:u w:val="single"/>
              </w:rPr>
              <w:t>2018 NC Residential Code/Support by Steel Angle</w:t>
            </w:r>
          </w:p>
        </w:tc>
        <w:tc>
          <w:tcPr>
            <w:tcW w:w="1772" w:type="dxa"/>
            <w:gridSpan w:val="3"/>
          </w:tcPr>
          <w:p w14:paraId="26EC89E7" w14:textId="77777777" w:rsidR="00FC2433" w:rsidRPr="00DB3C07" w:rsidRDefault="00FC2433" w:rsidP="005C242E">
            <w:pPr>
              <w:jc w:val="right"/>
              <w:rPr>
                <w:rFonts w:ascii="Arial" w:hAnsi="Arial" w:cs="Arial"/>
              </w:rPr>
            </w:pPr>
            <w:r w:rsidRPr="00DB3C07">
              <w:rPr>
                <w:rFonts w:ascii="Arial" w:hAnsi="Arial" w:cs="Arial"/>
              </w:rPr>
              <w:t>R703.8.2.1</w:t>
            </w:r>
          </w:p>
        </w:tc>
        <w:tc>
          <w:tcPr>
            <w:tcW w:w="588" w:type="dxa"/>
          </w:tcPr>
          <w:p w14:paraId="5B732873" w14:textId="77777777" w:rsidR="00FC2433" w:rsidRPr="00DB3C07" w:rsidRDefault="00FC2433" w:rsidP="005C242E">
            <w:pPr>
              <w:jc w:val="right"/>
              <w:rPr>
                <w:rFonts w:ascii="Arial" w:hAnsi="Arial" w:cs="Arial"/>
              </w:rPr>
            </w:pPr>
          </w:p>
        </w:tc>
      </w:tr>
      <w:tr w:rsidR="00FC2433" w:rsidRPr="00DB3C07" w14:paraId="6DD1ACBD" w14:textId="77777777" w:rsidTr="00770883">
        <w:trPr>
          <w:tblCellSpacing w:w="14" w:type="dxa"/>
        </w:trPr>
        <w:tc>
          <w:tcPr>
            <w:tcW w:w="8418" w:type="dxa"/>
          </w:tcPr>
          <w:p w14:paraId="195E62D4" w14:textId="77777777" w:rsidR="00FC2433" w:rsidRPr="00DB3C07" w:rsidRDefault="00FC2433" w:rsidP="005C242E">
            <w:pPr>
              <w:rPr>
                <w:rFonts w:ascii="Arial" w:hAnsi="Arial" w:cs="Arial"/>
              </w:rPr>
            </w:pPr>
            <w:r w:rsidRPr="00DB3C07">
              <w:rPr>
                <w:rFonts w:ascii="Arial" w:hAnsi="Arial" w:cs="Arial"/>
                <w:u w:val="single"/>
              </w:rPr>
              <w:t>2018 NC Building Code/Minimum Number of Required Plumbing...</w:t>
            </w:r>
          </w:p>
        </w:tc>
        <w:tc>
          <w:tcPr>
            <w:tcW w:w="1772" w:type="dxa"/>
            <w:gridSpan w:val="3"/>
          </w:tcPr>
          <w:p w14:paraId="55021497" w14:textId="77777777" w:rsidR="00FC2433" w:rsidRPr="00DB3C07" w:rsidRDefault="00FC2433" w:rsidP="005C242E">
            <w:pPr>
              <w:jc w:val="right"/>
              <w:rPr>
                <w:rFonts w:ascii="Arial" w:hAnsi="Arial" w:cs="Arial"/>
              </w:rPr>
            </w:pPr>
            <w:r w:rsidRPr="00DB3C07">
              <w:rPr>
                <w:rFonts w:ascii="Arial" w:hAnsi="Arial" w:cs="Arial"/>
              </w:rPr>
              <w:t>2902.1</w:t>
            </w:r>
          </w:p>
        </w:tc>
        <w:tc>
          <w:tcPr>
            <w:tcW w:w="588" w:type="dxa"/>
          </w:tcPr>
          <w:p w14:paraId="4BDCB9D3" w14:textId="77777777" w:rsidR="00FC2433" w:rsidRPr="00DB3C07" w:rsidRDefault="00FC2433" w:rsidP="005C242E">
            <w:pPr>
              <w:jc w:val="right"/>
              <w:rPr>
                <w:rFonts w:ascii="Arial" w:hAnsi="Arial" w:cs="Arial"/>
              </w:rPr>
            </w:pPr>
          </w:p>
        </w:tc>
      </w:tr>
      <w:tr w:rsidR="00FC2433" w:rsidRPr="00DB3C07" w14:paraId="21C83B07" w14:textId="77777777" w:rsidTr="00770883">
        <w:trPr>
          <w:tblCellSpacing w:w="14" w:type="dxa"/>
        </w:trPr>
        <w:tc>
          <w:tcPr>
            <w:tcW w:w="8418" w:type="dxa"/>
          </w:tcPr>
          <w:p w14:paraId="1FDCCDBE" w14:textId="77777777" w:rsidR="00FC2433" w:rsidRPr="00DB3C07" w:rsidRDefault="00FC2433" w:rsidP="005C242E">
            <w:pPr>
              <w:rPr>
                <w:rFonts w:ascii="Arial" w:hAnsi="Arial" w:cs="Arial"/>
              </w:rPr>
            </w:pPr>
            <w:r w:rsidRPr="00DB3C07">
              <w:rPr>
                <w:rFonts w:ascii="Arial" w:hAnsi="Arial" w:cs="Arial"/>
                <w:u w:val="single"/>
              </w:rPr>
              <w:t>2018 NC Building Code/Separate Facilities</w:t>
            </w:r>
          </w:p>
        </w:tc>
        <w:tc>
          <w:tcPr>
            <w:tcW w:w="1772" w:type="dxa"/>
            <w:gridSpan w:val="3"/>
          </w:tcPr>
          <w:p w14:paraId="74CDA7E5" w14:textId="77777777" w:rsidR="00FC2433" w:rsidRPr="00DB3C07" w:rsidRDefault="00FC2433" w:rsidP="005C242E">
            <w:pPr>
              <w:jc w:val="right"/>
              <w:rPr>
                <w:rFonts w:ascii="Arial" w:hAnsi="Arial" w:cs="Arial"/>
              </w:rPr>
            </w:pPr>
            <w:r w:rsidRPr="00DB3C07">
              <w:rPr>
                <w:rFonts w:ascii="Arial" w:hAnsi="Arial" w:cs="Arial"/>
              </w:rPr>
              <w:t>2902.2</w:t>
            </w:r>
          </w:p>
        </w:tc>
        <w:tc>
          <w:tcPr>
            <w:tcW w:w="588" w:type="dxa"/>
          </w:tcPr>
          <w:p w14:paraId="10AEED09" w14:textId="77777777" w:rsidR="00FC2433" w:rsidRPr="00DB3C07" w:rsidRDefault="00FC2433" w:rsidP="005C242E">
            <w:pPr>
              <w:jc w:val="right"/>
              <w:rPr>
                <w:rFonts w:ascii="Arial" w:hAnsi="Arial" w:cs="Arial"/>
              </w:rPr>
            </w:pPr>
          </w:p>
        </w:tc>
      </w:tr>
      <w:tr w:rsidR="00FC2433" w:rsidRPr="00DB3C07" w14:paraId="15B9E56E" w14:textId="77777777" w:rsidTr="00770883">
        <w:trPr>
          <w:tblCellSpacing w:w="14" w:type="dxa"/>
        </w:trPr>
        <w:tc>
          <w:tcPr>
            <w:tcW w:w="8418" w:type="dxa"/>
          </w:tcPr>
          <w:p w14:paraId="198D3D55" w14:textId="77777777" w:rsidR="00FC2433" w:rsidRPr="00DB3C07" w:rsidRDefault="00FC2433" w:rsidP="005C242E">
            <w:pPr>
              <w:rPr>
                <w:rFonts w:ascii="Arial" w:hAnsi="Arial" w:cs="Arial"/>
              </w:rPr>
            </w:pPr>
            <w:r w:rsidRPr="00DB3C07">
              <w:rPr>
                <w:rFonts w:ascii="Arial" w:hAnsi="Arial" w:cs="Arial"/>
                <w:u w:val="single"/>
              </w:rPr>
              <w:t>2018 NC Building Code/Small Occupancies</w:t>
            </w:r>
          </w:p>
        </w:tc>
        <w:tc>
          <w:tcPr>
            <w:tcW w:w="1772" w:type="dxa"/>
            <w:gridSpan w:val="3"/>
          </w:tcPr>
          <w:p w14:paraId="5A76ABC9" w14:textId="77777777" w:rsidR="00FC2433" w:rsidRPr="00DB3C07" w:rsidRDefault="00FC2433" w:rsidP="005C242E">
            <w:pPr>
              <w:jc w:val="right"/>
              <w:rPr>
                <w:rFonts w:ascii="Arial" w:hAnsi="Arial" w:cs="Arial"/>
              </w:rPr>
            </w:pPr>
            <w:r w:rsidRPr="00DB3C07">
              <w:rPr>
                <w:rFonts w:ascii="Arial" w:hAnsi="Arial" w:cs="Arial"/>
              </w:rPr>
              <w:t>2902.6</w:t>
            </w:r>
          </w:p>
        </w:tc>
        <w:tc>
          <w:tcPr>
            <w:tcW w:w="588" w:type="dxa"/>
          </w:tcPr>
          <w:p w14:paraId="15A929EB" w14:textId="77777777" w:rsidR="00FC2433" w:rsidRPr="00DB3C07" w:rsidRDefault="00FC2433" w:rsidP="005C242E">
            <w:pPr>
              <w:jc w:val="right"/>
              <w:rPr>
                <w:rFonts w:ascii="Arial" w:hAnsi="Arial" w:cs="Arial"/>
              </w:rPr>
            </w:pPr>
          </w:p>
        </w:tc>
      </w:tr>
      <w:tr w:rsidR="00FC2433" w:rsidRPr="00DB3C07" w14:paraId="54399821" w14:textId="77777777" w:rsidTr="00770883">
        <w:trPr>
          <w:tblCellSpacing w:w="14" w:type="dxa"/>
        </w:trPr>
        <w:tc>
          <w:tcPr>
            <w:tcW w:w="8418" w:type="dxa"/>
          </w:tcPr>
          <w:p w14:paraId="17A36443" w14:textId="77777777" w:rsidR="00FC2433" w:rsidRPr="00DB3C07" w:rsidRDefault="00FC2433" w:rsidP="005C242E">
            <w:pPr>
              <w:rPr>
                <w:rFonts w:ascii="Arial" w:hAnsi="Arial" w:cs="Arial"/>
              </w:rPr>
            </w:pPr>
            <w:r w:rsidRPr="00DB3C07">
              <w:rPr>
                <w:rFonts w:ascii="Arial" w:hAnsi="Arial" w:cs="Arial"/>
                <w:u w:val="single"/>
              </w:rPr>
              <w:t>2018 NC Plumbing Code/Minimum Number of Required Plumbing...</w:t>
            </w:r>
          </w:p>
        </w:tc>
        <w:tc>
          <w:tcPr>
            <w:tcW w:w="1772" w:type="dxa"/>
            <w:gridSpan w:val="3"/>
          </w:tcPr>
          <w:p w14:paraId="724A13C3" w14:textId="77777777" w:rsidR="00FC2433" w:rsidRPr="00DB3C07" w:rsidRDefault="00FC2433" w:rsidP="005C242E">
            <w:pPr>
              <w:jc w:val="right"/>
              <w:rPr>
                <w:rFonts w:ascii="Arial" w:hAnsi="Arial" w:cs="Arial"/>
              </w:rPr>
            </w:pPr>
            <w:r w:rsidRPr="00DB3C07">
              <w:rPr>
                <w:rFonts w:ascii="Arial" w:hAnsi="Arial" w:cs="Arial"/>
              </w:rPr>
              <w:t>Table 403.1</w:t>
            </w:r>
          </w:p>
        </w:tc>
        <w:tc>
          <w:tcPr>
            <w:tcW w:w="588" w:type="dxa"/>
          </w:tcPr>
          <w:p w14:paraId="1EE50D3D" w14:textId="77777777" w:rsidR="00FC2433" w:rsidRPr="00DB3C07" w:rsidRDefault="00FC2433" w:rsidP="005C242E">
            <w:pPr>
              <w:jc w:val="right"/>
              <w:rPr>
                <w:rFonts w:ascii="Arial" w:hAnsi="Arial" w:cs="Arial"/>
              </w:rPr>
            </w:pPr>
          </w:p>
        </w:tc>
      </w:tr>
      <w:tr w:rsidR="00FC2433" w:rsidRPr="00DB3C07" w14:paraId="513919AC" w14:textId="77777777" w:rsidTr="00770883">
        <w:trPr>
          <w:tblCellSpacing w:w="14" w:type="dxa"/>
        </w:trPr>
        <w:tc>
          <w:tcPr>
            <w:tcW w:w="8418" w:type="dxa"/>
          </w:tcPr>
          <w:p w14:paraId="408E01F4" w14:textId="77777777" w:rsidR="00FC2433" w:rsidRPr="00DB3C07" w:rsidRDefault="00FC2433" w:rsidP="005C242E">
            <w:pPr>
              <w:rPr>
                <w:rFonts w:ascii="Arial" w:hAnsi="Arial" w:cs="Arial"/>
              </w:rPr>
            </w:pPr>
            <w:r w:rsidRPr="00DB3C07">
              <w:rPr>
                <w:rFonts w:ascii="Arial" w:hAnsi="Arial" w:cs="Arial"/>
                <w:u w:val="single"/>
              </w:rPr>
              <w:t>2018 NC Plumbing Code/Separate Facilities</w:t>
            </w:r>
          </w:p>
        </w:tc>
        <w:tc>
          <w:tcPr>
            <w:tcW w:w="1772" w:type="dxa"/>
            <w:gridSpan w:val="3"/>
          </w:tcPr>
          <w:p w14:paraId="22EDD0EC" w14:textId="77777777" w:rsidR="00FC2433" w:rsidRPr="00DB3C07" w:rsidRDefault="00FC2433" w:rsidP="005C242E">
            <w:pPr>
              <w:jc w:val="right"/>
              <w:rPr>
                <w:rFonts w:ascii="Arial" w:hAnsi="Arial" w:cs="Arial"/>
              </w:rPr>
            </w:pPr>
            <w:r w:rsidRPr="00DB3C07">
              <w:rPr>
                <w:rFonts w:ascii="Arial" w:hAnsi="Arial" w:cs="Arial"/>
              </w:rPr>
              <w:t>403.2</w:t>
            </w:r>
          </w:p>
        </w:tc>
        <w:tc>
          <w:tcPr>
            <w:tcW w:w="588" w:type="dxa"/>
          </w:tcPr>
          <w:p w14:paraId="1874BB10" w14:textId="77777777" w:rsidR="00FC2433" w:rsidRPr="00DB3C07" w:rsidRDefault="00FC2433" w:rsidP="005C242E">
            <w:pPr>
              <w:jc w:val="right"/>
              <w:rPr>
                <w:rFonts w:ascii="Arial" w:hAnsi="Arial" w:cs="Arial"/>
              </w:rPr>
            </w:pPr>
          </w:p>
        </w:tc>
      </w:tr>
      <w:tr w:rsidR="00FC2433" w:rsidRPr="00DB3C07" w14:paraId="023D06B9" w14:textId="77777777" w:rsidTr="00770883">
        <w:trPr>
          <w:tblCellSpacing w:w="14" w:type="dxa"/>
        </w:trPr>
        <w:tc>
          <w:tcPr>
            <w:tcW w:w="8418" w:type="dxa"/>
          </w:tcPr>
          <w:p w14:paraId="169AB28E" w14:textId="77777777" w:rsidR="00FC2433" w:rsidRPr="00DB3C07" w:rsidRDefault="00FC2433" w:rsidP="005C242E">
            <w:pPr>
              <w:rPr>
                <w:rFonts w:ascii="Arial" w:hAnsi="Arial" w:cs="Arial"/>
              </w:rPr>
            </w:pPr>
            <w:r w:rsidRPr="00DB3C07">
              <w:rPr>
                <w:rFonts w:ascii="Arial" w:hAnsi="Arial" w:cs="Arial"/>
                <w:u w:val="single"/>
              </w:rPr>
              <w:t>2018 NC Plumbing Code/Small Occupancies</w:t>
            </w:r>
          </w:p>
        </w:tc>
        <w:tc>
          <w:tcPr>
            <w:tcW w:w="1772" w:type="dxa"/>
            <w:gridSpan w:val="3"/>
          </w:tcPr>
          <w:p w14:paraId="47C0A79C" w14:textId="77777777" w:rsidR="00FC2433" w:rsidRPr="00DB3C07" w:rsidRDefault="00FC2433" w:rsidP="005C242E">
            <w:pPr>
              <w:jc w:val="right"/>
              <w:rPr>
                <w:rFonts w:ascii="Arial" w:hAnsi="Arial" w:cs="Arial"/>
              </w:rPr>
            </w:pPr>
            <w:r w:rsidRPr="00DB3C07">
              <w:rPr>
                <w:rFonts w:ascii="Arial" w:hAnsi="Arial" w:cs="Arial"/>
              </w:rPr>
              <w:t>410.2</w:t>
            </w:r>
          </w:p>
        </w:tc>
        <w:tc>
          <w:tcPr>
            <w:tcW w:w="588" w:type="dxa"/>
          </w:tcPr>
          <w:p w14:paraId="44EAE416" w14:textId="77777777" w:rsidR="00FC2433" w:rsidRPr="00DB3C07" w:rsidRDefault="00FC2433" w:rsidP="005C242E">
            <w:pPr>
              <w:jc w:val="right"/>
              <w:rPr>
                <w:rFonts w:ascii="Arial" w:hAnsi="Arial" w:cs="Arial"/>
              </w:rPr>
            </w:pPr>
          </w:p>
        </w:tc>
      </w:tr>
      <w:tr w:rsidR="00FC2433" w:rsidRPr="00DB3C07" w14:paraId="1144245C" w14:textId="77777777" w:rsidTr="00770883">
        <w:trPr>
          <w:tblCellSpacing w:w="14" w:type="dxa"/>
        </w:trPr>
        <w:tc>
          <w:tcPr>
            <w:tcW w:w="8418" w:type="dxa"/>
          </w:tcPr>
          <w:p w14:paraId="7A379BCE" w14:textId="77777777" w:rsidR="00FC2433" w:rsidRPr="00DB3C07" w:rsidRDefault="00FC2433" w:rsidP="005C242E">
            <w:pPr>
              <w:rPr>
                <w:rFonts w:ascii="Arial" w:hAnsi="Arial" w:cs="Arial"/>
              </w:rPr>
            </w:pPr>
            <w:r w:rsidRPr="00DB3C07">
              <w:rPr>
                <w:rFonts w:ascii="Arial" w:hAnsi="Arial" w:cs="Arial"/>
                <w:u w:val="single"/>
              </w:rPr>
              <w:t>2018 NC Fire Code/Fire Escape Stairs and Ladders</w:t>
            </w:r>
          </w:p>
        </w:tc>
        <w:tc>
          <w:tcPr>
            <w:tcW w:w="1772" w:type="dxa"/>
            <w:gridSpan w:val="3"/>
          </w:tcPr>
          <w:p w14:paraId="42611B4F" w14:textId="77777777" w:rsidR="00FC2433" w:rsidRPr="00DB3C07" w:rsidRDefault="00FC2433" w:rsidP="005C242E">
            <w:pPr>
              <w:jc w:val="right"/>
              <w:rPr>
                <w:rFonts w:ascii="Arial" w:hAnsi="Arial" w:cs="Arial"/>
              </w:rPr>
            </w:pPr>
            <w:r w:rsidRPr="00DB3C07">
              <w:rPr>
                <w:rFonts w:ascii="Arial" w:hAnsi="Arial" w:cs="Arial"/>
              </w:rPr>
              <w:t>1031.10</w:t>
            </w:r>
          </w:p>
        </w:tc>
        <w:tc>
          <w:tcPr>
            <w:tcW w:w="588" w:type="dxa"/>
          </w:tcPr>
          <w:p w14:paraId="22617EA4" w14:textId="77777777" w:rsidR="00FC2433" w:rsidRPr="00DB3C07" w:rsidRDefault="00FC2433" w:rsidP="005C242E">
            <w:pPr>
              <w:jc w:val="right"/>
              <w:rPr>
                <w:rFonts w:ascii="Arial" w:hAnsi="Arial" w:cs="Arial"/>
              </w:rPr>
            </w:pPr>
          </w:p>
        </w:tc>
      </w:tr>
      <w:tr w:rsidR="00FC2433" w:rsidRPr="00DB3C07" w14:paraId="20493CE3" w14:textId="77777777" w:rsidTr="00770883">
        <w:trPr>
          <w:tblCellSpacing w:w="14" w:type="dxa"/>
        </w:trPr>
        <w:tc>
          <w:tcPr>
            <w:tcW w:w="8418" w:type="dxa"/>
          </w:tcPr>
          <w:p w14:paraId="7E339B89" w14:textId="77777777" w:rsidR="00FC2433" w:rsidRPr="00DB3C07" w:rsidRDefault="00FC2433" w:rsidP="005C242E">
            <w:pPr>
              <w:rPr>
                <w:rFonts w:ascii="Arial" w:hAnsi="Arial" w:cs="Arial"/>
              </w:rPr>
            </w:pPr>
            <w:r w:rsidRPr="00DB3C07">
              <w:rPr>
                <w:rFonts w:ascii="Arial" w:hAnsi="Arial" w:cs="Arial"/>
                <w:u w:val="single"/>
              </w:rPr>
              <w:t>2018 NC Existing Building Code/Marking</w:t>
            </w:r>
          </w:p>
        </w:tc>
        <w:tc>
          <w:tcPr>
            <w:tcW w:w="1772" w:type="dxa"/>
            <w:gridSpan w:val="3"/>
          </w:tcPr>
          <w:p w14:paraId="1CE2C6DD" w14:textId="77777777" w:rsidR="00FC2433" w:rsidRPr="00DB3C07" w:rsidRDefault="00FC2433" w:rsidP="005C242E">
            <w:pPr>
              <w:jc w:val="right"/>
              <w:rPr>
                <w:rFonts w:ascii="Arial" w:hAnsi="Arial" w:cs="Arial"/>
              </w:rPr>
            </w:pPr>
            <w:r w:rsidRPr="00DB3C07">
              <w:rPr>
                <w:rFonts w:ascii="Arial" w:hAnsi="Arial" w:cs="Arial"/>
              </w:rPr>
              <w:t>405.6</w:t>
            </w:r>
          </w:p>
        </w:tc>
        <w:tc>
          <w:tcPr>
            <w:tcW w:w="588" w:type="dxa"/>
          </w:tcPr>
          <w:p w14:paraId="42F3DBEF" w14:textId="77777777" w:rsidR="00FC2433" w:rsidRPr="00DB3C07" w:rsidRDefault="00FC2433" w:rsidP="005C242E">
            <w:pPr>
              <w:jc w:val="right"/>
              <w:rPr>
                <w:rFonts w:ascii="Arial" w:hAnsi="Arial" w:cs="Arial"/>
              </w:rPr>
            </w:pPr>
          </w:p>
        </w:tc>
      </w:tr>
      <w:tr w:rsidR="00FC2433" w:rsidRPr="00DB3C07" w14:paraId="0993F55B" w14:textId="77777777" w:rsidTr="00770883">
        <w:trPr>
          <w:tblCellSpacing w:w="14" w:type="dxa"/>
        </w:trPr>
        <w:tc>
          <w:tcPr>
            <w:tcW w:w="8418" w:type="dxa"/>
          </w:tcPr>
          <w:p w14:paraId="34B19ADF" w14:textId="77777777" w:rsidR="00FC2433" w:rsidRPr="00DB3C07" w:rsidRDefault="00FC2433" w:rsidP="005C242E">
            <w:pPr>
              <w:rPr>
                <w:rFonts w:ascii="Arial" w:hAnsi="Arial" w:cs="Arial"/>
              </w:rPr>
            </w:pPr>
            <w:r w:rsidRPr="00DB3C07">
              <w:rPr>
                <w:rFonts w:ascii="Arial" w:hAnsi="Arial" w:cs="Arial"/>
                <w:u w:val="single"/>
              </w:rPr>
              <w:t>2018 NC Mechanical Code/Minimum Ventilation Rates</w:t>
            </w:r>
          </w:p>
        </w:tc>
        <w:tc>
          <w:tcPr>
            <w:tcW w:w="1772" w:type="dxa"/>
            <w:gridSpan w:val="3"/>
          </w:tcPr>
          <w:p w14:paraId="1C8F1EA7" w14:textId="77777777" w:rsidR="00FC2433" w:rsidRPr="00DB3C07" w:rsidRDefault="00FC2433" w:rsidP="005C242E">
            <w:pPr>
              <w:jc w:val="right"/>
              <w:rPr>
                <w:rFonts w:ascii="Arial" w:hAnsi="Arial" w:cs="Arial"/>
              </w:rPr>
            </w:pPr>
            <w:r w:rsidRPr="00DB3C07">
              <w:rPr>
                <w:rFonts w:ascii="Arial" w:hAnsi="Arial" w:cs="Arial"/>
              </w:rPr>
              <w:t>Table 403.3.1.1</w:t>
            </w:r>
          </w:p>
        </w:tc>
        <w:tc>
          <w:tcPr>
            <w:tcW w:w="588" w:type="dxa"/>
          </w:tcPr>
          <w:p w14:paraId="3997A4A4" w14:textId="77777777" w:rsidR="00FC2433" w:rsidRPr="00DB3C07" w:rsidRDefault="00FC2433" w:rsidP="005C242E">
            <w:pPr>
              <w:jc w:val="right"/>
              <w:rPr>
                <w:rFonts w:ascii="Arial" w:hAnsi="Arial" w:cs="Arial"/>
              </w:rPr>
            </w:pPr>
          </w:p>
        </w:tc>
      </w:tr>
      <w:tr w:rsidR="00FC2433" w:rsidRPr="00DB3C07" w14:paraId="3E7411B8" w14:textId="77777777" w:rsidTr="00770883">
        <w:trPr>
          <w:tblCellSpacing w:w="14" w:type="dxa"/>
        </w:trPr>
        <w:tc>
          <w:tcPr>
            <w:tcW w:w="8418" w:type="dxa"/>
          </w:tcPr>
          <w:p w14:paraId="0C386C5E" w14:textId="77777777" w:rsidR="00FC2433" w:rsidRPr="00DB3C07" w:rsidRDefault="00FC2433" w:rsidP="005C242E">
            <w:pPr>
              <w:rPr>
                <w:rFonts w:ascii="Arial" w:hAnsi="Arial" w:cs="Arial"/>
              </w:rPr>
            </w:pPr>
            <w:r w:rsidRPr="00DB3C07">
              <w:rPr>
                <w:rFonts w:ascii="Arial" w:hAnsi="Arial" w:cs="Arial"/>
                <w:u w:val="single"/>
              </w:rPr>
              <w:t>2018 NC Energy Conservation Code/Application</w:t>
            </w:r>
          </w:p>
        </w:tc>
        <w:tc>
          <w:tcPr>
            <w:tcW w:w="1772" w:type="dxa"/>
            <w:gridSpan w:val="3"/>
          </w:tcPr>
          <w:p w14:paraId="6BA2107D" w14:textId="77777777" w:rsidR="00FC2433" w:rsidRPr="00DB3C07" w:rsidRDefault="00FC2433" w:rsidP="005C242E">
            <w:pPr>
              <w:jc w:val="right"/>
              <w:rPr>
                <w:rFonts w:ascii="Arial" w:hAnsi="Arial" w:cs="Arial"/>
              </w:rPr>
            </w:pPr>
            <w:r w:rsidRPr="00DB3C07">
              <w:rPr>
                <w:rFonts w:ascii="Arial" w:hAnsi="Arial" w:cs="Arial"/>
              </w:rPr>
              <w:t>C401.2</w:t>
            </w:r>
          </w:p>
        </w:tc>
        <w:tc>
          <w:tcPr>
            <w:tcW w:w="588" w:type="dxa"/>
          </w:tcPr>
          <w:p w14:paraId="435F6A0B" w14:textId="77777777" w:rsidR="00FC2433" w:rsidRPr="00DB3C07" w:rsidRDefault="00FC2433" w:rsidP="005C242E">
            <w:pPr>
              <w:jc w:val="right"/>
              <w:rPr>
                <w:rFonts w:ascii="Arial" w:hAnsi="Arial" w:cs="Arial"/>
              </w:rPr>
            </w:pPr>
          </w:p>
        </w:tc>
      </w:tr>
      <w:tr w:rsidR="00FC2433" w:rsidRPr="00DB3C07" w14:paraId="7CB942A2" w14:textId="77777777" w:rsidTr="00770883">
        <w:trPr>
          <w:tblCellSpacing w:w="14" w:type="dxa"/>
        </w:trPr>
        <w:tc>
          <w:tcPr>
            <w:tcW w:w="8418" w:type="dxa"/>
          </w:tcPr>
          <w:p w14:paraId="05D8A500" w14:textId="77777777" w:rsidR="00FC2433" w:rsidRPr="00DB3C07" w:rsidRDefault="00FC2433" w:rsidP="005C242E">
            <w:pPr>
              <w:rPr>
                <w:rFonts w:ascii="Arial" w:hAnsi="Arial" w:cs="Arial"/>
              </w:rPr>
            </w:pPr>
            <w:r w:rsidRPr="00DB3C07">
              <w:rPr>
                <w:rFonts w:ascii="Arial" w:hAnsi="Arial" w:cs="Arial"/>
                <w:u w:val="single"/>
              </w:rPr>
              <w:t>2018 NC Energy Conservation Code/Compliance</w:t>
            </w:r>
          </w:p>
        </w:tc>
        <w:tc>
          <w:tcPr>
            <w:tcW w:w="1772" w:type="dxa"/>
            <w:gridSpan w:val="3"/>
          </w:tcPr>
          <w:p w14:paraId="633EACB7" w14:textId="77777777" w:rsidR="00FC2433" w:rsidRPr="00DB3C07" w:rsidRDefault="00FC2433" w:rsidP="005C242E">
            <w:pPr>
              <w:jc w:val="right"/>
              <w:rPr>
                <w:rFonts w:ascii="Arial" w:hAnsi="Arial" w:cs="Arial"/>
              </w:rPr>
            </w:pPr>
            <w:r w:rsidRPr="00DB3C07">
              <w:rPr>
                <w:rFonts w:ascii="Arial" w:hAnsi="Arial" w:cs="Arial"/>
              </w:rPr>
              <w:t>R401.2</w:t>
            </w:r>
          </w:p>
        </w:tc>
        <w:tc>
          <w:tcPr>
            <w:tcW w:w="588" w:type="dxa"/>
          </w:tcPr>
          <w:p w14:paraId="7674DFC3" w14:textId="77777777" w:rsidR="00FC2433" w:rsidRPr="00DB3C07" w:rsidRDefault="00FC2433" w:rsidP="005C242E">
            <w:pPr>
              <w:jc w:val="right"/>
              <w:rPr>
                <w:rFonts w:ascii="Arial" w:hAnsi="Arial" w:cs="Arial"/>
              </w:rPr>
            </w:pPr>
          </w:p>
        </w:tc>
      </w:tr>
      <w:tr w:rsidR="00FC2433" w:rsidRPr="00DB3C07" w14:paraId="42738365" w14:textId="77777777" w:rsidTr="00770883">
        <w:trPr>
          <w:tblCellSpacing w:w="14" w:type="dxa"/>
        </w:trPr>
        <w:tc>
          <w:tcPr>
            <w:tcW w:w="8418" w:type="dxa"/>
          </w:tcPr>
          <w:p w14:paraId="6A3E385C" w14:textId="77777777" w:rsidR="00FC2433" w:rsidRPr="00DB3C07" w:rsidRDefault="00FC2433" w:rsidP="005C242E">
            <w:pPr>
              <w:rPr>
                <w:rFonts w:ascii="Arial" w:hAnsi="Arial" w:cs="Arial"/>
              </w:rPr>
            </w:pPr>
            <w:r w:rsidRPr="00DB3C07">
              <w:rPr>
                <w:rFonts w:ascii="Arial" w:hAnsi="Arial" w:cs="Arial"/>
                <w:u w:val="single"/>
              </w:rPr>
              <w:t>2018 NC Residential Code/Appendices</w:t>
            </w:r>
          </w:p>
        </w:tc>
        <w:tc>
          <w:tcPr>
            <w:tcW w:w="1772" w:type="dxa"/>
            <w:gridSpan w:val="3"/>
          </w:tcPr>
          <w:p w14:paraId="700516D5" w14:textId="77777777" w:rsidR="00FC2433" w:rsidRPr="00DB3C07" w:rsidRDefault="00FC2433" w:rsidP="005C242E">
            <w:pPr>
              <w:jc w:val="right"/>
              <w:rPr>
                <w:rFonts w:ascii="Arial" w:hAnsi="Arial" w:cs="Arial"/>
              </w:rPr>
            </w:pPr>
            <w:r w:rsidRPr="00DB3C07">
              <w:rPr>
                <w:rFonts w:ascii="Arial" w:hAnsi="Arial" w:cs="Arial"/>
              </w:rPr>
              <w:t>R102.5</w:t>
            </w:r>
          </w:p>
        </w:tc>
        <w:tc>
          <w:tcPr>
            <w:tcW w:w="588" w:type="dxa"/>
          </w:tcPr>
          <w:p w14:paraId="0E49DB6C" w14:textId="77777777" w:rsidR="00FC2433" w:rsidRPr="00DB3C07" w:rsidRDefault="00FC2433" w:rsidP="005C242E">
            <w:pPr>
              <w:jc w:val="right"/>
              <w:rPr>
                <w:rFonts w:ascii="Arial" w:hAnsi="Arial" w:cs="Arial"/>
              </w:rPr>
            </w:pPr>
          </w:p>
        </w:tc>
      </w:tr>
      <w:tr w:rsidR="00FC2433" w:rsidRPr="00DB3C07" w14:paraId="115AE95F" w14:textId="77777777" w:rsidTr="00770883">
        <w:trPr>
          <w:tblCellSpacing w:w="14" w:type="dxa"/>
        </w:trPr>
        <w:tc>
          <w:tcPr>
            <w:tcW w:w="8418" w:type="dxa"/>
          </w:tcPr>
          <w:p w14:paraId="64848644" w14:textId="77777777" w:rsidR="00FC2433" w:rsidRPr="00DB3C07" w:rsidRDefault="00FC2433" w:rsidP="005C242E">
            <w:pPr>
              <w:rPr>
                <w:rFonts w:ascii="Arial" w:hAnsi="Arial" w:cs="Arial"/>
              </w:rPr>
            </w:pPr>
            <w:r w:rsidRPr="00DB3C07">
              <w:rPr>
                <w:rFonts w:ascii="Arial" w:hAnsi="Arial" w:cs="Arial"/>
                <w:u w:val="single"/>
              </w:rPr>
              <w:lastRenderedPageBreak/>
              <w:t>2018 NC Residential Code/Egress Door</w:t>
            </w:r>
          </w:p>
        </w:tc>
        <w:tc>
          <w:tcPr>
            <w:tcW w:w="1772" w:type="dxa"/>
            <w:gridSpan w:val="3"/>
          </w:tcPr>
          <w:p w14:paraId="4B1FD0F8" w14:textId="77777777" w:rsidR="00FC2433" w:rsidRPr="00DB3C07" w:rsidRDefault="00FC2433" w:rsidP="005C242E">
            <w:pPr>
              <w:jc w:val="right"/>
              <w:rPr>
                <w:rFonts w:ascii="Arial" w:hAnsi="Arial" w:cs="Arial"/>
              </w:rPr>
            </w:pPr>
            <w:r w:rsidRPr="00DB3C07">
              <w:rPr>
                <w:rFonts w:ascii="Arial" w:hAnsi="Arial" w:cs="Arial"/>
              </w:rPr>
              <w:t>R311.2</w:t>
            </w:r>
          </w:p>
        </w:tc>
        <w:tc>
          <w:tcPr>
            <w:tcW w:w="588" w:type="dxa"/>
          </w:tcPr>
          <w:p w14:paraId="1EA09403" w14:textId="77777777" w:rsidR="00FC2433" w:rsidRPr="00DB3C07" w:rsidRDefault="00FC2433" w:rsidP="005C242E">
            <w:pPr>
              <w:jc w:val="right"/>
              <w:rPr>
                <w:rFonts w:ascii="Arial" w:hAnsi="Arial" w:cs="Arial"/>
              </w:rPr>
            </w:pPr>
          </w:p>
        </w:tc>
      </w:tr>
      <w:tr w:rsidR="00FC2433" w:rsidRPr="00DB3C07" w14:paraId="2880B02D" w14:textId="77777777" w:rsidTr="00770883">
        <w:trPr>
          <w:tblCellSpacing w:w="14" w:type="dxa"/>
        </w:trPr>
        <w:tc>
          <w:tcPr>
            <w:tcW w:w="8418" w:type="dxa"/>
          </w:tcPr>
          <w:p w14:paraId="67B7906A" w14:textId="77777777" w:rsidR="00FC2433" w:rsidRPr="00DB3C07" w:rsidRDefault="00FC2433" w:rsidP="005C242E">
            <w:pPr>
              <w:rPr>
                <w:rFonts w:ascii="Arial" w:hAnsi="Arial" w:cs="Arial"/>
              </w:rPr>
            </w:pPr>
            <w:r w:rsidRPr="00DB3C07">
              <w:rPr>
                <w:rFonts w:ascii="Arial" w:hAnsi="Arial" w:cs="Arial"/>
                <w:u w:val="single"/>
              </w:rPr>
              <w:t>2018 NC Residential Code/</w:t>
            </w:r>
            <w:proofErr w:type="spellStart"/>
            <w:r w:rsidRPr="00DB3C07">
              <w:rPr>
                <w:rFonts w:ascii="Arial" w:hAnsi="Arial" w:cs="Arial"/>
                <w:u w:val="single"/>
              </w:rPr>
              <w:t>Walkline</w:t>
            </w:r>
            <w:proofErr w:type="spellEnd"/>
          </w:p>
        </w:tc>
        <w:tc>
          <w:tcPr>
            <w:tcW w:w="1772" w:type="dxa"/>
            <w:gridSpan w:val="3"/>
          </w:tcPr>
          <w:p w14:paraId="082C2779" w14:textId="77777777" w:rsidR="00FC2433" w:rsidRPr="00DB3C07" w:rsidRDefault="00FC2433" w:rsidP="005C242E">
            <w:pPr>
              <w:jc w:val="right"/>
              <w:rPr>
                <w:rFonts w:ascii="Arial" w:hAnsi="Arial" w:cs="Arial"/>
              </w:rPr>
            </w:pPr>
            <w:r w:rsidRPr="00DB3C07">
              <w:rPr>
                <w:rFonts w:ascii="Arial" w:hAnsi="Arial" w:cs="Arial"/>
              </w:rPr>
              <w:t>R311.7.4</w:t>
            </w:r>
          </w:p>
        </w:tc>
        <w:tc>
          <w:tcPr>
            <w:tcW w:w="588" w:type="dxa"/>
          </w:tcPr>
          <w:p w14:paraId="20F31531" w14:textId="77777777" w:rsidR="00FC2433" w:rsidRPr="00DB3C07" w:rsidRDefault="00FC2433" w:rsidP="005C242E">
            <w:pPr>
              <w:jc w:val="right"/>
              <w:rPr>
                <w:rFonts w:ascii="Arial" w:hAnsi="Arial" w:cs="Arial"/>
              </w:rPr>
            </w:pPr>
          </w:p>
        </w:tc>
      </w:tr>
      <w:tr w:rsidR="00FC2433" w:rsidRPr="00DB3C07" w14:paraId="23C024CC" w14:textId="77777777" w:rsidTr="00770883">
        <w:trPr>
          <w:tblCellSpacing w:w="14" w:type="dxa"/>
        </w:trPr>
        <w:tc>
          <w:tcPr>
            <w:tcW w:w="8418" w:type="dxa"/>
          </w:tcPr>
          <w:p w14:paraId="6BF36ABD" w14:textId="77777777" w:rsidR="00FC2433" w:rsidRPr="00DB3C07" w:rsidRDefault="00FC2433" w:rsidP="005C242E">
            <w:pPr>
              <w:rPr>
                <w:rFonts w:ascii="Arial" w:hAnsi="Arial" w:cs="Arial"/>
              </w:rPr>
            </w:pPr>
            <w:r w:rsidRPr="00DB3C07">
              <w:rPr>
                <w:rFonts w:ascii="Arial" w:hAnsi="Arial" w:cs="Arial"/>
                <w:u w:val="single"/>
              </w:rPr>
              <w:t>2018 NC Residential Code/Winder Treads</w:t>
            </w:r>
          </w:p>
        </w:tc>
        <w:tc>
          <w:tcPr>
            <w:tcW w:w="1772" w:type="dxa"/>
            <w:gridSpan w:val="3"/>
          </w:tcPr>
          <w:p w14:paraId="7452BDEE" w14:textId="77777777" w:rsidR="00FC2433" w:rsidRPr="00DB3C07" w:rsidRDefault="00FC2433" w:rsidP="005C242E">
            <w:pPr>
              <w:jc w:val="right"/>
              <w:rPr>
                <w:rFonts w:ascii="Arial" w:hAnsi="Arial" w:cs="Arial"/>
              </w:rPr>
            </w:pPr>
            <w:r w:rsidRPr="00DB3C07">
              <w:rPr>
                <w:rFonts w:ascii="Arial" w:hAnsi="Arial" w:cs="Arial"/>
              </w:rPr>
              <w:t>R311.7.5.2.1</w:t>
            </w:r>
          </w:p>
        </w:tc>
        <w:tc>
          <w:tcPr>
            <w:tcW w:w="588" w:type="dxa"/>
          </w:tcPr>
          <w:p w14:paraId="254D5B9C" w14:textId="77777777" w:rsidR="00FC2433" w:rsidRPr="00DB3C07" w:rsidRDefault="00FC2433" w:rsidP="005C242E">
            <w:pPr>
              <w:jc w:val="right"/>
              <w:rPr>
                <w:rFonts w:ascii="Arial" w:hAnsi="Arial" w:cs="Arial"/>
              </w:rPr>
            </w:pPr>
          </w:p>
        </w:tc>
      </w:tr>
      <w:tr w:rsidR="00FC2433" w:rsidRPr="00DB3C07" w14:paraId="37E7CCD7" w14:textId="77777777" w:rsidTr="00770883">
        <w:trPr>
          <w:tblCellSpacing w:w="14" w:type="dxa"/>
        </w:trPr>
        <w:tc>
          <w:tcPr>
            <w:tcW w:w="8418" w:type="dxa"/>
          </w:tcPr>
          <w:p w14:paraId="1D5077A2" w14:textId="77777777" w:rsidR="00FC2433" w:rsidRPr="00DB3C07" w:rsidRDefault="00FC2433" w:rsidP="005C242E">
            <w:pPr>
              <w:rPr>
                <w:rFonts w:ascii="Arial" w:hAnsi="Arial" w:cs="Arial"/>
              </w:rPr>
            </w:pPr>
            <w:r w:rsidRPr="00DB3C07">
              <w:rPr>
                <w:rFonts w:ascii="Arial" w:hAnsi="Arial" w:cs="Arial"/>
                <w:u w:val="single"/>
              </w:rPr>
              <w:t>2018 NC Residential Code/</w:t>
            </w:r>
            <w:proofErr w:type="spellStart"/>
            <w:r w:rsidRPr="00DB3C07">
              <w:rPr>
                <w:rFonts w:ascii="Arial" w:hAnsi="Arial" w:cs="Arial"/>
                <w:u w:val="single"/>
              </w:rPr>
              <w:t>Nosings</w:t>
            </w:r>
            <w:proofErr w:type="spellEnd"/>
          </w:p>
        </w:tc>
        <w:tc>
          <w:tcPr>
            <w:tcW w:w="1772" w:type="dxa"/>
            <w:gridSpan w:val="3"/>
          </w:tcPr>
          <w:p w14:paraId="330A4D4E" w14:textId="77777777" w:rsidR="00FC2433" w:rsidRPr="00DB3C07" w:rsidRDefault="00FC2433" w:rsidP="005C242E">
            <w:pPr>
              <w:jc w:val="right"/>
              <w:rPr>
                <w:rFonts w:ascii="Arial" w:hAnsi="Arial" w:cs="Arial"/>
              </w:rPr>
            </w:pPr>
            <w:r w:rsidRPr="00DB3C07">
              <w:rPr>
                <w:rFonts w:ascii="Arial" w:hAnsi="Arial" w:cs="Arial"/>
              </w:rPr>
              <w:t>R311.7.5.3</w:t>
            </w:r>
          </w:p>
        </w:tc>
        <w:tc>
          <w:tcPr>
            <w:tcW w:w="588" w:type="dxa"/>
          </w:tcPr>
          <w:p w14:paraId="2D447FCE" w14:textId="77777777" w:rsidR="00FC2433" w:rsidRPr="00DB3C07" w:rsidRDefault="00FC2433" w:rsidP="005C242E">
            <w:pPr>
              <w:jc w:val="right"/>
              <w:rPr>
                <w:rFonts w:ascii="Arial" w:hAnsi="Arial" w:cs="Arial"/>
              </w:rPr>
            </w:pPr>
          </w:p>
        </w:tc>
      </w:tr>
      <w:tr w:rsidR="00FC2433" w:rsidRPr="00DB3C07" w14:paraId="71BAAEDF" w14:textId="77777777" w:rsidTr="00770883">
        <w:trPr>
          <w:tblCellSpacing w:w="14" w:type="dxa"/>
        </w:trPr>
        <w:tc>
          <w:tcPr>
            <w:tcW w:w="8418" w:type="dxa"/>
          </w:tcPr>
          <w:p w14:paraId="52AA2720" w14:textId="77777777" w:rsidR="00FC2433" w:rsidRPr="00DB3C07" w:rsidRDefault="00FC2433" w:rsidP="005C242E">
            <w:pPr>
              <w:rPr>
                <w:rFonts w:ascii="Arial" w:hAnsi="Arial" w:cs="Arial"/>
              </w:rPr>
            </w:pPr>
            <w:r w:rsidRPr="00DB3C07">
              <w:rPr>
                <w:rFonts w:ascii="Arial" w:hAnsi="Arial" w:cs="Arial"/>
                <w:u w:val="single"/>
              </w:rPr>
              <w:t>2018 NC Residential Code/Height</w:t>
            </w:r>
          </w:p>
        </w:tc>
        <w:tc>
          <w:tcPr>
            <w:tcW w:w="1772" w:type="dxa"/>
            <w:gridSpan w:val="3"/>
          </w:tcPr>
          <w:p w14:paraId="64ABDA5A" w14:textId="77777777" w:rsidR="00FC2433" w:rsidRPr="00DB3C07" w:rsidRDefault="00FC2433" w:rsidP="005C242E">
            <w:pPr>
              <w:jc w:val="right"/>
              <w:rPr>
                <w:rFonts w:ascii="Arial" w:hAnsi="Arial" w:cs="Arial"/>
              </w:rPr>
            </w:pPr>
            <w:r w:rsidRPr="00DB3C07">
              <w:rPr>
                <w:rFonts w:ascii="Arial" w:hAnsi="Arial" w:cs="Arial"/>
              </w:rPr>
              <w:t>R312.1.2</w:t>
            </w:r>
          </w:p>
        </w:tc>
        <w:tc>
          <w:tcPr>
            <w:tcW w:w="588" w:type="dxa"/>
          </w:tcPr>
          <w:p w14:paraId="2FE4A5D5" w14:textId="77777777" w:rsidR="00FC2433" w:rsidRPr="00DB3C07" w:rsidRDefault="00FC2433" w:rsidP="005C242E">
            <w:pPr>
              <w:jc w:val="right"/>
              <w:rPr>
                <w:rFonts w:ascii="Arial" w:hAnsi="Arial" w:cs="Arial"/>
              </w:rPr>
            </w:pPr>
          </w:p>
        </w:tc>
      </w:tr>
      <w:tr w:rsidR="00FC2433" w:rsidRPr="00DB3C07" w14:paraId="32812842" w14:textId="77777777" w:rsidTr="00770883">
        <w:trPr>
          <w:tblCellSpacing w:w="14" w:type="dxa"/>
        </w:trPr>
        <w:tc>
          <w:tcPr>
            <w:tcW w:w="8418" w:type="dxa"/>
          </w:tcPr>
          <w:p w14:paraId="21D3A0B1" w14:textId="77777777" w:rsidR="00FC2433" w:rsidRPr="00DB3C07" w:rsidRDefault="00FC2433" w:rsidP="005C242E">
            <w:pPr>
              <w:rPr>
                <w:rFonts w:ascii="Arial" w:hAnsi="Arial" w:cs="Arial"/>
              </w:rPr>
            </w:pPr>
            <w:r w:rsidRPr="00DB3C07">
              <w:rPr>
                <w:rFonts w:ascii="Arial" w:hAnsi="Arial" w:cs="Arial"/>
                <w:u w:val="single"/>
              </w:rPr>
              <w:t>2018 NC Residential Code/Opening Limitations</w:t>
            </w:r>
          </w:p>
        </w:tc>
        <w:tc>
          <w:tcPr>
            <w:tcW w:w="1772" w:type="dxa"/>
            <w:gridSpan w:val="3"/>
          </w:tcPr>
          <w:p w14:paraId="4EC86D8F" w14:textId="77777777" w:rsidR="00FC2433" w:rsidRPr="00DB3C07" w:rsidRDefault="00FC2433" w:rsidP="005C242E">
            <w:pPr>
              <w:jc w:val="right"/>
              <w:rPr>
                <w:rFonts w:ascii="Arial" w:hAnsi="Arial" w:cs="Arial"/>
              </w:rPr>
            </w:pPr>
            <w:r w:rsidRPr="00DB3C07">
              <w:rPr>
                <w:rFonts w:ascii="Arial" w:hAnsi="Arial" w:cs="Arial"/>
              </w:rPr>
              <w:t>R313.1.3</w:t>
            </w:r>
          </w:p>
        </w:tc>
        <w:tc>
          <w:tcPr>
            <w:tcW w:w="588" w:type="dxa"/>
          </w:tcPr>
          <w:p w14:paraId="7A1FD6D2" w14:textId="77777777" w:rsidR="00FC2433" w:rsidRPr="00DB3C07" w:rsidRDefault="00FC2433" w:rsidP="005C242E">
            <w:pPr>
              <w:jc w:val="right"/>
              <w:rPr>
                <w:rFonts w:ascii="Arial" w:hAnsi="Arial" w:cs="Arial"/>
              </w:rPr>
            </w:pPr>
          </w:p>
        </w:tc>
      </w:tr>
      <w:tr w:rsidR="00FC2433" w:rsidRPr="00DB3C07" w14:paraId="4F6AF5A8" w14:textId="77777777" w:rsidTr="00770883">
        <w:trPr>
          <w:tblCellSpacing w:w="14" w:type="dxa"/>
        </w:trPr>
        <w:tc>
          <w:tcPr>
            <w:tcW w:w="8418" w:type="dxa"/>
          </w:tcPr>
          <w:p w14:paraId="1FF22A18" w14:textId="77777777" w:rsidR="00FC2433" w:rsidRPr="00DB3C07" w:rsidRDefault="00FC2433" w:rsidP="005C242E">
            <w:pPr>
              <w:rPr>
                <w:rFonts w:ascii="Arial" w:hAnsi="Arial" w:cs="Arial"/>
              </w:rPr>
            </w:pPr>
            <w:r w:rsidRPr="00DB3C07">
              <w:rPr>
                <w:rFonts w:ascii="Arial" w:hAnsi="Arial" w:cs="Arial"/>
                <w:u w:val="single"/>
              </w:rPr>
              <w:t>2018 NC Residential Code/Size and Height of Wood Studs</w:t>
            </w:r>
          </w:p>
        </w:tc>
        <w:tc>
          <w:tcPr>
            <w:tcW w:w="1772" w:type="dxa"/>
            <w:gridSpan w:val="3"/>
          </w:tcPr>
          <w:p w14:paraId="2845A473" w14:textId="77777777" w:rsidR="00FC2433" w:rsidRPr="00DB3C07" w:rsidRDefault="00FC2433" w:rsidP="005C242E">
            <w:pPr>
              <w:jc w:val="right"/>
              <w:rPr>
                <w:rFonts w:ascii="Arial" w:hAnsi="Arial" w:cs="Arial"/>
              </w:rPr>
            </w:pPr>
            <w:r w:rsidRPr="00DB3C07">
              <w:rPr>
                <w:rFonts w:ascii="Arial" w:hAnsi="Arial" w:cs="Arial"/>
              </w:rPr>
              <w:t>Table R602.3(5)</w:t>
            </w:r>
          </w:p>
        </w:tc>
        <w:tc>
          <w:tcPr>
            <w:tcW w:w="588" w:type="dxa"/>
          </w:tcPr>
          <w:p w14:paraId="12C29F6E" w14:textId="77777777" w:rsidR="00FC2433" w:rsidRPr="00DB3C07" w:rsidRDefault="00FC2433" w:rsidP="005C242E">
            <w:pPr>
              <w:jc w:val="right"/>
              <w:rPr>
                <w:rFonts w:ascii="Arial" w:hAnsi="Arial" w:cs="Arial"/>
              </w:rPr>
            </w:pPr>
          </w:p>
        </w:tc>
      </w:tr>
      <w:tr w:rsidR="00FC2433" w:rsidRPr="00DB3C07" w14:paraId="21337901" w14:textId="77777777" w:rsidTr="00770883">
        <w:trPr>
          <w:tblCellSpacing w:w="14" w:type="dxa"/>
        </w:trPr>
        <w:tc>
          <w:tcPr>
            <w:tcW w:w="8418" w:type="dxa"/>
          </w:tcPr>
          <w:p w14:paraId="555F1ECC" w14:textId="77777777" w:rsidR="00FC2433" w:rsidRPr="00DB3C07" w:rsidRDefault="00FC2433" w:rsidP="005C242E">
            <w:pPr>
              <w:rPr>
                <w:rFonts w:ascii="Arial" w:hAnsi="Arial" w:cs="Arial"/>
              </w:rPr>
            </w:pPr>
            <w:r w:rsidRPr="00DB3C07">
              <w:rPr>
                <w:rFonts w:ascii="Arial" w:hAnsi="Arial" w:cs="Arial"/>
                <w:u w:val="single"/>
              </w:rPr>
              <w:t>2018 NC Residential Code/Minimum Number of Full Height Ki...</w:t>
            </w:r>
          </w:p>
        </w:tc>
        <w:tc>
          <w:tcPr>
            <w:tcW w:w="1772" w:type="dxa"/>
            <w:gridSpan w:val="3"/>
          </w:tcPr>
          <w:p w14:paraId="3D2D601C" w14:textId="77777777" w:rsidR="00FC2433" w:rsidRPr="00DB3C07" w:rsidRDefault="00FC2433" w:rsidP="005C242E">
            <w:pPr>
              <w:jc w:val="right"/>
              <w:rPr>
                <w:rFonts w:ascii="Arial" w:hAnsi="Arial" w:cs="Arial"/>
              </w:rPr>
            </w:pPr>
            <w:r w:rsidRPr="00DB3C07">
              <w:rPr>
                <w:rFonts w:ascii="Arial" w:hAnsi="Arial" w:cs="Arial"/>
              </w:rPr>
              <w:t>Table R602.7.5</w:t>
            </w:r>
          </w:p>
        </w:tc>
        <w:tc>
          <w:tcPr>
            <w:tcW w:w="588" w:type="dxa"/>
          </w:tcPr>
          <w:p w14:paraId="10CCF083" w14:textId="77777777" w:rsidR="00FC2433" w:rsidRPr="00DB3C07" w:rsidRDefault="00FC2433" w:rsidP="005C242E">
            <w:pPr>
              <w:jc w:val="right"/>
              <w:rPr>
                <w:rFonts w:ascii="Arial" w:hAnsi="Arial" w:cs="Arial"/>
              </w:rPr>
            </w:pPr>
          </w:p>
        </w:tc>
      </w:tr>
      <w:tr w:rsidR="00FC2433" w:rsidRPr="00DB3C07" w14:paraId="0D66562C" w14:textId="77777777" w:rsidTr="00770883">
        <w:trPr>
          <w:tblCellSpacing w:w="14" w:type="dxa"/>
        </w:trPr>
        <w:tc>
          <w:tcPr>
            <w:tcW w:w="8418" w:type="dxa"/>
          </w:tcPr>
          <w:p w14:paraId="4EB5E3AB" w14:textId="77777777" w:rsidR="00FC2433" w:rsidRPr="00DB3C07" w:rsidRDefault="00FC2433" w:rsidP="005C242E">
            <w:pPr>
              <w:rPr>
                <w:rFonts w:ascii="Arial" w:hAnsi="Arial" w:cs="Arial"/>
              </w:rPr>
            </w:pPr>
            <w:r w:rsidRPr="00DB3C07">
              <w:rPr>
                <w:rFonts w:ascii="Arial" w:hAnsi="Arial" w:cs="Arial"/>
                <w:u w:val="single"/>
              </w:rPr>
              <w:t>2018 NC Residential Code/Support by Steel Angle</w:t>
            </w:r>
          </w:p>
        </w:tc>
        <w:tc>
          <w:tcPr>
            <w:tcW w:w="1772" w:type="dxa"/>
            <w:gridSpan w:val="3"/>
          </w:tcPr>
          <w:p w14:paraId="32EBFBD3" w14:textId="77777777" w:rsidR="00FC2433" w:rsidRPr="00DB3C07" w:rsidRDefault="00FC2433" w:rsidP="005C242E">
            <w:pPr>
              <w:jc w:val="right"/>
              <w:rPr>
                <w:rFonts w:ascii="Arial" w:hAnsi="Arial" w:cs="Arial"/>
              </w:rPr>
            </w:pPr>
            <w:r w:rsidRPr="00DB3C07">
              <w:rPr>
                <w:rFonts w:ascii="Arial" w:hAnsi="Arial" w:cs="Arial"/>
              </w:rPr>
              <w:t>R703.8.2.1</w:t>
            </w:r>
          </w:p>
        </w:tc>
        <w:tc>
          <w:tcPr>
            <w:tcW w:w="588" w:type="dxa"/>
          </w:tcPr>
          <w:p w14:paraId="2228AC4A" w14:textId="77777777" w:rsidR="00FC2433" w:rsidRPr="00DB3C07" w:rsidRDefault="00FC2433" w:rsidP="005C242E">
            <w:pPr>
              <w:jc w:val="right"/>
              <w:rPr>
                <w:rFonts w:ascii="Arial" w:hAnsi="Arial" w:cs="Arial"/>
              </w:rPr>
            </w:pPr>
          </w:p>
        </w:tc>
      </w:tr>
      <w:tr w:rsidR="00FC2433" w:rsidRPr="00DB3C07" w14:paraId="473446AA" w14:textId="77777777" w:rsidTr="00770883">
        <w:trPr>
          <w:tblCellSpacing w:w="14" w:type="dxa"/>
        </w:trPr>
        <w:tc>
          <w:tcPr>
            <w:tcW w:w="8418" w:type="dxa"/>
          </w:tcPr>
          <w:p w14:paraId="2A048DCF" w14:textId="77777777" w:rsidR="00FC2433" w:rsidRPr="00DB3C07" w:rsidRDefault="00FC2433" w:rsidP="005C242E">
            <w:pPr>
              <w:rPr>
                <w:rFonts w:ascii="Arial" w:hAnsi="Arial" w:cs="Arial"/>
              </w:rPr>
            </w:pPr>
            <w:r w:rsidRPr="00DB3C07">
              <w:rPr>
                <w:rFonts w:ascii="Arial" w:hAnsi="Arial" w:cs="Arial"/>
                <w:u w:val="single"/>
              </w:rPr>
              <w:t>2018 NC Building Code/Minimum Number of Required Plumbing...</w:t>
            </w:r>
          </w:p>
        </w:tc>
        <w:tc>
          <w:tcPr>
            <w:tcW w:w="1772" w:type="dxa"/>
            <w:gridSpan w:val="3"/>
          </w:tcPr>
          <w:p w14:paraId="0BC0FE0B" w14:textId="77777777" w:rsidR="00FC2433" w:rsidRPr="00DB3C07" w:rsidRDefault="00FC2433" w:rsidP="005C242E">
            <w:pPr>
              <w:jc w:val="right"/>
              <w:rPr>
                <w:rFonts w:ascii="Arial" w:hAnsi="Arial" w:cs="Arial"/>
              </w:rPr>
            </w:pPr>
            <w:r w:rsidRPr="00DB3C07">
              <w:rPr>
                <w:rFonts w:ascii="Arial" w:hAnsi="Arial" w:cs="Arial"/>
              </w:rPr>
              <w:t>2902.1</w:t>
            </w:r>
          </w:p>
        </w:tc>
        <w:tc>
          <w:tcPr>
            <w:tcW w:w="588" w:type="dxa"/>
          </w:tcPr>
          <w:p w14:paraId="05DE962F" w14:textId="77777777" w:rsidR="00FC2433" w:rsidRPr="00DB3C07" w:rsidRDefault="00FC2433" w:rsidP="005C242E">
            <w:pPr>
              <w:jc w:val="right"/>
              <w:rPr>
                <w:rFonts w:ascii="Arial" w:hAnsi="Arial" w:cs="Arial"/>
              </w:rPr>
            </w:pPr>
          </w:p>
        </w:tc>
      </w:tr>
      <w:tr w:rsidR="00FC2433" w:rsidRPr="00DB3C07" w14:paraId="55480BA0" w14:textId="77777777" w:rsidTr="00770883">
        <w:trPr>
          <w:tblCellSpacing w:w="14" w:type="dxa"/>
        </w:trPr>
        <w:tc>
          <w:tcPr>
            <w:tcW w:w="8418" w:type="dxa"/>
          </w:tcPr>
          <w:p w14:paraId="3B87CD70" w14:textId="77777777" w:rsidR="00FC2433" w:rsidRPr="00DB3C07" w:rsidRDefault="00FC2433" w:rsidP="005C242E">
            <w:pPr>
              <w:rPr>
                <w:rFonts w:ascii="Arial" w:hAnsi="Arial" w:cs="Arial"/>
              </w:rPr>
            </w:pPr>
            <w:r w:rsidRPr="00DB3C07">
              <w:rPr>
                <w:rFonts w:ascii="Arial" w:hAnsi="Arial" w:cs="Arial"/>
                <w:u w:val="single"/>
              </w:rPr>
              <w:t>2018 NC Building Code/Separate Facilities</w:t>
            </w:r>
          </w:p>
        </w:tc>
        <w:tc>
          <w:tcPr>
            <w:tcW w:w="1772" w:type="dxa"/>
            <w:gridSpan w:val="3"/>
          </w:tcPr>
          <w:p w14:paraId="63E107D2" w14:textId="77777777" w:rsidR="00FC2433" w:rsidRPr="00DB3C07" w:rsidRDefault="00FC2433" w:rsidP="005C242E">
            <w:pPr>
              <w:jc w:val="right"/>
              <w:rPr>
                <w:rFonts w:ascii="Arial" w:hAnsi="Arial" w:cs="Arial"/>
              </w:rPr>
            </w:pPr>
            <w:r w:rsidRPr="00DB3C07">
              <w:rPr>
                <w:rFonts w:ascii="Arial" w:hAnsi="Arial" w:cs="Arial"/>
              </w:rPr>
              <w:t>2902.2</w:t>
            </w:r>
          </w:p>
        </w:tc>
        <w:tc>
          <w:tcPr>
            <w:tcW w:w="588" w:type="dxa"/>
          </w:tcPr>
          <w:p w14:paraId="4AF5DDBA" w14:textId="77777777" w:rsidR="00FC2433" w:rsidRPr="00DB3C07" w:rsidRDefault="00FC2433" w:rsidP="005C242E">
            <w:pPr>
              <w:jc w:val="right"/>
              <w:rPr>
                <w:rFonts w:ascii="Arial" w:hAnsi="Arial" w:cs="Arial"/>
              </w:rPr>
            </w:pPr>
          </w:p>
        </w:tc>
      </w:tr>
      <w:tr w:rsidR="00FC2433" w:rsidRPr="00DB3C07" w14:paraId="41FDFFCF" w14:textId="77777777" w:rsidTr="00770883">
        <w:trPr>
          <w:tblCellSpacing w:w="14" w:type="dxa"/>
        </w:trPr>
        <w:tc>
          <w:tcPr>
            <w:tcW w:w="8418" w:type="dxa"/>
          </w:tcPr>
          <w:p w14:paraId="47F2D7E9" w14:textId="77777777" w:rsidR="00FC2433" w:rsidRPr="00DB3C07" w:rsidRDefault="00FC2433" w:rsidP="005C242E">
            <w:pPr>
              <w:rPr>
                <w:rFonts w:ascii="Arial" w:hAnsi="Arial" w:cs="Arial"/>
              </w:rPr>
            </w:pPr>
            <w:r w:rsidRPr="00DB3C07">
              <w:rPr>
                <w:rFonts w:ascii="Arial" w:hAnsi="Arial" w:cs="Arial"/>
                <w:u w:val="single"/>
              </w:rPr>
              <w:t>2018 NC Building Code/Small Occupancies</w:t>
            </w:r>
          </w:p>
        </w:tc>
        <w:tc>
          <w:tcPr>
            <w:tcW w:w="1772" w:type="dxa"/>
            <w:gridSpan w:val="3"/>
          </w:tcPr>
          <w:p w14:paraId="4A51D6DE" w14:textId="77777777" w:rsidR="00FC2433" w:rsidRPr="00DB3C07" w:rsidRDefault="00FC2433" w:rsidP="005C242E">
            <w:pPr>
              <w:jc w:val="right"/>
              <w:rPr>
                <w:rFonts w:ascii="Arial" w:hAnsi="Arial" w:cs="Arial"/>
              </w:rPr>
            </w:pPr>
            <w:r w:rsidRPr="00DB3C07">
              <w:rPr>
                <w:rFonts w:ascii="Arial" w:hAnsi="Arial" w:cs="Arial"/>
              </w:rPr>
              <w:t>2902.6</w:t>
            </w:r>
          </w:p>
        </w:tc>
        <w:tc>
          <w:tcPr>
            <w:tcW w:w="588" w:type="dxa"/>
          </w:tcPr>
          <w:p w14:paraId="40ACD897" w14:textId="77777777" w:rsidR="00FC2433" w:rsidRPr="00DB3C07" w:rsidRDefault="00FC2433" w:rsidP="005C242E">
            <w:pPr>
              <w:jc w:val="right"/>
              <w:rPr>
                <w:rFonts w:ascii="Arial" w:hAnsi="Arial" w:cs="Arial"/>
              </w:rPr>
            </w:pPr>
          </w:p>
        </w:tc>
      </w:tr>
      <w:tr w:rsidR="00FC2433" w:rsidRPr="00DB3C07" w14:paraId="14804998" w14:textId="77777777" w:rsidTr="00770883">
        <w:trPr>
          <w:tblCellSpacing w:w="14" w:type="dxa"/>
        </w:trPr>
        <w:tc>
          <w:tcPr>
            <w:tcW w:w="8418" w:type="dxa"/>
          </w:tcPr>
          <w:p w14:paraId="484B71B4" w14:textId="77777777" w:rsidR="00FC2433" w:rsidRPr="00DB3C07" w:rsidRDefault="00FC2433" w:rsidP="005C242E">
            <w:pPr>
              <w:rPr>
                <w:rFonts w:ascii="Arial" w:hAnsi="Arial" w:cs="Arial"/>
              </w:rPr>
            </w:pPr>
            <w:r w:rsidRPr="00DB3C07">
              <w:rPr>
                <w:rFonts w:ascii="Arial" w:hAnsi="Arial" w:cs="Arial"/>
                <w:u w:val="single"/>
              </w:rPr>
              <w:t>2018 NC Plumbing Code/Minimum Number of Required Plumbing...</w:t>
            </w:r>
          </w:p>
        </w:tc>
        <w:tc>
          <w:tcPr>
            <w:tcW w:w="1772" w:type="dxa"/>
            <w:gridSpan w:val="3"/>
          </w:tcPr>
          <w:p w14:paraId="1155E780" w14:textId="77777777" w:rsidR="00FC2433" w:rsidRPr="00DB3C07" w:rsidRDefault="00FC2433" w:rsidP="005C242E">
            <w:pPr>
              <w:jc w:val="right"/>
              <w:rPr>
                <w:rFonts w:ascii="Arial" w:hAnsi="Arial" w:cs="Arial"/>
              </w:rPr>
            </w:pPr>
            <w:r w:rsidRPr="00DB3C07">
              <w:rPr>
                <w:rFonts w:ascii="Arial" w:hAnsi="Arial" w:cs="Arial"/>
              </w:rPr>
              <w:t>Table 403.1</w:t>
            </w:r>
          </w:p>
        </w:tc>
        <w:tc>
          <w:tcPr>
            <w:tcW w:w="588" w:type="dxa"/>
          </w:tcPr>
          <w:p w14:paraId="279EDC90" w14:textId="77777777" w:rsidR="00FC2433" w:rsidRPr="00DB3C07" w:rsidRDefault="00FC2433" w:rsidP="005C242E">
            <w:pPr>
              <w:jc w:val="right"/>
              <w:rPr>
                <w:rFonts w:ascii="Arial" w:hAnsi="Arial" w:cs="Arial"/>
              </w:rPr>
            </w:pPr>
          </w:p>
        </w:tc>
      </w:tr>
      <w:tr w:rsidR="00FC2433" w:rsidRPr="00DB3C07" w14:paraId="48E9ACFD" w14:textId="77777777" w:rsidTr="00770883">
        <w:trPr>
          <w:tblCellSpacing w:w="14" w:type="dxa"/>
        </w:trPr>
        <w:tc>
          <w:tcPr>
            <w:tcW w:w="8418" w:type="dxa"/>
          </w:tcPr>
          <w:p w14:paraId="1894186C" w14:textId="77777777" w:rsidR="00FC2433" w:rsidRPr="00DB3C07" w:rsidRDefault="00FC2433" w:rsidP="005C242E">
            <w:pPr>
              <w:rPr>
                <w:rFonts w:ascii="Arial" w:hAnsi="Arial" w:cs="Arial"/>
              </w:rPr>
            </w:pPr>
            <w:r w:rsidRPr="00DB3C07">
              <w:rPr>
                <w:rFonts w:ascii="Arial" w:hAnsi="Arial" w:cs="Arial"/>
                <w:u w:val="single"/>
              </w:rPr>
              <w:t>2018 NC Plumbing Code/Separate Facilities</w:t>
            </w:r>
          </w:p>
        </w:tc>
        <w:tc>
          <w:tcPr>
            <w:tcW w:w="1772" w:type="dxa"/>
            <w:gridSpan w:val="3"/>
          </w:tcPr>
          <w:p w14:paraId="0479B6AA" w14:textId="77777777" w:rsidR="00FC2433" w:rsidRPr="00DB3C07" w:rsidRDefault="00FC2433" w:rsidP="005C242E">
            <w:pPr>
              <w:jc w:val="right"/>
              <w:rPr>
                <w:rFonts w:ascii="Arial" w:hAnsi="Arial" w:cs="Arial"/>
              </w:rPr>
            </w:pPr>
            <w:r w:rsidRPr="00DB3C07">
              <w:rPr>
                <w:rFonts w:ascii="Arial" w:hAnsi="Arial" w:cs="Arial"/>
              </w:rPr>
              <w:t>403.2</w:t>
            </w:r>
          </w:p>
        </w:tc>
        <w:tc>
          <w:tcPr>
            <w:tcW w:w="588" w:type="dxa"/>
          </w:tcPr>
          <w:p w14:paraId="4C61398D" w14:textId="77777777" w:rsidR="00FC2433" w:rsidRPr="00DB3C07" w:rsidRDefault="00FC2433" w:rsidP="005C242E">
            <w:pPr>
              <w:jc w:val="right"/>
              <w:rPr>
                <w:rFonts w:ascii="Arial" w:hAnsi="Arial" w:cs="Arial"/>
              </w:rPr>
            </w:pPr>
          </w:p>
        </w:tc>
      </w:tr>
      <w:tr w:rsidR="00FC2433" w:rsidRPr="00DB3C07" w14:paraId="2730FDA2" w14:textId="77777777" w:rsidTr="00770883">
        <w:trPr>
          <w:tblCellSpacing w:w="14" w:type="dxa"/>
        </w:trPr>
        <w:tc>
          <w:tcPr>
            <w:tcW w:w="8418" w:type="dxa"/>
          </w:tcPr>
          <w:p w14:paraId="479E4CC9" w14:textId="77777777" w:rsidR="00FC2433" w:rsidRPr="00DB3C07" w:rsidRDefault="00FC2433" w:rsidP="005C242E">
            <w:pPr>
              <w:rPr>
                <w:rFonts w:ascii="Arial" w:hAnsi="Arial" w:cs="Arial"/>
              </w:rPr>
            </w:pPr>
            <w:r w:rsidRPr="00DB3C07">
              <w:rPr>
                <w:rFonts w:ascii="Arial" w:hAnsi="Arial" w:cs="Arial"/>
                <w:u w:val="single"/>
              </w:rPr>
              <w:t>2018 NC Plumbing Code/Small Occupancies</w:t>
            </w:r>
          </w:p>
        </w:tc>
        <w:tc>
          <w:tcPr>
            <w:tcW w:w="1772" w:type="dxa"/>
            <w:gridSpan w:val="3"/>
          </w:tcPr>
          <w:p w14:paraId="1EF4A3EC" w14:textId="77777777" w:rsidR="00FC2433" w:rsidRPr="00DB3C07" w:rsidRDefault="00FC2433" w:rsidP="005C242E">
            <w:pPr>
              <w:jc w:val="right"/>
              <w:rPr>
                <w:rFonts w:ascii="Arial" w:hAnsi="Arial" w:cs="Arial"/>
              </w:rPr>
            </w:pPr>
            <w:r w:rsidRPr="00DB3C07">
              <w:rPr>
                <w:rFonts w:ascii="Arial" w:hAnsi="Arial" w:cs="Arial"/>
              </w:rPr>
              <w:t>410.2</w:t>
            </w:r>
          </w:p>
        </w:tc>
        <w:tc>
          <w:tcPr>
            <w:tcW w:w="588" w:type="dxa"/>
          </w:tcPr>
          <w:p w14:paraId="2A41539A" w14:textId="77777777" w:rsidR="00FC2433" w:rsidRPr="00DB3C07" w:rsidRDefault="00FC2433" w:rsidP="005C242E">
            <w:pPr>
              <w:jc w:val="right"/>
              <w:rPr>
                <w:rFonts w:ascii="Arial" w:hAnsi="Arial" w:cs="Arial"/>
              </w:rPr>
            </w:pPr>
          </w:p>
        </w:tc>
      </w:tr>
      <w:tr w:rsidR="00FC2433" w:rsidRPr="00DB3C07" w14:paraId="343F30C7" w14:textId="77777777" w:rsidTr="00770883">
        <w:trPr>
          <w:tblCellSpacing w:w="14" w:type="dxa"/>
        </w:trPr>
        <w:tc>
          <w:tcPr>
            <w:tcW w:w="8418" w:type="dxa"/>
          </w:tcPr>
          <w:p w14:paraId="1D7EFCA8" w14:textId="77777777" w:rsidR="00FC2433" w:rsidRPr="00DB3C07" w:rsidRDefault="00FC2433" w:rsidP="005C242E">
            <w:pPr>
              <w:rPr>
                <w:rFonts w:ascii="Arial" w:hAnsi="Arial" w:cs="Arial"/>
              </w:rPr>
            </w:pPr>
            <w:r w:rsidRPr="00DB3C07">
              <w:rPr>
                <w:rFonts w:ascii="Arial" w:hAnsi="Arial" w:cs="Arial"/>
                <w:u w:val="single"/>
              </w:rPr>
              <w:t>2018 NC Fire Code/Fire Escape Stairs and Ladders</w:t>
            </w:r>
          </w:p>
        </w:tc>
        <w:tc>
          <w:tcPr>
            <w:tcW w:w="1772" w:type="dxa"/>
            <w:gridSpan w:val="3"/>
          </w:tcPr>
          <w:p w14:paraId="2BAF737A" w14:textId="77777777" w:rsidR="00FC2433" w:rsidRPr="00DB3C07" w:rsidRDefault="00FC2433" w:rsidP="005C242E">
            <w:pPr>
              <w:jc w:val="right"/>
              <w:rPr>
                <w:rFonts w:ascii="Arial" w:hAnsi="Arial" w:cs="Arial"/>
              </w:rPr>
            </w:pPr>
            <w:r w:rsidRPr="00DB3C07">
              <w:rPr>
                <w:rFonts w:ascii="Arial" w:hAnsi="Arial" w:cs="Arial"/>
              </w:rPr>
              <w:t>1031.10</w:t>
            </w:r>
          </w:p>
        </w:tc>
        <w:tc>
          <w:tcPr>
            <w:tcW w:w="588" w:type="dxa"/>
          </w:tcPr>
          <w:p w14:paraId="04EDDCE0" w14:textId="77777777" w:rsidR="00FC2433" w:rsidRPr="00DB3C07" w:rsidRDefault="00FC2433" w:rsidP="005C242E">
            <w:pPr>
              <w:jc w:val="right"/>
              <w:rPr>
                <w:rFonts w:ascii="Arial" w:hAnsi="Arial" w:cs="Arial"/>
              </w:rPr>
            </w:pPr>
          </w:p>
        </w:tc>
      </w:tr>
      <w:tr w:rsidR="00FC2433" w:rsidRPr="00DB3C07" w14:paraId="26320F4F" w14:textId="77777777" w:rsidTr="00770883">
        <w:trPr>
          <w:tblCellSpacing w:w="14" w:type="dxa"/>
        </w:trPr>
        <w:tc>
          <w:tcPr>
            <w:tcW w:w="8418" w:type="dxa"/>
          </w:tcPr>
          <w:p w14:paraId="773F0CFE" w14:textId="77777777" w:rsidR="00FC2433" w:rsidRPr="00DB3C07" w:rsidRDefault="00FC2433" w:rsidP="005C242E">
            <w:pPr>
              <w:rPr>
                <w:rFonts w:ascii="Arial" w:hAnsi="Arial" w:cs="Arial"/>
              </w:rPr>
            </w:pPr>
            <w:r w:rsidRPr="00DB3C07">
              <w:rPr>
                <w:rFonts w:ascii="Arial" w:hAnsi="Arial" w:cs="Arial"/>
                <w:u w:val="single"/>
              </w:rPr>
              <w:t>2018 NC Existing Building Code/Marking</w:t>
            </w:r>
          </w:p>
        </w:tc>
        <w:tc>
          <w:tcPr>
            <w:tcW w:w="1772" w:type="dxa"/>
            <w:gridSpan w:val="3"/>
          </w:tcPr>
          <w:p w14:paraId="48E27026" w14:textId="77777777" w:rsidR="00FC2433" w:rsidRPr="00DB3C07" w:rsidRDefault="00FC2433" w:rsidP="005C242E">
            <w:pPr>
              <w:jc w:val="right"/>
              <w:rPr>
                <w:rFonts w:ascii="Arial" w:hAnsi="Arial" w:cs="Arial"/>
              </w:rPr>
            </w:pPr>
            <w:r w:rsidRPr="00DB3C07">
              <w:rPr>
                <w:rFonts w:ascii="Arial" w:hAnsi="Arial" w:cs="Arial"/>
              </w:rPr>
              <w:t>405.6</w:t>
            </w:r>
          </w:p>
        </w:tc>
        <w:tc>
          <w:tcPr>
            <w:tcW w:w="588" w:type="dxa"/>
          </w:tcPr>
          <w:p w14:paraId="31F52FA8" w14:textId="77777777" w:rsidR="00FC2433" w:rsidRPr="00DB3C07" w:rsidRDefault="00FC2433" w:rsidP="005C242E">
            <w:pPr>
              <w:jc w:val="right"/>
              <w:rPr>
                <w:rFonts w:ascii="Arial" w:hAnsi="Arial" w:cs="Arial"/>
              </w:rPr>
            </w:pPr>
          </w:p>
        </w:tc>
      </w:tr>
    </w:tbl>
    <w:p w14:paraId="698203EB" w14:textId="77777777" w:rsidR="00FC2433" w:rsidRPr="00DB3C07" w:rsidRDefault="00FC2433" w:rsidP="005C242E">
      <w:pPr>
        <w:rPr>
          <w:rFonts w:ascii="Arial" w:hAnsi="Arial" w:cs="Arial"/>
        </w:rPr>
      </w:pPr>
    </w:p>
    <w:p w14:paraId="3641ACFF" w14:textId="77777777" w:rsidR="00D52FD0" w:rsidRDefault="00D52FD0" w:rsidP="00D52FD0">
      <w:pPr>
        <w:rPr>
          <w:kern w:val="0"/>
        </w:rPr>
        <w:sectPr w:rsidR="00D52FD0">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14:paraId="5801A74D" w14:textId="77777777" w:rsidTr="00EF6218">
        <w:trPr>
          <w:trHeight w:val="972"/>
        </w:trPr>
        <w:tc>
          <w:tcPr>
            <w:tcW w:w="10800" w:type="dxa"/>
            <w:tcBorders>
              <w:top w:val="double" w:sz="4" w:space="0" w:color="000000"/>
              <w:left w:val="double" w:sz="4" w:space="0" w:color="000000"/>
              <w:bottom w:val="double" w:sz="4" w:space="0" w:color="000000"/>
              <w:right w:val="double" w:sz="4" w:space="0" w:color="000000"/>
            </w:tcBorders>
            <w:hideMark/>
          </w:tcPr>
          <w:p w14:paraId="196A1FE3" w14:textId="77777777" w:rsidR="00E84F57" w:rsidRDefault="00E84F57" w:rsidP="00EF6218">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14:paraId="1755F76C" w14:textId="727577C0" w:rsidR="00E84F57" w:rsidRDefault="00E84F57" w:rsidP="00EF6218">
            <w:pPr>
              <w:outlineLvl w:val="4"/>
              <w:rPr>
                <w:i/>
                <w:kern w:val="0"/>
              </w:rPr>
            </w:pPr>
            <w:r>
              <w:rPr>
                <w:i/>
                <w:kern w:val="0"/>
              </w:rPr>
              <w:t xml:space="preserve">If you are having problems accessing the text of the decisions online or for other questions regarding contested cases or case decisions, please contact the Clerk's office by email: oah.clerks@oah.nc.gov or phone </w:t>
            </w:r>
            <w:r w:rsidR="0035124A" w:rsidRPr="0035124A">
              <w:rPr>
                <w:i/>
                <w:kern w:val="0"/>
              </w:rPr>
              <w:t>984-236-1850</w:t>
            </w:r>
            <w:r>
              <w:rPr>
                <w:i/>
                <w:kern w:val="0"/>
              </w:rPr>
              <w:t>.</w:t>
            </w:r>
          </w:p>
        </w:tc>
      </w:tr>
    </w:tbl>
    <w:p w14:paraId="527C103C" w14:textId="77777777" w:rsidR="00E84F57" w:rsidRDefault="00E84F57" w:rsidP="00E84F57">
      <w:pPr>
        <w:jc w:val="center"/>
        <w:outlineLvl w:val="4"/>
        <w:rPr>
          <w:b/>
          <w:i/>
          <w:kern w:val="0"/>
        </w:rPr>
      </w:pPr>
    </w:p>
    <w:p w14:paraId="7C87B0C6" w14:textId="77777777" w:rsidR="00E84F57" w:rsidRDefault="00E84F57" w:rsidP="00E84F57">
      <w:pPr>
        <w:jc w:val="center"/>
        <w:outlineLvl w:val="4"/>
        <w:rPr>
          <w:b/>
          <w:i/>
          <w:kern w:val="0"/>
        </w:rPr>
      </w:pPr>
      <w:r>
        <w:rPr>
          <w:b/>
          <w:i/>
          <w:kern w:val="0"/>
        </w:rPr>
        <w:t>OFFICE OF ADMINISTRATIVE HEARINGS</w:t>
      </w:r>
    </w:p>
    <w:p w14:paraId="7C959A1B" w14:textId="77777777" w:rsidR="00E84F57" w:rsidRDefault="00E84F57" w:rsidP="00E84F57">
      <w:pPr>
        <w:rPr>
          <w:kern w:val="0"/>
        </w:rPr>
      </w:pPr>
    </w:p>
    <w:p w14:paraId="1245F985" w14:textId="77777777" w:rsidR="00E84F57" w:rsidRDefault="00E84F57" w:rsidP="00E84F57">
      <w:pPr>
        <w:jc w:val="center"/>
        <w:outlineLvl w:val="4"/>
        <w:rPr>
          <w:b/>
          <w:i/>
          <w:kern w:val="0"/>
        </w:rPr>
      </w:pPr>
      <w:r>
        <w:rPr>
          <w:b/>
          <w:i/>
          <w:kern w:val="0"/>
        </w:rPr>
        <w:t>Chief Administrative Law Judge</w:t>
      </w:r>
    </w:p>
    <w:p w14:paraId="21821299" w14:textId="77777777" w:rsidR="00E84F57" w:rsidRDefault="00E84F57" w:rsidP="00E84F57">
      <w:pPr>
        <w:jc w:val="center"/>
        <w:outlineLvl w:val="4"/>
        <w:rPr>
          <w:i/>
          <w:kern w:val="0"/>
        </w:rPr>
      </w:pPr>
      <w:r>
        <w:rPr>
          <w:i/>
          <w:kern w:val="0"/>
        </w:rPr>
        <w:t>JULIAN MANN, III</w:t>
      </w:r>
    </w:p>
    <w:p w14:paraId="161042AA" w14:textId="77777777" w:rsidR="00E84F57" w:rsidRDefault="00E84F57" w:rsidP="00E84F57">
      <w:pPr>
        <w:rPr>
          <w:kern w:val="0"/>
        </w:rPr>
      </w:pPr>
    </w:p>
    <w:p w14:paraId="08DA2763" w14:textId="77777777" w:rsidR="00E84F57" w:rsidRDefault="00E84F57" w:rsidP="00E84F57">
      <w:pPr>
        <w:jc w:val="center"/>
        <w:outlineLvl w:val="4"/>
        <w:rPr>
          <w:b/>
          <w:i/>
          <w:kern w:val="0"/>
        </w:rPr>
      </w:pPr>
      <w:r>
        <w:rPr>
          <w:b/>
          <w:i/>
          <w:kern w:val="0"/>
        </w:rPr>
        <w:t>Senior Administrative Law Judge</w:t>
      </w:r>
    </w:p>
    <w:p w14:paraId="3425BA36" w14:textId="77777777" w:rsidR="00E84F57" w:rsidRDefault="00E84F57" w:rsidP="00E84F57">
      <w:pPr>
        <w:jc w:val="center"/>
        <w:outlineLvl w:val="4"/>
        <w:rPr>
          <w:i/>
          <w:kern w:val="0"/>
        </w:rPr>
      </w:pPr>
      <w:r>
        <w:rPr>
          <w:i/>
          <w:kern w:val="0"/>
        </w:rPr>
        <w:t>FRED G. MORRISON JR.</w:t>
      </w:r>
    </w:p>
    <w:p w14:paraId="26657AC4" w14:textId="77777777" w:rsidR="00E84F57" w:rsidRDefault="00E84F57" w:rsidP="00E84F57">
      <w:pPr>
        <w:rPr>
          <w:kern w:val="0"/>
        </w:rPr>
      </w:pPr>
    </w:p>
    <w:p w14:paraId="1E23802E" w14:textId="77777777" w:rsidR="00E84F57" w:rsidRDefault="00E84F57" w:rsidP="00E84F57">
      <w:pPr>
        <w:jc w:val="center"/>
        <w:outlineLvl w:val="4"/>
        <w:rPr>
          <w:kern w:val="0"/>
        </w:rPr>
      </w:pPr>
      <w:r>
        <w:rPr>
          <w:kern w:val="0"/>
        </w:rPr>
        <w:t>ADMINISTRATIVE LAW JUDGES</w:t>
      </w:r>
    </w:p>
    <w:p w14:paraId="52F9296B" w14:textId="77777777" w:rsidR="00E84F57" w:rsidRDefault="00E84F57" w:rsidP="00E84F57">
      <w:pPr>
        <w:rPr>
          <w:kern w:val="0"/>
        </w:rPr>
      </w:pPr>
    </w:p>
    <w:p w14:paraId="48A754AB" w14:textId="77777777" w:rsidR="00D3050B" w:rsidRDefault="00D3050B" w:rsidP="00D3050B">
      <w:pPr>
        <w:ind w:left="2880"/>
        <w:jc w:val="left"/>
        <w:outlineLvl w:val="4"/>
        <w:rPr>
          <w:kern w:val="0"/>
        </w:rPr>
      </w:pPr>
      <w:r>
        <w:rPr>
          <w:kern w:val="0"/>
        </w:rPr>
        <w:t>Melissa Owens Lassiter</w:t>
      </w:r>
      <w:r>
        <w:rPr>
          <w:kern w:val="0"/>
        </w:rPr>
        <w:tab/>
      </w:r>
      <w:r>
        <w:rPr>
          <w:kern w:val="0"/>
        </w:rPr>
        <w:tab/>
      </w:r>
      <w:r>
        <w:rPr>
          <w:kern w:val="0"/>
        </w:rPr>
        <w:tab/>
        <w:t>Selina Malherbe</w:t>
      </w:r>
    </w:p>
    <w:p w14:paraId="5667F57E" w14:textId="77777777" w:rsidR="00D3050B" w:rsidRDefault="00D3050B" w:rsidP="00D3050B">
      <w:pPr>
        <w:ind w:left="2880"/>
        <w:jc w:val="left"/>
        <w:outlineLvl w:val="4"/>
        <w:rPr>
          <w:kern w:val="0"/>
        </w:rPr>
      </w:pPr>
      <w:r>
        <w:rPr>
          <w:kern w:val="0"/>
        </w:rPr>
        <w:t>Don Overby</w:t>
      </w:r>
      <w:r>
        <w:rPr>
          <w:kern w:val="0"/>
        </w:rPr>
        <w:tab/>
      </w:r>
      <w:r>
        <w:rPr>
          <w:kern w:val="0"/>
        </w:rPr>
        <w:tab/>
      </w:r>
      <w:r>
        <w:rPr>
          <w:kern w:val="0"/>
        </w:rPr>
        <w:tab/>
      </w:r>
      <w:r>
        <w:rPr>
          <w:kern w:val="0"/>
        </w:rPr>
        <w:tab/>
        <w:t>J. Randolph Ward</w:t>
      </w:r>
    </w:p>
    <w:p w14:paraId="6D41C6A7" w14:textId="77777777" w:rsidR="00D3050B" w:rsidRDefault="00D3050B" w:rsidP="00D3050B">
      <w:pPr>
        <w:ind w:left="2880"/>
        <w:jc w:val="left"/>
        <w:outlineLvl w:val="4"/>
        <w:rPr>
          <w:kern w:val="0"/>
        </w:rPr>
      </w:pPr>
      <w:r>
        <w:rPr>
          <w:kern w:val="0"/>
        </w:rPr>
        <w:t>J. Randall May</w:t>
      </w:r>
      <w:r>
        <w:rPr>
          <w:kern w:val="0"/>
        </w:rPr>
        <w:tab/>
      </w:r>
      <w:r>
        <w:rPr>
          <w:kern w:val="0"/>
        </w:rPr>
        <w:tab/>
      </w:r>
      <w:r>
        <w:rPr>
          <w:kern w:val="0"/>
        </w:rPr>
        <w:tab/>
      </w:r>
      <w:r>
        <w:rPr>
          <w:kern w:val="0"/>
        </w:rPr>
        <w:tab/>
        <w:t>Stacey Bawtinhimer</w:t>
      </w:r>
    </w:p>
    <w:p w14:paraId="0F6ED361" w14:textId="77777777" w:rsidR="00D3050B" w:rsidRDefault="00D3050B" w:rsidP="00D3050B">
      <w:pPr>
        <w:ind w:left="2880"/>
        <w:jc w:val="left"/>
        <w:outlineLvl w:val="4"/>
        <w:rPr>
          <w:kern w:val="0"/>
        </w:rPr>
      </w:pPr>
      <w:r>
        <w:rPr>
          <w:kern w:val="0"/>
        </w:rPr>
        <w:t>David Sutton</w:t>
      </w:r>
      <w:r>
        <w:rPr>
          <w:kern w:val="0"/>
        </w:rPr>
        <w:tab/>
      </w:r>
      <w:r>
        <w:rPr>
          <w:kern w:val="0"/>
        </w:rPr>
        <w:tab/>
      </w:r>
      <w:r>
        <w:rPr>
          <w:kern w:val="0"/>
        </w:rPr>
        <w:tab/>
      </w:r>
      <w:r>
        <w:rPr>
          <w:kern w:val="0"/>
        </w:rPr>
        <w:tab/>
        <w:t>Tenisha Jacobs</w:t>
      </w:r>
    </w:p>
    <w:p w14:paraId="6BEEDC3D" w14:textId="77777777" w:rsidR="00E84F57" w:rsidRDefault="00E84F57" w:rsidP="00E84F57">
      <w:pPr>
        <w:pBdr>
          <w:bottom w:val="single" w:sz="18" w:space="1" w:color="auto"/>
        </w:pBdr>
        <w:rPr>
          <w:kern w:val="0"/>
          <w:sz w:val="15"/>
          <w:szCs w:val="15"/>
        </w:rPr>
      </w:pPr>
    </w:p>
    <w:p w14:paraId="4583F610" w14:textId="77777777" w:rsidR="00E84F57" w:rsidRDefault="00E84F57" w:rsidP="00E84F57">
      <w:pPr>
        <w:rPr>
          <w:kern w:val="0"/>
        </w:rPr>
      </w:pPr>
    </w:p>
    <w:p w14:paraId="3E71DF45" w14:textId="77777777" w:rsidR="00E84F57" w:rsidRDefault="00E84F57" w:rsidP="00D52FD0">
      <w:pPr>
        <w:rPr>
          <w:kern w:val="0"/>
        </w:rPr>
        <w:sectPr w:rsidR="00E84F57">
          <w:headerReference w:type="default" r:id="rId36"/>
          <w:footerReference w:type="default" r:id="rId37"/>
          <w:endnotePr>
            <w:numFmt w:val="decimal"/>
          </w:endnotePr>
          <w:pgSz w:w="12240" w:h="15840"/>
          <w:pgMar w:top="360" w:right="720" w:bottom="360" w:left="720" w:header="360" w:footer="360" w:gutter="0"/>
          <w:cols w:space="720"/>
        </w:sectPr>
      </w:pPr>
    </w:p>
    <w:tbl>
      <w:tblPr>
        <w:tblW w:w="0" w:type="auto"/>
        <w:tblInd w:w="7" w:type="dxa"/>
        <w:tblBorders>
          <w:top w:val="single" w:sz="2" w:space="0" w:color="auto"/>
          <w:left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1"/>
        <w:gridCol w:w="668"/>
        <w:gridCol w:w="1251"/>
        <w:gridCol w:w="1262"/>
        <w:gridCol w:w="1856"/>
        <w:gridCol w:w="366"/>
        <w:gridCol w:w="3405"/>
        <w:gridCol w:w="1318"/>
      </w:tblGrid>
      <w:tr w:rsidR="001335A3" w:rsidRPr="002742A0" w14:paraId="25CB9663" w14:textId="77777777" w:rsidTr="00377065">
        <w:trPr>
          <w:trHeight w:val="300"/>
        </w:trPr>
        <w:tc>
          <w:tcPr>
            <w:tcW w:w="661" w:type="dxa"/>
            <w:shd w:val="clear" w:color="auto" w:fill="E7E6E6" w:themeFill="background2"/>
            <w:noWrap/>
          </w:tcPr>
          <w:p w14:paraId="185C3A1C" w14:textId="77777777" w:rsidR="001335A3" w:rsidRPr="002742A0" w:rsidRDefault="001335A3" w:rsidP="00377065">
            <w:pPr>
              <w:jc w:val="left"/>
              <w:rPr>
                <w:b/>
                <w:bCs/>
                <w:color w:val="000000"/>
              </w:rPr>
            </w:pPr>
            <w:r w:rsidRPr="002742A0">
              <w:rPr>
                <w:b/>
                <w:bCs/>
                <w:kern w:val="0"/>
              </w:rPr>
              <w:t>Year</w:t>
            </w:r>
          </w:p>
        </w:tc>
        <w:tc>
          <w:tcPr>
            <w:tcW w:w="661" w:type="dxa"/>
            <w:shd w:val="clear" w:color="auto" w:fill="E7E6E6" w:themeFill="background2"/>
            <w:noWrap/>
          </w:tcPr>
          <w:p w14:paraId="252DF507" w14:textId="77777777" w:rsidR="001335A3" w:rsidRPr="00037302" w:rsidRDefault="001335A3" w:rsidP="00377065">
            <w:pPr>
              <w:jc w:val="left"/>
              <w:rPr>
                <w:color w:val="000000"/>
              </w:rPr>
            </w:pPr>
            <w:r w:rsidRPr="002742A0">
              <w:rPr>
                <w:b/>
                <w:bCs/>
                <w:kern w:val="0"/>
              </w:rPr>
              <w:t>Code</w:t>
            </w:r>
          </w:p>
        </w:tc>
        <w:tc>
          <w:tcPr>
            <w:tcW w:w="1251" w:type="dxa"/>
            <w:shd w:val="clear" w:color="auto" w:fill="E7E6E6" w:themeFill="background2"/>
            <w:noWrap/>
          </w:tcPr>
          <w:p w14:paraId="6F1DD180" w14:textId="77777777" w:rsidR="001335A3" w:rsidRPr="002742A0" w:rsidRDefault="001335A3" w:rsidP="00377065">
            <w:pPr>
              <w:jc w:val="left"/>
              <w:rPr>
                <w:b/>
                <w:bCs/>
                <w:color w:val="000000"/>
              </w:rPr>
            </w:pPr>
            <w:r w:rsidRPr="002742A0">
              <w:rPr>
                <w:b/>
                <w:bCs/>
                <w:kern w:val="0"/>
              </w:rPr>
              <w:t>Number</w:t>
            </w:r>
          </w:p>
        </w:tc>
        <w:tc>
          <w:tcPr>
            <w:tcW w:w="1273" w:type="dxa"/>
            <w:shd w:val="clear" w:color="auto" w:fill="E7E6E6" w:themeFill="background2"/>
          </w:tcPr>
          <w:p w14:paraId="65FB1209" w14:textId="77777777" w:rsidR="001335A3" w:rsidRPr="002742A0" w:rsidRDefault="001335A3" w:rsidP="00377065">
            <w:pPr>
              <w:jc w:val="left"/>
              <w:rPr>
                <w:b/>
                <w:bCs/>
                <w:color w:val="000000"/>
              </w:rPr>
            </w:pPr>
            <w:r w:rsidRPr="002742A0">
              <w:rPr>
                <w:b/>
                <w:bCs/>
                <w:kern w:val="0"/>
              </w:rPr>
              <w:t>Date Decision</w:t>
            </w:r>
            <w:r w:rsidRPr="002742A0">
              <w:rPr>
                <w:b/>
                <w:bCs/>
                <w:kern w:val="0"/>
              </w:rPr>
              <w:br/>
              <w:t>Filed</w:t>
            </w:r>
          </w:p>
        </w:tc>
        <w:tc>
          <w:tcPr>
            <w:tcW w:w="1855" w:type="dxa"/>
            <w:shd w:val="clear" w:color="auto" w:fill="E7E6E6" w:themeFill="background2"/>
            <w:noWrap/>
          </w:tcPr>
          <w:p w14:paraId="6BEFCAE5" w14:textId="77777777" w:rsidR="001335A3" w:rsidRPr="002742A0" w:rsidRDefault="001335A3" w:rsidP="00377065">
            <w:pPr>
              <w:jc w:val="left"/>
              <w:rPr>
                <w:b/>
                <w:bCs/>
                <w:color w:val="000000"/>
              </w:rPr>
            </w:pPr>
            <w:r w:rsidRPr="002742A0">
              <w:rPr>
                <w:b/>
                <w:bCs/>
                <w:kern w:val="0"/>
              </w:rPr>
              <w:t>Petitioner</w:t>
            </w:r>
          </w:p>
        </w:tc>
        <w:tc>
          <w:tcPr>
            <w:tcW w:w="366" w:type="dxa"/>
            <w:shd w:val="clear" w:color="auto" w:fill="E7E6E6" w:themeFill="background2"/>
            <w:noWrap/>
          </w:tcPr>
          <w:p w14:paraId="6947950C" w14:textId="77777777" w:rsidR="001335A3" w:rsidRPr="002742A0" w:rsidRDefault="001335A3" w:rsidP="00377065">
            <w:pPr>
              <w:jc w:val="left"/>
              <w:rPr>
                <w:b/>
                <w:bCs/>
                <w:color w:val="000000"/>
              </w:rPr>
            </w:pPr>
            <w:r w:rsidRPr="002742A0">
              <w:rPr>
                <w:b/>
                <w:bCs/>
                <w:kern w:val="0"/>
              </w:rPr>
              <w:t> </w:t>
            </w:r>
          </w:p>
        </w:tc>
        <w:tc>
          <w:tcPr>
            <w:tcW w:w="3403" w:type="dxa"/>
            <w:shd w:val="clear" w:color="auto" w:fill="E7E6E6" w:themeFill="background2"/>
            <w:noWrap/>
          </w:tcPr>
          <w:p w14:paraId="7A2DCFE3" w14:textId="77777777" w:rsidR="001335A3" w:rsidRPr="002742A0" w:rsidRDefault="001335A3" w:rsidP="00377065">
            <w:pPr>
              <w:jc w:val="left"/>
              <w:rPr>
                <w:b/>
                <w:bCs/>
                <w:color w:val="000000"/>
              </w:rPr>
            </w:pPr>
            <w:r w:rsidRPr="002742A0">
              <w:rPr>
                <w:b/>
                <w:bCs/>
                <w:kern w:val="0"/>
              </w:rPr>
              <w:t>Respondent</w:t>
            </w:r>
          </w:p>
        </w:tc>
        <w:tc>
          <w:tcPr>
            <w:tcW w:w="1317" w:type="dxa"/>
            <w:shd w:val="clear" w:color="auto" w:fill="E7E6E6" w:themeFill="background2"/>
            <w:noWrap/>
          </w:tcPr>
          <w:p w14:paraId="4A8D3232" w14:textId="77777777" w:rsidR="001335A3" w:rsidRPr="002742A0" w:rsidRDefault="001335A3" w:rsidP="00377065">
            <w:pPr>
              <w:jc w:val="left"/>
              <w:rPr>
                <w:b/>
                <w:bCs/>
                <w:color w:val="000000"/>
              </w:rPr>
            </w:pPr>
            <w:r w:rsidRPr="002742A0">
              <w:rPr>
                <w:b/>
                <w:bCs/>
                <w:kern w:val="0"/>
              </w:rPr>
              <w:t>ALJ</w:t>
            </w:r>
          </w:p>
        </w:tc>
      </w:tr>
      <w:tr w:rsidR="001335A3" w:rsidRPr="00037302" w14:paraId="6101A879" w14:textId="77777777" w:rsidTr="00377065">
        <w:trPr>
          <w:trHeight w:val="300"/>
        </w:trPr>
        <w:tc>
          <w:tcPr>
            <w:tcW w:w="661" w:type="dxa"/>
            <w:noWrap/>
          </w:tcPr>
          <w:p w14:paraId="0E550EDD" w14:textId="77777777" w:rsidR="001335A3" w:rsidRPr="00037302" w:rsidRDefault="001335A3" w:rsidP="00377065">
            <w:pPr>
              <w:jc w:val="right"/>
              <w:rPr>
                <w:color w:val="000000"/>
              </w:rPr>
            </w:pPr>
          </w:p>
        </w:tc>
        <w:tc>
          <w:tcPr>
            <w:tcW w:w="661" w:type="dxa"/>
            <w:noWrap/>
          </w:tcPr>
          <w:p w14:paraId="7027DEEB" w14:textId="77777777" w:rsidR="001335A3" w:rsidRPr="00037302" w:rsidRDefault="001335A3" w:rsidP="00377065">
            <w:pPr>
              <w:jc w:val="right"/>
              <w:rPr>
                <w:color w:val="000000"/>
              </w:rPr>
            </w:pPr>
          </w:p>
        </w:tc>
        <w:tc>
          <w:tcPr>
            <w:tcW w:w="1251" w:type="dxa"/>
            <w:noWrap/>
          </w:tcPr>
          <w:p w14:paraId="449FC4C6" w14:textId="77777777" w:rsidR="001335A3" w:rsidRPr="00037302" w:rsidRDefault="001335A3" w:rsidP="00377065">
            <w:pPr>
              <w:jc w:val="right"/>
              <w:rPr>
                <w:color w:val="000000"/>
              </w:rPr>
            </w:pPr>
          </w:p>
        </w:tc>
        <w:tc>
          <w:tcPr>
            <w:tcW w:w="1273" w:type="dxa"/>
          </w:tcPr>
          <w:p w14:paraId="404CACE2" w14:textId="77777777" w:rsidR="001335A3" w:rsidRPr="00037302" w:rsidRDefault="001335A3" w:rsidP="00377065">
            <w:pPr>
              <w:jc w:val="right"/>
              <w:rPr>
                <w:color w:val="000000"/>
              </w:rPr>
            </w:pPr>
          </w:p>
        </w:tc>
        <w:tc>
          <w:tcPr>
            <w:tcW w:w="1855" w:type="dxa"/>
            <w:noWrap/>
          </w:tcPr>
          <w:p w14:paraId="5891227B" w14:textId="77777777" w:rsidR="001335A3" w:rsidRPr="002742A0" w:rsidRDefault="001335A3" w:rsidP="00377065">
            <w:pPr>
              <w:jc w:val="right"/>
              <w:rPr>
                <w:b/>
                <w:bCs/>
                <w:color w:val="000000"/>
                <w:u w:val="single"/>
              </w:rPr>
            </w:pPr>
            <w:r w:rsidRPr="002742A0">
              <w:rPr>
                <w:b/>
                <w:bCs/>
                <w:color w:val="000000"/>
                <w:u w:val="single"/>
              </w:rPr>
              <w:t>Published</w:t>
            </w:r>
          </w:p>
        </w:tc>
        <w:tc>
          <w:tcPr>
            <w:tcW w:w="366" w:type="dxa"/>
            <w:noWrap/>
          </w:tcPr>
          <w:p w14:paraId="52E4B45B" w14:textId="77777777" w:rsidR="001335A3" w:rsidRPr="00037302" w:rsidRDefault="001335A3" w:rsidP="00377065">
            <w:pPr>
              <w:jc w:val="right"/>
              <w:rPr>
                <w:color w:val="000000"/>
              </w:rPr>
            </w:pPr>
          </w:p>
        </w:tc>
        <w:tc>
          <w:tcPr>
            <w:tcW w:w="3403" w:type="dxa"/>
            <w:noWrap/>
          </w:tcPr>
          <w:p w14:paraId="2AE7E193" w14:textId="77777777" w:rsidR="001335A3" w:rsidRPr="00037302" w:rsidRDefault="001335A3" w:rsidP="00377065">
            <w:pPr>
              <w:jc w:val="right"/>
              <w:rPr>
                <w:color w:val="000000"/>
              </w:rPr>
            </w:pPr>
          </w:p>
        </w:tc>
        <w:tc>
          <w:tcPr>
            <w:tcW w:w="1317" w:type="dxa"/>
            <w:noWrap/>
          </w:tcPr>
          <w:p w14:paraId="1CC58811" w14:textId="77777777" w:rsidR="001335A3" w:rsidRPr="00037302" w:rsidRDefault="001335A3" w:rsidP="00377065">
            <w:pPr>
              <w:jc w:val="right"/>
              <w:rPr>
                <w:color w:val="000000"/>
              </w:rPr>
            </w:pPr>
          </w:p>
        </w:tc>
      </w:tr>
      <w:tr w:rsidR="001335A3" w:rsidRPr="00A41923" w14:paraId="325A0252"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17A921EC" w14:textId="77777777" w:rsidR="001335A3" w:rsidRPr="00A41923" w:rsidRDefault="001335A3" w:rsidP="00377065">
            <w:pPr>
              <w:jc w:val="right"/>
              <w:rPr>
                <w:color w:val="000000"/>
              </w:rPr>
            </w:pPr>
            <w:r w:rsidRPr="00A41923">
              <w:rPr>
                <w:color w:val="000000"/>
              </w:rPr>
              <w:t>19</w:t>
            </w:r>
          </w:p>
        </w:tc>
        <w:tc>
          <w:tcPr>
            <w:tcW w:w="668" w:type="dxa"/>
            <w:noWrap/>
          </w:tcPr>
          <w:p w14:paraId="4E8706CB" w14:textId="77777777" w:rsidR="001335A3" w:rsidRPr="00A41923" w:rsidRDefault="001335A3" w:rsidP="00377065">
            <w:pPr>
              <w:jc w:val="right"/>
              <w:rPr>
                <w:color w:val="000000"/>
              </w:rPr>
            </w:pPr>
            <w:r w:rsidRPr="00A41923">
              <w:rPr>
                <w:color w:val="000000"/>
              </w:rPr>
              <w:t>DOJ</w:t>
            </w:r>
          </w:p>
        </w:tc>
        <w:tc>
          <w:tcPr>
            <w:tcW w:w="1251" w:type="dxa"/>
            <w:noWrap/>
          </w:tcPr>
          <w:p w14:paraId="2D1C6C18" w14:textId="77777777" w:rsidR="001335A3" w:rsidRPr="00A41923" w:rsidRDefault="001335A3" w:rsidP="00377065">
            <w:pPr>
              <w:jc w:val="right"/>
              <w:rPr>
                <w:color w:val="000000"/>
              </w:rPr>
            </w:pPr>
            <w:r w:rsidRPr="00A41923">
              <w:rPr>
                <w:color w:val="000000"/>
              </w:rPr>
              <w:t>06923</w:t>
            </w:r>
          </w:p>
        </w:tc>
        <w:tc>
          <w:tcPr>
            <w:tcW w:w="1267" w:type="dxa"/>
          </w:tcPr>
          <w:p w14:paraId="366BA019" w14:textId="77777777" w:rsidR="001335A3" w:rsidRPr="00A41923" w:rsidRDefault="001335A3" w:rsidP="00377065">
            <w:pPr>
              <w:jc w:val="right"/>
              <w:rPr>
                <w:color w:val="000000"/>
              </w:rPr>
            </w:pPr>
            <w:r w:rsidRPr="00A41923">
              <w:rPr>
                <w:color w:val="000000"/>
              </w:rPr>
              <w:t>8/28/2020</w:t>
            </w:r>
          </w:p>
        </w:tc>
        <w:tc>
          <w:tcPr>
            <w:tcW w:w="1856" w:type="dxa"/>
            <w:noWrap/>
          </w:tcPr>
          <w:p w14:paraId="59E9AE94" w14:textId="77777777" w:rsidR="001335A3" w:rsidRPr="00A41923" w:rsidRDefault="001335A3" w:rsidP="00377065">
            <w:pPr>
              <w:jc w:val="right"/>
              <w:rPr>
                <w:color w:val="000000"/>
              </w:rPr>
            </w:pPr>
            <w:r w:rsidRPr="00A41923">
              <w:rPr>
                <w:color w:val="000000"/>
              </w:rPr>
              <w:t xml:space="preserve">Scott Thomas Pitts </w:t>
            </w:r>
          </w:p>
        </w:tc>
        <w:tc>
          <w:tcPr>
            <w:tcW w:w="366" w:type="dxa"/>
            <w:noWrap/>
          </w:tcPr>
          <w:p w14:paraId="74DB5940" w14:textId="77777777" w:rsidR="001335A3" w:rsidRPr="00A41923" w:rsidRDefault="001335A3" w:rsidP="00377065">
            <w:pPr>
              <w:jc w:val="right"/>
              <w:rPr>
                <w:color w:val="000000"/>
              </w:rPr>
            </w:pPr>
            <w:r w:rsidRPr="00A41923">
              <w:rPr>
                <w:color w:val="000000"/>
              </w:rPr>
              <w:t>v.</w:t>
            </w:r>
          </w:p>
        </w:tc>
        <w:tc>
          <w:tcPr>
            <w:tcW w:w="3405" w:type="dxa"/>
            <w:noWrap/>
          </w:tcPr>
          <w:p w14:paraId="1DFBE543" w14:textId="77777777" w:rsidR="001335A3" w:rsidRPr="00A41923" w:rsidRDefault="001335A3" w:rsidP="00377065">
            <w:pPr>
              <w:jc w:val="right"/>
              <w:rPr>
                <w:color w:val="000000"/>
              </w:rPr>
            </w:pPr>
            <w:r w:rsidRPr="00A41923">
              <w:rPr>
                <w:color w:val="000000"/>
              </w:rPr>
              <w:t>North Carolina Criminal Justice Education and Training Standards Commission</w:t>
            </w:r>
          </w:p>
        </w:tc>
        <w:tc>
          <w:tcPr>
            <w:tcW w:w="1318" w:type="dxa"/>
            <w:noWrap/>
          </w:tcPr>
          <w:p w14:paraId="6396FC4D" w14:textId="77777777" w:rsidR="001335A3" w:rsidRPr="00A41923" w:rsidRDefault="001335A3" w:rsidP="00B52E2A">
            <w:pPr>
              <w:jc w:val="left"/>
              <w:rPr>
                <w:color w:val="000000"/>
              </w:rPr>
            </w:pPr>
            <w:r w:rsidRPr="00A41923">
              <w:rPr>
                <w:color w:val="000000"/>
              </w:rPr>
              <w:t>Sutton</w:t>
            </w:r>
          </w:p>
        </w:tc>
      </w:tr>
      <w:tr w:rsidR="001335A3" w:rsidRPr="00A41923" w14:paraId="3D6E36AA"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4217D04B" w14:textId="77777777" w:rsidR="001335A3" w:rsidRPr="00A41923" w:rsidRDefault="001335A3" w:rsidP="00377065">
            <w:pPr>
              <w:jc w:val="right"/>
              <w:rPr>
                <w:color w:val="000000"/>
              </w:rPr>
            </w:pPr>
            <w:r w:rsidRPr="00A41923">
              <w:rPr>
                <w:color w:val="000000"/>
              </w:rPr>
              <w:t>20</w:t>
            </w:r>
          </w:p>
        </w:tc>
        <w:tc>
          <w:tcPr>
            <w:tcW w:w="668" w:type="dxa"/>
            <w:noWrap/>
          </w:tcPr>
          <w:p w14:paraId="269E922F" w14:textId="77777777" w:rsidR="001335A3" w:rsidRPr="00A41923" w:rsidRDefault="001335A3" w:rsidP="00377065">
            <w:pPr>
              <w:jc w:val="right"/>
              <w:rPr>
                <w:color w:val="000000"/>
              </w:rPr>
            </w:pPr>
            <w:r w:rsidRPr="00A41923">
              <w:rPr>
                <w:color w:val="000000"/>
              </w:rPr>
              <w:t>DOJ</w:t>
            </w:r>
          </w:p>
        </w:tc>
        <w:tc>
          <w:tcPr>
            <w:tcW w:w="1251" w:type="dxa"/>
            <w:noWrap/>
          </w:tcPr>
          <w:p w14:paraId="2C5ACCBF" w14:textId="77777777" w:rsidR="001335A3" w:rsidRPr="00A41923" w:rsidRDefault="001335A3" w:rsidP="00377065">
            <w:pPr>
              <w:jc w:val="right"/>
              <w:rPr>
                <w:color w:val="000000"/>
              </w:rPr>
            </w:pPr>
            <w:r w:rsidRPr="00A41923">
              <w:rPr>
                <w:color w:val="000000"/>
              </w:rPr>
              <w:t>01467</w:t>
            </w:r>
          </w:p>
        </w:tc>
        <w:tc>
          <w:tcPr>
            <w:tcW w:w="1267" w:type="dxa"/>
          </w:tcPr>
          <w:p w14:paraId="326D93A7" w14:textId="77777777" w:rsidR="001335A3" w:rsidRPr="00A41923" w:rsidRDefault="001335A3" w:rsidP="00377065">
            <w:pPr>
              <w:jc w:val="right"/>
              <w:rPr>
                <w:color w:val="000000"/>
              </w:rPr>
            </w:pPr>
            <w:r w:rsidRPr="00A41923">
              <w:rPr>
                <w:color w:val="000000"/>
              </w:rPr>
              <w:t>8/31/2020</w:t>
            </w:r>
          </w:p>
        </w:tc>
        <w:tc>
          <w:tcPr>
            <w:tcW w:w="1856" w:type="dxa"/>
            <w:noWrap/>
          </w:tcPr>
          <w:p w14:paraId="30C64676" w14:textId="77777777" w:rsidR="001335A3" w:rsidRPr="00A41923" w:rsidRDefault="001335A3" w:rsidP="00377065">
            <w:pPr>
              <w:jc w:val="right"/>
              <w:rPr>
                <w:color w:val="000000"/>
              </w:rPr>
            </w:pPr>
            <w:r w:rsidRPr="00A41923">
              <w:rPr>
                <w:color w:val="000000"/>
              </w:rPr>
              <w:t xml:space="preserve">Trent Lackey </w:t>
            </w:r>
          </w:p>
        </w:tc>
        <w:tc>
          <w:tcPr>
            <w:tcW w:w="366" w:type="dxa"/>
            <w:noWrap/>
          </w:tcPr>
          <w:p w14:paraId="4189D9B6" w14:textId="77777777" w:rsidR="001335A3" w:rsidRPr="00A41923" w:rsidRDefault="001335A3" w:rsidP="00377065">
            <w:pPr>
              <w:jc w:val="right"/>
              <w:rPr>
                <w:color w:val="000000"/>
              </w:rPr>
            </w:pPr>
            <w:r w:rsidRPr="00A41923">
              <w:rPr>
                <w:color w:val="000000"/>
              </w:rPr>
              <w:t>v.</w:t>
            </w:r>
          </w:p>
        </w:tc>
        <w:tc>
          <w:tcPr>
            <w:tcW w:w="3405" w:type="dxa"/>
            <w:noWrap/>
          </w:tcPr>
          <w:p w14:paraId="6071E179" w14:textId="77777777" w:rsidR="001335A3" w:rsidRPr="00A41923" w:rsidRDefault="001335A3" w:rsidP="00377065">
            <w:pPr>
              <w:jc w:val="right"/>
              <w:rPr>
                <w:color w:val="000000"/>
              </w:rPr>
            </w:pPr>
            <w:r w:rsidRPr="00A41923">
              <w:rPr>
                <w:color w:val="000000"/>
              </w:rPr>
              <w:t>North Carolina Sheriffs Education and Training Standards Commission</w:t>
            </w:r>
          </w:p>
        </w:tc>
        <w:tc>
          <w:tcPr>
            <w:tcW w:w="1318" w:type="dxa"/>
            <w:noWrap/>
          </w:tcPr>
          <w:p w14:paraId="0BE3CE4E" w14:textId="77777777" w:rsidR="001335A3" w:rsidRPr="00A41923" w:rsidRDefault="001335A3" w:rsidP="00B52E2A">
            <w:pPr>
              <w:jc w:val="left"/>
              <w:rPr>
                <w:color w:val="000000"/>
              </w:rPr>
            </w:pPr>
            <w:r w:rsidRPr="00A41923">
              <w:rPr>
                <w:color w:val="000000"/>
              </w:rPr>
              <w:t>Sutton</w:t>
            </w:r>
          </w:p>
        </w:tc>
      </w:tr>
      <w:tr w:rsidR="001335A3" w:rsidRPr="00A41923" w14:paraId="59A8B185"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4833F7AA" w14:textId="77777777" w:rsidR="001335A3" w:rsidRPr="00A41923" w:rsidRDefault="001335A3" w:rsidP="00377065">
            <w:pPr>
              <w:jc w:val="right"/>
              <w:rPr>
                <w:color w:val="000000"/>
              </w:rPr>
            </w:pPr>
          </w:p>
        </w:tc>
        <w:tc>
          <w:tcPr>
            <w:tcW w:w="668" w:type="dxa"/>
            <w:noWrap/>
          </w:tcPr>
          <w:p w14:paraId="0CB121C8" w14:textId="77777777" w:rsidR="001335A3" w:rsidRPr="00A41923" w:rsidRDefault="001335A3" w:rsidP="00377065">
            <w:pPr>
              <w:jc w:val="right"/>
              <w:rPr>
                <w:color w:val="000000"/>
              </w:rPr>
            </w:pPr>
          </w:p>
        </w:tc>
        <w:tc>
          <w:tcPr>
            <w:tcW w:w="1251" w:type="dxa"/>
            <w:noWrap/>
          </w:tcPr>
          <w:p w14:paraId="0269B427" w14:textId="77777777" w:rsidR="001335A3" w:rsidRPr="00A41923" w:rsidRDefault="001335A3" w:rsidP="00377065">
            <w:pPr>
              <w:jc w:val="right"/>
              <w:rPr>
                <w:color w:val="000000"/>
              </w:rPr>
            </w:pPr>
            <w:r w:rsidRPr="00A41923">
              <w:rPr>
                <w:color w:val="000000"/>
              </w:rPr>
              <w:t> </w:t>
            </w:r>
          </w:p>
        </w:tc>
        <w:tc>
          <w:tcPr>
            <w:tcW w:w="1267" w:type="dxa"/>
          </w:tcPr>
          <w:p w14:paraId="2C30DC04" w14:textId="77777777" w:rsidR="001335A3" w:rsidRPr="00A41923" w:rsidRDefault="001335A3" w:rsidP="00377065">
            <w:pPr>
              <w:jc w:val="right"/>
              <w:rPr>
                <w:color w:val="000000"/>
              </w:rPr>
            </w:pPr>
            <w:r w:rsidRPr="00A41923">
              <w:rPr>
                <w:color w:val="000000"/>
              </w:rPr>
              <w:t> </w:t>
            </w:r>
          </w:p>
        </w:tc>
        <w:tc>
          <w:tcPr>
            <w:tcW w:w="1856" w:type="dxa"/>
            <w:noWrap/>
          </w:tcPr>
          <w:p w14:paraId="6975407F" w14:textId="77777777" w:rsidR="001335A3" w:rsidRPr="00A41923" w:rsidRDefault="001335A3" w:rsidP="00377065">
            <w:pPr>
              <w:jc w:val="right"/>
              <w:rPr>
                <w:color w:val="000000"/>
              </w:rPr>
            </w:pPr>
          </w:p>
        </w:tc>
        <w:tc>
          <w:tcPr>
            <w:tcW w:w="366" w:type="dxa"/>
            <w:noWrap/>
          </w:tcPr>
          <w:p w14:paraId="52383E13" w14:textId="77777777" w:rsidR="001335A3" w:rsidRPr="00A41923" w:rsidRDefault="001335A3" w:rsidP="00377065">
            <w:pPr>
              <w:jc w:val="right"/>
              <w:rPr>
                <w:color w:val="000000"/>
              </w:rPr>
            </w:pPr>
            <w:r w:rsidRPr="00A41923">
              <w:rPr>
                <w:color w:val="000000"/>
              </w:rPr>
              <w:t> </w:t>
            </w:r>
          </w:p>
        </w:tc>
        <w:tc>
          <w:tcPr>
            <w:tcW w:w="3405" w:type="dxa"/>
            <w:noWrap/>
          </w:tcPr>
          <w:p w14:paraId="52B234FE" w14:textId="77777777" w:rsidR="001335A3" w:rsidRPr="00A41923" w:rsidRDefault="001335A3" w:rsidP="00377065">
            <w:pPr>
              <w:jc w:val="right"/>
              <w:rPr>
                <w:color w:val="000000"/>
              </w:rPr>
            </w:pPr>
            <w:r w:rsidRPr="00A41923">
              <w:rPr>
                <w:color w:val="000000"/>
              </w:rPr>
              <w:t> </w:t>
            </w:r>
          </w:p>
        </w:tc>
        <w:tc>
          <w:tcPr>
            <w:tcW w:w="1318" w:type="dxa"/>
            <w:noWrap/>
          </w:tcPr>
          <w:p w14:paraId="19A7E92A" w14:textId="77777777" w:rsidR="001335A3" w:rsidRPr="00A41923" w:rsidRDefault="001335A3" w:rsidP="00B52E2A">
            <w:pPr>
              <w:jc w:val="left"/>
              <w:rPr>
                <w:color w:val="000000"/>
              </w:rPr>
            </w:pPr>
          </w:p>
        </w:tc>
      </w:tr>
      <w:tr w:rsidR="001335A3" w:rsidRPr="00A41923" w14:paraId="155DB652"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37AF1D2C" w14:textId="77777777" w:rsidR="001335A3" w:rsidRPr="00A41923" w:rsidRDefault="001335A3" w:rsidP="00377065">
            <w:pPr>
              <w:jc w:val="right"/>
              <w:rPr>
                <w:color w:val="000000"/>
              </w:rPr>
            </w:pPr>
            <w:r w:rsidRPr="00A41923">
              <w:rPr>
                <w:color w:val="000000"/>
              </w:rPr>
              <w:t>19</w:t>
            </w:r>
          </w:p>
        </w:tc>
        <w:tc>
          <w:tcPr>
            <w:tcW w:w="668" w:type="dxa"/>
            <w:noWrap/>
          </w:tcPr>
          <w:p w14:paraId="53FF035D" w14:textId="77777777" w:rsidR="001335A3" w:rsidRPr="00A41923" w:rsidRDefault="001335A3" w:rsidP="00377065">
            <w:pPr>
              <w:jc w:val="right"/>
              <w:rPr>
                <w:color w:val="000000"/>
              </w:rPr>
            </w:pPr>
            <w:r w:rsidRPr="00A41923">
              <w:rPr>
                <w:color w:val="000000"/>
              </w:rPr>
              <w:t>DST</w:t>
            </w:r>
          </w:p>
        </w:tc>
        <w:tc>
          <w:tcPr>
            <w:tcW w:w="1251" w:type="dxa"/>
            <w:noWrap/>
          </w:tcPr>
          <w:p w14:paraId="7930F394" w14:textId="77777777" w:rsidR="001335A3" w:rsidRPr="00A41923" w:rsidRDefault="001335A3" w:rsidP="00377065">
            <w:pPr>
              <w:jc w:val="right"/>
              <w:rPr>
                <w:color w:val="000000"/>
              </w:rPr>
            </w:pPr>
            <w:r w:rsidRPr="00A41923">
              <w:rPr>
                <w:color w:val="000000"/>
              </w:rPr>
              <w:t>06915</w:t>
            </w:r>
          </w:p>
        </w:tc>
        <w:tc>
          <w:tcPr>
            <w:tcW w:w="1267" w:type="dxa"/>
          </w:tcPr>
          <w:p w14:paraId="65FD6B13" w14:textId="77777777" w:rsidR="001335A3" w:rsidRPr="00A41923" w:rsidRDefault="001335A3" w:rsidP="00377065">
            <w:pPr>
              <w:jc w:val="right"/>
              <w:rPr>
                <w:color w:val="000000"/>
              </w:rPr>
            </w:pPr>
            <w:r w:rsidRPr="00A41923">
              <w:rPr>
                <w:color w:val="000000"/>
              </w:rPr>
              <w:t>8/6/2020</w:t>
            </w:r>
          </w:p>
        </w:tc>
        <w:tc>
          <w:tcPr>
            <w:tcW w:w="1856" w:type="dxa"/>
            <w:noWrap/>
          </w:tcPr>
          <w:p w14:paraId="4601B0E9" w14:textId="77777777" w:rsidR="001335A3" w:rsidRPr="00A41923" w:rsidRDefault="001335A3" w:rsidP="00377065">
            <w:pPr>
              <w:jc w:val="right"/>
              <w:rPr>
                <w:color w:val="000000"/>
              </w:rPr>
            </w:pPr>
            <w:r w:rsidRPr="00A41923">
              <w:rPr>
                <w:color w:val="000000"/>
              </w:rPr>
              <w:t xml:space="preserve">Dr. Robin P Gardner </w:t>
            </w:r>
          </w:p>
        </w:tc>
        <w:tc>
          <w:tcPr>
            <w:tcW w:w="366" w:type="dxa"/>
            <w:noWrap/>
          </w:tcPr>
          <w:p w14:paraId="49ECC1E5" w14:textId="77777777" w:rsidR="001335A3" w:rsidRPr="00A41923" w:rsidRDefault="001335A3" w:rsidP="00377065">
            <w:pPr>
              <w:jc w:val="right"/>
              <w:rPr>
                <w:color w:val="000000"/>
              </w:rPr>
            </w:pPr>
            <w:r w:rsidRPr="00A41923">
              <w:rPr>
                <w:color w:val="000000"/>
              </w:rPr>
              <w:t>v.</w:t>
            </w:r>
          </w:p>
        </w:tc>
        <w:tc>
          <w:tcPr>
            <w:tcW w:w="3405" w:type="dxa"/>
            <w:noWrap/>
          </w:tcPr>
          <w:p w14:paraId="1AD75392" w14:textId="77777777" w:rsidR="001335A3" w:rsidRPr="00A41923" w:rsidRDefault="001335A3" w:rsidP="00377065">
            <w:pPr>
              <w:jc w:val="right"/>
              <w:rPr>
                <w:color w:val="000000"/>
              </w:rPr>
            </w:pPr>
            <w:r w:rsidRPr="00A41923">
              <w:rPr>
                <w:color w:val="000000"/>
              </w:rPr>
              <w:t>State of North Carolina Department of State Treasurer, Retirement Systems Division</w:t>
            </w:r>
          </w:p>
        </w:tc>
        <w:tc>
          <w:tcPr>
            <w:tcW w:w="1318" w:type="dxa"/>
            <w:noWrap/>
          </w:tcPr>
          <w:p w14:paraId="51ADD8A9" w14:textId="77777777" w:rsidR="001335A3" w:rsidRPr="00A41923" w:rsidRDefault="001335A3" w:rsidP="00B52E2A">
            <w:pPr>
              <w:jc w:val="left"/>
              <w:rPr>
                <w:color w:val="000000"/>
              </w:rPr>
            </w:pPr>
            <w:r w:rsidRPr="00A41923">
              <w:rPr>
                <w:color w:val="000000"/>
              </w:rPr>
              <w:t>Byrne</w:t>
            </w:r>
          </w:p>
        </w:tc>
      </w:tr>
      <w:tr w:rsidR="001335A3" w:rsidRPr="00A41923" w14:paraId="77902941"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472822FB" w14:textId="77777777" w:rsidR="001335A3" w:rsidRPr="00A41923" w:rsidRDefault="001335A3" w:rsidP="00377065">
            <w:pPr>
              <w:jc w:val="right"/>
              <w:rPr>
                <w:color w:val="000000"/>
              </w:rPr>
            </w:pPr>
          </w:p>
        </w:tc>
        <w:tc>
          <w:tcPr>
            <w:tcW w:w="668" w:type="dxa"/>
            <w:noWrap/>
          </w:tcPr>
          <w:p w14:paraId="69D2E40D" w14:textId="77777777" w:rsidR="001335A3" w:rsidRPr="00A41923" w:rsidRDefault="001335A3" w:rsidP="00377065">
            <w:pPr>
              <w:jc w:val="right"/>
              <w:rPr>
                <w:color w:val="000000"/>
              </w:rPr>
            </w:pPr>
          </w:p>
        </w:tc>
        <w:tc>
          <w:tcPr>
            <w:tcW w:w="1251" w:type="dxa"/>
            <w:noWrap/>
          </w:tcPr>
          <w:p w14:paraId="5A83C400" w14:textId="77777777" w:rsidR="001335A3" w:rsidRPr="00A41923" w:rsidRDefault="001335A3" w:rsidP="00377065">
            <w:pPr>
              <w:jc w:val="right"/>
              <w:rPr>
                <w:color w:val="000000"/>
              </w:rPr>
            </w:pPr>
            <w:r w:rsidRPr="00A41923">
              <w:rPr>
                <w:color w:val="000000"/>
              </w:rPr>
              <w:t> </w:t>
            </w:r>
          </w:p>
        </w:tc>
        <w:tc>
          <w:tcPr>
            <w:tcW w:w="1267" w:type="dxa"/>
          </w:tcPr>
          <w:p w14:paraId="0C0328D1" w14:textId="77777777" w:rsidR="001335A3" w:rsidRPr="00A41923" w:rsidRDefault="001335A3" w:rsidP="00377065">
            <w:pPr>
              <w:jc w:val="right"/>
              <w:rPr>
                <w:color w:val="000000"/>
              </w:rPr>
            </w:pPr>
            <w:r w:rsidRPr="00A41923">
              <w:rPr>
                <w:color w:val="000000"/>
              </w:rPr>
              <w:t> </w:t>
            </w:r>
          </w:p>
        </w:tc>
        <w:tc>
          <w:tcPr>
            <w:tcW w:w="1856" w:type="dxa"/>
            <w:noWrap/>
          </w:tcPr>
          <w:p w14:paraId="70419438" w14:textId="77777777" w:rsidR="001335A3" w:rsidRPr="00A41923" w:rsidRDefault="001335A3" w:rsidP="00377065">
            <w:pPr>
              <w:jc w:val="right"/>
              <w:rPr>
                <w:color w:val="000000"/>
              </w:rPr>
            </w:pPr>
            <w:r w:rsidRPr="00A41923">
              <w:rPr>
                <w:color w:val="000000"/>
              </w:rPr>
              <w:t> </w:t>
            </w:r>
          </w:p>
        </w:tc>
        <w:tc>
          <w:tcPr>
            <w:tcW w:w="366" w:type="dxa"/>
            <w:noWrap/>
          </w:tcPr>
          <w:p w14:paraId="1EE00E53" w14:textId="77777777" w:rsidR="001335A3" w:rsidRPr="00A41923" w:rsidRDefault="001335A3" w:rsidP="00377065">
            <w:pPr>
              <w:jc w:val="right"/>
              <w:rPr>
                <w:color w:val="000000"/>
              </w:rPr>
            </w:pPr>
            <w:r w:rsidRPr="00A41923">
              <w:rPr>
                <w:color w:val="000000"/>
              </w:rPr>
              <w:t> </w:t>
            </w:r>
          </w:p>
        </w:tc>
        <w:tc>
          <w:tcPr>
            <w:tcW w:w="3405" w:type="dxa"/>
            <w:noWrap/>
          </w:tcPr>
          <w:p w14:paraId="149241E0" w14:textId="77777777" w:rsidR="001335A3" w:rsidRPr="00A41923" w:rsidRDefault="001335A3" w:rsidP="00377065">
            <w:pPr>
              <w:jc w:val="right"/>
              <w:rPr>
                <w:color w:val="000000"/>
              </w:rPr>
            </w:pPr>
            <w:r w:rsidRPr="00A41923">
              <w:rPr>
                <w:color w:val="000000"/>
              </w:rPr>
              <w:t> </w:t>
            </w:r>
          </w:p>
        </w:tc>
        <w:tc>
          <w:tcPr>
            <w:tcW w:w="1318" w:type="dxa"/>
            <w:noWrap/>
          </w:tcPr>
          <w:p w14:paraId="49F5D8EF" w14:textId="77777777" w:rsidR="001335A3" w:rsidRPr="00A41923" w:rsidRDefault="001335A3" w:rsidP="00B52E2A">
            <w:pPr>
              <w:jc w:val="left"/>
              <w:rPr>
                <w:color w:val="000000"/>
              </w:rPr>
            </w:pPr>
          </w:p>
        </w:tc>
      </w:tr>
      <w:tr w:rsidR="001335A3" w:rsidRPr="00A41923" w14:paraId="5E78FE80"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708B9A0C" w14:textId="77777777" w:rsidR="001335A3" w:rsidRPr="00A41923" w:rsidRDefault="001335A3" w:rsidP="00377065">
            <w:pPr>
              <w:jc w:val="right"/>
              <w:rPr>
                <w:color w:val="000000"/>
              </w:rPr>
            </w:pPr>
            <w:r w:rsidRPr="00A41923">
              <w:rPr>
                <w:color w:val="000000"/>
              </w:rPr>
              <w:t>20</w:t>
            </w:r>
          </w:p>
        </w:tc>
        <w:tc>
          <w:tcPr>
            <w:tcW w:w="668" w:type="dxa"/>
            <w:noWrap/>
          </w:tcPr>
          <w:p w14:paraId="36A1ACE1" w14:textId="77777777" w:rsidR="001335A3" w:rsidRPr="00A41923" w:rsidRDefault="001335A3" w:rsidP="00377065">
            <w:pPr>
              <w:jc w:val="right"/>
              <w:rPr>
                <w:color w:val="000000"/>
              </w:rPr>
            </w:pPr>
            <w:r w:rsidRPr="00A41923">
              <w:rPr>
                <w:color w:val="000000"/>
              </w:rPr>
              <w:t>EHR</w:t>
            </w:r>
          </w:p>
        </w:tc>
        <w:tc>
          <w:tcPr>
            <w:tcW w:w="1251" w:type="dxa"/>
            <w:noWrap/>
          </w:tcPr>
          <w:p w14:paraId="73720A94" w14:textId="77777777" w:rsidR="001335A3" w:rsidRPr="00A41923" w:rsidRDefault="001335A3" w:rsidP="00377065">
            <w:pPr>
              <w:jc w:val="right"/>
              <w:rPr>
                <w:color w:val="000000"/>
              </w:rPr>
            </w:pPr>
            <w:r w:rsidRPr="00A41923">
              <w:rPr>
                <w:color w:val="000000"/>
              </w:rPr>
              <w:t>01275</w:t>
            </w:r>
          </w:p>
        </w:tc>
        <w:tc>
          <w:tcPr>
            <w:tcW w:w="1267" w:type="dxa"/>
          </w:tcPr>
          <w:p w14:paraId="790CBD9B" w14:textId="77777777" w:rsidR="001335A3" w:rsidRPr="00A41923" w:rsidRDefault="001335A3" w:rsidP="00377065">
            <w:pPr>
              <w:jc w:val="right"/>
              <w:rPr>
                <w:color w:val="000000"/>
              </w:rPr>
            </w:pPr>
            <w:r w:rsidRPr="00A41923">
              <w:rPr>
                <w:color w:val="000000"/>
              </w:rPr>
              <w:t>8/19/2020</w:t>
            </w:r>
          </w:p>
        </w:tc>
        <w:tc>
          <w:tcPr>
            <w:tcW w:w="1856" w:type="dxa"/>
            <w:noWrap/>
          </w:tcPr>
          <w:p w14:paraId="78D2EE99" w14:textId="77777777" w:rsidR="001335A3" w:rsidRPr="00A41923" w:rsidRDefault="001335A3" w:rsidP="00377065">
            <w:pPr>
              <w:jc w:val="right"/>
              <w:rPr>
                <w:color w:val="000000"/>
              </w:rPr>
            </w:pPr>
            <w:r w:rsidRPr="00A41923">
              <w:rPr>
                <w:color w:val="000000"/>
              </w:rPr>
              <w:t xml:space="preserve">William C Hiatt </w:t>
            </w:r>
          </w:p>
        </w:tc>
        <w:tc>
          <w:tcPr>
            <w:tcW w:w="366" w:type="dxa"/>
            <w:noWrap/>
          </w:tcPr>
          <w:p w14:paraId="4F185732" w14:textId="77777777" w:rsidR="001335A3" w:rsidRPr="00A41923" w:rsidRDefault="001335A3" w:rsidP="00377065">
            <w:pPr>
              <w:jc w:val="right"/>
              <w:rPr>
                <w:color w:val="000000"/>
              </w:rPr>
            </w:pPr>
            <w:r w:rsidRPr="00A41923">
              <w:rPr>
                <w:color w:val="000000"/>
              </w:rPr>
              <w:t>v.</w:t>
            </w:r>
          </w:p>
        </w:tc>
        <w:tc>
          <w:tcPr>
            <w:tcW w:w="3405" w:type="dxa"/>
            <w:noWrap/>
          </w:tcPr>
          <w:p w14:paraId="73D5FD7D" w14:textId="77777777" w:rsidR="001335A3" w:rsidRPr="00A41923" w:rsidRDefault="001335A3" w:rsidP="00377065">
            <w:pPr>
              <w:jc w:val="right"/>
              <w:rPr>
                <w:color w:val="000000"/>
              </w:rPr>
            </w:pPr>
            <w:r w:rsidRPr="00A41923">
              <w:rPr>
                <w:color w:val="000000"/>
              </w:rPr>
              <w:t>NC Department of Environmental Quality Division of Water Resources</w:t>
            </w:r>
          </w:p>
        </w:tc>
        <w:tc>
          <w:tcPr>
            <w:tcW w:w="1318" w:type="dxa"/>
            <w:noWrap/>
          </w:tcPr>
          <w:p w14:paraId="736AACED" w14:textId="77777777" w:rsidR="001335A3" w:rsidRPr="00A41923" w:rsidRDefault="001335A3" w:rsidP="00B52E2A">
            <w:pPr>
              <w:jc w:val="left"/>
              <w:rPr>
                <w:color w:val="000000"/>
              </w:rPr>
            </w:pPr>
            <w:r w:rsidRPr="00A41923">
              <w:rPr>
                <w:color w:val="000000"/>
              </w:rPr>
              <w:t>Sutton</w:t>
            </w:r>
          </w:p>
        </w:tc>
      </w:tr>
      <w:tr w:rsidR="001335A3" w:rsidRPr="00A41923" w14:paraId="4534CC88"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62C85ED2" w14:textId="77777777" w:rsidR="001335A3" w:rsidRPr="00A41923" w:rsidRDefault="001335A3" w:rsidP="00377065">
            <w:pPr>
              <w:jc w:val="right"/>
              <w:rPr>
                <w:color w:val="000000"/>
              </w:rPr>
            </w:pPr>
          </w:p>
        </w:tc>
        <w:tc>
          <w:tcPr>
            <w:tcW w:w="668" w:type="dxa"/>
            <w:noWrap/>
          </w:tcPr>
          <w:p w14:paraId="3BEA94D4" w14:textId="77777777" w:rsidR="001335A3" w:rsidRPr="00A41923" w:rsidRDefault="001335A3" w:rsidP="00377065">
            <w:pPr>
              <w:jc w:val="right"/>
              <w:rPr>
                <w:color w:val="000000"/>
              </w:rPr>
            </w:pPr>
          </w:p>
        </w:tc>
        <w:tc>
          <w:tcPr>
            <w:tcW w:w="1251" w:type="dxa"/>
            <w:noWrap/>
          </w:tcPr>
          <w:p w14:paraId="315C4A21" w14:textId="77777777" w:rsidR="001335A3" w:rsidRPr="00A41923" w:rsidRDefault="001335A3" w:rsidP="00377065">
            <w:pPr>
              <w:jc w:val="right"/>
              <w:rPr>
                <w:color w:val="000000"/>
              </w:rPr>
            </w:pPr>
            <w:r w:rsidRPr="00A41923">
              <w:rPr>
                <w:color w:val="000000"/>
              </w:rPr>
              <w:t> </w:t>
            </w:r>
          </w:p>
        </w:tc>
        <w:tc>
          <w:tcPr>
            <w:tcW w:w="1267" w:type="dxa"/>
          </w:tcPr>
          <w:p w14:paraId="3C94A7E9" w14:textId="77777777" w:rsidR="001335A3" w:rsidRPr="00A41923" w:rsidRDefault="001335A3" w:rsidP="00377065">
            <w:pPr>
              <w:jc w:val="right"/>
              <w:rPr>
                <w:color w:val="000000"/>
              </w:rPr>
            </w:pPr>
            <w:r w:rsidRPr="00A41923">
              <w:rPr>
                <w:color w:val="000000"/>
              </w:rPr>
              <w:t> </w:t>
            </w:r>
          </w:p>
        </w:tc>
        <w:tc>
          <w:tcPr>
            <w:tcW w:w="1856" w:type="dxa"/>
            <w:noWrap/>
          </w:tcPr>
          <w:p w14:paraId="2DFA59E8" w14:textId="77777777" w:rsidR="001335A3" w:rsidRPr="00A41923" w:rsidRDefault="001335A3" w:rsidP="00377065">
            <w:pPr>
              <w:jc w:val="right"/>
              <w:rPr>
                <w:color w:val="000000"/>
              </w:rPr>
            </w:pPr>
            <w:r w:rsidRPr="00A41923">
              <w:rPr>
                <w:color w:val="000000"/>
              </w:rPr>
              <w:t> </w:t>
            </w:r>
          </w:p>
        </w:tc>
        <w:tc>
          <w:tcPr>
            <w:tcW w:w="366" w:type="dxa"/>
            <w:noWrap/>
          </w:tcPr>
          <w:p w14:paraId="7857DEF6" w14:textId="77777777" w:rsidR="001335A3" w:rsidRPr="00A41923" w:rsidRDefault="001335A3" w:rsidP="00377065">
            <w:pPr>
              <w:jc w:val="right"/>
              <w:rPr>
                <w:color w:val="000000"/>
              </w:rPr>
            </w:pPr>
            <w:r w:rsidRPr="00A41923">
              <w:rPr>
                <w:color w:val="000000"/>
              </w:rPr>
              <w:t> </w:t>
            </w:r>
          </w:p>
        </w:tc>
        <w:tc>
          <w:tcPr>
            <w:tcW w:w="3405" w:type="dxa"/>
            <w:noWrap/>
          </w:tcPr>
          <w:p w14:paraId="5E1180B9" w14:textId="77777777" w:rsidR="001335A3" w:rsidRPr="00A41923" w:rsidRDefault="001335A3" w:rsidP="00377065">
            <w:pPr>
              <w:jc w:val="right"/>
              <w:rPr>
                <w:color w:val="000000"/>
              </w:rPr>
            </w:pPr>
            <w:r w:rsidRPr="00A41923">
              <w:rPr>
                <w:color w:val="000000"/>
              </w:rPr>
              <w:t> </w:t>
            </w:r>
          </w:p>
        </w:tc>
        <w:tc>
          <w:tcPr>
            <w:tcW w:w="1318" w:type="dxa"/>
            <w:noWrap/>
          </w:tcPr>
          <w:p w14:paraId="60840EB3" w14:textId="77777777" w:rsidR="001335A3" w:rsidRPr="00A41923" w:rsidRDefault="001335A3" w:rsidP="00B52E2A">
            <w:pPr>
              <w:jc w:val="left"/>
              <w:rPr>
                <w:color w:val="000000"/>
              </w:rPr>
            </w:pPr>
          </w:p>
        </w:tc>
      </w:tr>
      <w:tr w:rsidR="001335A3" w:rsidRPr="00A41923" w14:paraId="090E0134"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15975FA4" w14:textId="77777777" w:rsidR="001335A3" w:rsidRPr="00A41923" w:rsidRDefault="001335A3" w:rsidP="00377065">
            <w:pPr>
              <w:jc w:val="right"/>
              <w:rPr>
                <w:color w:val="000000"/>
              </w:rPr>
            </w:pPr>
            <w:r w:rsidRPr="00A41923">
              <w:rPr>
                <w:color w:val="000000"/>
              </w:rPr>
              <w:t>20</w:t>
            </w:r>
          </w:p>
        </w:tc>
        <w:tc>
          <w:tcPr>
            <w:tcW w:w="668" w:type="dxa"/>
            <w:noWrap/>
          </w:tcPr>
          <w:p w14:paraId="6B3CCF12" w14:textId="77777777" w:rsidR="001335A3" w:rsidRPr="00A41923" w:rsidRDefault="001335A3" w:rsidP="00377065">
            <w:pPr>
              <w:jc w:val="right"/>
              <w:rPr>
                <w:color w:val="000000"/>
              </w:rPr>
            </w:pPr>
            <w:r w:rsidRPr="00A41923">
              <w:rPr>
                <w:color w:val="000000"/>
              </w:rPr>
              <w:t>INS</w:t>
            </w:r>
          </w:p>
        </w:tc>
        <w:tc>
          <w:tcPr>
            <w:tcW w:w="1251" w:type="dxa"/>
            <w:noWrap/>
          </w:tcPr>
          <w:p w14:paraId="16E0E419" w14:textId="77777777" w:rsidR="001335A3" w:rsidRPr="00A41923" w:rsidRDefault="001335A3" w:rsidP="00377065">
            <w:pPr>
              <w:jc w:val="right"/>
              <w:rPr>
                <w:color w:val="000000"/>
              </w:rPr>
            </w:pPr>
            <w:r w:rsidRPr="00A41923">
              <w:rPr>
                <w:color w:val="000000"/>
              </w:rPr>
              <w:t>01234</w:t>
            </w:r>
          </w:p>
        </w:tc>
        <w:tc>
          <w:tcPr>
            <w:tcW w:w="1267" w:type="dxa"/>
          </w:tcPr>
          <w:p w14:paraId="4C9B3E9D" w14:textId="77777777" w:rsidR="001335A3" w:rsidRPr="00A41923" w:rsidRDefault="001335A3" w:rsidP="00377065">
            <w:pPr>
              <w:jc w:val="right"/>
              <w:rPr>
                <w:color w:val="000000"/>
              </w:rPr>
            </w:pPr>
            <w:r w:rsidRPr="00A41923">
              <w:rPr>
                <w:color w:val="000000"/>
              </w:rPr>
              <w:t>8/3/2020</w:t>
            </w:r>
          </w:p>
        </w:tc>
        <w:tc>
          <w:tcPr>
            <w:tcW w:w="1856" w:type="dxa"/>
            <w:noWrap/>
          </w:tcPr>
          <w:p w14:paraId="7ABDFB54" w14:textId="77777777" w:rsidR="001335A3" w:rsidRPr="00A41923" w:rsidRDefault="001335A3" w:rsidP="00377065">
            <w:pPr>
              <w:jc w:val="right"/>
              <w:rPr>
                <w:color w:val="000000"/>
              </w:rPr>
            </w:pPr>
            <w:r w:rsidRPr="00A41923">
              <w:rPr>
                <w:color w:val="000000"/>
              </w:rPr>
              <w:t xml:space="preserve">Scott R Lassiter </w:t>
            </w:r>
          </w:p>
        </w:tc>
        <w:tc>
          <w:tcPr>
            <w:tcW w:w="366" w:type="dxa"/>
            <w:noWrap/>
          </w:tcPr>
          <w:p w14:paraId="655FADBD" w14:textId="77777777" w:rsidR="001335A3" w:rsidRPr="00A41923" w:rsidRDefault="001335A3" w:rsidP="00377065">
            <w:pPr>
              <w:jc w:val="right"/>
              <w:rPr>
                <w:color w:val="000000"/>
              </w:rPr>
            </w:pPr>
            <w:r w:rsidRPr="00A41923">
              <w:rPr>
                <w:color w:val="000000"/>
              </w:rPr>
              <w:t>v.</w:t>
            </w:r>
          </w:p>
        </w:tc>
        <w:tc>
          <w:tcPr>
            <w:tcW w:w="3405" w:type="dxa"/>
            <w:noWrap/>
          </w:tcPr>
          <w:p w14:paraId="22991EFA" w14:textId="77777777" w:rsidR="001335A3" w:rsidRPr="00A41923" w:rsidRDefault="001335A3" w:rsidP="00377065">
            <w:pPr>
              <w:jc w:val="right"/>
              <w:rPr>
                <w:color w:val="000000"/>
              </w:rPr>
            </w:pPr>
            <w:r w:rsidRPr="00A41923">
              <w:rPr>
                <w:color w:val="000000"/>
              </w:rPr>
              <w:t>North Carolina State Health Care Plan for Teachers and State Employees</w:t>
            </w:r>
          </w:p>
        </w:tc>
        <w:tc>
          <w:tcPr>
            <w:tcW w:w="1318" w:type="dxa"/>
            <w:noWrap/>
          </w:tcPr>
          <w:p w14:paraId="67462533" w14:textId="77777777" w:rsidR="001335A3" w:rsidRPr="00A41923" w:rsidRDefault="001335A3" w:rsidP="00B52E2A">
            <w:pPr>
              <w:jc w:val="left"/>
              <w:rPr>
                <w:color w:val="000000"/>
              </w:rPr>
            </w:pPr>
            <w:r w:rsidRPr="00A41923">
              <w:rPr>
                <w:color w:val="000000"/>
              </w:rPr>
              <w:t>Bawtinhimer</w:t>
            </w:r>
          </w:p>
        </w:tc>
      </w:tr>
      <w:tr w:rsidR="001335A3" w:rsidRPr="00A41923" w14:paraId="6F02DF06"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7950DC0A" w14:textId="77777777" w:rsidR="001335A3" w:rsidRPr="00A41923" w:rsidRDefault="001335A3" w:rsidP="00377065">
            <w:pPr>
              <w:jc w:val="right"/>
              <w:rPr>
                <w:color w:val="000000"/>
              </w:rPr>
            </w:pPr>
          </w:p>
        </w:tc>
        <w:tc>
          <w:tcPr>
            <w:tcW w:w="668" w:type="dxa"/>
            <w:noWrap/>
          </w:tcPr>
          <w:p w14:paraId="2E1655A8" w14:textId="77777777" w:rsidR="001335A3" w:rsidRPr="00A41923" w:rsidRDefault="001335A3" w:rsidP="00377065">
            <w:pPr>
              <w:jc w:val="right"/>
              <w:rPr>
                <w:color w:val="000000"/>
              </w:rPr>
            </w:pPr>
          </w:p>
        </w:tc>
        <w:tc>
          <w:tcPr>
            <w:tcW w:w="1251" w:type="dxa"/>
            <w:noWrap/>
          </w:tcPr>
          <w:p w14:paraId="29E0E8C5" w14:textId="77777777" w:rsidR="001335A3" w:rsidRPr="00A41923" w:rsidRDefault="001335A3" w:rsidP="00377065">
            <w:pPr>
              <w:jc w:val="right"/>
              <w:rPr>
                <w:color w:val="000000"/>
              </w:rPr>
            </w:pPr>
            <w:r w:rsidRPr="00A41923">
              <w:rPr>
                <w:color w:val="000000"/>
              </w:rPr>
              <w:t> </w:t>
            </w:r>
          </w:p>
        </w:tc>
        <w:tc>
          <w:tcPr>
            <w:tcW w:w="1267" w:type="dxa"/>
          </w:tcPr>
          <w:p w14:paraId="344EA622" w14:textId="77777777" w:rsidR="001335A3" w:rsidRPr="00A41923" w:rsidRDefault="001335A3" w:rsidP="00377065">
            <w:pPr>
              <w:jc w:val="right"/>
              <w:rPr>
                <w:color w:val="000000"/>
              </w:rPr>
            </w:pPr>
            <w:r w:rsidRPr="00A41923">
              <w:rPr>
                <w:color w:val="000000"/>
              </w:rPr>
              <w:t> </w:t>
            </w:r>
          </w:p>
        </w:tc>
        <w:tc>
          <w:tcPr>
            <w:tcW w:w="1856" w:type="dxa"/>
            <w:noWrap/>
          </w:tcPr>
          <w:p w14:paraId="484834A7" w14:textId="77777777" w:rsidR="001335A3" w:rsidRPr="00A41923" w:rsidRDefault="001335A3" w:rsidP="00377065">
            <w:pPr>
              <w:jc w:val="right"/>
              <w:rPr>
                <w:color w:val="000000"/>
              </w:rPr>
            </w:pPr>
            <w:r w:rsidRPr="00A41923">
              <w:rPr>
                <w:color w:val="000000"/>
              </w:rPr>
              <w:t> </w:t>
            </w:r>
          </w:p>
        </w:tc>
        <w:tc>
          <w:tcPr>
            <w:tcW w:w="366" w:type="dxa"/>
            <w:noWrap/>
          </w:tcPr>
          <w:p w14:paraId="1518BD64" w14:textId="77777777" w:rsidR="001335A3" w:rsidRPr="00A41923" w:rsidRDefault="001335A3" w:rsidP="00377065">
            <w:pPr>
              <w:jc w:val="right"/>
              <w:rPr>
                <w:color w:val="000000"/>
              </w:rPr>
            </w:pPr>
            <w:r w:rsidRPr="00A41923">
              <w:rPr>
                <w:color w:val="000000"/>
              </w:rPr>
              <w:t> </w:t>
            </w:r>
          </w:p>
        </w:tc>
        <w:tc>
          <w:tcPr>
            <w:tcW w:w="3405" w:type="dxa"/>
            <w:noWrap/>
          </w:tcPr>
          <w:p w14:paraId="71266D2F" w14:textId="77777777" w:rsidR="001335A3" w:rsidRPr="00A41923" w:rsidRDefault="001335A3" w:rsidP="00377065">
            <w:pPr>
              <w:jc w:val="right"/>
              <w:rPr>
                <w:color w:val="000000"/>
              </w:rPr>
            </w:pPr>
            <w:r w:rsidRPr="00A41923">
              <w:rPr>
                <w:color w:val="000000"/>
              </w:rPr>
              <w:t> </w:t>
            </w:r>
          </w:p>
        </w:tc>
        <w:tc>
          <w:tcPr>
            <w:tcW w:w="1318" w:type="dxa"/>
            <w:noWrap/>
          </w:tcPr>
          <w:p w14:paraId="6A378554" w14:textId="77777777" w:rsidR="001335A3" w:rsidRPr="00A41923" w:rsidRDefault="001335A3" w:rsidP="00B52E2A">
            <w:pPr>
              <w:jc w:val="left"/>
              <w:rPr>
                <w:color w:val="000000"/>
              </w:rPr>
            </w:pPr>
          </w:p>
        </w:tc>
      </w:tr>
      <w:tr w:rsidR="001335A3" w:rsidRPr="00A41923" w14:paraId="298D6C38"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5C32DE84" w14:textId="77777777" w:rsidR="001335A3" w:rsidRPr="00A41923" w:rsidRDefault="001335A3" w:rsidP="00377065">
            <w:pPr>
              <w:jc w:val="right"/>
              <w:rPr>
                <w:color w:val="000000"/>
              </w:rPr>
            </w:pPr>
            <w:r w:rsidRPr="00A41923">
              <w:rPr>
                <w:color w:val="000000"/>
              </w:rPr>
              <w:t>19</w:t>
            </w:r>
          </w:p>
        </w:tc>
        <w:tc>
          <w:tcPr>
            <w:tcW w:w="668" w:type="dxa"/>
            <w:noWrap/>
          </w:tcPr>
          <w:p w14:paraId="268F592D" w14:textId="77777777" w:rsidR="001335A3" w:rsidRPr="00A41923" w:rsidRDefault="001335A3" w:rsidP="00377065">
            <w:pPr>
              <w:jc w:val="right"/>
              <w:rPr>
                <w:color w:val="000000"/>
              </w:rPr>
            </w:pPr>
            <w:r w:rsidRPr="00A41923">
              <w:rPr>
                <w:color w:val="000000"/>
              </w:rPr>
              <w:t>WTO</w:t>
            </w:r>
          </w:p>
        </w:tc>
        <w:tc>
          <w:tcPr>
            <w:tcW w:w="1251" w:type="dxa"/>
            <w:noWrap/>
          </w:tcPr>
          <w:p w14:paraId="645CEA6A" w14:textId="77777777" w:rsidR="001335A3" w:rsidRPr="00A41923" w:rsidRDefault="001335A3" w:rsidP="00377065">
            <w:pPr>
              <w:jc w:val="right"/>
              <w:rPr>
                <w:color w:val="000000"/>
              </w:rPr>
            </w:pPr>
            <w:r w:rsidRPr="00A41923">
              <w:rPr>
                <w:color w:val="000000"/>
              </w:rPr>
              <w:t>07049</w:t>
            </w:r>
          </w:p>
        </w:tc>
        <w:tc>
          <w:tcPr>
            <w:tcW w:w="1267" w:type="dxa"/>
          </w:tcPr>
          <w:p w14:paraId="5B99C0E5" w14:textId="77777777" w:rsidR="001335A3" w:rsidRPr="00A41923" w:rsidRDefault="001335A3" w:rsidP="00377065">
            <w:pPr>
              <w:jc w:val="right"/>
              <w:rPr>
                <w:color w:val="000000"/>
              </w:rPr>
            </w:pPr>
            <w:r w:rsidRPr="00A41923">
              <w:rPr>
                <w:color w:val="000000"/>
              </w:rPr>
              <w:t>8/27/2020</w:t>
            </w:r>
          </w:p>
        </w:tc>
        <w:tc>
          <w:tcPr>
            <w:tcW w:w="1856" w:type="dxa"/>
            <w:noWrap/>
          </w:tcPr>
          <w:p w14:paraId="3489E99C" w14:textId="77777777" w:rsidR="001335A3" w:rsidRPr="00A41923" w:rsidRDefault="001335A3" w:rsidP="00377065">
            <w:pPr>
              <w:jc w:val="right"/>
              <w:rPr>
                <w:color w:val="000000"/>
              </w:rPr>
            </w:pPr>
            <w:r w:rsidRPr="00A41923">
              <w:rPr>
                <w:color w:val="000000"/>
              </w:rPr>
              <w:t>Travis Clarke</w:t>
            </w:r>
          </w:p>
        </w:tc>
        <w:tc>
          <w:tcPr>
            <w:tcW w:w="366" w:type="dxa"/>
            <w:noWrap/>
          </w:tcPr>
          <w:p w14:paraId="29D3C609" w14:textId="77777777" w:rsidR="001335A3" w:rsidRPr="00A41923" w:rsidRDefault="001335A3" w:rsidP="00377065">
            <w:pPr>
              <w:jc w:val="right"/>
              <w:rPr>
                <w:color w:val="000000"/>
              </w:rPr>
            </w:pPr>
            <w:r w:rsidRPr="00A41923">
              <w:rPr>
                <w:color w:val="000000"/>
              </w:rPr>
              <w:t>v.</w:t>
            </w:r>
          </w:p>
        </w:tc>
        <w:tc>
          <w:tcPr>
            <w:tcW w:w="3405" w:type="dxa"/>
            <w:noWrap/>
          </w:tcPr>
          <w:p w14:paraId="3C61223C" w14:textId="77777777" w:rsidR="001335A3" w:rsidRPr="00A41923" w:rsidRDefault="001335A3" w:rsidP="00377065">
            <w:pPr>
              <w:jc w:val="right"/>
              <w:rPr>
                <w:color w:val="000000"/>
              </w:rPr>
            </w:pPr>
            <w:r w:rsidRPr="00A41923">
              <w:rPr>
                <w:color w:val="000000"/>
              </w:rPr>
              <w:t>North Carolina Water Treatment Facility Operators Certification Board</w:t>
            </w:r>
          </w:p>
        </w:tc>
        <w:tc>
          <w:tcPr>
            <w:tcW w:w="1318" w:type="dxa"/>
            <w:noWrap/>
          </w:tcPr>
          <w:p w14:paraId="756B1EE7" w14:textId="77777777" w:rsidR="001335A3" w:rsidRPr="00A41923" w:rsidRDefault="001335A3" w:rsidP="00B52E2A">
            <w:pPr>
              <w:jc w:val="left"/>
              <w:rPr>
                <w:color w:val="000000"/>
              </w:rPr>
            </w:pPr>
            <w:r w:rsidRPr="00A41923">
              <w:rPr>
                <w:color w:val="000000"/>
              </w:rPr>
              <w:t>Byrne</w:t>
            </w:r>
          </w:p>
        </w:tc>
      </w:tr>
      <w:tr w:rsidR="001335A3" w:rsidRPr="00A41923" w14:paraId="7B5B7427"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317D7431" w14:textId="77777777" w:rsidR="001335A3" w:rsidRPr="00A41923" w:rsidRDefault="001335A3" w:rsidP="00377065">
            <w:pPr>
              <w:jc w:val="right"/>
              <w:rPr>
                <w:color w:val="000000"/>
              </w:rPr>
            </w:pPr>
          </w:p>
        </w:tc>
        <w:tc>
          <w:tcPr>
            <w:tcW w:w="668" w:type="dxa"/>
            <w:noWrap/>
          </w:tcPr>
          <w:p w14:paraId="34DF3918" w14:textId="77777777" w:rsidR="001335A3" w:rsidRPr="00A41923" w:rsidRDefault="001335A3" w:rsidP="00377065">
            <w:pPr>
              <w:jc w:val="right"/>
              <w:rPr>
                <w:color w:val="000000"/>
              </w:rPr>
            </w:pPr>
          </w:p>
        </w:tc>
        <w:tc>
          <w:tcPr>
            <w:tcW w:w="1251" w:type="dxa"/>
            <w:noWrap/>
          </w:tcPr>
          <w:p w14:paraId="729E1785" w14:textId="77777777" w:rsidR="001335A3" w:rsidRPr="00A41923" w:rsidRDefault="001335A3" w:rsidP="00377065">
            <w:pPr>
              <w:jc w:val="right"/>
              <w:rPr>
                <w:color w:val="000000"/>
              </w:rPr>
            </w:pPr>
          </w:p>
        </w:tc>
        <w:tc>
          <w:tcPr>
            <w:tcW w:w="1267" w:type="dxa"/>
          </w:tcPr>
          <w:p w14:paraId="35F9464C" w14:textId="77777777" w:rsidR="001335A3" w:rsidRPr="00A41923" w:rsidRDefault="001335A3" w:rsidP="00377065">
            <w:pPr>
              <w:jc w:val="right"/>
              <w:rPr>
                <w:color w:val="000000"/>
              </w:rPr>
            </w:pPr>
          </w:p>
        </w:tc>
        <w:tc>
          <w:tcPr>
            <w:tcW w:w="1856" w:type="dxa"/>
            <w:noWrap/>
          </w:tcPr>
          <w:p w14:paraId="370AAA8D" w14:textId="77777777" w:rsidR="001335A3" w:rsidRPr="00A41923" w:rsidRDefault="001335A3" w:rsidP="00377065">
            <w:pPr>
              <w:jc w:val="right"/>
              <w:rPr>
                <w:color w:val="000000"/>
              </w:rPr>
            </w:pPr>
          </w:p>
        </w:tc>
        <w:tc>
          <w:tcPr>
            <w:tcW w:w="366" w:type="dxa"/>
            <w:noWrap/>
          </w:tcPr>
          <w:p w14:paraId="2F3DAE01" w14:textId="77777777" w:rsidR="001335A3" w:rsidRPr="00A41923" w:rsidRDefault="001335A3" w:rsidP="00377065">
            <w:pPr>
              <w:jc w:val="right"/>
              <w:rPr>
                <w:color w:val="000000"/>
              </w:rPr>
            </w:pPr>
          </w:p>
        </w:tc>
        <w:tc>
          <w:tcPr>
            <w:tcW w:w="3405" w:type="dxa"/>
            <w:noWrap/>
          </w:tcPr>
          <w:p w14:paraId="6C491A7A" w14:textId="77777777" w:rsidR="001335A3" w:rsidRPr="00A41923" w:rsidRDefault="001335A3" w:rsidP="00377065">
            <w:pPr>
              <w:jc w:val="right"/>
              <w:rPr>
                <w:color w:val="000000"/>
              </w:rPr>
            </w:pPr>
          </w:p>
        </w:tc>
        <w:tc>
          <w:tcPr>
            <w:tcW w:w="1318" w:type="dxa"/>
            <w:noWrap/>
          </w:tcPr>
          <w:p w14:paraId="4B89AA6A" w14:textId="77777777" w:rsidR="001335A3" w:rsidRPr="00A41923" w:rsidRDefault="001335A3" w:rsidP="00377065">
            <w:pPr>
              <w:jc w:val="right"/>
              <w:rPr>
                <w:color w:val="000000"/>
              </w:rPr>
            </w:pPr>
          </w:p>
        </w:tc>
      </w:tr>
      <w:tr w:rsidR="001335A3" w:rsidRPr="00A41923" w14:paraId="42D2577A"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7E83FF97" w14:textId="77777777" w:rsidR="001335A3" w:rsidRPr="00A41923" w:rsidRDefault="001335A3" w:rsidP="00377065">
            <w:pPr>
              <w:jc w:val="right"/>
              <w:rPr>
                <w:color w:val="000000"/>
              </w:rPr>
            </w:pPr>
          </w:p>
        </w:tc>
        <w:tc>
          <w:tcPr>
            <w:tcW w:w="668" w:type="dxa"/>
            <w:noWrap/>
          </w:tcPr>
          <w:p w14:paraId="28F134C6" w14:textId="77777777" w:rsidR="001335A3" w:rsidRPr="00A41923" w:rsidRDefault="001335A3" w:rsidP="00377065">
            <w:pPr>
              <w:jc w:val="right"/>
              <w:rPr>
                <w:color w:val="000000"/>
              </w:rPr>
            </w:pPr>
          </w:p>
        </w:tc>
        <w:tc>
          <w:tcPr>
            <w:tcW w:w="1251" w:type="dxa"/>
            <w:noWrap/>
          </w:tcPr>
          <w:p w14:paraId="48825F94" w14:textId="77777777" w:rsidR="001335A3" w:rsidRPr="00A41923" w:rsidRDefault="001335A3" w:rsidP="00377065">
            <w:pPr>
              <w:jc w:val="right"/>
              <w:rPr>
                <w:color w:val="000000"/>
              </w:rPr>
            </w:pPr>
          </w:p>
        </w:tc>
        <w:tc>
          <w:tcPr>
            <w:tcW w:w="1267" w:type="dxa"/>
          </w:tcPr>
          <w:p w14:paraId="4C998DD3" w14:textId="77777777" w:rsidR="001335A3" w:rsidRPr="00A41923" w:rsidRDefault="001335A3" w:rsidP="00377065">
            <w:pPr>
              <w:jc w:val="right"/>
              <w:rPr>
                <w:color w:val="000000"/>
              </w:rPr>
            </w:pPr>
          </w:p>
        </w:tc>
        <w:tc>
          <w:tcPr>
            <w:tcW w:w="1856" w:type="dxa"/>
            <w:noWrap/>
          </w:tcPr>
          <w:p w14:paraId="39E2C86C" w14:textId="77777777" w:rsidR="001335A3" w:rsidRPr="00A41923" w:rsidRDefault="001335A3" w:rsidP="00377065">
            <w:pPr>
              <w:jc w:val="right"/>
              <w:rPr>
                <w:color w:val="000000"/>
              </w:rPr>
            </w:pPr>
            <w:r>
              <w:rPr>
                <w:b/>
                <w:bCs/>
                <w:color w:val="000000"/>
                <w:u w:val="single"/>
              </w:rPr>
              <w:t>Unp</w:t>
            </w:r>
            <w:r w:rsidRPr="002742A0">
              <w:rPr>
                <w:b/>
                <w:bCs/>
                <w:color w:val="000000"/>
                <w:u w:val="single"/>
              </w:rPr>
              <w:t>ublished</w:t>
            </w:r>
          </w:p>
        </w:tc>
        <w:tc>
          <w:tcPr>
            <w:tcW w:w="366" w:type="dxa"/>
            <w:noWrap/>
          </w:tcPr>
          <w:p w14:paraId="4C2F98DF" w14:textId="77777777" w:rsidR="001335A3" w:rsidRPr="00A41923" w:rsidRDefault="001335A3" w:rsidP="00377065">
            <w:pPr>
              <w:jc w:val="right"/>
              <w:rPr>
                <w:color w:val="000000"/>
              </w:rPr>
            </w:pPr>
          </w:p>
        </w:tc>
        <w:tc>
          <w:tcPr>
            <w:tcW w:w="3405" w:type="dxa"/>
            <w:noWrap/>
          </w:tcPr>
          <w:p w14:paraId="59088158" w14:textId="77777777" w:rsidR="001335A3" w:rsidRPr="00A41923" w:rsidRDefault="001335A3" w:rsidP="00377065">
            <w:pPr>
              <w:jc w:val="right"/>
              <w:rPr>
                <w:color w:val="000000"/>
              </w:rPr>
            </w:pPr>
          </w:p>
        </w:tc>
        <w:tc>
          <w:tcPr>
            <w:tcW w:w="1318" w:type="dxa"/>
            <w:noWrap/>
          </w:tcPr>
          <w:p w14:paraId="3657011C" w14:textId="77777777" w:rsidR="001335A3" w:rsidRPr="00A41923" w:rsidRDefault="001335A3" w:rsidP="00377065">
            <w:pPr>
              <w:jc w:val="right"/>
              <w:rPr>
                <w:color w:val="000000"/>
              </w:rPr>
            </w:pPr>
          </w:p>
        </w:tc>
      </w:tr>
      <w:tr w:rsidR="001335A3" w:rsidRPr="00A41923" w14:paraId="66AD7BE4"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61" w:type="dxa"/>
            <w:noWrap/>
          </w:tcPr>
          <w:p w14:paraId="1A72C807" w14:textId="77777777" w:rsidR="001335A3" w:rsidRPr="00A41923" w:rsidRDefault="001335A3" w:rsidP="00377065">
            <w:pPr>
              <w:jc w:val="right"/>
              <w:rPr>
                <w:color w:val="000000"/>
              </w:rPr>
            </w:pPr>
          </w:p>
        </w:tc>
        <w:tc>
          <w:tcPr>
            <w:tcW w:w="668" w:type="dxa"/>
            <w:noWrap/>
          </w:tcPr>
          <w:p w14:paraId="40706CD0" w14:textId="77777777" w:rsidR="001335A3" w:rsidRPr="00A41923" w:rsidRDefault="001335A3" w:rsidP="00377065">
            <w:pPr>
              <w:jc w:val="right"/>
              <w:rPr>
                <w:color w:val="000000"/>
              </w:rPr>
            </w:pPr>
          </w:p>
        </w:tc>
        <w:tc>
          <w:tcPr>
            <w:tcW w:w="1251" w:type="dxa"/>
            <w:noWrap/>
          </w:tcPr>
          <w:p w14:paraId="340B5136" w14:textId="77777777" w:rsidR="001335A3" w:rsidRPr="00A41923" w:rsidRDefault="001335A3" w:rsidP="00377065">
            <w:pPr>
              <w:jc w:val="right"/>
              <w:rPr>
                <w:color w:val="000000"/>
              </w:rPr>
            </w:pPr>
          </w:p>
        </w:tc>
        <w:tc>
          <w:tcPr>
            <w:tcW w:w="1267" w:type="dxa"/>
          </w:tcPr>
          <w:p w14:paraId="313762CE" w14:textId="77777777" w:rsidR="001335A3" w:rsidRPr="00A41923" w:rsidRDefault="001335A3" w:rsidP="00377065">
            <w:pPr>
              <w:jc w:val="right"/>
              <w:rPr>
                <w:color w:val="000000"/>
              </w:rPr>
            </w:pPr>
          </w:p>
        </w:tc>
        <w:tc>
          <w:tcPr>
            <w:tcW w:w="1856" w:type="dxa"/>
            <w:noWrap/>
          </w:tcPr>
          <w:p w14:paraId="34D638AD" w14:textId="77777777" w:rsidR="001335A3" w:rsidRPr="00A41923" w:rsidRDefault="001335A3" w:rsidP="00377065">
            <w:pPr>
              <w:jc w:val="right"/>
              <w:rPr>
                <w:color w:val="000000"/>
              </w:rPr>
            </w:pPr>
          </w:p>
        </w:tc>
        <w:tc>
          <w:tcPr>
            <w:tcW w:w="366" w:type="dxa"/>
            <w:noWrap/>
          </w:tcPr>
          <w:p w14:paraId="19491566" w14:textId="77777777" w:rsidR="001335A3" w:rsidRPr="00A41923" w:rsidRDefault="001335A3" w:rsidP="00377065">
            <w:pPr>
              <w:jc w:val="right"/>
              <w:rPr>
                <w:color w:val="000000"/>
              </w:rPr>
            </w:pPr>
          </w:p>
        </w:tc>
        <w:tc>
          <w:tcPr>
            <w:tcW w:w="3405" w:type="dxa"/>
            <w:noWrap/>
          </w:tcPr>
          <w:p w14:paraId="23C6A7A6" w14:textId="77777777" w:rsidR="001335A3" w:rsidRPr="00A41923" w:rsidRDefault="001335A3" w:rsidP="00377065">
            <w:pPr>
              <w:jc w:val="right"/>
              <w:rPr>
                <w:color w:val="000000"/>
              </w:rPr>
            </w:pPr>
          </w:p>
        </w:tc>
        <w:tc>
          <w:tcPr>
            <w:tcW w:w="1318" w:type="dxa"/>
            <w:noWrap/>
          </w:tcPr>
          <w:p w14:paraId="171A4A9F" w14:textId="77777777" w:rsidR="001335A3" w:rsidRPr="00A41923" w:rsidRDefault="001335A3" w:rsidP="00377065">
            <w:pPr>
              <w:jc w:val="right"/>
              <w:rPr>
                <w:color w:val="000000"/>
              </w:rPr>
            </w:pPr>
          </w:p>
        </w:tc>
      </w:tr>
      <w:tr w:rsidR="001335A3" w:rsidRPr="00A41923" w14:paraId="78D614BE"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2876DAA2" w14:textId="77777777" w:rsidR="001335A3" w:rsidRPr="00A41923" w:rsidRDefault="001335A3" w:rsidP="00377065">
            <w:pPr>
              <w:pStyle w:val="Base"/>
            </w:pPr>
            <w:r w:rsidRPr="00A41923">
              <w:t>20</w:t>
            </w:r>
          </w:p>
        </w:tc>
        <w:tc>
          <w:tcPr>
            <w:tcW w:w="661" w:type="dxa"/>
          </w:tcPr>
          <w:p w14:paraId="72AE358A" w14:textId="77777777" w:rsidR="001335A3" w:rsidRPr="00A41923" w:rsidRDefault="001335A3" w:rsidP="00377065">
            <w:pPr>
              <w:pStyle w:val="Base"/>
            </w:pPr>
            <w:r w:rsidRPr="00A41923">
              <w:t>ABC</w:t>
            </w:r>
          </w:p>
        </w:tc>
        <w:tc>
          <w:tcPr>
            <w:tcW w:w="1251" w:type="dxa"/>
          </w:tcPr>
          <w:p w14:paraId="2048F448" w14:textId="77777777" w:rsidR="001335A3" w:rsidRPr="00A41923" w:rsidRDefault="001335A3" w:rsidP="00377065">
            <w:pPr>
              <w:pStyle w:val="Base"/>
            </w:pPr>
            <w:r w:rsidRPr="00A41923">
              <w:t>02228</w:t>
            </w:r>
          </w:p>
        </w:tc>
        <w:tc>
          <w:tcPr>
            <w:tcW w:w="1274" w:type="dxa"/>
          </w:tcPr>
          <w:p w14:paraId="29D03F75" w14:textId="77777777" w:rsidR="001335A3" w:rsidRPr="00A41923" w:rsidRDefault="001335A3" w:rsidP="00377065">
            <w:pPr>
              <w:pStyle w:val="Base"/>
            </w:pPr>
            <w:r w:rsidRPr="00A41923">
              <w:t>8/4/2020</w:t>
            </w:r>
          </w:p>
        </w:tc>
        <w:tc>
          <w:tcPr>
            <w:tcW w:w="1856" w:type="dxa"/>
          </w:tcPr>
          <w:p w14:paraId="351F220D" w14:textId="77777777" w:rsidR="001335A3" w:rsidRPr="00A41923" w:rsidRDefault="001335A3" w:rsidP="00377065">
            <w:pPr>
              <w:pStyle w:val="Base"/>
            </w:pPr>
            <w:r w:rsidRPr="00A41923">
              <w:t xml:space="preserve">NC Alcoholic Beverage Control Commission </w:t>
            </w:r>
          </w:p>
        </w:tc>
        <w:tc>
          <w:tcPr>
            <w:tcW w:w="366" w:type="dxa"/>
          </w:tcPr>
          <w:p w14:paraId="066A2F8F" w14:textId="77777777" w:rsidR="001335A3" w:rsidRPr="00A41923" w:rsidRDefault="001335A3" w:rsidP="00377065">
            <w:pPr>
              <w:pStyle w:val="Base"/>
            </w:pPr>
            <w:r w:rsidRPr="00A41923">
              <w:t>v.</w:t>
            </w:r>
          </w:p>
        </w:tc>
        <w:tc>
          <w:tcPr>
            <w:tcW w:w="3405" w:type="dxa"/>
          </w:tcPr>
          <w:p w14:paraId="32AF2477" w14:textId="77777777" w:rsidR="001335A3" w:rsidRPr="00A41923" w:rsidRDefault="001335A3" w:rsidP="00377065">
            <w:pPr>
              <w:pStyle w:val="Base"/>
            </w:pPr>
            <w:proofErr w:type="spellStart"/>
            <w:r w:rsidRPr="00A41923">
              <w:t>Moefo</w:t>
            </w:r>
            <w:proofErr w:type="spellEnd"/>
            <w:r w:rsidRPr="00A41923">
              <w:t xml:space="preserve"> Inc T/A E Z Pass Tobacco and Vape</w:t>
            </w:r>
          </w:p>
        </w:tc>
        <w:tc>
          <w:tcPr>
            <w:tcW w:w="1318" w:type="dxa"/>
          </w:tcPr>
          <w:p w14:paraId="0416C6D2" w14:textId="77777777" w:rsidR="001335A3" w:rsidRPr="00A41923" w:rsidRDefault="001335A3" w:rsidP="00377065">
            <w:pPr>
              <w:pStyle w:val="Base"/>
            </w:pPr>
            <w:r w:rsidRPr="00A41923">
              <w:t>Lassiter</w:t>
            </w:r>
          </w:p>
        </w:tc>
      </w:tr>
      <w:tr w:rsidR="001335A3" w:rsidRPr="00A41923" w14:paraId="59B6F843"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7E6AE8A" w14:textId="77777777" w:rsidR="001335A3" w:rsidRPr="00A41923" w:rsidRDefault="001335A3" w:rsidP="00377065">
            <w:pPr>
              <w:pStyle w:val="Base"/>
            </w:pPr>
          </w:p>
        </w:tc>
        <w:tc>
          <w:tcPr>
            <w:tcW w:w="661" w:type="dxa"/>
          </w:tcPr>
          <w:p w14:paraId="77C2C529" w14:textId="77777777" w:rsidR="001335A3" w:rsidRPr="00A41923" w:rsidRDefault="001335A3" w:rsidP="00377065">
            <w:pPr>
              <w:pStyle w:val="Base"/>
            </w:pPr>
          </w:p>
        </w:tc>
        <w:tc>
          <w:tcPr>
            <w:tcW w:w="1251" w:type="dxa"/>
          </w:tcPr>
          <w:p w14:paraId="0612BEB8" w14:textId="77777777" w:rsidR="001335A3" w:rsidRPr="00A41923" w:rsidRDefault="001335A3" w:rsidP="00377065">
            <w:pPr>
              <w:pStyle w:val="Base"/>
            </w:pPr>
            <w:r w:rsidRPr="00A41923">
              <w:t> </w:t>
            </w:r>
          </w:p>
        </w:tc>
        <w:tc>
          <w:tcPr>
            <w:tcW w:w="1274" w:type="dxa"/>
          </w:tcPr>
          <w:p w14:paraId="182B4009" w14:textId="77777777" w:rsidR="001335A3" w:rsidRPr="00A41923" w:rsidRDefault="001335A3" w:rsidP="00377065">
            <w:pPr>
              <w:pStyle w:val="Base"/>
            </w:pPr>
            <w:r w:rsidRPr="00A41923">
              <w:t> </w:t>
            </w:r>
          </w:p>
        </w:tc>
        <w:tc>
          <w:tcPr>
            <w:tcW w:w="1856" w:type="dxa"/>
          </w:tcPr>
          <w:p w14:paraId="4E444CAB" w14:textId="77777777" w:rsidR="001335A3" w:rsidRPr="00A41923" w:rsidRDefault="001335A3" w:rsidP="00377065">
            <w:pPr>
              <w:pStyle w:val="Base"/>
            </w:pPr>
          </w:p>
        </w:tc>
        <w:tc>
          <w:tcPr>
            <w:tcW w:w="366" w:type="dxa"/>
          </w:tcPr>
          <w:p w14:paraId="2D3E2D30" w14:textId="77777777" w:rsidR="001335A3" w:rsidRPr="00A41923" w:rsidRDefault="001335A3" w:rsidP="00377065">
            <w:pPr>
              <w:pStyle w:val="Base"/>
            </w:pPr>
            <w:r w:rsidRPr="00A41923">
              <w:t> </w:t>
            </w:r>
          </w:p>
        </w:tc>
        <w:tc>
          <w:tcPr>
            <w:tcW w:w="3405" w:type="dxa"/>
          </w:tcPr>
          <w:p w14:paraId="455867F3" w14:textId="77777777" w:rsidR="001335A3" w:rsidRPr="00A41923" w:rsidRDefault="001335A3" w:rsidP="00377065">
            <w:pPr>
              <w:pStyle w:val="Base"/>
            </w:pPr>
            <w:r w:rsidRPr="00A41923">
              <w:t> </w:t>
            </w:r>
          </w:p>
        </w:tc>
        <w:tc>
          <w:tcPr>
            <w:tcW w:w="1318" w:type="dxa"/>
          </w:tcPr>
          <w:p w14:paraId="6B98A320" w14:textId="77777777" w:rsidR="001335A3" w:rsidRPr="00A41923" w:rsidRDefault="001335A3" w:rsidP="00377065">
            <w:pPr>
              <w:pStyle w:val="Base"/>
            </w:pPr>
          </w:p>
        </w:tc>
      </w:tr>
      <w:tr w:rsidR="001335A3" w:rsidRPr="00A41923" w14:paraId="08EEC2C2"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B5F0312" w14:textId="77777777" w:rsidR="001335A3" w:rsidRPr="00A41923" w:rsidRDefault="001335A3" w:rsidP="00377065">
            <w:pPr>
              <w:pStyle w:val="Base"/>
            </w:pPr>
            <w:r w:rsidRPr="00A41923">
              <w:t>19</w:t>
            </w:r>
          </w:p>
        </w:tc>
        <w:tc>
          <w:tcPr>
            <w:tcW w:w="661" w:type="dxa"/>
          </w:tcPr>
          <w:p w14:paraId="6705B67C" w14:textId="77777777" w:rsidR="001335A3" w:rsidRPr="00A41923" w:rsidRDefault="001335A3" w:rsidP="00377065">
            <w:pPr>
              <w:pStyle w:val="Base"/>
            </w:pPr>
            <w:r w:rsidRPr="00A41923">
              <w:t>CSE</w:t>
            </w:r>
          </w:p>
        </w:tc>
        <w:tc>
          <w:tcPr>
            <w:tcW w:w="1251" w:type="dxa"/>
          </w:tcPr>
          <w:p w14:paraId="613690EE" w14:textId="77777777" w:rsidR="001335A3" w:rsidRPr="00A41923" w:rsidRDefault="001335A3" w:rsidP="00377065">
            <w:pPr>
              <w:pStyle w:val="Base"/>
            </w:pPr>
            <w:r w:rsidRPr="00A41923">
              <w:t>05908</w:t>
            </w:r>
          </w:p>
        </w:tc>
        <w:tc>
          <w:tcPr>
            <w:tcW w:w="1274" w:type="dxa"/>
          </w:tcPr>
          <w:p w14:paraId="0562EB28" w14:textId="77777777" w:rsidR="001335A3" w:rsidRPr="00A41923" w:rsidRDefault="001335A3" w:rsidP="00377065">
            <w:pPr>
              <w:pStyle w:val="Base"/>
            </w:pPr>
            <w:r w:rsidRPr="00A41923">
              <w:t>8/14/2020</w:t>
            </w:r>
          </w:p>
        </w:tc>
        <w:tc>
          <w:tcPr>
            <w:tcW w:w="1856" w:type="dxa"/>
          </w:tcPr>
          <w:p w14:paraId="3EE41833" w14:textId="77777777" w:rsidR="001335A3" w:rsidRPr="00A41923" w:rsidRDefault="001335A3" w:rsidP="00377065">
            <w:pPr>
              <w:pStyle w:val="Base"/>
            </w:pPr>
            <w:r w:rsidRPr="00A41923">
              <w:t xml:space="preserve">William Glasson </w:t>
            </w:r>
          </w:p>
        </w:tc>
        <w:tc>
          <w:tcPr>
            <w:tcW w:w="366" w:type="dxa"/>
          </w:tcPr>
          <w:p w14:paraId="4F813EFC" w14:textId="77777777" w:rsidR="001335A3" w:rsidRPr="00A41923" w:rsidRDefault="001335A3" w:rsidP="00377065">
            <w:pPr>
              <w:pStyle w:val="Base"/>
            </w:pPr>
            <w:r w:rsidRPr="00A41923">
              <w:t>v.</w:t>
            </w:r>
          </w:p>
        </w:tc>
        <w:tc>
          <w:tcPr>
            <w:tcW w:w="3405" w:type="dxa"/>
          </w:tcPr>
          <w:p w14:paraId="2C5A16F3" w14:textId="77777777" w:rsidR="001335A3" w:rsidRPr="00A41923" w:rsidRDefault="001335A3" w:rsidP="00377065">
            <w:pPr>
              <w:pStyle w:val="Base"/>
            </w:pPr>
            <w:r w:rsidRPr="00A41923">
              <w:t>NC Department of Health and Human Services, Division of Social Services, Child Support Enforcement</w:t>
            </w:r>
          </w:p>
        </w:tc>
        <w:tc>
          <w:tcPr>
            <w:tcW w:w="1318" w:type="dxa"/>
          </w:tcPr>
          <w:p w14:paraId="172F341C" w14:textId="77777777" w:rsidR="001335A3" w:rsidRPr="00A41923" w:rsidRDefault="001335A3" w:rsidP="00377065">
            <w:pPr>
              <w:pStyle w:val="Base"/>
            </w:pPr>
            <w:r w:rsidRPr="00A41923">
              <w:t>Ward</w:t>
            </w:r>
          </w:p>
        </w:tc>
      </w:tr>
      <w:tr w:rsidR="001335A3" w:rsidRPr="00A41923" w14:paraId="4C15DEFE"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AB242E0" w14:textId="77777777" w:rsidR="001335A3" w:rsidRPr="00A41923" w:rsidRDefault="001335A3" w:rsidP="00377065">
            <w:pPr>
              <w:pStyle w:val="Base"/>
            </w:pPr>
            <w:r w:rsidRPr="00A41923">
              <w:lastRenderedPageBreak/>
              <w:t>19</w:t>
            </w:r>
          </w:p>
        </w:tc>
        <w:tc>
          <w:tcPr>
            <w:tcW w:w="661" w:type="dxa"/>
          </w:tcPr>
          <w:p w14:paraId="33BC6045" w14:textId="77777777" w:rsidR="001335A3" w:rsidRPr="00A41923" w:rsidRDefault="001335A3" w:rsidP="00377065">
            <w:pPr>
              <w:pStyle w:val="Base"/>
            </w:pPr>
            <w:r w:rsidRPr="00A41923">
              <w:t>CSE</w:t>
            </w:r>
          </w:p>
        </w:tc>
        <w:tc>
          <w:tcPr>
            <w:tcW w:w="1251" w:type="dxa"/>
          </w:tcPr>
          <w:p w14:paraId="5CC60930" w14:textId="77777777" w:rsidR="001335A3" w:rsidRPr="00A41923" w:rsidRDefault="001335A3" w:rsidP="00377065">
            <w:pPr>
              <w:pStyle w:val="Base"/>
            </w:pPr>
            <w:r w:rsidRPr="00A41923">
              <w:t>05932</w:t>
            </w:r>
          </w:p>
        </w:tc>
        <w:tc>
          <w:tcPr>
            <w:tcW w:w="1274" w:type="dxa"/>
          </w:tcPr>
          <w:p w14:paraId="345B5346" w14:textId="77777777" w:rsidR="001335A3" w:rsidRPr="00A41923" w:rsidRDefault="001335A3" w:rsidP="00377065">
            <w:pPr>
              <w:pStyle w:val="Base"/>
            </w:pPr>
            <w:r w:rsidRPr="00A41923">
              <w:t>8/18/2020</w:t>
            </w:r>
          </w:p>
        </w:tc>
        <w:tc>
          <w:tcPr>
            <w:tcW w:w="1856" w:type="dxa"/>
          </w:tcPr>
          <w:p w14:paraId="2E96804B" w14:textId="77777777" w:rsidR="001335A3" w:rsidRPr="00A41923" w:rsidRDefault="001335A3" w:rsidP="00377065">
            <w:pPr>
              <w:pStyle w:val="Base"/>
            </w:pPr>
            <w:r w:rsidRPr="00A41923">
              <w:t xml:space="preserve">Timothy James </w:t>
            </w:r>
          </w:p>
        </w:tc>
        <w:tc>
          <w:tcPr>
            <w:tcW w:w="366" w:type="dxa"/>
          </w:tcPr>
          <w:p w14:paraId="5EC48B3F" w14:textId="77777777" w:rsidR="001335A3" w:rsidRPr="00A41923" w:rsidRDefault="001335A3" w:rsidP="00377065">
            <w:pPr>
              <w:pStyle w:val="Base"/>
            </w:pPr>
            <w:r w:rsidRPr="00A41923">
              <w:t>v.</w:t>
            </w:r>
          </w:p>
        </w:tc>
        <w:tc>
          <w:tcPr>
            <w:tcW w:w="3405" w:type="dxa"/>
          </w:tcPr>
          <w:p w14:paraId="351ECD19" w14:textId="77777777" w:rsidR="001335A3" w:rsidRPr="00A41923" w:rsidRDefault="001335A3" w:rsidP="00377065">
            <w:pPr>
              <w:pStyle w:val="Base"/>
            </w:pPr>
            <w:r w:rsidRPr="00A41923">
              <w:t>NC Department of Health and Human Services, Division of Social Services, Child Support Enforcement Section</w:t>
            </w:r>
          </w:p>
        </w:tc>
        <w:tc>
          <w:tcPr>
            <w:tcW w:w="1318" w:type="dxa"/>
          </w:tcPr>
          <w:p w14:paraId="79AF106B" w14:textId="77777777" w:rsidR="001335A3" w:rsidRPr="00A41923" w:rsidRDefault="001335A3" w:rsidP="00377065">
            <w:pPr>
              <w:pStyle w:val="Base"/>
            </w:pPr>
            <w:r w:rsidRPr="00A41923">
              <w:t>Culpepper</w:t>
            </w:r>
          </w:p>
        </w:tc>
      </w:tr>
      <w:tr w:rsidR="001335A3" w:rsidRPr="00A41923" w14:paraId="6275006A"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7E189581" w14:textId="77777777" w:rsidR="001335A3" w:rsidRPr="00A41923" w:rsidRDefault="001335A3" w:rsidP="00377065">
            <w:pPr>
              <w:pStyle w:val="Base"/>
            </w:pPr>
            <w:r w:rsidRPr="00A41923">
              <w:t>19</w:t>
            </w:r>
          </w:p>
        </w:tc>
        <w:tc>
          <w:tcPr>
            <w:tcW w:w="661" w:type="dxa"/>
          </w:tcPr>
          <w:p w14:paraId="102C70E6" w14:textId="77777777" w:rsidR="001335A3" w:rsidRPr="00A41923" w:rsidRDefault="001335A3" w:rsidP="00377065">
            <w:pPr>
              <w:pStyle w:val="Base"/>
            </w:pPr>
            <w:r w:rsidRPr="00A41923">
              <w:t>CSE</w:t>
            </w:r>
          </w:p>
        </w:tc>
        <w:tc>
          <w:tcPr>
            <w:tcW w:w="1251" w:type="dxa"/>
          </w:tcPr>
          <w:p w14:paraId="13F3E4ED" w14:textId="77777777" w:rsidR="001335A3" w:rsidRPr="00A41923" w:rsidRDefault="001335A3" w:rsidP="00377065">
            <w:pPr>
              <w:pStyle w:val="Base"/>
            </w:pPr>
            <w:r w:rsidRPr="00A41923">
              <w:t>05966</w:t>
            </w:r>
          </w:p>
        </w:tc>
        <w:tc>
          <w:tcPr>
            <w:tcW w:w="1274" w:type="dxa"/>
          </w:tcPr>
          <w:p w14:paraId="0EA20283" w14:textId="77777777" w:rsidR="001335A3" w:rsidRPr="00A41923" w:rsidRDefault="001335A3" w:rsidP="00377065">
            <w:pPr>
              <w:pStyle w:val="Base"/>
            </w:pPr>
            <w:r w:rsidRPr="00A41923">
              <w:t>8/18/2020</w:t>
            </w:r>
          </w:p>
        </w:tc>
        <w:tc>
          <w:tcPr>
            <w:tcW w:w="1856" w:type="dxa"/>
          </w:tcPr>
          <w:p w14:paraId="784707B8" w14:textId="77777777" w:rsidR="001335A3" w:rsidRPr="00A41923" w:rsidRDefault="001335A3" w:rsidP="00377065">
            <w:pPr>
              <w:pStyle w:val="Base"/>
            </w:pPr>
            <w:r w:rsidRPr="00A41923">
              <w:t xml:space="preserve">Robert R Abrams </w:t>
            </w:r>
          </w:p>
        </w:tc>
        <w:tc>
          <w:tcPr>
            <w:tcW w:w="366" w:type="dxa"/>
          </w:tcPr>
          <w:p w14:paraId="58001D85" w14:textId="77777777" w:rsidR="001335A3" w:rsidRPr="00A41923" w:rsidRDefault="001335A3" w:rsidP="00377065">
            <w:pPr>
              <w:pStyle w:val="Base"/>
            </w:pPr>
            <w:r w:rsidRPr="00A41923">
              <w:t>v.</w:t>
            </w:r>
          </w:p>
        </w:tc>
        <w:tc>
          <w:tcPr>
            <w:tcW w:w="3405" w:type="dxa"/>
          </w:tcPr>
          <w:p w14:paraId="177964F0" w14:textId="77777777" w:rsidR="001335A3" w:rsidRPr="00A41923" w:rsidRDefault="001335A3" w:rsidP="00377065">
            <w:pPr>
              <w:pStyle w:val="Base"/>
            </w:pPr>
            <w:r w:rsidRPr="00A41923">
              <w:t>NC Department of Health and Human Services, Division of Social Services, Child Support Enforcement</w:t>
            </w:r>
          </w:p>
        </w:tc>
        <w:tc>
          <w:tcPr>
            <w:tcW w:w="1318" w:type="dxa"/>
          </w:tcPr>
          <w:p w14:paraId="27221B10" w14:textId="77777777" w:rsidR="001335A3" w:rsidRPr="00A41923" w:rsidRDefault="001335A3" w:rsidP="00377065">
            <w:pPr>
              <w:pStyle w:val="Base"/>
            </w:pPr>
            <w:r w:rsidRPr="00A41923">
              <w:t>Culpepper</w:t>
            </w:r>
          </w:p>
        </w:tc>
      </w:tr>
      <w:tr w:rsidR="001335A3" w:rsidRPr="00A41923" w14:paraId="7244E1E3"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3D9DC6EA" w14:textId="77777777" w:rsidR="001335A3" w:rsidRPr="00A41923" w:rsidRDefault="001335A3" w:rsidP="00377065">
            <w:pPr>
              <w:pStyle w:val="Base"/>
            </w:pPr>
            <w:r w:rsidRPr="00A41923">
              <w:t>19</w:t>
            </w:r>
          </w:p>
        </w:tc>
        <w:tc>
          <w:tcPr>
            <w:tcW w:w="661" w:type="dxa"/>
          </w:tcPr>
          <w:p w14:paraId="68E4C1C4" w14:textId="77777777" w:rsidR="001335A3" w:rsidRPr="00A41923" w:rsidRDefault="001335A3" w:rsidP="00377065">
            <w:pPr>
              <w:pStyle w:val="Base"/>
            </w:pPr>
            <w:r w:rsidRPr="00A41923">
              <w:t>CSE</w:t>
            </w:r>
          </w:p>
        </w:tc>
        <w:tc>
          <w:tcPr>
            <w:tcW w:w="1251" w:type="dxa"/>
          </w:tcPr>
          <w:p w14:paraId="2AEA7656" w14:textId="77777777" w:rsidR="001335A3" w:rsidRPr="00A41923" w:rsidRDefault="001335A3" w:rsidP="00377065">
            <w:pPr>
              <w:pStyle w:val="Base"/>
            </w:pPr>
            <w:r w:rsidRPr="00A41923">
              <w:t>06125</w:t>
            </w:r>
          </w:p>
        </w:tc>
        <w:tc>
          <w:tcPr>
            <w:tcW w:w="1274" w:type="dxa"/>
          </w:tcPr>
          <w:p w14:paraId="7FCA9DED" w14:textId="77777777" w:rsidR="001335A3" w:rsidRPr="00A41923" w:rsidRDefault="001335A3" w:rsidP="00377065">
            <w:pPr>
              <w:pStyle w:val="Base"/>
            </w:pPr>
            <w:r w:rsidRPr="00A41923">
              <w:t>8/11/2020</w:t>
            </w:r>
          </w:p>
        </w:tc>
        <w:tc>
          <w:tcPr>
            <w:tcW w:w="1856" w:type="dxa"/>
          </w:tcPr>
          <w:p w14:paraId="1B198164" w14:textId="77777777" w:rsidR="001335A3" w:rsidRPr="00A41923" w:rsidRDefault="001335A3" w:rsidP="00377065">
            <w:pPr>
              <w:pStyle w:val="Base"/>
            </w:pPr>
            <w:r w:rsidRPr="00A41923">
              <w:t xml:space="preserve">Norman S Bowers </w:t>
            </w:r>
          </w:p>
        </w:tc>
        <w:tc>
          <w:tcPr>
            <w:tcW w:w="366" w:type="dxa"/>
          </w:tcPr>
          <w:p w14:paraId="3C858935" w14:textId="77777777" w:rsidR="001335A3" w:rsidRPr="00A41923" w:rsidRDefault="001335A3" w:rsidP="00377065">
            <w:pPr>
              <w:pStyle w:val="Base"/>
            </w:pPr>
            <w:r w:rsidRPr="00A41923">
              <w:t>v.</w:t>
            </w:r>
          </w:p>
        </w:tc>
        <w:tc>
          <w:tcPr>
            <w:tcW w:w="3405" w:type="dxa"/>
          </w:tcPr>
          <w:p w14:paraId="69ED92B7" w14:textId="77777777" w:rsidR="001335A3" w:rsidRPr="00A41923" w:rsidRDefault="001335A3" w:rsidP="00377065">
            <w:pPr>
              <w:pStyle w:val="Base"/>
            </w:pPr>
            <w:r w:rsidRPr="00A41923">
              <w:t>NC Department of Health and Human Services, Division of Social Services, Child Support Enforcement</w:t>
            </w:r>
          </w:p>
        </w:tc>
        <w:tc>
          <w:tcPr>
            <w:tcW w:w="1318" w:type="dxa"/>
          </w:tcPr>
          <w:p w14:paraId="5A2255DD" w14:textId="77777777" w:rsidR="001335A3" w:rsidRPr="00A41923" w:rsidRDefault="001335A3" w:rsidP="00377065">
            <w:pPr>
              <w:pStyle w:val="Base"/>
            </w:pPr>
            <w:r w:rsidRPr="00A41923">
              <w:t>May</w:t>
            </w:r>
          </w:p>
        </w:tc>
      </w:tr>
      <w:tr w:rsidR="001335A3" w:rsidRPr="00A41923" w14:paraId="558B79D9"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79AC32A" w14:textId="77777777" w:rsidR="001335A3" w:rsidRPr="00A41923" w:rsidRDefault="001335A3" w:rsidP="00377065">
            <w:pPr>
              <w:pStyle w:val="Base"/>
            </w:pPr>
            <w:r w:rsidRPr="00A41923">
              <w:t>19</w:t>
            </w:r>
          </w:p>
        </w:tc>
        <w:tc>
          <w:tcPr>
            <w:tcW w:w="661" w:type="dxa"/>
          </w:tcPr>
          <w:p w14:paraId="673E0C47" w14:textId="77777777" w:rsidR="001335A3" w:rsidRPr="00A41923" w:rsidRDefault="001335A3" w:rsidP="00377065">
            <w:pPr>
              <w:pStyle w:val="Base"/>
            </w:pPr>
            <w:r w:rsidRPr="00A41923">
              <w:t>CSE</w:t>
            </w:r>
          </w:p>
        </w:tc>
        <w:tc>
          <w:tcPr>
            <w:tcW w:w="1251" w:type="dxa"/>
          </w:tcPr>
          <w:p w14:paraId="526A00D2" w14:textId="77777777" w:rsidR="001335A3" w:rsidRPr="00A41923" w:rsidRDefault="001335A3" w:rsidP="00377065">
            <w:pPr>
              <w:pStyle w:val="Base"/>
            </w:pPr>
            <w:r w:rsidRPr="00A41923">
              <w:t>06362</w:t>
            </w:r>
          </w:p>
        </w:tc>
        <w:tc>
          <w:tcPr>
            <w:tcW w:w="1274" w:type="dxa"/>
          </w:tcPr>
          <w:p w14:paraId="47AE49E3" w14:textId="77777777" w:rsidR="001335A3" w:rsidRPr="00A41923" w:rsidRDefault="001335A3" w:rsidP="00377065">
            <w:pPr>
              <w:pStyle w:val="Base"/>
            </w:pPr>
            <w:r w:rsidRPr="00A41923">
              <w:t>8/14/2020</w:t>
            </w:r>
          </w:p>
        </w:tc>
        <w:tc>
          <w:tcPr>
            <w:tcW w:w="1856" w:type="dxa"/>
          </w:tcPr>
          <w:p w14:paraId="04555BE4" w14:textId="77777777" w:rsidR="001335A3" w:rsidRPr="00A41923" w:rsidRDefault="001335A3" w:rsidP="00377065">
            <w:pPr>
              <w:pStyle w:val="Base"/>
            </w:pPr>
            <w:r w:rsidRPr="00A41923">
              <w:t xml:space="preserve">Robert Daniels </w:t>
            </w:r>
          </w:p>
        </w:tc>
        <w:tc>
          <w:tcPr>
            <w:tcW w:w="366" w:type="dxa"/>
          </w:tcPr>
          <w:p w14:paraId="59B2E5CF" w14:textId="77777777" w:rsidR="001335A3" w:rsidRPr="00A41923" w:rsidRDefault="001335A3" w:rsidP="00377065">
            <w:pPr>
              <w:pStyle w:val="Base"/>
            </w:pPr>
            <w:r w:rsidRPr="00A41923">
              <w:t>v.</w:t>
            </w:r>
          </w:p>
        </w:tc>
        <w:tc>
          <w:tcPr>
            <w:tcW w:w="3405" w:type="dxa"/>
          </w:tcPr>
          <w:p w14:paraId="3F2727F1" w14:textId="77777777" w:rsidR="001335A3" w:rsidRPr="00A41923" w:rsidRDefault="001335A3" w:rsidP="00377065">
            <w:pPr>
              <w:pStyle w:val="Base"/>
            </w:pPr>
            <w:r w:rsidRPr="00A41923">
              <w:t>NC Department of Health and Human Services, Division of Social Services, Child Support Enforcement</w:t>
            </w:r>
          </w:p>
        </w:tc>
        <w:tc>
          <w:tcPr>
            <w:tcW w:w="1318" w:type="dxa"/>
          </w:tcPr>
          <w:p w14:paraId="5C34180C" w14:textId="77777777" w:rsidR="001335A3" w:rsidRPr="00A41923" w:rsidRDefault="001335A3" w:rsidP="00377065">
            <w:pPr>
              <w:pStyle w:val="Base"/>
            </w:pPr>
            <w:r w:rsidRPr="00A41923">
              <w:t>Ward</w:t>
            </w:r>
          </w:p>
        </w:tc>
      </w:tr>
      <w:tr w:rsidR="001335A3" w:rsidRPr="00A41923" w14:paraId="705C5701"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62CE4C7A" w14:textId="77777777" w:rsidR="001335A3" w:rsidRPr="00A41923" w:rsidRDefault="001335A3" w:rsidP="00377065">
            <w:pPr>
              <w:pStyle w:val="Base"/>
            </w:pPr>
            <w:r w:rsidRPr="00A41923">
              <w:t>19</w:t>
            </w:r>
          </w:p>
        </w:tc>
        <w:tc>
          <w:tcPr>
            <w:tcW w:w="661" w:type="dxa"/>
          </w:tcPr>
          <w:p w14:paraId="1F58CB93" w14:textId="77777777" w:rsidR="001335A3" w:rsidRPr="00A41923" w:rsidRDefault="001335A3" w:rsidP="00377065">
            <w:pPr>
              <w:pStyle w:val="Base"/>
            </w:pPr>
            <w:r w:rsidRPr="00A41923">
              <w:t>CSE</w:t>
            </w:r>
          </w:p>
        </w:tc>
        <w:tc>
          <w:tcPr>
            <w:tcW w:w="1251" w:type="dxa"/>
          </w:tcPr>
          <w:p w14:paraId="2C86856B" w14:textId="77777777" w:rsidR="001335A3" w:rsidRPr="00A41923" w:rsidRDefault="001335A3" w:rsidP="00377065">
            <w:pPr>
              <w:pStyle w:val="Base"/>
            </w:pPr>
            <w:r w:rsidRPr="00A41923">
              <w:t>06590</w:t>
            </w:r>
          </w:p>
        </w:tc>
        <w:tc>
          <w:tcPr>
            <w:tcW w:w="1274" w:type="dxa"/>
          </w:tcPr>
          <w:p w14:paraId="3FB92A7F" w14:textId="77777777" w:rsidR="001335A3" w:rsidRPr="00A41923" w:rsidRDefault="001335A3" w:rsidP="00377065">
            <w:pPr>
              <w:pStyle w:val="Base"/>
            </w:pPr>
            <w:r w:rsidRPr="00A41923">
              <w:t>8/21/2020</w:t>
            </w:r>
          </w:p>
        </w:tc>
        <w:tc>
          <w:tcPr>
            <w:tcW w:w="1856" w:type="dxa"/>
          </w:tcPr>
          <w:p w14:paraId="3DA00EB2" w14:textId="77777777" w:rsidR="001335A3" w:rsidRPr="00A41923" w:rsidRDefault="001335A3" w:rsidP="00377065">
            <w:pPr>
              <w:pStyle w:val="Base"/>
            </w:pPr>
            <w:r w:rsidRPr="00A41923">
              <w:t xml:space="preserve">Richard E Stewart </w:t>
            </w:r>
          </w:p>
        </w:tc>
        <w:tc>
          <w:tcPr>
            <w:tcW w:w="366" w:type="dxa"/>
          </w:tcPr>
          <w:p w14:paraId="4060A439" w14:textId="77777777" w:rsidR="001335A3" w:rsidRPr="00A41923" w:rsidRDefault="001335A3" w:rsidP="00377065">
            <w:pPr>
              <w:pStyle w:val="Base"/>
            </w:pPr>
            <w:r w:rsidRPr="00A41923">
              <w:t>v.</w:t>
            </w:r>
          </w:p>
        </w:tc>
        <w:tc>
          <w:tcPr>
            <w:tcW w:w="3405" w:type="dxa"/>
          </w:tcPr>
          <w:p w14:paraId="5688E537" w14:textId="77777777" w:rsidR="001335A3" w:rsidRPr="00A41923" w:rsidRDefault="001335A3" w:rsidP="00377065">
            <w:pPr>
              <w:pStyle w:val="Base"/>
            </w:pPr>
            <w:r w:rsidRPr="00A41923">
              <w:t>NC Department of Health and Human Services, Division of Social Services, Child Support Enforcement Section</w:t>
            </w:r>
          </w:p>
        </w:tc>
        <w:tc>
          <w:tcPr>
            <w:tcW w:w="1318" w:type="dxa"/>
          </w:tcPr>
          <w:p w14:paraId="5CCE45E5" w14:textId="77777777" w:rsidR="001335A3" w:rsidRPr="00A41923" w:rsidRDefault="001335A3" w:rsidP="00377065">
            <w:pPr>
              <w:pStyle w:val="Base"/>
            </w:pPr>
            <w:r w:rsidRPr="00A41923">
              <w:t>Lassiter</w:t>
            </w:r>
          </w:p>
        </w:tc>
      </w:tr>
      <w:tr w:rsidR="001335A3" w:rsidRPr="00A41923" w14:paraId="345B49A7"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2182A206" w14:textId="77777777" w:rsidR="001335A3" w:rsidRPr="00A41923" w:rsidRDefault="001335A3" w:rsidP="00377065">
            <w:pPr>
              <w:pStyle w:val="Base"/>
            </w:pPr>
            <w:r w:rsidRPr="00A41923">
              <w:t>20</w:t>
            </w:r>
          </w:p>
        </w:tc>
        <w:tc>
          <w:tcPr>
            <w:tcW w:w="661" w:type="dxa"/>
          </w:tcPr>
          <w:p w14:paraId="2B8E7FF2" w14:textId="77777777" w:rsidR="001335A3" w:rsidRPr="00A41923" w:rsidRDefault="001335A3" w:rsidP="00377065">
            <w:pPr>
              <w:pStyle w:val="Base"/>
            </w:pPr>
            <w:r w:rsidRPr="00A41923">
              <w:t>CSE</w:t>
            </w:r>
          </w:p>
        </w:tc>
        <w:tc>
          <w:tcPr>
            <w:tcW w:w="1251" w:type="dxa"/>
          </w:tcPr>
          <w:p w14:paraId="14CF307F" w14:textId="77777777" w:rsidR="001335A3" w:rsidRPr="00A41923" w:rsidRDefault="001335A3" w:rsidP="00377065">
            <w:pPr>
              <w:pStyle w:val="Base"/>
            </w:pPr>
            <w:r w:rsidRPr="00A41923">
              <w:t>00138</w:t>
            </w:r>
          </w:p>
        </w:tc>
        <w:tc>
          <w:tcPr>
            <w:tcW w:w="1274" w:type="dxa"/>
          </w:tcPr>
          <w:p w14:paraId="6B8439D9" w14:textId="77777777" w:rsidR="001335A3" w:rsidRPr="00A41923" w:rsidRDefault="001335A3" w:rsidP="00377065">
            <w:pPr>
              <w:pStyle w:val="Base"/>
            </w:pPr>
            <w:r w:rsidRPr="00A41923">
              <w:t>8/13/2020</w:t>
            </w:r>
          </w:p>
        </w:tc>
        <w:tc>
          <w:tcPr>
            <w:tcW w:w="1856" w:type="dxa"/>
          </w:tcPr>
          <w:p w14:paraId="4AAC1F22" w14:textId="77777777" w:rsidR="001335A3" w:rsidRPr="00A41923" w:rsidRDefault="001335A3" w:rsidP="00377065">
            <w:pPr>
              <w:pStyle w:val="Base"/>
            </w:pPr>
            <w:r w:rsidRPr="00A41923">
              <w:t xml:space="preserve">George Lorenzo Gilmore </w:t>
            </w:r>
          </w:p>
        </w:tc>
        <w:tc>
          <w:tcPr>
            <w:tcW w:w="366" w:type="dxa"/>
          </w:tcPr>
          <w:p w14:paraId="48334B5F" w14:textId="77777777" w:rsidR="001335A3" w:rsidRPr="00A41923" w:rsidRDefault="001335A3" w:rsidP="00377065">
            <w:pPr>
              <w:pStyle w:val="Base"/>
            </w:pPr>
            <w:r w:rsidRPr="00A41923">
              <w:t>v.</w:t>
            </w:r>
          </w:p>
        </w:tc>
        <w:tc>
          <w:tcPr>
            <w:tcW w:w="3405" w:type="dxa"/>
          </w:tcPr>
          <w:p w14:paraId="72DF4430" w14:textId="77777777" w:rsidR="001335A3" w:rsidRPr="00A41923" w:rsidRDefault="001335A3" w:rsidP="00377065">
            <w:pPr>
              <w:pStyle w:val="Base"/>
            </w:pPr>
            <w:r w:rsidRPr="00A41923">
              <w:t>NC Department of Health and Human Services, Division of Social Services, Child Support Enforcement Section</w:t>
            </w:r>
          </w:p>
        </w:tc>
        <w:tc>
          <w:tcPr>
            <w:tcW w:w="1318" w:type="dxa"/>
          </w:tcPr>
          <w:p w14:paraId="7A47ECFB" w14:textId="77777777" w:rsidR="001335A3" w:rsidRPr="00A41923" w:rsidRDefault="001335A3" w:rsidP="00377065">
            <w:pPr>
              <w:pStyle w:val="Base"/>
            </w:pPr>
            <w:r w:rsidRPr="00A41923">
              <w:t>Overby</w:t>
            </w:r>
          </w:p>
        </w:tc>
      </w:tr>
      <w:tr w:rsidR="001335A3" w:rsidRPr="00A41923" w14:paraId="165BEBFB"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2D2557DF" w14:textId="77777777" w:rsidR="001335A3" w:rsidRPr="00A41923" w:rsidRDefault="001335A3" w:rsidP="00377065">
            <w:pPr>
              <w:pStyle w:val="Base"/>
            </w:pPr>
            <w:r w:rsidRPr="00A41923">
              <w:t>20</w:t>
            </w:r>
          </w:p>
        </w:tc>
        <w:tc>
          <w:tcPr>
            <w:tcW w:w="661" w:type="dxa"/>
          </w:tcPr>
          <w:p w14:paraId="0CA8D570" w14:textId="77777777" w:rsidR="001335A3" w:rsidRPr="00A41923" w:rsidRDefault="001335A3" w:rsidP="00377065">
            <w:pPr>
              <w:pStyle w:val="Base"/>
            </w:pPr>
            <w:r w:rsidRPr="00A41923">
              <w:t>CSE</w:t>
            </w:r>
          </w:p>
        </w:tc>
        <w:tc>
          <w:tcPr>
            <w:tcW w:w="1251" w:type="dxa"/>
          </w:tcPr>
          <w:p w14:paraId="4410F1D8" w14:textId="77777777" w:rsidR="001335A3" w:rsidRPr="00A41923" w:rsidRDefault="001335A3" w:rsidP="00377065">
            <w:pPr>
              <w:pStyle w:val="Base"/>
            </w:pPr>
            <w:r w:rsidRPr="00A41923">
              <w:t>01217</w:t>
            </w:r>
          </w:p>
        </w:tc>
        <w:tc>
          <w:tcPr>
            <w:tcW w:w="1274" w:type="dxa"/>
          </w:tcPr>
          <w:p w14:paraId="591AC23C" w14:textId="77777777" w:rsidR="001335A3" w:rsidRPr="00A41923" w:rsidRDefault="001335A3" w:rsidP="00377065">
            <w:pPr>
              <w:pStyle w:val="Base"/>
            </w:pPr>
            <w:r w:rsidRPr="00A41923">
              <w:t>8/24/2020</w:t>
            </w:r>
          </w:p>
        </w:tc>
        <w:tc>
          <w:tcPr>
            <w:tcW w:w="1856" w:type="dxa"/>
          </w:tcPr>
          <w:p w14:paraId="729A5EAC" w14:textId="77777777" w:rsidR="001335A3" w:rsidRPr="00A41923" w:rsidRDefault="001335A3" w:rsidP="00377065">
            <w:pPr>
              <w:pStyle w:val="Base"/>
            </w:pPr>
            <w:r w:rsidRPr="00A41923">
              <w:t xml:space="preserve">Edward L Brooks </w:t>
            </w:r>
          </w:p>
        </w:tc>
        <w:tc>
          <w:tcPr>
            <w:tcW w:w="366" w:type="dxa"/>
          </w:tcPr>
          <w:p w14:paraId="272ED563" w14:textId="77777777" w:rsidR="001335A3" w:rsidRPr="00A41923" w:rsidRDefault="001335A3" w:rsidP="00377065">
            <w:pPr>
              <w:pStyle w:val="Base"/>
            </w:pPr>
            <w:r w:rsidRPr="00A41923">
              <w:t>v.</w:t>
            </w:r>
          </w:p>
        </w:tc>
        <w:tc>
          <w:tcPr>
            <w:tcW w:w="3405" w:type="dxa"/>
          </w:tcPr>
          <w:p w14:paraId="4ABCF5D4" w14:textId="77777777" w:rsidR="001335A3" w:rsidRPr="00A41923" w:rsidRDefault="001335A3" w:rsidP="00377065">
            <w:pPr>
              <w:pStyle w:val="Base"/>
            </w:pPr>
            <w:r w:rsidRPr="00A41923">
              <w:t>NC Department of Health and Human Services, Division of Social Services, Child Support Enforcement</w:t>
            </w:r>
          </w:p>
        </w:tc>
        <w:tc>
          <w:tcPr>
            <w:tcW w:w="1318" w:type="dxa"/>
          </w:tcPr>
          <w:p w14:paraId="4E2FAF11" w14:textId="77777777" w:rsidR="001335A3" w:rsidRPr="00A41923" w:rsidRDefault="001335A3" w:rsidP="00377065">
            <w:pPr>
              <w:pStyle w:val="Base"/>
            </w:pPr>
            <w:r w:rsidRPr="00A41923">
              <w:t>Sutton</w:t>
            </w:r>
          </w:p>
        </w:tc>
      </w:tr>
      <w:tr w:rsidR="001335A3" w:rsidRPr="00A41923" w14:paraId="2FAE10A6"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F78B6A0" w14:textId="77777777" w:rsidR="001335A3" w:rsidRPr="00A41923" w:rsidRDefault="001335A3" w:rsidP="00377065">
            <w:pPr>
              <w:pStyle w:val="Base"/>
            </w:pPr>
            <w:r w:rsidRPr="00A41923">
              <w:t>20</w:t>
            </w:r>
          </w:p>
        </w:tc>
        <w:tc>
          <w:tcPr>
            <w:tcW w:w="661" w:type="dxa"/>
          </w:tcPr>
          <w:p w14:paraId="35030C0A" w14:textId="77777777" w:rsidR="001335A3" w:rsidRPr="00A41923" w:rsidRDefault="001335A3" w:rsidP="00377065">
            <w:pPr>
              <w:pStyle w:val="Base"/>
            </w:pPr>
            <w:r w:rsidRPr="00A41923">
              <w:t>CSE</w:t>
            </w:r>
          </w:p>
        </w:tc>
        <w:tc>
          <w:tcPr>
            <w:tcW w:w="1251" w:type="dxa"/>
          </w:tcPr>
          <w:p w14:paraId="50F1B565" w14:textId="77777777" w:rsidR="001335A3" w:rsidRPr="00A41923" w:rsidRDefault="001335A3" w:rsidP="00377065">
            <w:pPr>
              <w:pStyle w:val="Base"/>
            </w:pPr>
            <w:r w:rsidRPr="00A41923">
              <w:t>01429</w:t>
            </w:r>
          </w:p>
        </w:tc>
        <w:tc>
          <w:tcPr>
            <w:tcW w:w="1274" w:type="dxa"/>
          </w:tcPr>
          <w:p w14:paraId="63C8D4C2" w14:textId="77777777" w:rsidR="001335A3" w:rsidRPr="00A41923" w:rsidRDefault="001335A3" w:rsidP="00377065">
            <w:pPr>
              <w:pStyle w:val="Base"/>
            </w:pPr>
            <w:r w:rsidRPr="00A41923">
              <w:t>8/3/2020</w:t>
            </w:r>
          </w:p>
        </w:tc>
        <w:tc>
          <w:tcPr>
            <w:tcW w:w="1856" w:type="dxa"/>
          </w:tcPr>
          <w:p w14:paraId="2A96F3FD" w14:textId="77777777" w:rsidR="001335A3" w:rsidRPr="00A41923" w:rsidRDefault="001335A3" w:rsidP="00377065">
            <w:pPr>
              <w:pStyle w:val="Base"/>
            </w:pPr>
            <w:proofErr w:type="spellStart"/>
            <w:r w:rsidRPr="00A41923">
              <w:t>Corderro</w:t>
            </w:r>
            <w:proofErr w:type="spellEnd"/>
            <w:r w:rsidRPr="00A41923">
              <w:t xml:space="preserve"> Antonio Cephas </w:t>
            </w:r>
          </w:p>
        </w:tc>
        <w:tc>
          <w:tcPr>
            <w:tcW w:w="366" w:type="dxa"/>
          </w:tcPr>
          <w:p w14:paraId="7C1AFEC2" w14:textId="77777777" w:rsidR="001335A3" w:rsidRPr="00A41923" w:rsidRDefault="001335A3" w:rsidP="00377065">
            <w:pPr>
              <w:pStyle w:val="Base"/>
            </w:pPr>
            <w:r w:rsidRPr="00A41923">
              <w:t>v.</w:t>
            </w:r>
          </w:p>
        </w:tc>
        <w:tc>
          <w:tcPr>
            <w:tcW w:w="3405" w:type="dxa"/>
          </w:tcPr>
          <w:p w14:paraId="32AC4E1D" w14:textId="77777777" w:rsidR="001335A3" w:rsidRPr="00A41923" w:rsidRDefault="001335A3" w:rsidP="00377065">
            <w:pPr>
              <w:pStyle w:val="Base"/>
            </w:pPr>
            <w:r w:rsidRPr="00A41923">
              <w:t>NC Department of Health and Human Services, Division of Social Services, Child Support Enforcement</w:t>
            </w:r>
          </w:p>
        </w:tc>
        <w:tc>
          <w:tcPr>
            <w:tcW w:w="1318" w:type="dxa"/>
          </w:tcPr>
          <w:p w14:paraId="173D8F45" w14:textId="77777777" w:rsidR="001335A3" w:rsidRPr="00A41923" w:rsidRDefault="001335A3" w:rsidP="00377065">
            <w:pPr>
              <w:pStyle w:val="Base"/>
            </w:pPr>
            <w:r w:rsidRPr="00A41923">
              <w:t>Lassiter</w:t>
            </w:r>
          </w:p>
        </w:tc>
      </w:tr>
      <w:tr w:rsidR="001335A3" w:rsidRPr="00A41923" w14:paraId="4BCE710D"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3C18E31" w14:textId="77777777" w:rsidR="001335A3" w:rsidRPr="00A41923" w:rsidRDefault="001335A3" w:rsidP="00377065">
            <w:pPr>
              <w:pStyle w:val="Base"/>
            </w:pPr>
            <w:r w:rsidRPr="00A41923">
              <w:t>20</w:t>
            </w:r>
          </w:p>
        </w:tc>
        <w:tc>
          <w:tcPr>
            <w:tcW w:w="661" w:type="dxa"/>
          </w:tcPr>
          <w:p w14:paraId="7378B820" w14:textId="77777777" w:rsidR="001335A3" w:rsidRPr="00A41923" w:rsidRDefault="001335A3" w:rsidP="00377065">
            <w:pPr>
              <w:pStyle w:val="Base"/>
            </w:pPr>
            <w:r w:rsidRPr="00A41923">
              <w:t>CSE</w:t>
            </w:r>
          </w:p>
        </w:tc>
        <w:tc>
          <w:tcPr>
            <w:tcW w:w="1251" w:type="dxa"/>
          </w:tcPr>
          <w:p w14:paraId="793CAB04" w14:textId="77777777" w:rsidR="001335A3" w:rsidRPr="00A41923" w:rsidRDefault="001335A3" w:rsidP="00377065">
            <w:pPr>
              <w:pStyle w:val="Base"/>
            </w:pPr>
            <w:r w:rsidRPr="00A41923">
              <w:t>01585</w:t>
            </w:r>
          </w:p>
        </w:tc>
        <w:tc>
          <w:tcPr>
            <w:tcW w:w="1274" w:type="dxa"/>
          </w:tcPr>
          <w:p w14:paraId="2779C159" w14:textId="77777777" w:rsidR="001335A3" w:rsidRPr="00A41923" w:rsidRDefault="001335A3" w:rsidP="00377065">
            <w:pPr>
              <w:pStyle w:val="Base"/>
            </w:pPr>
            <w:r w:rsidRPr="00A41923">
              <w:t>8/27/2020</w:t>
            </w:r>
          </w:p>
        </w:tc>
        <w:tc>
          <w:tcPr>
            <w:tcW w:w="1856" w:type="dxa"/>
          </w:tcPr>
          <w:p w14:paraId="04FB47C8" w14:textId="77777777" w:rsidR="001335A3" w:rsidRPr="00A41923" w:rsidRDefault="001335A3" w:rsidP="00377065">
            <w:pPr>
              <w:pStyle w:val="Base"/>
            </w:pPr>
            <w:r w:rsidRPr="00A41923">
              <w:t xml:space="preserve">Brian Iversen </w:t>
            </w:r>
          </w:p>
        </w:tc>
        <w:tc>
          <w:tcPr>
            <w:tcW w:w="366" w:type="dxa"/>
          </w:tcPr>
          <w:p w14:paraId="36FD6BF8" w14:textId="77777777" w:rsidR="001335A3" w:rsidRPr="00A41923" w:rsidRDefault="001335A3" w:rsidP="00377065">
            <w:pPr>
              <w:pStyle w:val="Base"/>
            </w:pPr>
            <w:r w:rsidRPr="00A41923">
              <w:t>v.</w:t>
            </w:r>
          </w:p>
        </w:tc>
        <w:tc>
          <w:tcPr>
            <w:tcW w:w="3405" w:type="dxa"/>
          </w:tcPr>
          <w:p w14:paraId="3323D84B" w14:textId="77777777" w:rsidR="001335A3" w:rsidRPr="00A41923" w:rsidRDefault="001335A3" w:rsidP="00377065">
            <w:pPr>
              <w:pStyle w:val="Base"/>
            </w:pPr>
            <w:r w:rsidRPr="00A41923">
              <w:t>NC Department of Health and Human Services, Division of Social Services, Child Support Enforcement</w:t>
            </w:r>
          </w:p>
        </w:tc>
        <w:tc>
          <w:tcPr>
            <w:tcW w:w="1318" w:type="dxa"/>
          </w:tcPr>
          <w:p w14:paraId="012D8EDD" w14:textId="77777777" w:rsidR="001335A3" w:rsidRPr="00A41923" w:rsidRDefault="001335A3" w:rsidP="00377065">
            <w:pPr>
              <w:pStyle w:val="Base"/>
            </w:pPr>
            <w:r w:rsidRPr="00A41923">
              <w:t>Malherbe</w:t>
            </w:r>
          </w:p>
        </w:tc>
      </w:tr>
      <w:tr w:rsidR="001335A3" w:rsidRPr="00A41923" w14:paraId="2CF92B14"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9D3E57A" w14:textId="77777777" w:rsidR="001335A3" w:rsidRPr="00A41923" w:rsidRDefault="001335A3" w:rsidP="00377065">
            <w:pPr>
              <w:pStyle w:val="Base"/>
            </w:pPr>
            <w:r w:rsidRPr="00A41923">
              <w:t>20</w:t>
            </w:r>
          </w:p>
        </w:tc>
        <w:tc>
          <w:tcPr>
            <w:tcW w:w="661" w:type="dxa"/>
          </w:tcPr>
          <w:p w14:paraId="611751E2" w14:textId="77777777" w:rsidR="001335A3" w:rsidRPr="00A41923" w:rsidRDefault="001335A3" w:rsidP="00377065">
            <w:pPr>
              <w:pStyle w:val="Base"/>
            </w:pPr>
            <w:r w:rsidRPr="00A41923">
              <w:t>CSE</w:t>
            </w:r>
          </w:p>
        </w:tc>
        <w:tc>
          <w:tcPr>
            <w:tcW w:w="1251" w:type="dxa"/>
          </w:tcPr>
          <w:p w14:paraId="56AD3FC4" w14:textId="77777777" w:rsidR="001335A3" w:rsidRPr="00A41923" w:rsidRDefault="001335A3" w:rsidP="00377065">
            <w:pPr>
              <w:pStyle w:val="Base"/>
            </w:pPr>
            <w:r w:rsidRPr="00A41923">
              <w:t>01762</w:t>
            </w:r>
          </w:p>
        </w:tc>
        <w:tc>
          <w:tcPr>
            <w:tcW w:w="1274" w:type="dxa"/>
          </w:tcPr>
          <w:p w14:paraId="4F7414EC" w14:textId="77777777" w:rsidR="001335A3" w:rsidRPr="00A41923" w:rsidRDefault="001335A3" w:rsidP="00377065">
            <w:pPr>
              <w:pStyle w:val="Base"/>
            </w:pPr>
            <w:r w:rsidRPr="00A41923">
              <w:t>8/14/2020</w:t>
            </w:r>
          </w:p>
        </w:tc>
        <w:tc>
          <w:tcPr>
            <w:tcW w:w="1856" w:type="dxa"/>
          </w:tcPr>
          <w:p w14:paraId="33538FF4" w14:textId="77777777" w:rsidR="001335A3" w:rsidRPr="00A41923" w:rsidRDefault="001335A3" w:rsidP="00377065">
            <w:pPr>
              <w:pStyle w:val="Base"/>
            </w:pPr>
            <w:r w:rsidRPr="00A41923">
              <w:t xml:space="preserve">Phillip Wynne </w:t>
            </w:r>
            <w:proofErr w:type="spellStart"/>
            <w:r w:rsidRPr="00A41923">
              <w:t>Raulston</w:t>
            </w:r>
            <w:proofErr w:type="spellEnd"/>
            <w:r w:rsidRPr="00A41923">
              <w:t xml:space="preserve"> </w:t>
            </w:r>
          </w:p>
        </w:tc>
        <w:tc>
          <w:tcPr>
            <w:tcW w:w="366" w:type="dxa"/>
          </w:tcPr>
          <w:p w14:paraId="27C664E6" w14:textId="77777777" w:rsidR="001335A3" w:rsidRPr="00A41923" w:rsidRDefault="001335A3" w:rsidP="00377065">
            <w:pPr>
              <w:pStyle w:val="Base"/>
            </w:pPr>
            <w:r w:rsidRPr="00A41923">
              <w:t>v.</w:t>
            </w:r>
          </w:p>
        </w:tc>
        <w:tc>
          <w:tcPr>
            <w:tcW w:w="3405" w:type="dxa"/>
          </w:tcPr>
          <w:p w14:paraId="01199C8E" w14:textId="77777777" w:rsidR="001335A3" w:rsidRPr="00A41923" w:rsidRDefault="001335A3" w:rsidP="00377065">
            <w:pPr>
              <w:pStyle w:val="Base"/>
            </w:pPr>
            <w:r w:rsidRPr="00A41923">
              <w:t>NC Department of Health and Human Services, Division of Social Services, Child Support Enforcement</w:t>
            </w:r>
          </w:p>
        </w:tc>
        <w:tc>
          <w:tcPr>
            <w:tcW w:w="1318" w:type="dxa"/>
          </w:tcPr>
          <w:p w14:paraId="4E97B4A0" w14:textId="77777777" w:rsidR="001335A3" w:rsidRPr="00A41923" w:rsidRDefault="001335A3" w:rsidP="00377065">
            <w:pPr>
              <w:pStyle w:val="Base"/>
            </w:pPr>
            <w:r w:rsidRPr="00A41923">
              <w:t>Malherbe</w:t>
            </w:r>
          </w:p>
        </w:tc>
      </w:tr>
      <w:tr w:rsidR="001335A3" w:rsidRPr="00A41923" w14:paraId="6AE7C5E3"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6DF6721C" w14:textId="77777777" w:rsidR="001335A3" w:rsidRPr="00A41923" w:rsidRDefault="001335A3" w:rsidP="00377065">
            <w:pPr>
              <w:pStyle w:val="Base"/>
            </w:pPr>
            <w:r w:rsidRPr="00A41923">
              <w:t>20</w:t>
            </w:r>
          </w:p>
        </w:tc>
        <w:tc>
          <w:tcPr>
            <w:tcW w:w="661" w:type="dxa"/>
          </w:tcPr>
          <w:p w14:paraId="22847FD4" w14:textId="77777777" w:rsidR="001335A3" w:rsidRPr="00A41923" w:rsidRDefault="001335A3" w:rsidP="00377065">
            <w:pPr>
              <w:pStyle w:val="Base"/>
            </w:pPr>
            <w:r w:rsidRPr="00A41923">
              <w:t>CSE</w:t>
            </w:r>
          </w:p>
        </w:tc>
        <w:tc>
          <w:tcPr>
            <w:tcW w:w="1251" w:type="dxa"/>
          </w:tcPr>
          <w:p w14:paraId="5028B1F8" w14:textId="77777777" w:rsidR="001335A3" w:rsidRPr="00A41923" w:rsidRDefault="001335A3" w:rsidP="00377065">
            <w:pPr>
              <w:pStyle w:val="Base"/>
            </w:pPr>
            <w:r w:rsidRPr="00A41923">
              <w:t>01832</w:t>
            </w:r>
          </w:p>
        </w:tc>
        <w:tc>
          <w:tcPr>
            <w:tcW w:w="1274" w:type="dxa"/>
          </w:tcPr>
          <w:p w14:paraId="44405BA6" w14:textId="77777777" w:rsidR="001335A3" w:rsidRPr="00A41923" w:rsidRDefault="001335A3" w:rsidP="00377065">
            <w:pPr>
              <w:pStyle w:val="Base"/>
            </w:pPr>
            <w:r w:rsidRPr="00A41923">
              <w:t>8/10/2020</w:t>
            </w:r>
          </w:p>
        </w:tc>
        <w:tc>
          <w:tcPr>
            <w:tcW w:w="1856" w:type="dxa"/>
          </w:tcPr>
          <w:p w14:paraId="7408C000" w14:textId="77777777" w:rsidR="001335A3" w:rsidRPr="00A41923" w:rsidRDefault="001335A3" w:rsidP="00377065">
            <w:pPr>
              <w:pStyle w:val="Base"/>
            </w:pPr>
            <w:r w:rsidRPr="00A41923">
              <w:t xml:space="preserve">Mavin D Williams </w:t>
            </w:r>
          </w:p>
        </w:tc>
        <w:tc>
          <w:tcPr>
            <w:tcW w:w="366" w:type="dxa"/>
          </w:tcPr>
          <w:p w14:paraId="0EBAB1E5" w14:textId="77777777" w:rsidR="001335A3" w:rsidRPr="00A41923" w:rsidRDefault="001335A3" w:rsidP="00377065">
            <w:pPr>
              <w:pStyle w:val="Base"/>
            </w:pPr>
            <w:r w:rsidRPr="00A41923">
              <w:t>v.</w:t>
            </w:r>
          </w:p>
        </w:tc>
        <w:tc>
          <w:tcPr>
            <w:tcW w:w="3405" w:type="dxa"/>
          </w:tcPr>
          <w:p w14:paraId="2B475544" w14:textId="77777777" w:rsidR="001335A3" w:rsidRPr="00A41923" w:rsidRDefault="001335A3" w:rsidP="00377065">
            <w:pPr>
              <w:pStyle w:val="Base"/>
            </w:pPr>
            <w:r w:rsidRPr="00A41923">
              <w:t>NC Department of Health and Human Services, Division of Social Services, Child Support Enforcement</w:t>
            </w:r>
          </w:p>
        </w:tc>
        <w:tc>
          <w:tcPr>
            <w:tcW w:w="1318" w:type="dxa"/>
          </w:tcPr>
          <w:p w14:paraId="6A9ED895" w14:textId="77777777" w:rsidR="001335A3" w:rsidRPr="00A41923" w:rsidRDefault="001335A3" w:rsidP="00377065">
            <w:pPr>
              <w:pStyle w:val="Base"/>
            </w:pPr>
            <w:r w:rsidRPr="00A41923">
              <w:t>May</w:t>
            </w:r>
          </w:p>
        </w:tc>
      </w:tr>
      <w:tr w:rsidR="001335A3" w:rsidRPr="00A41923" w14:paraId="7BFC671B"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89F75AC" w14:textId="77777777" w:rsidR="001335A3" w:rsidRPr="00A41923" w:rsidRDefault="001335A3" w:rsidP="00377065">
            <w:pPr>
              <w:pStyle w:val="Base"/>
            </w:pPr>
            <w:r w:rsidRPr="00A41923">
              <w:t>20</w:t>
            </w:r>
          </w:p>
        </w:tc>
        <w:tc>
          <w:tcPr>
            <w:tcW w:w="661" w:type="dxa"/>
          </w:tcPr>
          <w:p w14:paraId="78722A03" w14:textId="77777777" w:rsidR="001335A3" w:rsidRPr="00A41923" w:rsidRDefault="001335A3" w:rsidP="00377065">
            <w:pPr>
              <w:pStyle w:val="Base"/>
            </w:pPr>
            <w:r w:rsidRPr="00A41923">
              <w:t>CSE</w:t>
            </w:r>
          </w:p>
        </w:tc>
        <w:tc>
          <w:tcPr>
            <w:tcW w:w="1251" w:type="dxa"/>
          </w:tcPr>
          <w:p w14:paraId="4EC2AFD2" w14:textId="77777777" w:rsidR="001335A3" w:rsidRPr="00A41923" w:rsidRDefault="001335A3" w:rsidP="00377065">
            <w:pPr>
              <w:pStyle w:val="Base"/>
            </w:pPr>
            <w:r w:rsidRPr="00A41923">
              <w:t>01912</w:t>
            </w:r>
          </w:p>
        </w:tc>
        <w:tc>
          <w:tcPr>
            <w:tcW w:w="1274" w:type="dxa"/>
          </w:tcPr>
          <w:p w14:paraId="1DDFF983" w14:textId="77777777" w:rsidR="001335A3" w:rsidRPr="00A41923" w:rsidRDefault="001335A3" w:rsidP="00377065">
            <w:pPr>
              <w:pStyle w:val="Base"/>
            </w:pPr>
            <w:r w:rsidRPr="00A41923">
              <w:t>8/11/2020</w:t>
            </w:r>
          </w:p>
        </w:tc>
        <w:tc>
          <w:tcPr>
            <w:tcW w:w="1856" w:type="dxa"/>
          </w:tcPr>
          <w:p w14:paraId="3473D17C" w14:textId="77777777" w:rsidR="001335A3" w:rsidRPr="00A41923" w:rsidRDefault="001335A3" w:rsidP="00377065">
            <w:pPr>
              <w:pStyle w:val="Base"/>
            </w:pPr>
            <w:r w:rsidRPr="00A41923">
              <w:t xml:space="preserve">Larry Deron Smith( AR) </w:t>
            </w:r>
          </w:p>
        </w:tc>
        <w:tc>
          <w:tcPr>
            <w:tcW w:w="366" w:type="dxa"/>
          </w:tcPr>
          <w:p w14:paraId="5A38530B" w14:textId="77777777" w:rsidR="001335A3" w:rsidRPr="00A41923" w:rsidRDefault="001335A3" w:rsidP="00377065">
            <w:pPr>
              <w:pStyle w:val="Base"/>
            </w:pPr>
            <w:r w:rsidRPr="00A41923">
              <w:t>v.</w:t>
            </w:r>
          </w:p>
        </w:tc>
        <w:tc>
          <w:tcPr>
            <w:tcW w:w="3405" w:type="dxa"/>
          </w:tcPr>
          <w:p w14:paraId="3DD6B466" w14:textId="77777777" w:rsidR="001335A3" w:rsidRPr="00A41923" w:rsidRDefault="001335A3" w:rsidP="00377065">
            <w:pPr>
              <w:pStyle w:val="Base"/>
            </w:pPr>
            <w:r w:rsidRPr="00A41923">
              <w:t>NC Department of Health and Human Services, Division of Social Services, Child Support Enforcement</w:t>
            </w:r>
          </w:p>
        </w:tc>
        <w:tc>
          <w:tcPr>
            <w:tcW w:w="1318" w:type="dxa"/>
          </w:tcPr>
          <w:p w14:paraId="70D37A01" w14:textId="77777777" w:rsidR="001335A3" w:rsidRPr="00A41923" w:rsidRDefault="001335A3" w:rsidP="00377065">
            <w:pPr>
              <w:pStyle w:val="Base"/>
            </w:pPr>
            <w:r w:rsidRPr="00A41923">
              <w:t>Overby</w:t>
            </w:r>
          </w:p>
        </w:tc>
      </w:tr>
      <w:tr w:rsidR="001335A3" w:rsidRPr="00A41923" w14:paraId="5BC598ED"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1D0C62A2" w14:textId="77777777" w:rsidR="001335A3" w:rsidRPr="00A41923" w:rsidRDefault="001335A3" w:rsidP="00377065">
            <w:pPr>
              <w:pStyle w:val="Base"/>
            </w:pPr>
            <w:r w:rsidRPr="00A41923">
              <w:t>20</w:t>
            </w:r>
          </w:p>
        </w:tc>
        <w:tc>
          <w:tcPr>
            <w:tcW w:w="661" w:type="dxa"/>
          </w:tcPr>
          <w:p w14:paraId="7F30A302" w14:textId="77777777" w:rsidR="001335A3" w:rsidRPr="00A41923" w:rsidRDefault="001335A3" w:rsidP="00377065">
            <w:pPr>
              <w:pStyle w:val="Base"/>
            </w:pPr>
            <w:r w:rsidRPr="00A41923">
              <w:t>CSE</w:t>
            </w:r>
          </w:p>
        </w:tc>
        <w:tc>
          <w:tcPr>
            <w:tcW w:w="1251" w:type="dxa"/>
          </w:tcPr>
          <w:p w14:paraId="07EA92D8" w14:textId="77777777" w:rsidR="001335A3" w:rsidRPr="00A41923" w:rsidRDefault="001335A3" w:rsidP="00377065">
            <w:pPr>
              <w:pStyle w:val="Base"/>
            </w:pPr>
            <w:r w:rsidRPr="00A41923">
              <w:t>02007</w:t>
            </w:r>
          </w:p>
        </w:tc>
        <w:tc>
          <w:tcPr>
            <w:tcW w:w="1274" w:type="dxa"/>
          </w:tcPr>
          <w:p w14:paraId="4D10198C" w14:textId="77777777" w:rsidR="001335A3" w:rsidRPr="00A41923" w:rsidRDefault="001335A3" w:rsidP="00377065">
            <w:pPr>
              <w:pStyle w:val="Base"/>
            </w:pPr>
            <w:r w:rsidRPr="00A41923">
              <w:t>8/31/2020</w:t>
            </w:r>
          </w:p>
        </w:tc>
        <w:tc>
          <w:tcPr>
            <w:tcW w:w="1856" w:type="dxa"/>
          </w:tcPr>
          <w:p w14:paraId="7DB0E8B9" w14:textId="77777777" w:rsidR="001335A3" w:rsidRPr="00A41923" w:rsidRDefault="001335A3" w:rsidP="00377065">
            <w:pPr>
              <w:pStyle w:val="Base"/>
            </w:pPr>
            <w:r w:rsidRPr="00A41923">
              <w:t xml:space="preserve">Raymond A Gibson Jr. </w:t>
            </w:r>
          </w:p>
        </w:tc>
        <w:tc>
          <w:tcPr>
            <w:tcW w:w="366" w:type="dxa"/>
          </w:tcPr>
          <w:p w14:paraId="06DCEB62" w14:textId="77777777" w:rsidR="001335A3" w:rsidRPr="00A41923" w:rsidRDefault="001335A3" w:rsidP="00377065">
            <w:pPr>
              <w:pStyle w:val="Base"/>
            </w:pPr>
            <w:r w:rsidRPr="00A41923">
              <w:t>v.</w:t>
            </w:r>
          </w:p>
        </w:tc>
        <w:tc>
          <w:tcPr>
            <w:tcW w:w="3405" w:type="dxa"/>
          </w:tcPr>
          <w:p w14:paraId="643ED0E9" w14:textId="77777777" w:rsidR="001335A3" w:rsidRPr="00A41923" w:rsidRDefault="001335A3" w:rsidP="00377065">
            <w:pPr>
              <w:pStyle w:val="Base"/>
            </w:pPr>
            <w:r w:rsidRPr="00A41923">
              <w:t>NC Department of Health and Human Services, Division of Social Services, Child Support Enforcement</w:t>
            </w:r>
          </w:p>
        </w:tc>
        <w:tc>
          <w:tcPr>
            <w:tcW w:w="1318" w:type="dxa"/>
          </w:tcPr>
          <w:p w14:paraId="58E17154" w14:textId="77777777" w:rsidR="001335A3" w:rsidRPr="00A41923" w:rsidRDefault="001335A3" w:rsidP="00377065">
            <w:pPr>
              <w:pStyle w:val="Base"/>
            </w:pPr>
            <w:r w:rsidRPr="00A41923">
              <w:t>Ward</w:t>
            </w:r>
          </w:p>
        </w:tc>
      </w:tr>
      <w:tr w:rsidR="001335A3" w:rsidRPr="00A41923" w14:paraId="76198122"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688AE23" w14:textId="77777777" w:rsidR="001335A3" w:rsidRPr="00A41923" w:rsidRDefault="001335A3" w:rsidP="00377065">
            <w:pPr>
              <w:pStyle w:val="Base"/>
            </w:pPr>
            <w:r w:rsidRPr="00A41923">
              <w:t>20</w:t>
            </w:r>
          </w:p>
        </w:tc>
        <w:tc>
          <w:tcPr>
            <w:tcW w:w="661" w:type="dxa"/>
          </w:tcPr>
          <w:p w14:paraId="048D6017" w14:textId="77777777" w:rsidR="001335A3" w:rsidRPr="00A41923" w:rsidRDefault="001335A3" w:rsidP="00377065">
            <w:pPr>
              <w:pStyle w:val="Base"/>
            </w:pPr>
            <w:r w:rsidRPr="00A41923">
              <w:t>CSE</w:t>
            </w:r>
          </w:p>
        </w:tc>
        <w:tc>
          <w:tcPr>
            <w:tcW w:w="1251" w:type="dxa"/>
          </w:tcPr>
          <w:p w14:paraId="3EAC10FF" w14:textId="77777777" w:rsidR="001335A3" w:rsidRPr="00A41923" w:rsidRDefault="001335A3" w:rsidP="00377065">
            <w:pPr>
              <w:pStyle w:val="Base"/>
            </w:pPr>
            <w:r w:rsidRPr="00A41923">
              <w:t>02229</w:t>
            </w:r>
          </w:p>
        </w:tc>
        <w:tc>
          <w:tcPr>
            <w:tcW w:w="1274" w:type="dxa"/>
          </w:tcPr>
          <w:p w14:paraId="6A14DAC7" w14:textId="77777777" w:rsidR="001335A3" w:rsidRPr="00A41923" w:rsidRDefault="001335A3" w:rsidP="00377065">
            <w:pPr>
              <w:pStyle w:val="Base"/>
            </w:pPr>
            <w:r w:rsidRPr="00A41923">
              <w:t>8/12/2020</w:t>
            </w:r>
          </w:p>
        </w:tc>
        <w:tc>
          <w:tcPr>
            <w:tcW w:w="1856" w:type="dxa"/>
          </w:tcPr>
          <w:p w14:paraId="3D1A03D2" w14:textId="77777777" w:rsidR="001335A3" w:rsidRPr="00A41923" w:rsidRDefault="001335A3" w:rsidP="00377065">
            <w:pPr>
              <w:pStyle w:val="Base"/>
            </w:pPr>
            <w:r w:rsidRPr="00A41923">
              <w:t xml:space="preserve">Antonio D Mock </w:t>
            </w:r>
          </w:p>
        </w:tc>
        <w:tc>
          <w:tcPr>
            <w:tcW w:w="366" w:type="dxa"/>
          </w:tcPr>
          <w:p w14:paraId="2A116EF9" w14:textId="77777777" w:rsidR="001335A3" w:rsidRPr="00A41923" w:rsidRDefault="001335A3" w:rsidP="00377065">
            <w:pPr>
              <w:pStyle w:val="Base"/>
            </w:pPr>
            <w:r w:rsidRPr="00A41923">
              <w:t>v.</w:t>
            </w:r>
          </w:p>
        </w:tc>
        <w:tc>
          <w:tcPr>
            <w:tcW w:w="3405" w:type="dxa"/>
          </w:tcPr>
          <w:p w14:paraId="79DB1E92" w14:textId="77777777" w:rsidR="001335A3" w:rsidRPr="00A41923" w:rsidRDefault="001335A3" w:rsidP="00377065">
            <w:pPr>
              <w:pStyle w:val="Base"/>
            </w:pPr>
            <w:r w:rsidRPr="00A41923">
              <w:t>NC Department of Health and Human Services, Division of Social Services, Child Support Enforcement</w:t>
            </w:r>
          </w:p>
        </w:tc>
        <w:tc>
          <w:tcPr>
            <w:tcW w:w="1318" w:type="dxa"/>
          </w:tcPr>
          <w:p w14:paraId="6630B841" w14:textId="77777777" w:rsidR="001335A3" w:rsidRPr="00A41923" w:rsidRDefault="001335A3" w:rsidP="00377065">
            <w:pPr>
              <w:pStyle w:val="Base"/>
            </w:pPr>
            <w:r w:rsidRPr="00A41923">
              <w:t>May</w:t>
            </w:r>
          </w:p>
        </w:tc>
      </w:tr>
      <w:tr w:rsidR="001335A3" w:rsidRPr="00A41923" w14:paraId="5D3F003F"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B7BE84B" w14:textId="77777777" w:rsidR="001335A3" w:rsidRPr="00A41923" w:rsidRDefault="001335A3" w:rsidP="00377065">
            <w:pPr>
              <w:pStyle w:val="Base"/>
            </w:pPr>
            <w:r w:rsidRPr="00A41923">
              <w:t>20</w:t>
            </w:r>
          </w:p>
        </w:tc>
        <w:tc>
          <w:tcPr>
            <w:tcW w:w="661" w:type="dxa"/>
          </w:tcPr>
          <w:p w14:paraId="6B8B514C" w14:textId="77777777" w:rsidR="001335A3" w:rsidRPr="00A41923" w:rsidRDefault="001335A3" w:rsidP="00377065">
            <w:pPr>
              <w:pStyle w:val="Base"/>
            </w:pPr>
            <w:r w:rsidRPr="00A41923">
              <w:t>CSE</w:t>
            </w:r>
          </w:p>
        </w:tc>
        <w:tc>
          <w:tcPr>
            <w:tcW w:w="1251" w:type="dxa"/>
          </w:tcPr>
          <w:p w14:paraId="5ABAB875" w14:textId="77777777" w:rsidR="001335A3" w:rsidRPr="00A41923" w:rsidRDefault="001335A3" w:rsidP="00377065">
            <w:pPr>
              <w:pStyle w:val="Base"/>
            </w:pPr>
            <w:r w:rsidRPr="00A41923">
              <w:t>02245</w:t>
            </w:r>
          </w:p>
        </w:tc>
        <w:tc>
          <w:tcPr>
            <w:tcW w:w="1274" w:type="dxa"/>
          </w:tcPr>
          <w:p w14:paraId="4843576A" w14:textId="77777777" w:rsidR="001335A3" w:rsidRPr="00A41923" w:rsidRDefault="001335A3" w:rsidP="00377065">
            <w:pPr>
              <w:pStyle w:val="Base"/>
            </w:pPr>
            <w:r w:rsidRPr="00A41923">
              <w:t>8/10/2020</w:t>
            </w:r>
          </w:p>
        </w:tc>
        <w:tc>
          <w:tcPr>
            <w:tcW w:w="1856" w:type="dxa"/>
          </w:tcPr>
          <w:p w14:paraId="5A7D6176" w14:textId="77777777" w:rsidR="001335A3" w:rsidRPr="00A41923" w:rsidRDefault="001335A3" w:rsidP="00377065">
            <w:pPr>
              <w:pStyle w:val="Base"/>
            </w:pPr>
            <w:r w:rsidRPr="00A41923">
              <w:t xml:space="preserve">Christopher T Charles </w:t>
            </w:r>
          </w:p>
        </w:tc>
        <w:tc>
          <w:tcPr>
            <w:tcW w:w="366" w:type="dxa"/>
          </w:tcPr>
          <w:p w14:paraId="1710D18C" w14:textId="77777777" w:rsidR="001335A3" w:rsidRPr="00A41923" w:rsidRDefault="001335A3" w:rsidP="00377065">
            <w:pPr>
              <w:pStyle w:val="Base"/>
            </w:pPr>
            <w:r w:rsidRPr="00A41923">
              <w:t>v.</w:t>
            </w:r>
          </w:p>
        </w:tc>
        <w:tc>
          <w:tcPr>
            <w:tcW w:w="3405" w:type="dxa"/>
          </w:tcPr>
          <w:p w14:paraId="7B43ADFD" w14:textId="77777777" w:rsidR="001335A3" w:rsidRPr="00A41923" w:rsidRDefault="001335A3" w:rsidP="00377065">
            <w:pPr>
              <w:pStyle w:val="Base"/>
            </w:pPr>
            <w:r w:rsidRPr="00A41923">
              <w:t>NC Department of Health and Human Services, Division of Social Services, Child Support Enforcement</w:t>
            </w:r>
          </w:p>
        </w:tc>
        <w:tc>
          <w:tcPr>
            <w:tcW w:w="1318" w:type="dxa"/>
          </w:tcPr>
          <w:p w14:paraId="6E76C3B6" w14:textId="77777777" w:rsidR="001335A3" w:rsidRPr="00A41923" w:rsidRDefault="001335A3" w:rsidP="00377065">
            <w:pPr>
              <w:pStyle w:val="Base"/>
            </w:pPr>
            <w:r w:rsidRPr="00A41923">
              <w:t>Jacobs</w:t>
            </w:r>
          </w:p>
        </w:tc>
      </w:tr>
      <w:tr w:rsidR="001335A3" w:rsidRPr="00A41923" w14:paraId="38FF9609"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4F956B7" w14:textId="77777777" w:rsidR="001335A3" w:rsidRPr="00A41923" w:rsidRDefault="001335A3" w:rsidP="00377065">
            <w:pPr>
              <w:pStyle w:val="Base"/>
            </w:pPr>
            <w:r w:rsidRPr="00A41923">
              <w:t>20</w:t>
            </w:r>
          </w:p>
        </w:tc>
        <w:tc>
          <w:tcPr>
            <w:tcW w:w="661" w:type="dxa"/>
          </w:tcPr>
          <w:p w14:paraId="7C807E8C" w14:textId="77777777" w:rsidR="001335A3" w:rsidRPr="00A41923" w:rsidRDefault="001335A3" w:rsidP="00377065">
            <w:pPr>
              <w:pStyle w:val="Base"/>
            </w:pPr>
            <w:r w:rsidRPr="00A41923">
              <w:t>CSE</w:t>
            </w:r>
          </w:p>
        </w:tc>
        <w:tc>
          <w:tcPr>
            <w:tcW w:w="1251" w:type="dxa"/>
          </w:tcPr>
          <w:p w14:paraId="6883B96B" w14:textId="77777777" w:rsidR="001335A3" w:rsidRPr="00A41923" w:rsidRDefault="001335A3" w:rsidP="00377065">
            <w:pPr>
              <w:pStyle w:val="Base"/>
            </w:pPr>
            <w:r w:rsidRPr="00A41923">
              <w:t>02268</w:t>
            </w:r>
          </w:p>
        </w:tc>
        <w:tc>
          <w:tcPr>
            <w:tcW w:w="1274" w:type="dxa"/>
          </w:tcPr>
          <w:p w14:paraId="206D21C1" w14:textId="77777777" w:rsidR="001335A3" w:rsidRPr="00A41923" w:rsidRDefault="001335A3" w:rsidP="00377065">
            <w:pPr>
              <w:pStyle w:val="Base"/>
            </w:pPr>
            <w:r w:rsidRPr="00A41923">
              <w:t>8/10/2020</w:t>
            </w:r>
          </w:p>
        </w:tc>
        <w:tc>
          <w:tcPr>
            <w:tcW w:w="1856" w:type="dxa"/>
          </w:tcPr>
          <w:p w14:paraId="15B4A176" w14:textId="77777777" w:rsidR="001335A3" w:rsidRPr="00A41923" w:rsidRDefault="001335A3" w:rsidP="00377065">
            <w:pPr>
              <w:pStyle w:val="Base"/>
            </w:pPr>
            <w:r w:rsidRPr="00A41923">
              <w:t xml:space="preserve">Albert Bracey Jr </w:t>
            </w:r>
          </w:p>
        </w:tc>
        <w:tc>
          <w:tcPr>
            <w:tcW w:w="366" w:type="dxa"/>
          </w:tcPr>
          <w:p w14:paraId="4DA2F61F" w14:textId="77777777" w:rsidR="001335A3" w:rsidRPr="00A41923" w:rsidRDefault="001335A3" w:rsidP="00377065">
            <w:pPr>
              <w:pStyle w:val="Base"/>
            </w:pPr>
            <w:r w:rsidRPr="00A41923">
              <w:t>v.</w:t>
            </w:r>
          </w:p>
        </w:tc>
        <w:tc>
          <w:tcPr>
            <w:tcW w:w="3405" w:type="dxa"/>
          </w:tcPr>
          <w:p w14:paraId="7FC8DD52" w14:textId="77777777" w:rsidR="001335A3" w:rsidRPr="00A41923" w:rsidRDefault="001335A3" w:rsidP="00377065">
            <w:pPr>
              <w:pStyle w:val="Base"/>
            </w:pPr>
            <w:r w:rsidRPr="00A41923">
              <w:t>NC Department of Health and Human Services, Division of Social Services, Child Support Enforcement</w:t>
            </w:r>
          </w:p>
        </w:tc>
        <w:tc>
          <w:tcPr>
            <w:tcW w:w="1318" w:type="dxa"/>
          </w:tcPr>
          <w:p w14:paraId="57DF9FBA" w14:textId="77777777" w:rsidR="001335A3" w:rsidRPr="00A41923" w:rsidRDefault="001335A3" w:rsidP="00377065">
            <w:pPr>
              <w:pStyle w:val="Base"/>
            </w:pPr>
            <w:r w:rsidRPr="00A41923">
              <w:t>Jacobs</w:t>
            </w:r>
          </w:p>
        </w:tc>
      </w:tr>
      <w:tr w:rsidR="001335A3" w:rsidRPr="00A41923" w14:paraId="2B436DE8"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02BAD96" w14:textId="77777777" w:rsidR="001335A3" w:rsidRPr="00A41923" w:rsidRDefault="001335A3" w:rsidP="00377065">
            <w:pPr>
              <w:pStyle w:val="Base"/>
            </w:pPr>
          </w:p>
        </w:tc>
        <w:tc>
          <w:tcPr>
            <w:tcW w:w="661" w:type="dxa"/>
          </w:tcPr>
          <w:p w14:paraId="66AF36EC" w14:textId="77777777" w:rsidR="001335A3" w:rsidRPr="00A41923" w:rsidRDefault="001335A3" w:rsidP="00377065">
            <w:pPr>
              <w:pStyle w:val="Base"/>
            </w:pPr>
          </w:p>
        </w:tc>
        <w:tc>
          <w:tcPr>
            <w:tcW w:w="1251" w:type="dxa"/>
          </w:tcPr>
          <w:p w14:paraId="6ADAD6FF" w14:textId="77777777" w:rsidR="001335A3" w:rsidRPr="00A41923" w:rsidRDefault="001335A3" w:rsidP="00377065">
            <w:pPr>
              <w:pStyle w:val="Base"/>
            </w:pPr>
            <w:r w:rsidRPr="00A41923">
              <w:t> </w:t>
            </w:r>
          </w:p>
        </w:tc>
        <w:tc>
          <w:tcPr>
            <w:tcW w:w="1274" w:type="dxa"/>
          </w:tcPr>
          <w:p w14:paraId="6876D79D" w14:textId="77777777" w:rsidR="001335A3" w:rsidRPr="00A41923" w:rsidRDefault="001335A3" w:rsidP="00377065">
            <w:pPr>
              <w:pStyle w:val="Base"/>
            </w:pPr>
            <w:r w:rsidRPr="00A41923">
              <w:t> </w:t>
            </w:r>
          </w:p>
        </w:tc>
        <w:tc>
          <w:tcPr>
            <w:tcW w:w="1856" w:type="dxa"/>
          </w:tcPr>
          <w:p w14:paraId="323AA04A" w14:textId="77777777" w:rsidR="001335A3" w:rsidRPr="00A41923" w:rsidRDefault="001335A3" w:rsidP="00377065">
            <w:pPr>
              <w:pStyle w:val="Base"/>
            </w:pPr>
            <w:r w:rsidRPr="00A41923">
              <w:t> </w:t>
            </w:r>
          </w:p>
        </w:tc>
        <w:tc>
          <w:tcPr>
            <w:tcW w:w="366" w:type="dxa"/>
          </w:tcPr>
          <w:p w14:paraId="0E241333" w14:textId="77777777" w:rsidR="001335A3" w:rsidRPr="00A41923" w:rsidRDefault="001335A3" w:rsidP="00377065">
            <w:pPr>
              <w:pStyle w:val="Base"/>
            </w:pPr>
            <w:r w:rsidRPr="00A41923">
              <w:t> </w:t>
            </w:r>
          </w:p>
        </w:tc>
        <w:tc>
          <w:tcPr>
            <w:tcW w:w="3405" w:type="dxa"/>
          </w:tcPr>
          <w:p w14:paraId="1901369D" w14:textId="77777777" w:rsidR="001335A3" w:rsidRPr="00A41923" w:rsidRDefault="001335A3" w:rsidP="00377065">
            <w:pPr>
              <w:pStyle w:val="Base"/>
            </w:pPr>
            <w:r w:rsidRPr="00A41923">
              <w:t> </w:t>
            </w:r>
          </w:p>
        </w:tc>
        <w:tc>
          <w:tcPr>
            <w:tcW w:w="1318" w:type="dxa"/>
          </w:tcPr>
          <w:p w14:paraId="5E98E985" w14:textId="77777777" w:rsidR="001335A3" w:rsidRPr="00A41923" w:rsidRDefault="001335A3" w:rsidP="00377065">
            <w:pPr>
              <w:pStyle w:val="Base"/>
            </w:pPr>
          </w:p>
        </w:tc>
      </w:tr>
      <w:tr w:rsidR="001335A3" w:rsidRPr="00A41923" w14:paraId="34285DF6"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4DC27E9" w14:textId="77777777" w:rsidR="001335A3" w:rsidRPr="00A41923" w:rsidRDefault="001335A3" w:rsidP="00377065">
            <w:pPr>
              <w:pStyle w:val="Base"/>
            </w:pPr>
            <w:r w:rsidRPr="00A41923">
              <w:t>19</w:t>
            </w:r>
          </w:p>
        </w:tc>
        <w:tc>
          <w:tcPr>
            <w:tcW w:w="661" w:type="dxa"/>
          </w:tcPr>
          <w:p w14:paraId="1CF3EC30" w14:textId="77777777" w:rsidR="001335A3" w:rsidRPr="00A41923" w:rsidRDefault="001335A3" w:rsidP="00377065">
            <w:pPr>
              <w:pStyle w:val="Base"/>
            </w:pPr>
            <w:r w:rsidRPr="00A41923">
              <w:t>DHR</w:t>
            </w:r>
          </w:p>
        </w:tc>
        <w:tc>
          <w:tcPr>
            <w:tcW w:w="1251" w:type="dxa"/>
          </w:tcPr>
          <w:p w14:paraId="54B8BF68" w14:textId="77777777" w:rsidR="001335A3" w:rsidRPr="00A41923" w:rsidRDefault="001335A3" w:rsidP="00377065">
            <w:pPr>
              <w:pStyle w:val="Base"/>
            </w:pPr>
            <w:r w:rsidRPr="00A41923">
              <w:t>06865</w:t>
            </w:r>
          </w:p>
        </w:tc>
        <w:tc>
          <w:tcPr>
            <w:tcW w:w="1274" w:type="dxa"/>
          </w:tcPr>
          <w:p w14:paraId="4E93EE0B" w14:textId="77777777" w:rsidR="001335A3" w:rsidRPr="00A41923" w:rsidRDefault="001335A3" w:rsidP="00377065">
            <w:pPr>
              <w:pStyle w:val="Base"/>
            </w:pPr>
            <w:r w:rsidRPr="00A41923">
              <w:t>8/27/2020</w:t>
            </w:r>
          </w:p>
        </w:tc>
        <w:tc>
          <w:tcPr>
            <w:tcW w:w="1856" w:type="dxa"/>
          </w:tcPr>
          <w:p w14:paraId="1C20001A" w14:textId="77777777" w:rsidR="001335A3" w:rsidRPr="00A41923" w:rsidRDefault="001335A3" w:rsidP="00377065">
            <w:pPr>
              <w:pStyle w:val="Base"/>
            </w:pPr>
            <w:r w:rsidRPr="00A41923">
              <w:t xml:space="preserve">Alpha Concord of Greensboro HAL-041-082 </w:t>
            </w:r>
          </w:p>
        </w:tc>
        <w:tc>
          <w:tcPr>
            <w:tcW w:w="366" w:type="dxa"/>
          </w:tcPr>
          <w:p w14:paraId="12B0B2B3" w14:textId="77777777" w:rsidR="001335A3" w:rsidRPr="00A41923" w:rsidRDefault="001335A3" w:rsidP="00377065">
            <w:pPr>
              <w:pStyle w:val="Base"/>
            </w:pPr>
            <w:r w:rsidRPr="00A41923">
              <w:t>v.</w:t>
            </w:r>
          </w:p>
        </w:tc>
        <w:tc>
          <w:tcPr>
            <w:tcW w:w="3405" w:type="dxa"/>
          </w:tcPr>
          <w:p w14:paraId="1FC43AEC" w14:textId="77777777" w:rsidR="001335A3" w:rsidRPr="00A41923" w:rsidRDefault="001335A3" w:rsidP="00377065">
            <w:pPr>
              <w:pStyle w:val="Base"/>
            </w:pPr>
            <w:r w:rsidRPr="00A41923">
              <w:t xml:space="preserve">NC Dept of Health and Human Services, Division of Health Service Regulation, </w:t>
            </w:r>
            <w:proofErr w:type="spellStart"/>
            <w:r w:rsidRPr="00A41923">
              <w:t>AdultCare</w:t>
            </w:r>
            <w:proofErr w:type="spellEnd"/>
            <w:r w:rsidRPr="00A41923">
              <w:t xml:space="preserve"> Licensure Section</w:t>
            </w:r>
          </w:p>
        </w:tc>
        <w:tc>
          <w:tcPr>
            <w:tcW w:w="1318" w:type="dxa"/>
          </w:tcPr>
          <w:p w14:paraId="4615248F" w14:textId="77777777" w:rsidR="001335A3" w:rsidRPr="00A41923" w:rsidRDefault="001335A3" w:rsidP="00377065">
            <w:pPr>
              <w:pStyle w:val="Base"/>
            </w:pPr>
            <w:r w:rsidRPr="00A41923">
              <w:t>Byrne</w:t>
            </w:r>
          </w:p>
        </w:tc>
      </w:tr>
      <w:tr w:rsidR="001335A3" w:rsidRPr="00A41923" w14:paraId="04C075CF"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0BA9824F" w14:textId="77777777" w:rsidR="001335A3" w:rsidRPr="00A41923" w:rsidRDefault="001335A3" w:rsidP="00377065">
            <w:pPr>
              <w:pStyle w:val="Base"/>
            </w:pPr>
            <w:r w:rsidRPr="00A41923">
              <w:t>19</w:t>
            </w:r>
          </w:p>
        </w:tc>
        <w:tc>
          <w:tcPr>
            <w:tcW w:w="661" w:type="dxa"/>
          </w:tcPr>
          <w:p w14:paraId="00F8BF4F" w14:textId="77777777" w:rsidR="001335A3" w:rsidRPr="00A41923" w:rsidRDefault="001335A3" w:rsidP="00377065">
            <w:pPr>
              <w:pStyle w:val="Base"/>
            </w:pPr>
            <w:r w:rsidRPr="00A41923">
              <w:t>DHR</w:t>
            </w:r>
          </w:p>
        </w:tc>
        <w:tc>
          <w:tcPr>
            <w:tcW w:w="1251" w:type="dxa"/>
          </w:tcPr>
          <w:p w14:paraId="61CFEC6D" w14:textId="77777777" w:rsidR="001335A3" w:rsidRPr="00A41923" w:rsidRDefault="001335A3" w:rsidP="00377065">
            <w:pPr>
              <w:pStyle w:val="Base"/>
            </w:pPr>
            <w:r w:rsidRPr="00A41923">
              <w:t>06866</w:t>
            </w:r>
          </w:p>
        </w:tc>
        <w:tc>
          <w:tcPr>
            <w:tcW w:w="1274" w:type="dxa"/>
          </w:tcPr>
          <w:p w14:paraId="00ADEA51" w14:textId="77777777" w:rsidR="001335A3" w:rsidRPr="00A41923" w:rsidRDefault="001335A3" w:rsidP="00377065">
            <w:pPr>
              <w:pStyle w:val="Base"/>
            </w:pPr>
            <w:r w:rsidRPr="00A41923">
              <w:t>8/27/2020</w:t>
            </w:r>
          </w:p>
        </w:tc>
        <w:tc>
          <w:tcPr>
            <w:tcW w:w="1856" w:type="dxa"/>
          </w:tcPr>
          <w:p w14:paraId="2B02E6C4" w14:textId="77777777" w:rsidR="001335A3" w:rsidRPr="00A41923" w:rsidRDefault="001335A3" w:rsidP="00377065">
            <w:pPr>
              <w:pStyle w:val="Base"/>
            </w:pPr>
            <w:r w:rsidRPr="00A41923">
              <w:t xml:space="preserve">Alpha Concord Plantation HAL-080-027 </w:t>
            </w:r>
          </w:p>
        </w:tc>
        <w:tc>
          <w:tcPr>
            <w:tcW w:w="366" w:type="dxa"/>
          </w:tcPr>
          <w:p w14:paraId="295BAFAB" w14:textId="77777777" w:rsidR="001335A3" w:rsidRPr="00A41923" w:rsidRDefault="001335A3" w:rsidP="00377065">
            <w:pPr>
              <w:pStyle w:val="Base"/>
            </w:pPr>
            <w:r w:rsidRPr="00A41923">
              <w:t>v.</w:t>
            </w:r>
          </w:p>
        </w:tc>
        <w:tc>
          <w:tcPr>
            <w:tcW w:w="3405" w:type="dxa"/>
          </w:tcPr>
          <w:p w14:paraId="3D6EF685" w14:textId="77777777" w:rsidR="001335A3" w:rsidRPr="00A41923" w:rsidRDefault="001335A3" w:rsidP="00377065">
            <w:pPr>
              <w:pStyle w:val="Base"/>
            </w:pPr>
            <w:r w:rsidRPr="00A41923">
              <w:t>NC Dept of Health and Human Services, Division of Health Service Regulation Adult Care Licensure Section</w:t>
            </w:r>
          </w:p>
        </w:tc>
        <w:tc>
          <w:tcPr>
            <w:tcW w:w="1318" w:type="dxa"/>
          </w:tcPr>
          <w:p w14:paraId="64F421C5" w14:textId="77777777" w:rsidR="001335A3" w:rsidRPr="00A41923" w:rsidRDefault="001335A3" w:rsidP="00377065">
            <w:pPr>
              <w:pStyle w:val="Base"/>
            </w:pPr>
            <w:r w:rsidRPr="00A41923">
              <w:t>Byrne</w:t>
            </w:r>
          </w:p>
        </w:tc>
      </w:tr>
      <w:tr w:rsidR="001335A3" w:rsidRPr="00A41923" w14:paraId="2170F8A0"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6674479C" w14:textId="77777777" w:rsidR="001335A3" w:rsidRPr="00A41923" w:rsidRDefault="001335A3" w:rsidP="00377065">
            <w:pPr>
              <w:pStyle w:val="Base"/>
            </w:pPr>
            <w:r w:rsidRPr="00A41923">
              <w:lastRenderedPageBreak/>
              <w:t>20</w:t>
            </w:r>
          </w:p>
        </w:tc>
        <w:tc>
          <w:tcPr>
            <w:tcW w:w="661" w:type="dxa"/>
          </w:tcPr>
          <w:p w14:paraId="15EC1B78" w14:textId="77777777" w:rsidR="001335A3" w:rsidRPr="00A41923" w:rsidRDefault="001335A3" w:rsidP="00377065">
            <w:pPr>
              <w:pStyle w:val="Base"/>
            </w:pPr>
            <w:r w:rsidRPr="00A41923">
              <w:t>DHR</w:t>
            </w:r>
          </w:p>
        </w:tc>
        <w:tc>
          <w:tcPr>
            <w:tcW w:w="1251" w:type="dxa"/>
          </w:tcPr>
          <w:p w14:paraId="1DE67E5F" w14:textId="77777777" w:rsidR="001335A3" w:rsidRPr="00A41923" w:rsidRDefault="001335A3" w:rsidP="00377065">
            <w:pPr>
              <w:pStyle w:val="Base"/>
            </w:pPr>
            <w:r w:rsidRPr="00A41923">
              <w:t>01773</w:t>
            </w:r>
          </w:p>
        </w:tc>
        <w:tc>
          <w:tcPr>
            <w:tcW w:w="1274" w:type="dxa"/>
          </w:tcPr>
          <w:p w14:paraId="2E8AC9B2" w14:textId="77777777" w:rsidR="001335A3" w:rsidRPr="00A41923" w:rsidRDefault="001335A3" w:rsidP="00377065">
            <w:pPr>
              <w:pStyle w:val="Base"/>
            </w:pPr>
            <w:r w:rsidRPr="00A41923">
              <w:t>8/21/2020</w:t>
            </w:r>
          </w:p>
        </w:tc>
        <w:tc>
          <w:tcPr>
            <w:tcW w:w="1856" w:type="dxa"/>
          </w:tcPr>
          <w:p w14:paraId="1D687A92" w14:textId="77777777" w:rsidR="001335A3" w:rsidRPr="00A41923" w:rsidRDefault="001335A3" w:rsidP="00377065">
            <w:pPr>
              <w:pStyle w:val="Base"/>
            </w:pPr>
            <w:r w:rsidRPr="00A41923">
              <w:t xml:space="preserve">Keira Hinson </w:t>
            </w:r>
          </w:p>
        </w:tc>
        <w:tc>
          <w:tcPr>
            <w:tcW w:w="366" w:type="dxa"/>
          </w:tcPr>
          <w:p w14:paraId="4C3302C3" w14:textId="77777777" w:rsidR="001335A3" w:rsidRPr="00A41923" w:rsidRDefault="001335A3" w:rsidP="00377065">
            <w:pPr>
              <w:pStyle w:val="Base"/>
            </w:pPr>
            <w:r w:rsidRPr="00A41923">
              <w:t>v.</w:t>
            </w:r>
          </w:p>
        </w:tc>
        <w:tc>
          <w:tcPr>
            <w:tcW w:w="3405" w:type="dxa"/>
          </w:tcPr>
          <w:p w14:paraId="5BFDD6DE" w14:textId="77777777" w:rsidR="001335A3" w:rsidRPr="00A41923" w:rsidRDefault="001335A3" w:rsidP="00377065">
            <w:pPr>
              <w:pStyle w:val="Base"/>
            </w:pPr>
            <w:r w:rsidRPr="00A41923">
              <w:t>NC Department of Health and Human Services</w:t>
            </w:r>
          </w:p>
        </w:tc>
        <w:tc>
          <w:tcPr>
            <w:tcW w:w="1318" w:type="dxa"/>
          </w:tcPr>
          <w:p w14:paraId="3428EF4C" w14:textId="77777777" w:rsidR="001335A3" w:rsidRPr="00A41923" w:rsidRDefault="001335A3" w:rsidP="00377065">
            <w:pPr>
              <w:pStyle w:val="Base"/>
            </w:pPr>
            <w:r w:rsidRPr="00A41923">
              <w:t>Lassiter</w:t>
            </w:r>
          </w:p>
        </w:tc>
      </w:tr>
      <w:tr w:rsidR="001335A3" w:rsidRPr="00A41923" w14:paraId="3F40A5A6"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05FEC694" w14:textId="77777777" w:rsidR="001335A3" w:rsidRPr="00A41923" w:rsidRDefault="001335A3" w:rsidP="00377065">
            <w:pPr>
              <w:pStyle w:val="Base"/>
            </w:pPr>
            <w:r w:rsidRPr="00A41923">
              <w:t>20</w:t>
            </w:r>
          </w:p>
        </w:tc>
        <w:tc>
          <w:tcPr>
            <w:tcW w:w="661" w:type="dxa"/>
          </w:tcPr>
          <w:p w14:paraId="1A14D4F0" w14:textId="77777777" w:rsidR="001335A3" w:rsidRPr="00A41923" w:rsidRDefault="001335A3" w:rsidP="00377065">
            <w:pPr>
              <w:pStyle w:val="Base"/>
            </w:pPr>
            <w:r w:rsidRPr="00A41923">
              <w:t>DHR</w:t>
            </w:r>
          </w:p>
        </w:tc>
        <w:tc>
          <w:tcPr>
            <w:tcW w:w="1251" w:type="dxa"/>
          </w:tcPr>
          <w:p w14:paraId="2C39C55E" w14:textId="77777777" w:rsidR="001335A3" w:rsidRPr="00A41923" w:rsidRDefault="001335A3" w:rsidP="00377065">
            <w:pPr>
              <w:pStyle w:val="Base"/>
            </w:pPr>
            <w:r w:rsidRPr="00A41923">
              <w:t>02026</w:t>
            </w:r>
          </w:p>
        </w:tc>
        <w:tc>
          <w:tcPr>
            <w:tcW w:w="1274" w:type="dxa"/>
          </w:tcPr>
          <w:p w14:paraId="3F557A3F" w14:textId="77777777" w:rsidR="001335A3" w:rsidRPr="00A41923" w:rsidRDefault="001335A3" w:rsidP="00377065">
            <w:pPr>
              <w:pStyle w:val="Base"/>
            </w:pPr>
            <w:r w:rsidRPr="00A41923">
              <w:t>8/10/2020</w:t>
            </w:r>
          </w:p>
        </w:tc>
        <w:tc>
          <w:tcPr>
            <w:tcW w:w="1856" w:type="dxa"/>
          </w:tcPr>
          <w:p w14:paraId="4D3F8739" w14:textId="77777777" w:rsidR="001335A3" w:rsidRPr="00A41923" w:rsidRDefault="001335A3" w:rsidP="00377065">
            <w:pPr>
              <w:pStyle w:val="Base"/>
            </w:pPr>
            <w:proofErr w:type="spellStart"/>
            <w:r w:rsidRPr="00A41923">
              <w:t>Sanida</w:t>
            </w:r>
            <w:proofErr w:type="spellEnd"/>
            <w:r w:rsidRPr="00A41923">
              <w:t xml:space="preserve"> </w:t>
            </w:r>
            <w:proofErr w:type="spellStart"/>
            <w:r w:rsidRPr="00A41923">
              <w:t>Pajic</w:t>
            </w:r>
            <w:proofErr w:type="spellEnd"/>
            <w:r w:rsidRPr="00A41923">
              <w:t xml:space="preserve"> </w:t>
            </w:r>
            <w:proofErr w:type="spellStart"/>
            <w:r w:rsidRPr="00A41923">
              <w:t>Sabanija</w:t>
            </w:r>
            <w:proofErr w:type="spellEnd"/>
            <w:r w:rsidRPr="00A41923">
              <w:t xml:space="preserve"> </w:t>
            </w:r>
          </w:p>
        </w:tc>
        <w:tc>
          <w:tcPr>
            <w:tcW w:w="366" w:type="dxa"/>
          </w:tcPr>
          <w:p w14:paraId="1933625D" w14:textId="77777777" w:rsidR="001335A3" w:rsidRPr="00A41923" w:rsidRDefault="001335A3" w:rsidP="00377065">
            <w:pPr>
              <w:pStyle w:val="Base"/>
            </w:pPr>
            <w:r w:rsidRPr="00A41923">
              <w:t>v.</w:t>
            </w:r>
          </w:p>
        </w:tc>
        <w:tc>
          <w:tcPr>
            <w:tcW w:w="3405" w:type="dxa"/>
          </w:tcPr>
          <w:p w14:paraId="6351364A" w14:textId="77777777" w:rsidR="001335A3" w:rsidRPr="00A41923" w:rsidRDefault="001335A3" w:rsidP="00377065">
            <w:pPr>
              <w:pStyle w:val="Base"/>
            </w:pPr>
            <w:r w:rsidRPr="00A41923">
              <w:t>NC Department of Health and Human Services</w:t>
            </w:r>
          </w:p>
        </w:tc>
        <w:tc>
          <w:tcPr>
            <w:tcW w:w="1318" w:type="dxa"/>
          </w:tcPr>
          <w:p w14:paraId="3D9CB10A" w14:textId="77777777" w:rsidR="001335A3" w:rsidRPr="00A41923" w:rsidRDefault="001335A3" w:rsidP="00377065">
            <w:pPr>
              <w:pStyle w:val="Base"/>
            </w:pPr>
            <w:r w:rsidRPr="00A41923">
              <w:t>Malherbe</w:t>
            </w:r>
          </w:p>
        </w:tc>
      </w:tr>
      <w:tr w:rsidR="001335A3" w:rsidRPr="00A41923" w14:paraId="5C0B8C66"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2E1FA30E" w14:textId="77777777" w:rsidR="001335A3" w:rsidRPr="00A41923" w:rsidRDefault="001335A3" w:rsidP="00377065">
            <w:pPr>
              <w:pStyle w:val="Base"/>
            </w:pPr>
            <w:r w:rsidRPr="00A41923">
              <w:t>20</w:t>
            </w:r>
          </w:p>
        </w:tc>
        <w:tc>
          <w:tcPr>
            <w:tcW w:w="661" w:type="dxa"/>
          </w:tcPr>
          <w:p w14:paraId="0EBF0A15" w14:textId="77777777" w:rsidR="001335A3" w:rsidRPr="00A41923" w:rsidRDefault="001335A3" w:rsidP="00377065">
            <w:pPr>
              <w:pStyle w:val="Base"/>
            </w:pPr>
            <w:r w:rsidRPr="00A41923">
              <w:t>DHR</w:t>
            </w:r>
          </w:p>
        </w:tc>
        <w:tc>
          <w:tcPr>
            <w:tcW w:w="1251" w:type="dxa"/>
          </w:tcPr>
          <w:p w14:paraId="51F291BB" w14:textId="77777777" w:rsidR="001335A3" w:rsidRPr="00A41923" w:rsidRDefault="001335A3" w:rsidP="00377065">
            <w:pPr>
              <w:pStyle w:val="Base"/>
            </w:pPr>
            <w:r w:rsidRPr="00A41923">
              <w:t>02031</w:t>
            </w:r>
          </w:p>
        </w:tc>
        <w:tc>
          <w:tcPr>
            <w:tcW w:w="1274" w:type="dxa"/>
          </w:tcPr>
          <w:p w14:paraId="61CDA56C" w14:textId="77777777" w:rsidR="001335A3" w:rsidRPr="00A41923" w:rsidRDefault="001335A3" w:rsidP="00377065">
            <w:pPr>
              <w:pStyle w:val="Base"/>
            </w:pPr>
            <w:r w:rsidRPr="00A41923">
              <w:t>8/21/2020</w:t>
            </w:r>
          </w:p>
        </w:tc>
        <w:tc>
          <w:tcPr>
            <w:tcW w:w="1856" w:type="dxa"/>
          </w:tcPr>
          <w:p w14:paraId="29500F0E" w14:textId="77777777" w:rsidR="001335A3" w:rsidRPr="00A41923" w:rsidRDefault="001335A3" w:rsidP="00377065">
            <w:pPr>
              <w:pStyle w:val="Base"/>
            </w:pPr>
            <w:r w:rsidRPr="00A41923">
              <w:t xml:space="preserve">Kids-R-Us Preschool &amp; Childcare Center LLC Wendy Kaye Mitchell </w:t>
            </w:r>
          </w:p>
        </w:tc>
        <w:tc>
          <w:tcPr>
            <w:tcW w:w="366" w:type="dxa"/>
          </w:tcPr>
          <w:p w14:paraId="7F5E585C" w14:textId="77777777" w:rsidR="001335A3" w:rsidRPr="00A41923" w:rsidRDefault="001335A3" w:rsidP="00377065">
            <w:pPr>
              <w:pStyle w:val="Base"/>
            </w:pPr>
            <w:r w:rsidRPr="00A41923">
              <w:t>v.</w:t>
            </w:r>
          </w:p>
        </w:tc>
        <w:tc>
          <w:tcPr>
            <w:tcW w:w="3405" w:type="dxa"/>
          </w:tcPr>
          <w:p w14:paraId="6170BE2D" w14:textId="77777777" w:rsidR="001335A3" w:rsidRPr="00A41923" w:rsidRDefault="001335A3" w:rsidP="00377065">
            <w:pPr>
              <w:pStyle w:val="Base"/>
            </w:pPr>
            <w:r w:rsidRPr="00A41923">
              <w:t>NC Department of Health and Human Services, Division of Child Development and Early Education</w:t>
            </w:r>
          </w:p>
        </w:tc>
        <w:tc>
          <w:tcPr>
            <w:tcW w:w="1318" w:type="dxa"/>
          </w:tcPr>
          <w:p w14:paraId="3D3CAED2" w14:textId="77777777" w:rsidR="001335A3" w:rsidRPr="00A41923" w:rsidRDefault="001335A3" w:rsidP="00377065">
            <w:pPr>
              <w:pStyle w:val="Base"/>
            </w:pPr>
            <w:r w:rsidRPr="00A41923">
              <w:t>Mann</w:t>
            </w:r>
          </w:p>
        </w:tc>
      </w:tr>
      <w:tr w:rsidR="001335A3" w:rsidRPr="00A41923" w14:paraId="3FB1CBC2"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4216044A" w14:textId="77777777" w:rsidR="001335A3" w:rsidRPr="00A41923" w:rsidRDefault="001335A3" w:rsidP="00377065">
            <w:pPr>
              <w:pStyle w:val="Base"/>
            </w:pPr>
            <w:r w:rsidRPr="00A41923">
              <w:t>20</w:t>
            </w:r>
          </w:p>
        </w:tc>
        <w:tc>
          <w:tcPr>
            <w:tcW w:w="661" w:type="dxa"/>
          </w:tcPr>
          <w:p w14:paraId="61AF5F8D" w14:textId="77777777" w:rsidR="001335A3" w:rsidRPr="00A41923" w:rsidRDefault="001335A3" w:rsidP="00377065">
            <w:pPr>
              <w:pStyle w:val="Base"/>
            </w:pPr>
            <w:r w:rsidRPr="00A41923">
              <w:t>DHR</w:t>
            </w:r>
          </w:p>
        </w:tc>
        <w:tc>
          <w:tcPr>
            <w:tcW w:w="1251" w:type="dxa"/>
          </w:tcPr>
          <w:p w14:paraId="1FF187CE" w14:textId="77777777" w:rsidR="001335A3" w:rsidRPr="00A41923" w:rsidRDefault="001335A3" w:rsidP="00377065">
            <w:pPr>
              <w:pStyle w:val="Base"/>
            </w:pPr>
            <w:r w:rsidRPr="00A41923">
              <w:t>02690</w:t>
            </w:r>
          </w:p>
        </w:tc>
        <w:tc>
          <w:tcPr>
            <w:tcW w:w="1274" w:type="dxa"/>
          </w:tcPr>
          <w:p w14:paraId="0FF3ACAD" w14:textId="77777777" w:rsidR="001335A3" w:rsidRPr="00A41923" w:rsidRDefault="001335A3" w:rsidP="00377065">
            <w:pPr>
              <w:pStyle w:val="Base"/>
            </w:pPr>
            <w:r w:rsidRPr="00A41923">
              <w:t>8/28/2020</w:t>
            </w:r>
          </w:p>
        </w:tc>
        <w:tc>
          <w:tcPr>
            <w:tcW w:w="1856" w:type="dxa"/>
          </w:tcPr>
          <w:p w14:paraId="12341D3A" w14:textId="77777777" w:rsidR="001335A3" w:rsidRPr="00A41923" w:rsidRDefault="001335A3" w:rsidP="00377065">
            <w:pPr>
              <w:pStyle w:val="Base"/>
            </w:pPr>
            <w:r w:rsidRPr="00A41923">
              <w:t xml:space="preserve">Sherrie Lewis Young </w:t>
            </w:r>
          </w:p>
        </w:tc>
        <w:tc>
          <w:tcPr>
            <w:tcW w:w="366" w:type="dxa"/>
          </w:tcPr>
          <w:p w14:paraId="7451EC45" w14:textId="77777777" w:rsidR="001335A3" w:rsidRPr="00A41923" w:rsidRDefault="001335A3" w:rsidP="00377065">
            <w:pPr>
              <w:pStyle w:val="Base"/>
            </w:pPr>
            <w:r w:rsidRPr="00A41923">
              <w:t>v.</w:t>
            </w:r>
          </w:p>
        </w:tc>
        <w:tc>
          <w:tcPr>
            <w:tcW w:w="3405" w:type="dxa"/>
          </w:tcPr>
          <w:p w14:paraId="05E207BC" w14:textId="77777777" w:rsidR="001335A3" w:rsidRPr="00A41923" w:rsidRDefault="001335A3" w:rsidP="00377065">
            <w:pPr>
              <w:pStyle w:val="Base"/>
            </w:pPr>
            <w:r w:rsidRPr="00A41923">
              <w:t>North Carolina Division of Child Development &amp; Early Education</w:t>
            </w:r>
          </w:p>
        </w:tc>
        <w:tc>
          <w:tcPr>
            <w:tcW w:w="1318" w:type="dxa"/>
          </w:tcPr>
          <w:p w14:paraId="4B4F63BB" w14:textId="77777777" w:rsidR="001335A3" w:rsidRPr="00A41923" w:rsidRDefault="001335A3" w:rsidP="00377065">
            <w:pPr>
              <w:pStyle w:val="Base"/>
            </w:pPr>
            <w:r w:rsidRPr="00A41923">
              <w:t>Jacobs</w:t>
            </w:r>
          </w:p>
        </w:tc>
      </w:tr>
      <w:tr w:rsidR="001335A3" w:rsidRPr="00A41923" w14:paraId="7C4C7F35"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22E2AE9D" w14:textId="77777777" w:rsidR="001335A3" w:rsidRPr="00A41923" w:rsidRDefault="001335A3" w:rsidP="00377065">
            <w:pPr>
              <w:pStyle w:val="Base"/>
            </w:pPr>
          </w:p>
        </w:tc>
        <w:tc>
          <w:tcPr>
            <w:tcW w:w="661" w:type="dxa"/>
          </w:tcPr>
          <w:p w14:paraId="6D518E68" w14:textId="77777777" w:rsidR="001335A3" w:rsidRPr="00A41923" w:rsidRDefault="001335A3" w:rsidP="00377065">
            <w:pPr>
              <w:pStyle w:val="Base"/>
            </w:pPr>
          </w:p>
        </w:tc>
        <w:tc>
          <w:tcPr>
            <w:tcW w:w="1251" w:type="dxa"/>
          </w:tcPr>
          <w:p w14:paraId="6CD10FA9" w14:textId="77777777" w:rsidR="001335A3" w:rsidRPr="00A41923" w:rsidRDefault="001335A3" w:rsidP="00377065">
            <w:pPr>
              <w:pStyle w:val="Base"/>
            </w:pPr>
            <w:r w:rsidRPr="00A41923">
              <w:t> </w:t>
            </w:r>
          </w:p>
        </w:tc>
        <w:tc>
          <w:tcPr>
            <w:tcW w:w="1274" w:type="dxa"/>
          </w:tcPr>
          <w:p w14:paraId="2B52A52E" w14:textId="77777777" w:rsidR="001335A3" w:rsidRPr="00A41923" w:rsidRDefault="001335A3" w:rsidP="00377065">
            <w:pPr>
              <w:pStyle w:val="Base"/>
            </w:pPr>
            <w:r w:rsidRPr="00A41923">
              <w:t> </w:t>
            </w:r>
          </w:p>
        </w:tc>
        <w:tc>
          <w:tcPr>
            <w:tcW w:w="1856" w:type="dxa"/>
          </w:tcPr>
          <w:p w14:paraId="1C97A703" w14:textId="77777777" w:rsidR="001335A3" w:rsidRPr="00A41923" w:rsidRDefault="001335A3" w:rsidP="00377065">
            <w:pPr>
              <w:pStyle w:val="Base"/>
            </w:pPr>
            <w:r w:rsidRPr="00A41923">
              <w:t> </w:t>
            </w:r>
          </w:p>
        </w:tc>
        <w:tc>
          <w:tcPr>
            <w:tcW w:w="366" w:type="dxa"/>
          </w:tcPr>
          <w:p w14:paraId="00EED4A4" w14:textId="77777777" w:rsidR="001335A3" w:rsidRPr="00A41923" w:rsidRDefault="001335A3" w:rsidP="00377065">
            <w:pPr>
              <w:pStyle w:val="Base"/>
            </w:pPr>
            <w:r w:rsidRPr="00A41923">
              <w:t> </w:t>
            </w:r>
          </w:p>
        </w:tc>
        <w:tc>
          <w:tcPr>
            <w:tcW w:w="3405" w:type="dxa"/>
          </w:tcPr>
          <w:p w14:paraId="6560540B" w14:textId="77777777" w:rsidR="001335A3" w:rsidRPr="00A41923" w:rsidRDefault="001335A3" w:rsidP="00377065">
            <w:pPr>
              <w:pStyle w:val="Base"/>
            </w:pPr>
            <w:r w:rsidRPr="00A41923">
              <w:t> </w:t>
            </w:r>
          </w:p>
        </w:tc>
        <w:tc>
          <w:tcPr>
            <w:tcW w:w="1318" w:type="dxa"/>
          </w:tcPr>
          <w:p w14:paraId="3B851A3E" w14:textId="77777777" w:rsidR="001335A3" w:rsidRPr="00A41923" w:rsidRDefault="001335A3" w:rsidP="00377065">
            <w:pPr>
              <w:pStyle w:val="Base"/>
            </w:pPr>
          </w:p>
        </w:tc>
      </w:tr>
      <w:tr w:rsidR="001335A3" w:rsidRPr="00A41923" w14:paraId="4C4BD62F"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1DB9076C" w14:textId="77777777" w:rsidR="001335A3" w:rsidRPr="00A41923" w:rsidRDefault="001335A3" w:rsidP="00377065">
            <w:pPr>
              <w:pStyle w:val="Base"/>
            </w:pPr>
            <w:r w:rsidRPr="00A41923">
              <w:t>20</w:t>
            </w:r>
          </w:p>
        </w:tc>
        <w:tc>
          <w:tcPr>
            <w:tcW w:w="661" w:type="dxa"/>
          </w:tcPr>
          <w:p w14:paraId="5E5E74C0" w14:textId="77777777" w:rsidR="001335A3" w:rsidRPr="00A41923" w:rsidRDefault="001335A3" w:rsidP="00377065">
            <w:pPr>
              <w:pStyle w:val="Base"/>
            </w:pPr>
            <w:r w:rsidRPr="00A41923">
              <w:t>DOJ</w:t>
            </w:r>
          </w:p>
        </w:tc>
        <w:tc>
          <w:tcPr>
            <w:tcW w:w="1251" w:type="dxa"/>
          </w:tcPr>
          <w:p w14:paraId="68B1E4A1" w14:textId="77777777" w:rsidR="001335A3" w:rsidRPr="00A41923" w:rsidRDefault="001335A3" w:rsidP="00377065">
            <w:pPr>
              <w:pStyle w:val="Base"/>
            </w:pPr>
            <w:r w:rsidRPr="00A41923">
              <w:t>01468</w:t>
            </w:r>
          </w:p>
        </w:tc>
        <w:tc>
          <w:tcPr>
            <w:tcW w:w="1274" w:type="dxa"/>
          </w:tcPr>
          <w:p w14:paraId="0B9CF080" w14:textId="77777777" w:rsidR="001335A3" w:rsidRPr="00A41923" w:rsidRDefault="001335A3" w:rsidP="00377065">
            <w:pPr>
              <w:pStyle w:val="Base"/>
            </w:pPr>
            <w:r w:rsidRPr="00A41923">
              <w:t>8/26/2020</w:t>
            </w:r>
          </w:p>
        </w:tc>
        <w:tc>
          <w:tcPr>
            <w:tcW w:w="1856" w:type="dxa"/>
          </w:tcPr>
          <w:p w14:paraId="1EC30338" w14:textId="77777777" w:rsidR="001335A3" w:rsidRPr="00A41923" w:rsidRDefault="001335A3" w:rsidP="00377065">
            <w:pPr>
              <w:pStyle w:val="Base"/>
            </w:pPr>
            <w:r w:rsidRPr="00A41923">
              <w:t xml:space="preserve">Steven C Whiteman </w:t>
            </w:r>
          </w:p>
        </w:tc>
        <w:tc>
          <w:tcPr>
            <w:tcW w:w="366" w:type="dxa"/>
          </w:tcPr>
          <w:p w14:paraId="3A5F2EF8" w14:textId="77777777" w:rsidR="001335A3" w:rsidRPr="00A41923" w:rsidRDefault="001335A3" w:rsidP="00377065">
            <w:pPr>
              <w:pStyle w:val="Base"/>
            </w:pPr>
            <w:r w:rsidRPr="00A41923">
              <w:t>v.</w:t>
            </w:r>
          </w:p>
        </w:tc>
        <w:tc>
          <w:tcPr>
            <w:tcW w:w="3405" w:type="dxa"/>
          </w:tcPr>
          <w:p w14:paraId="7099BFB3" w14:textId="77777777" w:rsidR="001335A3" w:rsidRPr="00A41923" w:rsidRDefault="001335A3" w:rsidP="00377065">
            <w:pPr>
              <w:pStyle w:val="Base"/>
            </w:pPr>
            <w:r w:rsidRPr="00A41923">
              <w:t>North Carolina Sheriffs Education and Training Standards Commission</w:t>
            </w:r>
          </w:p>
        </w:tc>
        <w:tc>
          <w:tcPr>
            <w:tcW w:w="1318" w:type="dxa"/>
          </w:tcPr>
          <w:p w14:paraId="555C2D89" w14:textId="77777777" w:rsidR="001335A3" w:rsidRPr="00A41923" w:rsidRDefault="001335A3" w:rsidP="00377065">
            <w:pPr>
              <w:pStyle w:val="Base"/>
            </w:pPr>
            <w:r w:rsidRPr="00A41923">
              <w:t>Sutton</w:t>
            </w:r>
          </w:p>
        </w:tc>
      </w:tr>
      <w:tr w:rsidR="001335A3" w:rsidRPr="00A41923" w14:paraId="278F01CD"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146494C1" w14:textId="77777777" w:rsidR="001335A3" w:rsidRPr="00A41923" w:rsidRDefault="001335A3" w:rsidP="00377065">
            <w:pPr>
              <w:pStyle w:val="Base"/>
            </w:pPr>
          </w:p>
        </w:tc>
        <w:tc>
          <w:tcPr>
            <w:tcW w:w="661" w:type="dxa"/>
          </w:tcPr>
          <w:p w14:paraId="71AB751F" w14:textId="77777777" w:rsidR="001335A3" w:rsidRPr="00A41923" w:rsidRDefault="001335A3" w:rsidP="00377065">
            <w:pPr>
              <w:pStyle w:val="Base"/>
            </w:pPr>
          </w:p>
        </w:tc>
        <w:tc>
          <w:tcPr>
            <w:tcW w:w="1251" w:type="dxa"/>
          </w:tcPr>
          <w:p w14:paraId="59B90B44" w14:textId="77777777" w:rsidR="001335A3" w:rsidRPr="00A41923" w:rsidRDefault="001335A3" w:rsidP="00377065">
            <w:pPr>
              <w:pStyle w:val="Base"/>
            </w:pPr>
            <w:r w:rsidRPr="00A41923">
              <w:t> </w:t>
            </w:r>
          </w:p>
        </w:tc>
        <w:tc>
          <w:tcPr>
            <w:tcW w:w="1274" w:type="dxa"/>
          </w:tcPr>
          <w:p w14:paraId="2AF203D9" w14:textId="77777777" w:rsidR="001335A3" w:rsidRPr="00A41923" w:rsidRDefault="001335A3" w:rsidP="00377065">
            <w:pPr>
              <w:pStyle w:val="Base"/>
            </w:pPr>
            <w:r w:rsidRPr="00A41923">
              <w:t> </w:t>
            </w:r>
          </w:p>
        </w:tc>
        <w:tc>
          <w:tcPr>
            <w:tcW w:w="1856" w:type="dxa"/>
          </w:tcPr>
          <w:p w14:paraId="218A7500" w14:textId="77777777" w:rsidR="001335A3" w:rsidRPr="00A41923" w:rsidRDefault="001335A3" w:rsidP="00377065">
            <w:pPr>
              <w:pStyle w:val="Base"/>
            </w:pPr>
            <w:r w:rsidRPr="00A41923">
              <w:t> </w:t>
            </w:r>
          </w:p>
        </w:tc>
        <w:tc>
          <w:tcPr>
            <w:tcW w:w="366" w:type="dxa"/>
          </w:tcPr>
          <w:p w14:paraId="57B73A52" w14:textId="77777777" w:rsidR="001335A3" w:rsidRPr="00A41923" w:rsidRDefault="001335A3" w:rsidP="00377065">
            <w:pPr>
              <w:pStyle w:val="Base"/>
            </w:pPr>
            <w:r w:rsidRPr="00A41923">
              <w:t> </w:t>
            </w:r>
          </w:p>
        </w:tc>
        <w:tc>
          <w:tcPr>
            <w:tcW w:w="3405" w:type="dxa"/>
          </w:tcPr>
          <w:p w14:paraId="2B4533E8" w14:textId="77777777" w:rsidR="001335A3" w:rsidRPr="00A41923" w:rsidRDefault="001335A3" w:rsidP="00377065">
            <w:pPr>
              <w:pStyle w:val="Base"/>
            </w:pPr>
            <w:r w:rsidRPr="00A41923">
              <w:t> </w:t>
            </w:r>
          </w:p>
        </w:tc>
        <w:tc>
          <w:tcPr>
            <w:tcW w:w="1318" w:type="dxa"/>
          </w:tcPr>
          <w:p w14:paraId="18E51623" w14:textId="77777777" w:rsidR="001335A3" w:rsidRPr="00A41923" w:rsidRDefault="001335A3" w:rsidP="00377065">
            <w:pPr>
              <w:pStyle w:val="Base"/>
            </w:pPr>
          </w:p>
        </w:tc>
      </w:tr>
      <w:tr w:rsidR="001335A3" w:rsidRPr="00A41923" w14:paraId="28294832"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3444DB15" w14:textId="77777777" w:rsidR="001335A3" w:rsidRPr="00A41923" w:rsidRDefault="001335A3" w:rsidP="00377065">
            <w:pPr>
              <w:pStyle w:val="Base"/>
            </w:pPr>
            <w:r w:rsidRPr="00A41923">
              <w:t>20</w:t>
            </w:r>
          </w:p>
        </w:tc>
        <w:tc>
          <w:tcPr>
            <w:tcW w:w="661" w:type="dxa"/>
          </w:tcPr>
          <w:p w14:paraId="509584A7" w14:textId="77777777" w:rsidR="001335A3" w:rsidRPr="00A41923" w:rsidRDefault="001335A3" w:rsidP="00377065">
            <w:pPr>
              <w:pStyle w:val="Base"/>
            </w:pPr>
            <w:r w:rsidRPr="00A41923">
              <w:t>DOT</w:t>
            </w:r>
          </w:p>
        </w:tc>
        <w:tc>
          <w:tcPr>
            <w:tcW w:w="1251" w:type="dxa"/>
          </w:tcPr>
          <w:p w14:paraId="130ED436" w14:textId="77777777" w:rsidR="001335A3" w:rsidRPr="00A41923" w:rsidRDefault="001335A3" w:rsidP="00377065">
            <w:pPr>
              <w:pStyle w:val="Base"/>
            </w:pPr>
            <w:r w:rsidRPr="00A41923">
              <w:t>02246</w:t>
            </w:r>
          </w:p>
        </w:tc>
        <w:tc>
          <w:tcPr>
            <w:tcW w:w="1274" w:type="dxa"/>
          </w:tcPr>
          <w:p w14:paraId="3AEFD16B" w14:textId="77777777" w:rsidR="001335A3" w:rsidRPr="00A41923" w:rsidRDefault="001335A3" w:rsidP="00377065">
            <w:pPr>
              <w:pStyle w:val="Base"/>
            </w:pPr>
            <w:r w:rsidRPr="00A41923">
              <w:t>8/21/2020</w:t>
            </w:r>
          </w:p>
        </w:tc>
        <w:tc>
          <w:tcPr>
            <w:tcW w:w="1856" w:type="dxa"/>
          </w:tcPr>
          <w:p w14:paraId="1D41B962" w14:textId="77777777" w:rsidR="001335A3" w:rsidRPr="00A41923" w:rsidRDefault="001335A3" w:rsidP="00377065">
            <w:pPr>
              <w:pStyle w:val="Base"/>
            </w:pPr>
            <w:proofErr w:type="spellStart"/>
            <w:r w:rsidRPr="00A41923">
              <w:t>Jameon</w:t>
            </w:r>
            <w:proofErr w:type="spellEnd"/>
            <w:r w:rsidRPr="00A41923">
              <w:t xml:space="preserve"> Sheffield </w:t>
            </w:r>
          </w:p>
        </w:tc>
        <w:tc>
          <w:tcPr>
            <w:tcW w:w="366" w:type="dxa"/>
          </w:tcPr>
          <w:p w14:paraId="7D71B153" w14:textId="77777777" w:rsidR="001335A3" w:rsidRPr="00A41923" w:rsidRDefault="001335A3" w:rsidP="00377065">
            <w:pPr>
              <w:pStyle w:val="Base"/>
            </w:pPr>
            <w:r w:rsidRPr="00A41923">
              <w:t>v.</w:t>
            </w:r>
          </w:p>
        </w:tc>
        <w:tc>
          <w:tcPr>
            <w:tcW w:w="3405" w:type="dxa"/>
          </w:tcPr>
          <w:p w14:paraId="0DACBD5C" w14:textId="77777777" w:rsidR="001335A3" w:rsidRPr="00A41923" w:rsidRDefault="001335A3" w:rsidP="00377065">
            <w:pPr>
              <w:pStyle w:val="Base"/>
            </w:pPr>
            <w:r w:rsidRPr="00A41923">
              <w:t>NC Department of Transportation</w:t>
            </w:r>
          </w:p>
        </w:tc>
        <w:tc>
          <w:tcPr>
            <w:tcW w:w="1318" w:type="dxa"/>
          </w:tcPr>
          <w:p w14:paraId="36E91DCE" w14:textId="77777777" w:rsidR="001335A3" w:rsidRPr="00A41923" w:rsidRDefault="001335A3" w:rsidP="00377065">
            <w:pPr>
              <w:pStyle w:val="Base"/>
            </w:pPr>
            <w:r w:rsidRPr="00A41923">
              <w:t>Mann</w:t>
            </w:r>
          </w:p>
        </w:tc>
      </w:tr>
      <w:tr w:rsidR="001335A3" w:rsidRPr="00A41923" w14:paraId="159613E2"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2C37044" w14:textId="77777777" w:rsidR="001335A3" w:rsidRPr="00A41923" w:rsidRDefault="001335A3" w:rsidP="00377065">
            <w:pPr>
              <w:pStyle w:val="Base"/>
            </w:pPr>
          </w:p>
        </w:tc>
        <w:tc>
          <w:tcPr>
            <w:tcW w:w="661" w:type="dxa"/>
          </w:tcPr>
          <w:p w14:paraId="2EB6D332" w14:textId="77777777" w:rsidR="001335A3" w:rsidRPr="00A41923" w:rsidRDefault="001335A3" w:rsidP="00377065">
            <w:pPr>
              <w:pStyle w:val="Base"/>
            </w:pPr>
          </w:p>
        </w:tc>
        <w:tc>
          <w:tcPr>
            <w:tcW w:w="1251" w:type="dxa"/>
          </w:tcPr>
          <w:p w14:paraId="36D0ED9F" w14:textId="77777777" w:rsidR="001335A3" w:rsidRPr="00A41923" w:rsidRDefault="001335A3" w:rsidP="00377065">
            <w:pPr>
              <w:pStyle w:val="Base"/>
            </w:pPr>
            <w:r w:rsidRPr="00A41923">
              <w:t> </w:t>
            </w:r>
          </w:p>
        </w:tc>
        <w:tc>
          <w:tcPr>
            <w:tcW w:w="1274" w:type="dxa"/>
          </w:tcPr>
          <w:p w14:paraId="0838B90B" w14:textId="77777777" w:rsidR="001335A3" w:rsidRPr="00A41923" w:rsidRDefault="001335A3" w:rsidP="00377065">
            <w:pPr>
              <w:pStyle w:val="Base"/>
            </w:pPr>
            <w:r w:rsidRPr="00A41923">
              <w:t> </w:t>
            </w:r>
          </w:p>
        </w:tc>
        <w:tc>
          <w:tcPr>
            <w:tcW w:w="1856" w:type="dxa"/>
          </w:tcPr>
          <w:p w14:paraId="031F8B07" w14:textId="77777777" w:rsidR="001335A3" w:rsidRPr="00A41923" w:rsidRDefault="001335A3" w:rsidP="00377065">
            <w:pPr>
              <w:pStyle w:val="Base"/>
            </w:pPr>
            <w:r w:rsidRPr="00A41923">
              <w:t> </w:t>
            </w:r>
          </w:p>
        </w:tc>
        <w:tc>
          <w:tcPr>
            <w:tcW w:w="366" w:type="dxa"/>
          </w:tcPr>
          <w:p w14:paraId="6C254F93" w14:textId="77777777" w:rsidR="001335A3" w:rsidRPr="00A41923" w:rsidRDefault="001335A3" w:rsidP="00377065">
            <w:pPr>
              <w:pStyle w:val="Base"/>
            </w:pPr>
            <w:r w:rsidRPr="00A41923">
              <w:t> </w:t>
            </w:r>
          </w:p>
        </w:tc>
        <w:tc>
          <w:tcPr>
            <w:tcW w:w="3405" w:type="dxa"/>
          </w:tcPr>
          <w:p w14:paraId="6E6AB7E8" w14:textId="77777777" w:rsidR="001335A3" w:rsidRPr="00A41923" w:rsidRDefault="001335A3" w:rsidP="00377065">
            <w:pPr>
              <w:pStyle w:val="Base"/>
            </w:pPr>
            <w:r w:rsidRPr="00A41923">
              <w:t> </w:t>
            </w:r>
          </w:p>
        </w:tc>
        <w:tc>
          <w:tcPr>
            <w:tcW w:w="1318" w:type="dxa"/>
          </w:tcPr>
          <w:p w14:paraId="0F1E39A4" w14:textId="77777777" w:rsidR="001335A3" w:rsidRPr="00A41923" w:rsidRDefault="001335A3" w:rsidP="00377065">
            <w:pPr>
              <w:pStyle w:val="Base"/>
            </w:pPr>
          </w:p>
        </w:tc>
      </w:tr>
      <w:tr w:rsidR="001335A3" w:rsidRPr="00A41923" w14:paraId="54C58E0F"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39858DA2" w14:textId="77777777" w:rsidR="001335A3" w:rsidRPr="00A41923" w:rsidRDefault="001335A3" w:rsidP="00377065">
            <w:pPr>
              <w:pStyle w:val="Base"/>
            </w:pPr>
            <w:r w:rsidRPr="00A41923">
              <w:t>20</w:t>
            </w:r>
          </w:p>
        </w:tc>
        <w:tc>
          <w:tcPr>
            <w:tcW w:w="661" w:type="dxa"/>
          </w:tcPr>
          <w:p w14:paraId="53975319" w14:textId="77777777" w:rsidR="001335A3" w:rsidRPr="00A41923" w:rsidRDefault="001335A3" w:rsidP="00377065">
            <w:pPr>
              <w:pStyle w:val="Base"/>
            </w:pPr>
            <w:r w:rsidRPr="00A41923">
              <w:t>OSP</w:t>
            </w:r>
          </w:p>
        </w:tc>
        <w:tc>
          <w:tcPr>
            <w:tcW w:w="1251" w:type="dxa"/>
          </w:tcPr>
          <w:p w14:paraId="6F5BB85A" w14:textId="77777777" w:rsidR="001335A3" w:rsidRPr="00A41923" w:rsidRDefault="001335A3" w:rsidP="00377065">
            <w:pPr>
              <w:pStyle w:val="Base"/>
            </w:pPr>
            <w:r w:rsidRPr="00A41923">
              <w:t>01071</w:t>
            </w:r>
          </w:p>
        </w:tc>
        <w:tc>
          <w:tcPr>
            <w:tcW w:w="1274" w:type="dxa"/>
          </w:tcPr>
          <w:p w14:paraId="2CBC3F78" w14:textId="77777777" w:rsidR="001335A3" w:rsidRPr="00A41923" w:rsidRDefault="001335A3" w:rsidP="00377065">
            <w:pPr>
              <w:pStyle w:val="Base"/>
            </w:pPr>
            <w:r w:rsidRPr="00A41923">
              <w:t>8/11/2020; 8/20/2020</w:t>
            </w:r>
          </w:p>
        </w:tc>
        <w:tc>
          <w:tcPr>
            <w:tcW w:w="1856" w:type="dxa"/>
          </w:tcPr>
          <w:p w14:paraId="4CDBB24A" w14:textId="77777777" w:rsidR="001335A3" w:rsidRPr="00A41923" w:rsidRDefault="001335A3" w:rsidP="00377065">
            <w:pPr>
              <w:pStyle w:val="Base"/>
            </w:pPr>
            <w:r w:rsidRPr="00A41923">
              <w:t xml:space="preserve">Yolanda Bullock </w:t>
            </w:r>
          </w:p>
        </w:tc>
        <w:tc>
          <w:tcPr>
            <w:tcW w:w="366" w:type="dxa"/>
          </w:tcPr>
          <w:p w14:paraId="2353969A" w14:textId="77777777" w:rsidR="001335A3" w:rsidRPr="00A41923" w:rsidRDefault="001335A3" w:rsidP="00377065">
            <w:pPr>
              <w:pStyle w:val="Base"/>
            </w:pPr>
            <w:r w:rsidRPr="00A41923">
              <w:t>v.</w:t>
            </w:r>
          </w:p>
        </w:tc>
        <w:tc>
          <w:tcPr>
            <w:tcW w:w="3405" w:type="dxa"/>
          </w:tcPr>
          <w:p w14:paraId="58C563FE" w14:textId="77777777" w:rsidR="001335A3" w:rsidRPr="00A41923" w:rsidRDefault="001335A3" w:rsidP="00377065">
            <w:pPr>
              <w:pStyle w:val="Base"/>
            </w:pPr>
            <w:r w:rsidRPr="00A41923">
              <w:t>North Carolina Department of Health and Human Services</w:t>
            </w:r>
          </w:p>
        </w:tc>
        <w:tc>
          <w:tcPr>
            <w:tcW w:w="1318" w:type="dxa"/>
          </w:tcPr>
          <w:p w14:paraId="2799DD25" w14:textId="77777777" w:rsidR="001335A3" w:rsidRPr="00A41923" w:rsidRDefault="001335A3" w:rsidP="00377065">
            <w:pPr>
              <w:pStyle w:val="Base"/>
            </w:pPr>
            <w:r w:rsidRPr="00A41923">
              <w:t>Byrne</w:t>
            </w:r>
          </w:p>
        </w:tc>
      </w:tr>
      <w:tr w:rsidR="001335A3" w:rsidRPr="00A41923" w14:paraId="7205B967"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39E7C970" w14:textId="77777777" w:rsidR="001335A3" w:rsidRPr="00A41923" w:rsidRDefault="001335A3" w:rsidP="00377065">
            <w:pPr>
              <w:pStyle w:val="Base"/>
            </w:pPr>
            <w:r w:rsidRPr="00A41923">
              <w:t>20</w:t>
            </w:r>
          </w:p>
        </w:tc>
        <w:tc>
          <w:tcPr>
            <w:tcW w:w="661" w:type="dxa"/>
          </w:tcPr>
          <w:p w14:paraId="0C27AE6C" w14:textId="77777777" w:rsidR="001335A3" w:rsidRPr="00A41923" w:rsidRDefault="001335A3" w:rsidP="00377065">
            <w:pPr>
              <w:pStyle w:val="Base"/>
            </w:pPr>
            <w:r w:rsidRPr="00A41923">
              <w:t>OSP</w:t>
            </w:r>
          </w:p>
        </w:tc>
        <w:tc>
          <w:tcPr>
            <w:tcW w:w="1251" w:type="dxa"/>
          </w:tcPr>
          <w:p w14:paraId="695B2BD1" w14:textId="77777777" w:rsidR="001335A3" w:rsidRPr="00A41923" w:rsidRDefault="001335A3" w:rsidP="00377065">
            <w:pPr>
              <w:pStyle w:val="Base"/>
            </w:pPr>
            <w:r w:rsidRPr="00A41923">
              <w:t>02329; 02347</w:t>
            </w:r>
          </w:p>
        </w:tc>
        <w:tc>
          <w:tcPr>
            <w:tcW w:w="1274" w:type="dxa"/>
          </w:tcPr>
          <w:p w14:paraId="69ACCECF" w14:textId="77777777" w:rsidR="001335A3" w:rsidRPr="00A41923" w:rsidRDefault="001335A3" w:rsidP="00377065">
            <w:pPr>
              <w:pStyle w:val="Base"/>
            </w:pPr>
            <w:r w:rsidRPr="00A41923">
              <w:t>8/10/2020</w:t>
            </w:r>
          </w:p>
        </w:tc>
        <w:tc>
          <w:tcPr>
            <w:tcW w:w="1856" w:type="dxa"/>
          </w:tcPr>
          <w:p w14:paraId="2586CBE5" w14:textId="77777777" w:rsidR="001335A3" w:rsidRPr="00A41923" w:rsidRDefault="001335A3" w:rsidP="00377065">
            <w:pPr>
              <w:pStyle w:val="Base"/>
            </w:pPr>
            <w:r w:rsidRPr="00A41923">
              <w:t xml:space="preserve">Richard Hilton </w:t>
            </w:r>
            <w:proofErr w:type="spellStart"/>
            <w:r w:rsidRPr="00A41923">
              <w:t>Nowack</w:t>
            </w:r>
            <w:proofErr w:type="spellEnd"/>
            <w:r w:rsidRPr="00A41923">
              <w:t xml:space="preserve"> </w:t>
            </w:r>
          </w:p>
        </w:tc>
        <w:tc>
          <w:tcPr>
            <w:tcW w:w="366" w:type="dxa"/>
          </w:tcPr>
          <w:p w14:paraId="3F48CADC" w14:textId="77777777" w:rsidR="001335A3" w:rsidRPr="00A41923" w:rsidRDefault="001335A3" w:rsidP="00377065">
            <w:pPr>
              <w:pStyle w:val="Base"/>
            </w:pPr>
            <w:r w:rsidRPr="00A41923">
              <w:t>v.</w:t>
            </w:r>
          </w:p>
        </w:tc>
        <w:tc>
          <w:tcPr>
            <w:tcW w:w="3405" w:type="dxa"/>
          </w:tcPr>
          <w:p w14:paraId="669B3C60" w14:textId="77777777" w:rsidR="001335A3" w:rsidRPr="00A41923" w:rsidRDefault="001335A3" w:rsidP="00377065">
            <w:pPr>
              <w:pStyle w:val="Base"/>
            </w:pPr>
            <w:r w:rsidRPr="00A41923">
              <w:t xml:space="preserve">NC Department of Public Safety; </w:t>
            </w:r>
            <w:r w:rsidRPr="00A41923">
              <w:br/>
              <w:t>North Carolina Department of Public Safety</w:t>
            </w:r>
          </w:p>
        </w:tc>
        <w:tc>
          <w:tcPr>
            <w:tcW w:w="1318" w:type="dxa"/>
          </w:tcPr>
          <w:p w14:paraId="6C6822A3" w14:textId="77777777" w:rsidR="001335A3" w:rsidRPr="00A41923" w:rsidRDefault="001335A3" w:rsidP="00377065">
            <w:pPr>
              <w:pStyle w:val="Base"/>
            </w:pPr>
            <w:r w:rsidRPr="00A41923">
              <w:t>Ward</w:t>
            </w:r>
          </w:p>
        </w:tc>
      </w:tr>
      <w:tr w:rsidR="001335A3" w:rsidRPr="00A41923" w14:paraId="6A36DDF8"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60A69DBA" w14:textId="77777777" w:rsidR="001335A3" w:rsidRPr="00A41923" w:rsidRDefault="001335A3" w:rsidP="00377065">
            <w:pPr>
              <w:pStyle w:val="Base"/>
            </w:pPr>
          </w:p>
        </w:tc>
        <w:tc>
          <w:tcPr>
            <w:tcW w:w="661" w:type="dxa"/>
          </w:tcPr>
          <w:p w14:paraId="72FDC567" w14:textId="77777777" w:rsidR="001335A3" w:rsidRPr="00A41923" w:rsidRDefault="001335A3" w:rsidP="00377065">
            <w:pPr>
              <w:pStyle w:val="Base"/>
            </w:pPr>
          </w:p>
        </w:tc>
        <w:tc>
          <w:tcPr>
            <w:tcW w:w="1251" w:type="dxa"/>
          </w:tcPr>
          <w:p w14:paraId="0C8B02A6" w14:textId="77777777" w:rsidR="001335A3" w:rsidRPr="00A41923" w:rsidRDefault="001335A3" w:rsidP="00377065">
            <w:pPr>
              <w:pStyle w:val="Base"/>
            </w:pPr>
            <w:r w:rsidRPr="00A41923">
              <w:t> </w:t>
            </w:r>
          </w:p>
        </w:tc>
        <w:tc>
          <w:tcPr>
            <w:tcW w:w="1274" w:type="dxa"/>
          </w:tcPr>
          <w:p w14:paraId="4BF14217" w14:textId="77777777" w:rsidR="001335A3" w:rsidRPr="00A41923" w:rsidRDefault="001335A3" w:rsidP="00377065">
            <w:pPr>
              <w:pStyle w:val="Base"/>
            </w:pPr>
            <w:r w:rsidRPr="00A41923">
              <w:t> </w:t>
            </w:r>
          </w:p>
        </w:tc>
        <w:tc>
          <w:tcPr>
            <w:tcW w:w="1856" w:type="dxa"/>
          </w:tcPr>
          <w:p w14:paraId="01815782" w14:textId="77777777" w:rsidR="001335A3" w:rsidRPr="00A41923" w:rsidRDefault="001335A3" w:rsidP="00377065">
            <w:pPr>
              <w:pStyle w:val="Base"/>
            </w:pPr>
            <w:r w:rsidRPr="00A41923">
              <w:t> </w:t>
            </w:r>
          </w:p>
        </w:tc>
        <w:tc>
          <w:tcPr>
            <w:tcW w:w="366" w:type="dxa"/>
          </w:tcPr>
          <w:p w14:paraId="5A06BFF6" w14:textId="77777777" w:rsidR="001335A3" w:rsidRPr="00A41923" w:rsidRDefault="001335A3" w:rsidP="00377065">
            <w:pPr>
              <w:pStyle w:val="Base"/>
            </w:pPr>
            <w:r w:rsidRPr="00A41923">
              <w:t> </w:t>
            </w:r>
          </w:p>
        </w:tc>
        <w:tc>
          <w:tcPr>
            <w:tcW w:w="3405" w:type="dxa"/>
          </w:tcPr>
          <w:p w14:paraId="4FFF20E0" w14:textId="77777777" w:rsidR="001335A3" w:rsidRPr="00A41923" w:rsidRDefault="001335A3" w:rsidP="00377065">
            <w:pPr>
              <w:pStyle w:val="Base"/>
            </w:pPr>
            <w:r w:rsidRPr="00A41923">
              <w:t> </w:t>
            </w:r>
          </w:p>
        </w:tc>
        <w:tc>
          <w:tcPr>
            <w:tcW w:w="1318" w:type="dxa"/>
          </w:tcPr>
          <w:p w14:paraId="099D14E2" w14:textId="77777777" w:rsidR="001335A3" w:rsidRPr="00A41923" w:rsidRDefault="001335A3" w:rsidP="00377065">
            <w:pPr>
              <w:pStyle w:val="Base"/>
            </w:pPr>
          </w:p>
        </w:tc>
      </w:tr>
      <w:tr w:rsidR="001335A3" w:rsidRPr="00A41923" w14:paraId="1A39F331" w14:textId="77777777" w:rsidTr="00377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61" w:type="dxa"/>
          </w:tcPr>
          <w:p w14:paraId="55EE51F4" w14:textId="77777777" w:rsidR="001335A3" w:rsidRPr="00A41923" w:rsidRDefault="001335A3" w:rsidP="00377065">
            <w:pPr>
              <w:pStyle w:val="Base"/>
            </w:pPr>
            <w:r w:rsidRPr="00A41923">
              <w:t>20</w:t>
            </w:r>
          </w:p>
        </w:tc>
        <w:tc>
          <w:tcPr>
            <w:tcW w:w="661" w:type="dxa"/>
          </w:tcPr>
          <w:p w14:paraId="32CAD5D5" w14:textId="77777777" w:rsidR="001335A3" w:rsidRPr="00A41923" w:rsidRDefault="001335A3" w:rsidP="00377065">
            <w:pPr>
              <w:pStyle w:val="Base"/>
            </w:pPr>
            <w:r w:rsidRPr="00A41923">
              <w:t>UNC</w:t>
            </w:r>
          </w:p>
        </w:tc>
        <w:tc>
          <w:tcPr>
            <w:tcW w:w="1251" w:type="dxa"/>
          </w:tcPr>
          <w:p w14:paraId="2A7A1E34" w14:textId="77777777" w:rsidR="001335A3" w:rsidRPr="00A41923" w:rsidRDefault="001335A3" w:rsidP="00377065">
            <w:pPr>
              <w:pStyle w:val="Base"/>
            </w:pPr>
            <w:r w:rsidRPr="00A41923">
              <w:t>02159</w:t>
            </w:r>
          </w:p>
        </w:tc>
        <w:tc>
          <w:tcPr>
            <w:tcW w:w="1274" w:type="dxa"/>
          </w:tcPr>
          <w:p w14:paraId="29E571DB" w14:textId="77777777" w:rsidR="001335A3" w:rsidRPr="00A41923" w:rsidRDefault="001335A3" w:rsidP="00377065">
            <w:pPr>
              <w:pStyle w:val="Base"/>
            </w:pPr>
            <w:r w:rsidRPr="00A41923">
              <w:t>8/21/2020</w:t>
            </w:r>
          </w:p>
        </w:tc>
        <w:tc>
          <w:tcPr>
            <w:tcW w:w="1856" w:type="dxa"/>
          </w:tcPr>
          <w:p w14:paraId="624DA48A" w14:textId="77777777" w:rsidR="001335A3" w:rsidRPr="00A41923" w:rsidRDefault="001335A3" w:rsidP="00377065">
            <w:pPr>
              <w:pStyle w:val="Base"/>
            </w:pPr>
            <w:r w:rsidRPr="00A41923">
              <w:t xml:space="preserve">Teresa </w:t>
            </w:r>
            <w:proofErr w:type="spellStart"/>
            <w:r w:rsidRPr="00A41923">
              <w:t>Truill</w:t>
            </w:r>
            <w:proofErr w:type="spellEnd"/>
            <w:r w:rsidRPr="00A41923">
              <w:t xml:space="preserve"> </w:t>
            </w:r>
          </w:p>
        </w:tc>
        <w:tc>
          <w:tcPr>
            <w:tcW w:w="366" w:type="dxa"/>
          </w:tcPr>
          <w:p w14:paraId="57AE34FF" w14:textId="77777777" w:rsidR="001335A3" w:rsidRPr="00A41923" w:rsidRDefault="001335A3" w:rsidP="00377065">
            <w:pPr>
              <w:pStyle w:val="Base"/>
            </w:pPr>
            <w:r w:rsidRPr="00A41923">
              <w:t>v.</w:t>
            </w:r>
          </w:p>
        </w:tc>
        <w:tc>
          <w:tcPr>
            <w:tcW w:w="3405" w:type="dxa"/>
          </w:tcPr>
          <w:p w14:paraId="513405EF" w14:textId="77777777" w:rsidR="001335A3" w:rsidRPr="00A41923" w:rsidRDefault="001335A3" w:rsidP="00377065">
            <w:pPr>
              <w:pStyle w:val="Base"/>
            </w:pPr>
            <w:r w:rsidRPr="00A41923">
              <w:t>University of North Carolina Hospitals</w:t>
            </w:r>
          </w:p>
        </w:tc>
        <w:tc>
          <w:tcPr>
            <w:tcW w:w="1318" w:type="dxa"/>
          </w:tcPr>
          <w:p w14:paraId="53D47FDC" w14:textId="77777777" w:rsidR="001335A3" w:rsidRPr="00A41923" w:rsidRDefault="001335A3" w:rsidP="00377065">
            <w:pPr>
              <w:pStyle w:val="Base"/>
            </w:pPr>
            <w:r w:rsidRPr="00A41923">
              <w:t>Mann</w:t>
            </w:r>
          </w:p>
        </w:tc>
      </w:tr>
    </w:tbl>
    <w:p w14:paraId="5F598AD9" w14:textId="77777777" w:rsidR="00D52FD0" w:rsidRDefault="00D52FD0" w:rsidP="00D52FD0">
      <w:pPr>
        <w:pStyle w:val="Base"/>
      </w:pPr>
    </w:p>
    <w:p w14:paraId="09307EBA"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38"/>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8CE511" w14:textId="77777777" w:rsidR="00344A84" w:rsidRDefault="00344A84" w:rsidP="007B698D">
      <w:r>
        <w:separator/>
      </w:r>
    </w:p>
  </w:endnote>
  <w:endnote w:type="continuationSeparator" w:id="0">
    <w:p w14:paraId="5E1EA148" w14:textId="77777777" w:rsidR="00344A84" w:rsidRDefault="00344A84"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910BE" w14:textId="77777777" w:rsidR="005C242E" w:rsidRPr="005A121E" w:rsidRDefault="005C242E" w:rsidP="005A121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68D15" w14:textId="36218C8C" w:rsidR="005C242E" w:rsidRDefault="005C242E" w:rsidP="007B698D">
    <w:r>
      <w:fldChar w:fldCharType="begin"/>
    </w:r>
    <w:r>
      <w:fldChar w:fldCharType="begin"/>
    </w:r>
    <w:r>
      <w:instrText>NUMPAGES</w:instrText>
    </w:r>
    <w:r>
      <w:fldChar w:fldCharType="separate"/>
    </w:r>
    <w:r w:rsidR="00C15041">
      <w:rPr>
        <w:noProof/>
      </w:rPr>
      <w:instrText>75</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147F5" w14:textId="77777777" w:rsidR="005C242E" w:rsidRPr="00F61BB9" w:rsidRDefault="005C242E" w:rsidP="006978AE">
    <w:pPr>
      <w:tabs>
        <w:tab w:val="center" w:pos="4320"/>
        <w:tab w:val="right" w:pos="8640"/>
        <w:tab w:val="left" w:pos="10386"/>
        <w:tab w:val="left" w:pos="10602"/>
      </w:tabs>
      <w:rPr>
        <w:kern w:val="0"/>
        <w:szCs w:val="22"/>
      </w:rPr>
    </w:pPr>
  </w:p>
  <w:p w14:paraId="0B824C43" w14:textId="64C4220A" w:rsidR="005C242E" w:rsidRPr="00533688" w:rsidRDefault="00344A84" w:rsidP="001908A6">
    <w:pPr>
      <w:pStyle w:val="RegisterHeaderFooterItalics"/>
    </w:pPr>
    <w:fldSimple w:instr=" DOCPROPERTY  Volume  \* MERGEFORMAT ">
      <w:r w:rsidR="00C15041">
        <w:t>35</w:t>
      </w:r>
    </w:fldSimple>
    <w:r w:rsidR="005C242E">
      <w:t>:</w:t>
    </w:r>
    <w:fldSimple w:instr=" DOCPROPERTY  Issue  \* MERGEFORMAT ">
      <w:r w:rsidR="00C15041">
        <w:t>08</w:t>
      </w:r>
    </w:fldSimple>
    <w:r w:rsidR="005C242E" w:rsidRPr="00533688">
      <w:tab/>
      <w:t>NORTH CAROLINA REGISTER</w:t>
    </w:r>
    <w:r w:rsidR="005C242E" w:rsidRPr="00533688">
      <w:tab/>
    </w:r>
    <w:fldSimple w:instr=" DOCPROPERTY  IssueDate  \* MERGEFORMAT ">
      <w:r w:rsidR="00C15041">
        <w:t>October 15, 2020</w:t>
      </w:r>
    </w:fldSimple>
  </w:p>
  <w:p w14:paraId="20B45A0B" w14:textId="77777777" w:rsidR="005C242E" w:rsidRPr="00F61BB9" w:rsidRDefault="005C242E"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96037" w14:textId="77777777" w:rsidR="005C242E" w:rsidRPr="00F61BB9" w:rsidRDefault="005C242E" w:rsidP="006978AE">
    <w:pPr>
      <w:tabs>
        <w:tab w:val="center" w:pos="4320"/>
        <w:tab w:val="right" w:pos="8640"/>
        <w:tab w:val="left" w:pos="10386"/>
        <w:tab w:val="left" w:pos="10602"/>
      </w:tabs>
      <w:rPr>
        <w:kern w:val="0"/>
        <w:szCs w:val="22"/>
      </w:rPr>
    </w:pPr>
  </w:p>
  <w:p w14:paraId="0D3CDE1F" w14:textId="5D3C82A2" w:rsidR="005C242E" w:rsidRPr="00533688" w:rsidRDefault="00344A84" w:rsidP="001908A6">
    <w:pPr>
      <w:pStyle w:val="RegisterHeaderFooterItalics"/>
    </w:pPr>
    <w:fldSimple w:instr=" DOCPROPERTY  Volume  \* MERGEFORMAT ">
      <w:r w:rsidR="00C15041">
        <w:t>35</w:t>
      </w:r>
    </w:fldSimple>
    <w:r w:rsidR="005C242E">
      <w:t>:</w:t>
    </w:r>
    <w:fldSimple w:instr=" DOCPROPERTY  Issue  \* MERGEFORMAT ">
      <w:r w:rsidR="00C15041">
        <w:t>08</w:t>
      </w:r>
    </w:fldSimple>
    <w:r w:rsidR="005C242E" w:rsidRPr="00533688">
      <w:tab/>
      <w:t>NORTH CAROLINA REGISTER</w:t>
    </w:r>
    <w:r w:rsidR="005C242E" w:rsidRPr="00533688">
      <w:tab/>
    </w:r>
    <w:fldSimple w:instr=" DOCPROPERTY  IssueDate  \* MERGEFORMAT ">
      <w:r w:rsidR="00C15041">
        <w:t>October 15, 2020</w:t>
      </w:r>
    </w:fldSimple>
  </w:p>
  <w:p w14:paraId="73221151" w14:textId="77777777" w:rsidR="005C242E" w:rsidRPr="00F61BB9" w:rsidRDefault="005C242E"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D7113" w14:textId="77777777" w:rsidR="005C242E" w:rsidRPr="00F61BB9" w:rsidRDefault="005C242E" w:rsidP="006978AE">
    <w:pPr>
      <w:tabs>
        <w:tab w:val="center" w:pos="4320"/>
        <w:tab w:val="right" w:pos="8640"/>
        <w:tab w:val="left" w:pos="10386"/>
        <w:tab w:val="left" w:pos="10602"/>
      </w:tabs>
      <w:rPr>
        <w:kern w:val="0"/>
        <w:szCs w:val="22"/>
      </w:rPr>
    </w:pPr>
  </w:p>
  <w:p w14:paraId="49F79DF3" w14:textId="64F126B1" w:rsidR="005C242E" w:rsidRPr="00533688" w:rsidRDefault="00344A84" w:rsidP="001908A6">
    <w:pPr>
      <w:pStyle w:val="RegisterHeaderFooterItalics"/>
    </w:pPr>
    <w:fldSimple w:instr=" DOCPROPERTY  Volume  \* MERGEFORMAT ">
      <w:r w:rsidR="00C15041">
        <w:t>35</w:t>
      </w:r>
    </w:fldSimple>
    <w:r w:rsidR="005C242E">
      <w:t>:</w:t>
    </w:r>
    <w:fldSimple w:instr=" DOCPROPERTY  Issue  \* MERGEFORMAT ">
      <w:r w:rsidR="00C15041">
        <w:t>08</w:t>
      </w:r>
    </w:fldSimple>
    <w:r w:rsidR="005C242E" w:rsidRPr="00533688">
      <w:tab/>
      <w:t>NORTH CAROLINA REGISTER</w:t>
    </w:r>
    <w:r w:rsidR="005C242E" w:rsidRPr="00533688">
      <w:tab/>
    </w:r>
    <w:fldSimple w:instr=" DOCPROPERTY  IssueDate  \* MERGEFORMAT ">
      <w:r w:rsidR="00C15041">
        <w:t>October 15, 2020</w:t>
      </w:r>
    </w:fldSimple>
  </w:p>
  <w:p w14:paraId="3B735F06" w14:textId="77777777" w:rsidR="005C242E" w:rsidRPr="00F61BB9" w:rsidRDefault="005C242E"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8D86B" w14:textId="77777777" w:rsidR="005C242E" w:rsidRPr="00F61BB9" w:rsidRDefault="005C242E" w:rsidP="006978AE">
    <w:pPr>
      <w:tabs>
        <w:tab w:val="center" w:pos="4320"/>
        <w:tab w:val="right" w:pos="8640"/>
        <w:tab w:val="left" w:pos="10386"/>
        <w:tab w:val="left" w:pos="10602"/>
      </w:tabs>
      <w:rPr>
        <w:kern w:val="0"/>
        <w:szCs w:val="22"/>
      </w:rPr>
    </w:pPr>
  </w:p>
  <w:p w14:paraId="09B35518" w14:textId="31AEC2B6" w:rsidR="005C242E" w:rsidRPr="00533688" w:rsidRDefault="00344A84" w:rsidP="001908A6">
    <w:pPr>
      <w:pStyle w:val="RegisterHeaderFooterItalics"/>
    </w:pPr>
    <w:fldSimple w:instr=" DOCPROPERTY  Volume  \* MERGEFORMAT ">
      <w:r w:rsidR="00C15041">
        <w:t>35</w:t>
      </w:r>
    </w:fldSimple>
    <w:r w:rsidR="005C242E">
      <w:t>:</w:t>
    </w:r>
    <w:fldSimple w:instr=" DOCPROPERTY  Issue  \* MERGEFORMAT ">
      <w:r w:rsidR="00C15041">
        <w:t>08</w:t>
      </w:r>
    </w:fldSimple>
    <w:r w:rsidR="005C242E" w:rsidRPr="00533688">
      <w:tab/>
      <w:t>NORTH CAROLINA REGISTER</w:t>
    </w:r>
    <w:r w:rsidR="005C242E" w:rsidRPr="00533688">
      <w:tab/>
    </w:r>
    <w:fldSimple w:instr=" DOCPROPERTY  IssueDate  \* MERGEFORMAT ">
      <w:r w:rsidR="00C15041">
        <w:t>October 15, 2020</w:t>
      </w:r>
    </w:fldSimple>
  </w:p>
  <w:p w14:paraId="3FD4337D" w14:textId="77777777" w:rsidR="005C242E" w:rsidRPr="00F61BB9" w:rsidRDefault="005C242E"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4786F" w14:textId="77777777" w:rsidR="005C242E" w:rsidRPr="00F61BB9" w:rsidRDefault="005C242E" w:rsidP="006978AE">
    <w:pPr>
      <w:tabs>
        <w:tab w:val="center" w:pos="4320"/>
        <w:tab w:val="right" w:pos="8640"/>
        <w:tab w:val="left" w:pos="10386"/>
        <w:tab w:val="left" w:pos="10602"/>
      </w:tabs>
      <w:rPr>
        <w:kern w:val="0"/>
        <w:szCs w:val="22"/>
      </w:rPr>
    </w:pPr>
  </w:p>
  <w:p w14:paraId="020D1F1B" w14:textId="1A594F6C" w:rsidR="005C242E" w:rsidRPr="00533688" w:rsidRDefault="00344A84" w:rsidP="001908A6">
    <w:pPr>
      <w:pStyle w:val="RegisterHeaderFooterItalics"/>
    </w:pPr>
    <w:fldSimple w:instr=" DOCPROPERTY  Volume  \* MERGEFORMAT ">
      <w:r w:rsidR="00C15041">
        <w:t>35</w:t>
      </w:r>
    </w:fldSimple>
    <w:r w:rsidR="005C242E">
      <w:t>:</w:t>
    </w:r>
    <w:fldSimple w:instr=" DOCPROPERTY  Issue  \* MERGEFORMAT ">
      <w:r w:rsidR="00C15041">
        <w:t>08</w:t>
      </w:r>
    </w:fldSimple>
    <w:r w:rsidR="005C242E" w:rsidRPr="00533688">
      <w:tab/>
      <w:t>NORTH CAROLINA REGISTER</w:t>
    </w:r>
    <w:r w:rsidR="005C242E" w:rsidRPr="00533688">
      <w:tab/>
    </w:r>
    <w:fldSimple w:instr=" DOCPROPERTY  IssueDate  \* MERGEFORMAT ">
      <w:r w:rsidR="00C15041">
        <w:t>October 15, 2020</w:t>
      </w:r>
    </w:fldSimple>
  </w:p>
  <w:p w14:paraId="4C6F0E1F" w14:textId="77777777" w:rsidR="005C242E" w:rsidRPr="00F61BB9" w:rsidRDefault="005C242E"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107EC" w14:textId="77777777" w:rsidR="005C242E" w:rsidRPr="00F61BB9" w:rsidRDefault="005C242E" w:rsidP="006978AE">
    <w:pPr>
      <w:tabs>
        <w:tab w:val="center" w:pos="4320"/>
        <w:tab w:val="right" w:pos="8640"/>
        <w:tab w:val="left" w:pos="10386"/>
        <w:tab w:val="left" w:pos="10602"/>
      </w:tabs>
      <w:rPr>
        <w:kern w:val="0"/>
        <w:szCs w:val="22"/>
      </w:rPr>
    </w:pPr>
  </w:p>
  <w:p w14:paraId="0869D9F4" w14:textId="4F95617A" w:rsidR="005C242E" w:rsidRPr="00533688" w:rsidRDefault="00344A84" w:rsidP="001908A6">
    <w:pPr>
      <w:pStyle w:val="RegisterHeaderFooterItalics"/>
    </w:pPr>
    <w:fldSimple w:instr=" DOCPROPERTY  Volume  \* MERGEFORMAT ">
      <w:r w:rsidR="00C15041">
        <w:t>35</w:t>
      </w:r>
    </w:fldSimple>
    <w:r w:rsidR="005C242E">
      <w:t>:</w:t>
    </w:r>
    <w:fldSimple w:instr=" DOCPROPERTY  Issue  \* MERGEFORMAT ">
      <w:r w:rsidR="00C15041">
        <w:t>08</w:t>
      </w:r>
    </w:fldSimple>
    <w:r w:rsidR="005C242E" w:rsidRPr="00533688">
      <w:tab/>
      <w:t>NORTH CAROLINA REGISTER</w:t>
    </w:r>
    <w:r w:rsidR="005C242E" w:rsidRPr="00533688">
      <w:tab/>
    </w:r>
    <w:fldSimple w:instr=" DOCPROPERTY  IssueDate  \* MERGEFORMAT ">
      <w:r w:rsidR="00C15041">
        <w:t>October 15, 2020</w:t>
      </w:r>
    </w:fldSimple>
  </w:p>
  <w:p w14:paraId="5FDB2AB9" w14:textId="77777777" w:rsidR="005C242E" w:rsidRPr="00F61BB9" w:rsidRDefault="005C242E"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7A8CB" w14:textId="77777777" w:rsidR="005C242E" w:rsidRPr="00F61BB9" w:rsidRDefault="005C242E" w:rsidP="006978AE">
    <w:pPr>
      <w:tabs>
        <w:tab w:val="center" w:pos="4320"/>
        <w:tab w:val="right" w:pos="8640"/>
        <w:tab w:val="left" w:pos="10386"/>
        <w:tab w:val="left" w:pos="10602"/>
      </w:tabs>
      <w:rPr>
        <w:kern w:val="0"/>
        <w:szCs w:val="22"/>
      </w:rPr>
    </w:pPr>
  </w:p>
  <w:p w14:paraId="7D434078" w14:textId="6D304096" w:rsidR="005C242E" w:rsidRPr="00533688" w:rsidRDefault="00344A84" w:rsidP="001908A6">
    <w:pPr>
      <w:pStyle w:val="RegisterHeaderFooterItalics"/>
    </w:pPr>
    <w:fldSimple w:instr=" DOCPROPERTY  Volume  \* MERGEFORMAT ">
      <w:r w:rsidR="00C15041">
        <w:t>35</w:t>
      </w:r>
    </w:fldSimple>
    <w:r w:rsidR="005C242E">
      <w:t>:</w:t>
    </w:r>
    <w:fldSimple w:instr=" DOCPROPERTY  Issue  \* MERGEFORMAT ">
      <w:r w:rsidR="00C15041">
        <w:t>08</w:t>
      </w:r>
    </w:fldSimple>
    <w:r w:rsidR="005C242E" w:rsidRPr="00533688">
      <w:tab/>
      <w:t>NORTH CAROLINA REGISTER</w:t>
    </w:r>
    <w:r w:rsidR="005C242E" w:rsidRPr="00533688">
      <w:tab/>
    </w:r>
    <w:fldSimple w:instr=" DOCPROPERTY  IssueDate  \* MERGEFORMAT ">
      <w:r w:rsidR="00C15041">
        <w:t>October 15, 2020</w:t>
      </w:r>
    </w:fldSimple>
  </w:p>
  <w:p w14:paraId="180D3BCC" w14:textId="77777777" w:rsidR="005C242E" w:rsidRPr="00F61BB9" w:rsidRDefault="005C242E"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EF83B" w14:textId="77777777" w:rsidR="005C242E" w:rsidRPr="00F61BB9" w:rsidRDefault="005C242E" w:rsidP="006978AE">
    <w:pPr>
      <w:tabs>
        <w:tab w:val="center" w:pos="4320"/>
        <w:tab w:val="right" w:pos="8640"/>
        <w:tab w:val="left" w:pos="10386"/>
        <w:tab w:val="left" w:pos="10602"/>
      </w:tabs>
      <w:rPr>
        <w:kern w:val="0"/>
        <w:szCs w:val="22"/>
      </w:rPr>
    </w:pPr>
  </w:p>
  <w:p w14:paraId="2F15E213" w14:textId="2047F46A" w:rsidR="005C242E" w:rsidRPr="00533688" w:rsidRDefault="00344A84" w:rsidP="001908A6">
    <w:pPr>
      <w:pStyle w:val="RegisterHeaderFooterItalics"/>
    </w:pPr>
    <w:fldSimple w:instr=" DOCPROPERTY  Volume  \* MERGEFORMAT ">
      <w:r w:rsidR="00C15041">
        <w:t>35</w:t>
      </w:r>
    </w:fldSimple>
    <w:r w:rsidR="005C242E">
      <w:t>:</w:t>
    </w:r>
    <w:fldSimple w:instr=" DOCPROPERTY  Issue  \* MERGEFORMAT ">
      <w:r w:rsidR="00C15041">
        <w:t>08</w:t>
      </w:r>
    </w:fldSimple>
    <w:r w:rsidR="005C242E" w:rsidRPr="00533688">
      <w:tab/>
      <w:t>NORTH CAROLINA REGISTER</w:t>
    </w:r>
    <w:r w:rsidR="005C242E" w:rsidRPr="00533688">
      <w:tab/>
    </w:r>
    <w:fldSimple w:instr=" DOCPROPERTY  IssueDate  \* MERGEFORMAT ">
      <w:r w:rsidR="00C15041">
        <w:t>October 15, 2020</w:t>
      </w:r>
    </w:fldSimple>
  </w:p>
  <w:p w14:paraId="758EC94B" w14:textId="77777777" w:rsidR="005C242E" w:rsidRPr="00F61BB9" w:rsidRDefault="005C242E"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3A7C16" w14:textId="77777777" w:rsidR="00344A84" w:rsidRDefault="00344A84" w:rsidP="007B698D">
      <w:r>
        <w:separator/>
      </w:r>
    </w:p>
  </w:footnote>
  <w:footnote w:type="continuationSeparator" w:id="0">
    <w:p w14:paraId="4EB9882B" w14:textId="77777777" w:rsidR="00344A84" w:rsidRDefault="00344A84"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A3963" w14:textId="77777777" w:rsidR="005C242E" w:rsidRPr="00E212A1" w:rsidRDefault="005C242E" w:rsidP="00E212A1">
    <w:pPr>
      <w:pStyle w:val="Base"/>
      <w:rPr>
        <w:sz w:val="2"/>
        <w:szCs w:val="2"/>
      </w:rPr>
    </w:pPr>
    <w:r>
      <w:rPr>
        <w:sz w:val="2"/>
        <w:szCs w:val="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4FBEB" w14:textId="77777777" w:rsidR="005C242E" w:rsidRPr="00972C13" w:rsidRDefault="005C242E" w:rsidP="007B39D0">
    <w:pPr>
      <w:pStyle w:val="RegisterHeaderFooterItalics"/>
    </w:pPr>
    <w:r>
      <w:tab/>
      <w:t>contested case Decisions</w:t>
    </w:r>
  </w:p>
  <w:p w14:paraId="6C913079" w14:textId="77777777" w:rsidR="005C242E" w:rsidRDefault="005C242E"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68A37" w14:textId="77777777" w:rsidR="005C242E" w:rsidRPr="005A121E" w:rsidRDefault="005C242E"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3FF2F" w14:textId="77777777" w:rsidR="005C242E" w:rsidRDefault="005C242E" w:rsidP="00533688">
    <w:pPr>
      <w:pStyle w:val="RegisterHeaderFooterItalics"/>
      <w:jc w:val="center"/>
    </w:pPr>
    <w:r>
      <w:t>EXECUTIVE ORDERS</w:t>
    </w:r>
  </w:p>
  <w:p w14:paraId="65317F72" w14:textId="77777777" w:rsidR="005C242E" w:rsidRDefault="005C242E"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09CA6" w14:textId="77777777" w:rsidR="005C242E" w:rsidRPr="00533688" w:rsidRDefault="005C242E" w:rsidP="00533688">
    <w:pPr>
      <w:pStyle w:val="RegisterHeaderFooterItalics"/>
    </w:pPr>
    <w:r w:rsidRPr="00533688">
      <w:tab/>
      <w:t>IN ADDITION</w:t>
    </w:r>
  </w:p>
  <w:p w14:paraId="3D06354A" w14:textId="77777777" w:rsidR="005C242E" w:rsidRDefault="005C242E"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0AD4D" w14:textId="77777777" w:rsidR="005C242E" w:rsidRPr="00972C13" w:rsidRDefault="005C242E" w:rsidP="007B39D0">
    <w:pPr>
      <w:pStyle w:val="RegisterHeaderFooterItalics"/>
    </w:pPr>
    <w:r>
      <w:tab/>
      <w:t>PROPOSED</w:t>
    </w:r>
    <w:r w:rsidRPr="00246CE8">
      <w:t xml:space="preserve"> RULES</w:t>
    </w:r>
  </w:p>
  <w:p w14:paraId="28954F65" w14:textId="77777777" w:rsidR="005C242E" w:rsidRDefault="005C242E"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A1B4C" w14:textId="77777777" w:rsidR="005C242E" w:rsidRPr="00972C13" w:rsidRDefault="005C242E" w:rsidP="007B39D0">
    <w:pPr>
      <w:pStyle w:val="RegisterHeaderFooterItalics"/>
    </w:pPr>
    <w:r>
      <w:tab/>
      <w:t>EMERGENCY</w:t>
    </w:r>
    <w:r w:rsidRPr="00246CE8">
      <w:t xml:space="preserve"> RULES</w:t>
    </w:r>
  </w:p>
  <w:p w14:paraId="1FA60DA6" w14:textId="77777777" w:rsidR="005C242E" w:rsidRDefault="005C242E"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2B1F2" w14:textId="77777777" w:rsidR="005C242E" w:rsidRPr="00972C13" w:rsidRDefault="005C242E" w:rsidP="007B39D0">
    <w:pPr>
      <w:pStyle w:val="RegisterHeaderFooterItalics"/>
    </w:pPr>
    <w:r>
      <w:tab/>
      <w:t>TEMPORARY</w:t>
    </w:r>
    <w:r w:rsidRPr="00246CE8">
      <w:t xml:space="preserve"> RULES</w:t>
    </w:r>
  </w:p>
  <w:p w14:paraId="05E17E9D" w14:textId="77777777" w:rsidR="005C242E" w:rsidRDefault="005C242E"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9AEEA" w14:textId="77777777" w:rsidR="005C242E" w:rsidRPr="00972C13" w:rsidRDefault="005C242E" w:rsidP="007B39D0">
    <w:pPr>
      <w:pStyle w:val="RegisterHeaderFooterItalics"/>
    </w:pPr>
    <w:r>
      <w:tab/>
      <w:t>APPROVED</w:t>
    </w:r>
    <w:r w:rsidRPr="00246CE8">
      <w:t xml:space="preserve"> RULES</w:t>
    </w:r>
  </w:p>
  <w:p w14:paraId="68D8475C" w14:textId="77777777" w:rsidR="005C242E" w:rsidRDefault="005C242E"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B9FBB" w14:textId="77777777" w:rsidR="005C242E" w:rsidRPr="00972C13" w:rsidRDefault="005C242E" w:rsidP="007B39D0">
    <w:pPr>
      <w:pStyle w:val="RegisterHeaderFooterItalics"/>
    </w:pPr>
    <w:r>
      <w:tab/>
      <w:t>Rules review commission</w:t>
    </w:r>
  </w:p>
  <w:p w14:paraId="03DBC8D7" w14:textId="77777777" w:rsidR="005C242E" w:rsidRDefault="005C242E"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76E85"/>
    <w:multiLevelType w:val="hybridMultilevel"/>
    <w:tmpl w:val="76B0D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1273D"/>
    <w:multiLevelType w:val="hybridMultilevel"/>
    <w:tmpl w:val="1186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D41ED"/>
    <w:multiLevelType w:val="hybridMultilevel"/>
    <w:tmpl w:val="187A5FF4"/>
    <w:lvl w:ilvl="0" w:tplc="BBB2395E">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822648"/>
    <w:multiLevelType w:val="hybridMultilevel"/>
    <w:tmpl w:val="A5FAEA6A"/>
    <w:lvl w:ilvl="0" w:tplc="B9BA8EA4">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121812"/>
    <w:multiLevelType w:val="hybridMultilevel"/>
    <w:tmpl w:val="3974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AF0C41"/>
    <w:multiLevelType w:val="hybridMultilevel"/>
    <w:tmpl w:val="939C5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464F9"/>
    <w:multiLevelType w:val="hybridMultilevel"/>
    <w:tmpl w:val="DE98E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A00004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D426D9D"/>
    <w:multiLevelType w:val="hybridMultilevel"/>
    <w:tmpl w:val="B7DE77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9" w15:restartNumberingAfterBreak="0">
    <w:nsid w:val="2EF70228"/>
    <w:multiLevelType w:val="hybridMultilevel"/>
    <w:tmpl w:val="DBFA8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3356E4"/>
    <w:multiLevelType w:val="hybridMultilevel"/>
    <w:tmpl w:val="C172A50A"/>
    <w:lvl w:ilvl="0" w:tplc="691855F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465B3C"/>
    <w:multiLevelType w:val="hybridMultilevel"/>
    <w:tmpl w:val="D012D6E2"/>
    <w:lvl w:ilvl="0" w:tplc="344212FA">
      <w:start w:val="1"/>
      <w:numFmt w:val="upperLetter"/>
      <w:lvlText w:val="%1."/>
      <w:lvlJc w:val="left"/>
      <w:pPr>
        <w:ind w:left="1080" w:hanging="360"/>
      </w:pPr>
      <w:rPr>
        <w:rFonts w:hint="default"/>
      </w:rPr>
    </w:lvl>
    <w:lvl w:ilvl="1" w:tplc="30CE9C32">
      <w:start w:val="1"/>
      <w:numFmt w:val="lowerLetter"/>
      <w:lvlText w:val="%2."/>
      <w:lvlJc w:val="left"/>
      <w:pPr>
        <w:ind w:left="1800" w:hanging="360"/>
      </w:pPr>
      <w:rPr>
        <w:color w:val="FF000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4AD5F1D"/>
    <w:multiLevelType w:val="hybridMultilevel"/>
    <w:tmpl w:val="61D2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125B10"/>
    <w:multiLevelType w:val="hybridMultilevel"/>
    <w:tmpl w:val="729C5382"/>
    <w:lvl w:ilvl="0" w:tplc="94B434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B77A4C"/>
    <w:multiLevelType w:val="hybridMultilevel"/>
    <w:tmpl w:val="0196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C41AD5"/>
    <w:multiLevelType w:val="hybridMultilevel"/>
    <w:tmpl w:val="56BE3C38"/>
    <w:lvl w:ilvl="0" w:tplc="7236E1FC">
      <w:start w:val="1"/>
      <w:numFmt w:val="bullet"/>
      <w:lvlText w:val=""/>
      <w:lvlJc w:val="left"/>
      <w:pPr>
        <w:ind w:left="1440" w:hanging="360"/>
      </w:pPr>
      <w:rPr>
        <w:rFonts w:ascii="Symbol" w:hAnsi="Symbol" w:hint="default"/>
        <w:strike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1EE2392"/>
    <w:multiLevelType w:val="hybridMultilevel"/>
    <w:tmpl w:val="A85423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1350" w:hanging="360"/>
      </w:pPr>
      <w:rPr>
        <w:rFonts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18"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abstractNum w:abstractNumId="20" w15:restartNumberingAfterBreak="0">
    <w:nsid w:val="73EE52AA"/>
    <w:multiLevelType w:val="hybridMultilevel"/>
    <w:tmpl w:val="E74AAD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21" w15:restartNumberingAfterBreak="0">
    <w:nsid w:val="7747208D"/>
    <w:multiLevelType w:val="hybridMultilevel"/>
    <w:tmpl w:val="A6AA4196"/>
    <w:lvl w:ilvl="0" w:tplc="92F440B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
  </w:num>
  <w:num w:numId="6">
    <w:abstractNumId w:val="7"/>
  </w:num>
  <w:num w:numId="7">
    <w:abstractNumId w:val="5"/>
  </w:num>
  <w:num w:numId="8">
    <w:abstractNumId w:val="20"/>
  </w:num>
  <w:num w:numId="9">
    <w:abstractNumId w:val="11"/>
  </w:num>
  <w:num w:numId="10">
    <w:abstractNumId w:val="9"/>
  </w:num>
  <w:num w:numId="11">
    <w:abstractNumId w:val="10"/>
  </w:num>
  <w:num w:numId="12">
    <w:abstractNumId w:val="8"/>
  </w:num>
  <w:num w:numId="13">
    <w:abstractNumId w:val="13"/>
  </w:num>
  <w:num w:numId="14">
    <w:abstractNumId w:val="3"/>
  </w:num>
  <w:num w:numId="15">
    <w:abstractNumId w:val="6"/>
  </w:num>
  <w:num w:numId="16">
    <w:abstractNumId w:val="4"/>
  </w:num>
  <w:num w:numId="17">
    <w:abstractNumId w:val="2"/>
  </w:num>
  <w:num w:numId="18">
    <w:abstractNumId w:val="15"/>
  </w:num>
  <w:num w:numId="19">
    <w:abstractNumId w:val="14"/>
  </w:num>
  <w:num w:numId="20">
    <w:abstractNumId w:val="0"/>
  </w:num>
  <w:num w:numId="21">
    <w:abstractNumId w:val="2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displayBackgroundShape/>
  <w:embedSystemFonts/>
  <w:mirrorMargins/>
  <w:bordersDoNotSurroundHeader/>
  <w:bordersDoNotSurroundFooter/>
  <w:proofState w:spelling="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5731A"/>
    <w:rsid w:val="00064B2E"/>
    <w:rsid w:val="000753EC"/>
    <w:rsid w:val="00085965"/>
    <w:rsid w:val="000A3219"/>
    <w:rsid w:val="000A7F3D"/>
    <w:rsid w:val="000F5E9B"/>
    <w:rsid w:val="001132BF"/>
    <w:rsid w:val="0011650F"/>
    <w:rsid w:val="00116841"/>
    <w:rsid w:val="00116E76"/>
    <w:rsid w:val="00124D3E"/>
    <w:rsid w:val="00131537"/>
    <w:rsid w:val="001335A3"/>
    <w:rsid w:val="00145BC8"/>
    <w:rsid w:val="00151C2A"/>
    <w:rsid w:val="00162881"/>
    <w:rsid w:val="00166428"/>
    <w:rsid w:val="001908A6"/>
    <w:rsid w:val="001A26C7"/>
    <w:rsid w:val="001B2C9E"/>
    <w:rsid w:val="001C3275"/>
    <w:rsid w:val="001C4925"/>
    <w:rsid w:val="001C7098"/>
    <w:rsid w:val="001D42CE"/>
    <w:rsid w:val="001D74E5"/>
    <w:rsid w:val="001E0D7D"/>
    <w:rsid w:val="002038B6"/>
    <w:rsid w:val="0022700B"/>
    <w:rsid w:val="002278C1"/>
    <w:rsid w:val="002334A7"/>
    <w:rsid w:val="002412EC"/>
    <w:rsid w:val="00261AF0"/>
    <w:rsid w:val="00262BBC"/>
    <w:rsid w:val="00285E85"/>
    <w:rsid w:val="002A056D"/>
    <w:rsid w:val="002B1DDA"/>
    <w:rsid w:val="002C15DC"/>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44A84"/>
    <w:rsid w:val="0035124A"/>
    <w:rsid w:val="003513F4"/>
    <w:rsid w:val="003549DA"/>
    <w:rsid w:val="00354ACB"/>
    <w:rsid w:val="00367570"/>
    <w:rsid w:val="0037090C"/>
    <w:rsid w:val="00375918"/>
    <w:rsid w:val="00377065"/>
    <w:rsid w:val="00382004"/>
    <w:rsid w:val="003A67B9"/>
    <w:rsid w:val="003E0ABC"/>
    <w:rsid w:val="004034A4"/>
    <w:rsid w:val="004262E7"/>
    <w:rsid w:val="00433B6C"/>
    <w:rsid w:val="00443812"/>
    <w:rsid w:val="00447D51"/>
    <w:rsid w:val="00450CA3"/>
    <w:rsid w:val="00451CF6"/>
    <w:rsid w:val="0046175E"/>
    <w:rsid w:val="004768BF"/>
    <w:rsid w:val="00482A05"/>
    <w:rsid w:val="00491579"/>
    <w:rsid w:val="00494958"/>
    <w:rsid w:val="004A1A79"/>
    <w:rsid w:val="004A4A68"/>
    <w:rsid w:val="004D1647"/>
    <w:rsid w:val="004D375A"/>
    <w:rsid w:val="004F2E90"/>
    <w:rsid w:val="004F7AD1"/>
    <w:rsid w:val="00500BB2"/>
    <w:rsid w:val="0050536D"/>
    <w:rsid w:val="005215BD"/>
    <w:rsid w:val="00533688"/>
    <w:rsid w:val="00572C19"/>
    <w:rsid w:val="005A121E"/>
    <w:rsid w:val="005B1380"/>
    <w:rsid w:val="005C242E"/>
    <w:rsid w:val="005C4925"/>
    <w:rsid w:val="005E284D"/>
    <w:rsid w:val="005F0F1A"/>
    <w:rsid w:val="005F303B"/>
    <w:rsid w:val="006024D8"/>
    <w:rsid w:val="00613E3C"/>
    <w:rsid w:val="00636642"/>
    <w:rsid w:val="006458BB"/>
    <w:rsid w:val="00651440"/>
    <w:rsid w:val="00661091"/>
    <w:rsid w:val="00674C70"/>
    <w:rsid w:val="00683684"/>
    <w:rsid w:val="006920A4"/>
    <w:rsid w:val="0069220D"/>
    <w:rsid w:val="006978AE"/>
    <w:rsid w:val="006A7245"/>
    <w:rsid w:val="006A7BC2"/>
    <w:rsid w:val="006B6245"/>
    <w:rsid w:val="006C2082"/>
    <w:rsid w:val="006D0465"/>
    <w:rsid w:val="006E5BE6"/>
    <w:rsid w:val="006F4A59"/>
    <w:rsid w:val="0070083A"/>
    <w:rsid w:val="00705DF8"/>
    <w:rsid w:val="00727EA6"/>
    <w:rsid w:val="00770883"/>
    <w:rsid w:val="00770BAF"/>
    <w:rsid w:val="007B39D0"/>
    <w:rsid w:val="007B698D"/>
    <w:rsid w:val="007D4CE1"/>
    <w:rsid w:val="007E5F94"/>
    <w:rsid w:val="007E61E8"/>
    <w:rsid w:val="007E657F"/>
    <w:rsid w:val="007F632D"/>
    <w:rsid w:val="00803AC4"/>
    <w:rsid w:val="0081378D"/>
    <w:rsid w:val="00843621"/>
    <w:rsid w:val="00845EBF"/>
    <w:rsid w:val="00851281"/>
    <w:rsid w:val="0085301D"/>
    <w:rsid w:val="008753FA"/>
    <w:rsid w:val="00884AA9"/>
    <w:rsid w:val="008D0049"/>
    <w:rsid w:val="008D1940"/>
    <w:rsid w:val="008D3156"/>
    <w:rsid w:val="008D7B44"/>
    <w:rsid w:val="008E3A8E"/>
    <w:rsid w:val="009457AC"/>
    <w:rsid w:val="00952545"/>
    <w:rsid w:val="009538D0"/>
    <w:rsid w:val="009576FF"/>
    <w:rsid w:val="00963E3A"/>
    <w:rsid w:val="00964506"/>
    <w:rsid w:val="0099228E"/>
    <w:rsid w:val="009D5E39"/>
    <w:rsid w:val="009E2899"/>
    <w:rsid w:val="009E7CBD"/>
    <w:rsid w:val="00A13FE5"/>
    <w:rsid w:val="00A1670F"/>
    <w:rsid w:val="00A17C22"/>
    <w:rsid w:val="00A27CB3"/>
    <w:rsid w:val="00A62C0D"/>
    <w:rsid w:val="00A64D42"/>
    <w:rsid w:val="00A71FC9"/>
    <w:rsid w:val="00A936F3"/>
    <w:rsid w:val="00A95C2C"/>
    <w:rsid w:val="00AB27B9"/>
    <w:rsid w:val="00AB7F86"/>
    <w:rsid w:val="00AC5706"/>
    <w:rsid w:val="00AD619A"/>
    <w:rsid w:val="00AF120C"/>
    <w:rsid w:val="00AF145A"/>
    <w:rsid w:val="00AF2B36"/>
    <w:rsid w:val="00B00D1B"/>
    <w:rsid w:val="00B1265F"/>
    <w:rsid w:val="00B27FB4"/>
    <w:rsid w:val="00B37F08"/>
    <w:rsid w:val="00B439BE"/>
    <w:rsid w:val="00B50191"/>
    <w:rsid w:val="00B52E2A"/>
    <w:rsid w:val="00B5569C"/>
    <w:rsid w:val="00B56F84"/>
    <w:rsid w:val="00B85B2C"/>
    <w:rsid w:val="00B92ED4"/>
    <w:rsid w:val="00B933CB"/>
    <w:rsid w:val="00B975DB"/>
    <w:rsid w:val="00BA33C6"/>
    <w:rsid w:val="00BB1065"/>
    <w:rsid w:val="00BC7313"/>
    <w:rsid w:val="00BD0461"/>
    <w:rsid w:val="00BD2800"/>
    <w:rsid w:val="00BD6D55"/>
    <w:rsid w:val="00BE5545"/>
    <w:rsid w:val="00BE62E3"/>
    <w:rsid w:val="00BE7900"/>
    <w:rsid w:val="00BF431E"/>
    <w:rsid w:val="00BF63F1"/>
    <w:rsid w:val="00C029A0"/>
    <w:rsid w:val="00C05A2D"/>
    <w:rsid w:val="00C15041"/>
    <w:rsid w:val="00C2243A"/>
    <w:rsid w:val="00C42DAE"/>
    <w:rsid w:val="00C44D97"/>
    <w:rsid w:val="00C60251"/>
    <w:rsid w:val="00C638AB"/>
    <w:rsid w:val="00C7719B"/>
    <w:rsid w:val="00C913A0"/>
    <w:rsid w:val="00C92084"/>
    <w:rsid w:val="00CA265E"/>
    <w:rsid w:val="00CC7E05"/>
    <w:rsid w:val="00CD4310"/>
    <w:rsid w:val="00CF6A39"/>
    <w:rsid w:val="00D00AEA"/>
    <w:rsid w:val="00D02816"/>
    <w:rsid w:val="00D1687E"/>
    <w:rsid w:val="00D24DA8"/>
    <w:rsid w:val="00D3050B"/>
    <w:rsid w:val="00D33D0B"/>
    <w:rsid w:val="00D357D8"/>
    <w:rsid w:val="00D35FB1"/>
    <w:rsid w:val="00D40874"/>
    <w:rsid w:val="00D45A1E"/>
    <w:rsid w:val="00D52FD0"/>
    <w:rsid w:val="00D65BF5"/>
    <w:rsid w:val="00D66318"/>
    <w:rsid w:val="00D8340B"/>
    <w:rsid w:val="00D93C24"/>
    <w:rsid w:val="00DA74EB"/>
    <w:rsid w:val="00DE7797"/>
    <w:rsid w:val="00E212A1"/>
    <w:rsid w:val="00E22CEA"/>
    <w:rsid w:val="00E435B5"/>
    <w:rsid w:val="00E65699"/>
    <w:rsid w:val="00E81FEE"/>
    <w:rsid w:val="00E8351B"/>
    <w:rsid w:val="00E8393B"/>
    <w:rsid w:val="00E83C86"/>
    <w:rsid w:val="00E84F57"/>
    <w:rsid w:val="00E90753"/>
    <w:rsid w:val="00EA5DB0"/>
    <w:rsid w:val="00EC7EA7"/>
    <w:rsid w:val="00ED32D6"/>
    <w:rsid w:val="00EE3FD1"/>
    <w:rsid w:val="00EE7238"/>
    <w:rsid w:val="00EF6218"/>
    <w:rsid w:val="00F037A9"/>
    <w:rsid w:val="00F04092"/>
    <w:rsid w:val="00F236E1"/>
    <w:rsid w:val="00F30218"/>
    <w:rsid w:val="00F5634B"/>
    <w:rsid w:val="00F84D63"/>
    <w:rsid w:val="00F97A77"/>
    <w:rsid w:val="00FB04D4"/>
    <w:rsid w:val="00FC2433"/>
    <w:rsid w:val="00FC7441"/>
    <w:rsid w:val="00FE2E7C"/>
    <w:rsid w:val="00FF558C"/>
    <w:rsid w:val="00FF57C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time"/>
  <w:shapeDefaults>
    <o:shapedefaults v:ext="edit" spidmax="4097"/>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uiPriority w:val="9"/>
    <w:qFormat/>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4262E7"/>
    <w:pPr>
      <w:keepNext/>
      <w:keepLines/>
      <w:spacing w:after="50" w:line="259" w:lineRule="auto"/>
      <w:ind w:left="10" w:hanging="10"/>
      <w:outlineLvl w:val="1"/>
    </w:pPr>
    <w:rPr>
      <w:rFonts w:ascii="Arial" w:eastAsia="Arial" w:hAnsi="Arial" w:cs="Arial"/>
      <w:color w:val="235986"/>
      <w:sz w:val="21"/>
      <w:szCs w:val="22"/>
      <w:u w:val="single" w:color="235986"/>
    </w:rPr>
  </w:style>
  <w:style w:type="paragraph" w:styleId="Heading3">
    <w:name w:val="heading 3"/>
    <w:next w:val="Normal"/>
    <w:link w:val="Heading3Char"/>
    <w:uiPriority w:val="9"/>
    <w:unhideWhenUsed/>
    <w:qFormat/>
    <w:rsid w:val="004262E7"/>
    <w:pPr>
      <w:keepNext/>
      <w:keepLines/>
      <w:spacing w:after="4" w:line="259" w:lineRule="auto"/>
      <w:ind w:left="17" w:hanging="10"/>
      <w:outlineLvl w:val="2"/>
    </w:pPr>
    <w:rPr>
      <w:color w:val="000000"/>
      <w:sz w:val="22"/>
      <w:szCs w:val="22"/>
      <w:u w:val="single" w:color="000000"/>
    </w:rPr>
  </w:style>
  <w:style w:type="paragraph" w:styleId="Heading4">
    <w:name w:val="heading 4"/>
    <w:next w:val="Normal"/>
    <w:link w:val="Heading4Char"/>
    <w:uiPriority w:val="9"/>
    <w:unhideWhenUsed/>
    <w:qFormat/>
    <w:rsid w:val="004262E7"/>
    <w:pPr>
      <w:keepNext/>
      <w:keepLines/>
      <w:spacing w:after="3" w:line="259" w:lineRule="auto"/>
      <w:ind w:left="7"/>
      <w:jc w:val="right"/>
      <w:outlineLvl w:val="3"/>
    </w:pPr>
    <w:rPr>
      <w:color w:val="000000"/>
      <w:sz w:val="22"/>
      <w:szCs w:val="22"/>
      <w:u w:val="single" w:color="000000"/>
    </w:rPr>
  </w:style>
  <w:style w:type="paragraph" w:styleId="Heading5">
    <w:name w:val="heading 5"/>
    <w:next w:val="Normal"/>
    <w:link w:val="Heading5Char"/>
    <w:uiPriority w:val="9"/>
    <w:unhideWhenUsed/>
    <w:qFormat/>
    <w:rsid w:val="004262E7"/>
    <w:pPr>
      <w:keepNext/>
      <w:keepLines/>
      <w:spacing w:after="3" w:line="259" w:lineRule="auto"/>
      <w:ind w:left="7"/>
      <w:jc w:val="right"/>
      <w:outlineLvl w:val="4"/>
    </w:pPr>
    <w:rPr>
      <w:color w:val="000000"/>
      <w:sz w:val="22"/>
      <w:szCs w:val="2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7313"/>
    <w:rPr>
      <w:rFonts w:asciiTheme="majorHAnsi" w:eastAsiaTheme="majorEastAsia" w:hAnsiTheme="majorHAnsi" w:cstheme="majorBidi"/>
      <w:color w:val="2E74B5" w:themeColor="accent1" w:themeShade="BF"/>
      <w:kern w:val="2"/>
      <w:sz w:val="32"/>
      <w:szCs w:val="32"/>
    </w:rPr>
  </w:style>
  <w:style w:type="character" w:customStyle="1" w:styleId="Heading2Char">
    <w:name w:val="Heading 2 Char"/>
    <w:basedOn w:val="DefaultParagraphFont"/>
    <w:link w:val="Heading2"/>
    <w:uiPriority w:val="9"/>
    <w:rsid w:val="004262E7"/>
    <w:rPr>
      <w:rFonts w:ascii="Arial" w:eastAsia="Arial" w:hAnsi="Arial" w:cs="Arial"/>
      <w:color w:val="235986"/>
      <w:sz w:val="21"/>
      <w:szCs w:val="22"/>
      <w:u w:val="single" w:color="235986"/>
    </w:rPr>
  </w:style>
  <w:style w:type="character" w:customStyle="1" w:styleId="Heading3Char">
    <w:name w:val="Heading 3 Char"/>
    <w:basedOn w:val="DefaultParagraphFont"/>
    <w:link w:val="Heading3"/>
    <w:uiPriority w:val="9"/>
    <w:rsid w:val="004262E7"/>
    <w:rPr>
      <w:color w:val="000000"/>
      <w:sz w:val="22"/>
      <w:szCs w:val="22"/>
      <w:u w:val="single" w:color="000000"/>
    </w:rPr>
  </w:style>
  <w:style w:type="character" w:customStyle="1" w:styleId="Heading4Char">
    <w:name w:val="Heading 4 Char"/>
    <w:basedOn w:val="DefaultParagraphFont"/>
    <w:link w:val="Heading4"/>
    <w:uiPriority w:val="9"/>
    <w:rsid w:val="004262E7"/>
    <w:rPr>
      <w:color w:val="000000"/>
      <w:sz w:val="22"/>
      <w:szCs w:val="22"/>
      <w:u w:val="single" w:color="000000"/>
    </w:rPr>
  </w:style>
  <w:style w:type="character" w:customStyle="1" w:styleId="Heading5Char">
    <w:name w:val="Heading 5 Char"/>
    <w:basedOn w:val="DefaultParagraphFont"/>
    <w:link w:val="Heading5"/>
    <w:uiPriority w:val="9"/>
    <w:rsid w:val="004262E7"/>
    <w:rPr>
      <w:color w:val="000000"/>
      <w:sz w:val="22"/>
      <w:szCs w:val="22"/>
      <w:u w:val="single" w:color="000000"/>
    </w:rPr>
  </w:style>
  <w:style w:type="paragraph" w:customStyle="1" w:styleId="Base">
    <w:name w:val="Base"/>
    <w:link w:val="BaseChar"/>
    <w:qFormat/>
    <w:rsid w:val="004768BF"/>
    <w:pPr>
      <w:jc w:val="both"/>
    </w:pPr>
  </w:style>
  <w:style w:type="character" w:customStyle="1" w:styleId="BaseChar">
    <w:name w:val="Base Char"/>
    <w:basedOn w:val="DefaultParagraphFont"/>
    <w:link w:val="Base"/>
    <w:rsid w:val="001335A3"/>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link w:val="HistoryAfterChar"/>
    <w:rsid w:val="008D1940"/>
    <w:rPr>
      <w:i/>
    </w:rPr>
  </w:style>
  <w:style w:type="character" w:customStyle="1" w:styleId="HistoryAfterChar">
    <w:name w:val="HistoryAfter Char"/>
    <w:link w:val="HistoryAfter"/>
    <w:locked/>
    <w:rsid w:val="00A1670F"/>
    <w:rPr>
      <w:i/>
    </w:rPr>
  </w:style>
  <w:style w:type="character" w:customStyle="1" w:styleId="HistoryChar">
    <w:name w:val="History Char"/>
    <w:link w:val="History"/>
    <w:locked/>
    <w:rsid w:val="005E284D"/>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character" w:customStyle="1" w:styleId="ParagraphChar">
    <w:name w:val="Paragraph Char"/>
    <w:link w:val="Paragraph"/>
    <w:rsid w:val="005E284D"/>
  </w:style>
  <w:style w:type="paragraph" w:customStyle="1" w:styleId="Part">
    <w:name w:val="Part"/>
    <w:basedOn w:val="Base"/>
    <w:link w:val="PartChar"/>
    <w:rsid w:val="00BC7313"/>
    <w:pPr>
      <w:tabs>
        <w:tab w:val="left" w:pos="2520"/>
      </w:tabs>
      <w:ind w:left="2160" w:hanging="720"/>
    </w:pPr>
  </w:style>
  <w:style w:type="character" w:customStyle="1" w:styleId="PartChar">
    <w:name w:val="Part Char"/>
    <w:link w:val="Part"/>
    <w:rsid w:val="005E284D"/>
  </w:style>
  <w:style w:type="paragraph" w:customStyle="1" w:styleId="Rule">
    <w:name w:val="Rule"/>
    <w:basedOn w:val="Base"/>
    <w:next w:val="Base"/>
    <w:link w:val="RuleChar"/>
    <w:qFormat/>
    <w:rsid w:val="009E7CBD"/>
    <w:pPr>
      <w:keepNext/>
      <w:jc w:val="left"/>
    </w:pPr>
    <w:rPr>
      <w:b/>
      <w:caps/>
    </w:rPr>
  </w:style>
  <w:style w:type="character" w:customStyle="1" w:styleId="RuleChar">
    <w:name w:val="Rule Char"/>
    <w:link w:val="Rule"/>
    <w:rsid w:val="005E284D"/>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character" w:customStyle="1" w:styleId="SubParagraphChar">
    <w:name w:val="SubParagraph Char"/>
    <w:link w:val="SubParagraph"/>
    <w:rsid w:val="005E284D"/>
  </w:style>
  <w:style w:type="paragraph" w:customStyle="1" w:styleId="SubPart">
    <w:name w:val="SubPart"/>
    <w:basedOn w:val="Base"/>
    <w:rsid w:val="00BC7313"/>
    <w:pPr>
      <w:tabs>
        <w:tab w:val="left" w:pos="3240"/>
      </w:tabs>
      <w:ind w:left="2880" w:hanging="720"/>
    </w:p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rsid w:val="00D52FD0"/>
    <w:rPr>
      <w:kern w:val="2"/>
      <w:szCs w:val="24"/>
    </w:rPr>
  </w:style>
  <w:style w:type="paragraph" w:styleId="Title">
    <w:name w:val="Title"/>
    <w:basedOn w:val="Normal"/>
    <w:link w:val="TitleChar"/>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BalloonTextChar">
    <w:name w:val="Balloon Text Char"/>
    <w:basedOn w:val="DefaultParagraphFont"/>
    <w:link w:val="BalloonText"/>
    <w:semiHidden/>
    <w:rsid w:val="004262E7"/>
    <w:rPr>
      <w:rFonts w:ascii="Segoe UI" w:eastAsiaTheme="minorHAnsi" w:hAnsi="Segoe UI" w:cs="Segoe UI"/>
      <w:sz w:val="18"/>
      <w:szCs w:val="18"/>
    </w:rPr>
  </w:style>
  <w:style w:type="paragraph" w:styleId="BalloonText">
    <w:name w:val="Balloon Text"/>
    <w:basedOn w:val="Normal"/>
    <w:link w:val="BalloonTextChar"/>
    <w:semiHidden/>
    <w:unhideWhenUsed/>
    <w:rsid w:val="004262E7"/>
    <w:pPr>
      <w:jc w:val="left"/>
    </w:pPr>
    <w:rPr>
      <w:rFonts w:ascii="Segoe UI" w:eastAsiaTheme="minorHAnsi" w:hAnsi="Segoe UI" w:cs="Segoe UI"/>
      <w:kern w:val="0"/>
      <w:sz w:val="18"/>
      <w:szCs w:val="18"/>
    </w:rPr>
  </w:style>
  <w:style w:type="character" w:customStyle="1" w:styleId="spell">
    <w:name w:val="spell"/>
    <w:basedOn w:val="DefaultParagraphFont"/>
    <w:rsid w:val="004262E7"/>
  </w:style>
  <w:style w:type="character" w:styleId="CommentReference">
    <w:name w:val="annotation reference"/>
    <w:basedOn w:val="DefaultParagraphFont"/>
    <w:unhideWhenUsed/>
    <w:rsid w:val="004262E7"/>
    <w:rPr>
      <w:sz w:val="16"/>
      <w:szCs w:val="16"/>
    </w:rPr>
  </w:style>
  <w:style w:type="paragraph" w:styleId="CommentText">
    <w:name w:val="annotation text"/>
    <w:basedOn w:val="Normal"/>
    <w:link w:val="CommentTextChar"/>
    <w:unhideWhenUsed/>
    <w:rsid w:val="004262E7"/>
    <w:pPr>
      <w:spacing w:after="160"/>
      <w:jc w:val="left"/>
    </w:pPr>
    <w:rPr>
      <w:rFonts w:asciiTheme="minorHAnsi" w:eastAsiaTheme="minorHAnsi" w:hAnsiTheme="minorHAnsi" w:cstheme="minorBidi"/>
      <w:kern w:val="0"/>
    </w:rPr>
  </w:style>
  <w:style w:type="character" w:customStyle="1" w:styleId="CommentTextChar">
    <w:name w:val="Comment Text Char"/>
    <w:basedOn w:val="DefaultParagraphFont"/>
    <w:link w:val="CommentText"/>
    <w:rsid w:val="004262E7"/>
    <w:rPr>
      <w:rFonts w:asciiTheme="minorHAnsi" w:eastAsiaTheme="minorHAnsi" w:hAnsiTheme="minorHAnsi" w:cstheme="minorBidi"/>
    </w:rPr>
  </w:style>
  <w:style w:type="paragraph" w:styleId="CommentSubject">
    <w:name w:val="annotation subject"/>
    <w:basedOn w:val="CommentText"/>
    <w:next w:val="CommentText"/>
    <w:link w:val="CommentSubjectChar"/>
    <w:unhideWhenUsed/>
    <w:rsid w:val="004262E7"/>
    <w:rPr>
      <w:b/>
      <w:bCs/>
    </w:rPr>
  </w:style>
  <w:style w:type="character" w:customStyle="1" w:styleId="CommentSubjectChar">
    <w:name w:val="Comment Subject Char"/>
    <w:basedOn w:val="CommentTextChar"/>
    <w:link w:val="CommentSubject"/>
    <w:rsid w:val="004262E7"/>
    <w:rPr>
      <w:rFonts w:asciiTheme="minorHAnsi" w:eastAsiaTheme="minorHAnsi" w:hAnsiTheme="minorHAnsi" w:cstheme="minorBidi"/>
      <w:b/>
      <w:bCs/>
    </w:rPr>
  </w:style>
  <w:style w:type="paragraph" w:styleId="ListParagraph">
    <w:name w:val="List Paragraph"/>
    <w:basedOn w:val="Normal"/>
    <w:uiPriority w:val="34"/>
    <w:qFormat/>
    <w:rsid w:val="004262E7"/>
    <w:pPr>
      <w:ind w:left="720"/>
      <w:contextualSpacing/>
      <w:jc w:val="center"/>
    </w:pPr>
  </w:style>
  <w:style w:type="character" w:styleId="LineNumber">
    <w:name w:val="line number"/>
    <w:basedOn w:val="DefaultParagraphFont"/>
    <w:unhideWhenUsed/>
    <w:rsid w:val="004262E7"/>
  </w:style>
  <w:style w:type="paragraph" w:styleId="NormalWeb">
    <w:name w:val="Normal (Web)"/>
    <w:basedOn w:val="Normal"/>
    <w:uiPriority w:val="99"/>
    <w:unhideWhenUsed/>
    <w:rsid w:val="004262E7"/>
    <w:pPr>
      <w:jc w:val="left"/>
    </w:pPr>
    <w:rPr>
      <w:rFonts w:eastAsiaTheme="minorHAnsi"/>
      <w:kern w:val="0"/>
      <w:sz w:val="24"/>
      <w:szCs w:val="24"/>
    </w:rPr>
  </w:style>
  <w:style w:type="character" w:styleId="Emphasis">
    <w:name w:val="Emphasis"/>
    <w:basedOn w:val="DefaultParagraphFont"/>
    <w:qFormat/>
    <w:rsid w:val="004262E7"/>
    <w:rPr>
      <w:i/>
      <w:iCs/>
    </w:rPr>
  </w:style>
  <w:style w:type="paragraph" w:styleId="BodyText">
    <w:name w:val="Body Text"/>
    <w:basedOn w:val="Normal"/>
    <w:link w:val="BodyTextChar"/>
    <w:rsid w:val="004262E7"/>
    <w:pPr>
      <w:spacing w:after="120"/>
      <w:jc w:val="left"/>
    </w:pPr>
    <w:rPr>
      <w:kern w:val="0"/>
    </w:rPr>
  </w:style>
  <w:style w:type="character" w:customStyle="1" w:styleId="BodyTextChar">
    <w:name w:val="Body Text Char"/>
    <w:basedOn w:val="DefaultParagraphFont"/>
    <w:link w:val="BodyText"/>
    <w:rsid w:val="004262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577401809">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footer" Target="footer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32" Type="http://schemas.openxmlformats.org/officeDocument/2006/relationships/header" Target="header8.xml"/><Relationship Id="rId37" Type="http://schemas.openxmlformats.org/officeDocument/2006/relationships/footer" Target="foot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0.jpg"/><Relationship Id="rId27" Type="http://schemas.openxmlformats.org/officeDocument/2006/relationships/hyperlink" Target="http://reports.oah.state.nc.us/ncac.asp" TargetMode="External"/><Relationship Id="rId30" Type="http://schemas.openxmlformats.org/officeDocument/2006/relationships/header" Target="header7.xml"/><Relationship Id="rId35"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18</Pages>
  <Words>38067</Words>
  <Characters>216986</Characters>
  <Application>Microsoft Office Word</Application>
  <DocSecurity>0</DocSecurity>
  <Lines>1808</Lines>
  <Paragraphs>509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2017-04-03T14:24:00Z</cp:lastPrinted>
  <dcterms:created xsi:type="dcterms:W3CDTF">2020-10-09T15:04:00Z</dcterms:created>
  <dcterms:modified xsi:type="dcterms:W3CDTF">2020-10-09T19:16:00Z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35</vt:lpwstr>
  </property>
  <property fmtid="{D5CDD505-2E9C-101B-9397-08002B2CF9AE}" pid="3" name="Issue">
    <vt:lpwstr>08</vt:lpwstr>
  </property>
  <property fmtid="{D5CDD505-2E9C-101B-9397-08002B2CF9AE}" pid="4" name="IssueDate">
    <vt:lpwstr>October 15, 2020</vt:lpwstr>
  </property>
  <property fmtid="{D5CDD505-2E9C-101B-9397-08002B2CF9AE}" pid="5" name="StartPage">
    <vt:lpwstr>822</vt:lpwstr>
  </property>
  <property fmtid="{D5CDD505-2E9C-101B-9397-08002B2CF9AE}" pid="6" name="_DocHome">
    <vt:i4>16223494</vt:i4>
  </property>
</Properties>
</file>